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5877" w:rsidRDefault="00585877">
      <w:r w:rsidRPr="004C1736">
        <w:rPr>
          <w:noProof/>
          <w:lang w:val="ru-RU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71pt;height:264.75pt;visibility:visible">
            <v:imagedata r:id="rId4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" o:spid="_x0000_i1026" type="#_x0000_t75" style="width:471pt;height:264.75pt;visibility:visible">
            <v:imagedata r:id="rId5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3" o:spid="_x0000_i1027" type="#_x0000_t75" style="width:471pt;height:264.75pt;visibility:visible">
            <v:imagedata r:id="rId6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4" o:spid="_x0000_i1028" type="#_x0000_t75" style="width:471pt;height:264.75pt;visibility:visible">
            <v:imagedata r:id="rId7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5" o:spid="_x0000_i1029" type="#_x0000_t75" style="width:471pt;height:264.75pt;visibility:visible">
            <v:imagedata r:id="rId8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6" o:spid="_x0000_i1030" type="#_x0000_t75" style="width:471pt;height:264.75pt;visibility:visible">
            <v:imagedata r:id="rId9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7" o:spid="_x0000_i1031" type="#_x0000_t75" style="width:471pt;height:264.75pt;visibility:visible">
            <v:imagedata r:id="rId10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8" o:spid="_x0000_i1032" type="#_x0000_t75" style="width:471pt;height:264.75pt;visibility:visible">
            <v:imagedata r:id="rId11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9" o:spid="_x0000_i1033" type="#_x0000_t75" style="width:471pt;height:264.75pt;visibility:visible">
            <v:imagedata r:id="rId12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0" o:spid="_x0000_i1034" type="#_x0000_t75" style="width:471pt;height:264.75pt;visibility:visible">
            <v:imagedata r:id="rId13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1" o:spid="_x0000_i1035" type="#_x0000_t75" style="width:471pt;height:264.75pt;visibility:visible">
            <v:imagedata r:id="rId14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2" o:spid="_x0000_i1036" type="#_x0000_t75" style="width:471pt;height:264.75pt;visibility:visible">
            <v:imagedata r:id="rId15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3" o:spid="_x0000_i1037" type="#_x0000_t75" style="width:471pt;height:264.75pt;visibility:visible">
            <v:imagedata r:id="rId16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4" o:spid="_x0000_i1038" type="#_x0000_t75" style="width:471pt;height:264.75pt;visibility:visible">
            <v:imagedata r:id="rId17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5" o:spid="_x0000_i1039" type="#_x0000_t75" style="width:471pt;height:264.75pt;visibility:visible">
            <v:imagedata r:id="rId18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6" o:spid="_x0000_i1040" type="#_x0000_t75" style="width:471pt;height:264.75pt;visibility:visible">
            <v:imagedata r:id="rId19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7" o:spid="_x0000_i1041" type="#_x0000_t75" style="width:471pt;height:264.75pt;visibility:visible">
            <v:imagedata r:id="rId20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8" o:spid="_x0000_i1042" type="#_x0000_t75" style="width:471pt;height:264.75pt;visibility:visible">
            <v:imagedata r:id="rId21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19" o:spid="_x0000_i1043" type="#_x0000_t75" style="width:471pt;height:264.75pt;visibility:visible">
            <v:imagedata r:id="rId22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0" o:spid="_x0000_i1044" type="#_x0000_t75" style="width:471pt;height:264.75pt;visibility:visible">
            <v:imagedata r:id="rId23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1" o:spid="_x0000_i1045" type="#_x0000_t75" style="width:471pt;height:264.75pt;visibility:visible">
            <v:imagedata r:id="rId24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2" o:spid="_x0000_i1046" type="#_x0000_t75" style="width:471pt;height:264.75pt;visibility:visible">
            <v:imagedata r:id="rId25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3" o:spid="_x0000_i1047" type="#_x0000_t75" style="width:471pt;height:264.75pt;visibility:visible">
            <v:imagedata r:id="rId26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4" o:spid="_x0000_i1048" type="#_x0000_t75" style="width:471pt;height:264.75pt;visibility:visible">
            <v:imagedata r:id="rId27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5" o:spid="_x0000_i1049" type="#_x0000_t75" style="width:471pt;height:264.75pt;visibility:visible">
            <v:imagedata r:id="rId28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6" o:spid="_x0000_i1050" type="#_x0000_t75" style="width:471pt;height:264.75pt;visibility:visible">
            <v:imagedata r:id="rId29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7" o:spid="_x0000_i1051" type="#_x0000_t75" style="width:471pt;height:264.75pt;visibility:visible">
            <v:imagedata r:id="rId30" o:title=""/>
          </v:shape>
        </w:pict>
      </w:r>
    </w:p>
    <w:p w:rsidR="00585877" w:rsidRDefault="00585877">
      <w:pPr>
        <w:rPr>
          <w:noProof/>
          <w:lang w:val="ru-RU" w:eastAsia="ru-RU"/>
        </w:rPr>
      </w:pPr>
    </w:p>
    <w:p w:rsidR="00585877" w:rsidRDefault="00585877">
      <w:r w:rsidRPr="004C1736">
        <w:rPr>
          <w:noProof/>
          <w:lang w:val="ru-RU" w:eastAsia="ru-RU"/>
        </w:rPr>
        <w:pict>
          <v:shape id="Рисунок 28" o:spid="_x0000_i1052" type="#_x0000_t75" style="width:471pt;height:264.75pt;visibility:visible">
            <v:imagedata r:id="rId31" o:title=""/>
          </v:shape>
        </w:pict>
      </w:r>
    </w:p>
    <w:p w:rsidR="00585877" w:rsidRDefault="00585877">
      <w:r w:rsidRPr="004C1736">
        <w:rPr>
          <w:noProof/>
          <w:lang w:val="ru-RU" w:eastAsia="ru-RU"/>
        </w:rPr>
        <w:pict>
          <v:shape id="Рисунок 29" o:spid="_x0000_i1053" type="#_x0000_t75" style="width:471pt;height:264.75pt;visibility:visible">
            <v:imagedata r:id="rId32" o:title=""/>
          </v:shape>
        </w:pict>
      </w:r>
    </w:p>
    <w:p w:rsidR="00585877" w:rsidRDefault="00585877">
      <w:pPr>
        <w:rPr>
          <w:noProof/>
          <w:lang w:val="ru-RU" w:eastAsia="ru-RU"/>
        </w:rPr>
      </w:pPr>
      <w:r w:rsidRPr="004C1736">
        <w:rPr>
          <w:noProof/>
          <w:lang w:val="ru-RU" w:eastAsia="ru-RU"/>
        </w:rPr>
        <w:pict>
          <v:shape id="Рисунок 30" o:spid="_x0000_i1054" type="#_x0000_t75" style="width:471pt;height:264.75pt;visibility:visible">
            <v:imagedata r:id="rId33" o:title=""/>
          </v:shape>
        </w:pict>
      </w:r>
      <w:bookmarkStart w:id="0" w:name="_GoBack"/>
      <w:bookmarkEnd w:id="0"/>
    </w:p>
    <w:p w:rsidR="00585877" w:rsidRDefault="00585877">
      <w:pPr>
        <w:rPr>
          <w:noProof/>
          <w:lang w:val="ru-RU" w:eastAsia="ru-RU"/>
        </w:rPr>
      </w:pP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31" o:spid="_x0000_i1055" type="#_x0000_t75" style="width:471pt;height:264.75pt;visibility:visible">
            <v:imagedata r:id="rId34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32" o:spid="_x0000_i1056" type="#_x0000_t75" style="width:471pt;height:264.75pt;visibility:visible">
            <v:imagedata r:id="rId35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33" o:spid="_x0000_i1057" type="#_x0000_t75" style="width:471pt;height:264.75pt;visibility:visible">
            <v:imagedata r:id="rId36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34" o:spid="_x0000_i1058" type="#_x0000_t75" style="width:471pt;height:264.75pt;visibility:visible">
            <v:imagedata r:id="rId37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35" o:spid="_x0000_i1059" type="#_x0000_t75" style="width:471pt;height:264.75pt;visibility:visible">
            <v:imagedata r:id="rId38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36" o:spid="_x0000_i1060" type="#_x0000_t75" style="width:471pt;height:264.75pt;visibility:visible">
            <v:imagedata r:id="rId39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37" o:spid="_x0000_i1061" type="#_x0000_t75" style="width:471pt;height:264.75pt;visibility:visible">
            <v:imagedata r:id="rId40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38" o:spid="_x0000_i1062" type="#_x0000_t75" style="width:471pt;height:264.75pt;visibility:visible">
            <v:imagedata r:id="rId41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39" o:spid="_x0000_i1063" type="#_x0000_t75" style="width:471pt;height:264.75pt;visibility:visible">
            <v:imagedata r:id="rId42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0" o:spid="_x0000_i1064" type="#_x0000_t75" style="width:471pt;height:264.75pt;visibility:visible">
            <v:imagedata r:id="rId43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1" o:spid="_x0000_i1065" type="#_x0000_t75" style="width:471pt;height:264.75pt;visibility:visible">
            <v:imagedata r:id="rId44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2" o:spid="_x0000_i1066" type="#_x0000_t75" style="width:471pt;height:264.75pt;visibility:visible">
            <v:imagedata r:id="rId45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3" o:spid="_x0000_i1067" type="#_x0000_t75" style="width:471pt;height:264.75pt;visibility:visible">
            <v:imagedata r:id="rId46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4" o:spid="_x0000_i1068" type="#_x0000_t75" style="width:471pt;height:264.75pt;visibility:visible">
            <v:imagedata r:id="rId47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5" o:spid="_x0000_i1069" type="#_x0000_t75" style="width:471pt;height:264.75pt;visibility:visible">
            <v:imagedata r:id="rId48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6" o:spid="_x0000_i1070" type="#_x0000_t75" style="width:471pt;height:264.75pt;visibility:visible">
            <v:imagedata r:id="rId49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7" o:spid="_x0000_i1071" type="#_x0000_t75" style="width:471pt;height:264.75pt;visibility:visible">
            <v:imagedata r:id="rId50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8" o:spid="_x0000_i1072" type="#_x0000_t75" style="width:471pt;height:264.75pt;visibility:visible">
            <v:imagedata r:id="rId51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50" o:spid="_x0000_i1073" type="#_x0000_t75" style="width:471pt;height:264.75pt;visibility:visible">
            <v:imagedata r:id="rId52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49" o:spid="_x0000_i1074" type="#_x0000_t75" style="width:471pt;height:264.75pt;visibility:visible">
            <v:imagedata r:id="rId53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51" o:spid="_x0000_i1075" type="#_x0000_t75" style="width:471pt;height:264.75pt;visibility:visible">
            <v:imagedata r:id="rId54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52" o:spid="_x0000_i1076" type="#_x0000_t75" style="width:471pt;height:264.75pt;visibility:visible">
            <v:imagedata r:id="rId55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53" o:spid="_x0000_i1077" type="#_x0000_t75" style="width:471pt;height:264.75pt;visibility:visible">
            <v:imagedata r:id="rId56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54" o:spid="_x0000_i1078" type="#_x0000_t75" style="width:471pt;height:264.75pt;visibility:visible">
            <v:imagedata r:id="rId57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55" o:spid="_x0000_i1079" type="#_x0000_t75" style="width:471pt;height:264.75pt;visibility:visible">
            <v:imagedata r:id="rId58" o:title=""/>
          </v:shape>
        </w:pict>
      </w:r>
      <w:r w:rsidRPr="00891F97">
        <w:rPr>
          <w:noProof/>
          <w:lang w:val="ru-RU" w:eastAsia="ru-RU"/>
        </w:rPr>
        <w:pict>
          <v:shape id="Рисунок 56" o:spid="_x0000_i1080" type="#_x0000_t75" style="width:471pt;height:264.75pt;visibility:visible">
            <v:imagedata r:id="rId59" o:title=""/>
          </v:shape>
        </w:pict>
      </w:r>
      <w:r w:rsidRPr="00891F97">
        <w:rPr>
          <w:noProof/>
          <w:lang w:val="ru-RU" w:eastAsia="ru-RU"/>
        </w:rPr>
        <w:pict>
          <v:shape id="Рисунок 57" o:spid="_x0000_i1081" type="#_x0000_t75" style="width:471pt;height:264.75pt;visibility:visible">
            <v:imagedata r:id="rId60" o:title=""/>
          </v:shape>
        </w:pict>
      </w:r>
      <w:r w:rsidRPr="00891F97">
        <w:rPr>
          <w:noProof/>
          <w:lang w:val="ru-RU" w:eastAsia="ru-RU"/>
        </w:rPr>
        <w:pict>
          <v:shape id="Рисунок 58" o:spid="_x0000_i1082" type="#_x0000_t75" style="width:471pt;height:264.75pt;visibility:visible">
            <v:imagedata r:id="rId61" o:title=""/>
          </v:shape>
        </w:pict>
      </w:r>
    </w:p>
    <w:p w:rsidR="00585877" w:rsidRDefault="00585877" w:rsidP="009376EE">
      <w:r w:rsidRPr="00891F97">
        <w:rPr>
          <w:noProof/>
          <w:lang w:val="ru-RU" w:eastAsia="ru-RU"/>
        </w:rPr>
        <w:pict>
          <v:shape id="Рисунок 59" o:spid="_x0000_i1083" type="#_x0000_t75" style="width:471pt;height:264.75pt;visibility:visible">
            <v:imagedata r:id="rId62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72" o:spid="_x0000_i1084" type="#_x0000_t75" style="width:471pt;height:264.75pt;visibility:visible">
            <v:imagedata r:id="rId63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73" o:spid="_x0000_i1085" type="#_x0000_t75" style="width:471pt;height:264.75pt;visibility:visible">
            <v:imagedata r:id="rId64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74" o:spid="_x0000_i1086" type="#_x0000_t75" style="width:471pt;height:264.75pt;visibility:visible">
            <v:imagedata r:id="rId65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75" o:spid="_x0000_i1087" type="#_x0000_t75" style="width:471pt;height:264.75pt;visibility:visible">
            <v:imagedata r:id="rId66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76" o:spid="_x0000_i1088" type="#_x0000_t75" style="width:471pt;height:264.75pt;visibility:visible">
            <v:imagedata r:id="rId67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77" o:spid="_x0000_i1089" type="#_x0000_t75" style="width:471pt;height:264.75pt;visibility:visible">
            <v:imagedata r:id="rId68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78" o:spid="_x0000_i1090" type="#_x0000_t75" style="width:471pt;height:264.75pt;visibility:visible">
            <v:imagedata r:id="rId69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79" o:spid="_x0000_i1091" type="#_x0000_t75" style="width:471pt;height:264.75pt;visibility:visible">
            <v:imagedata r:id="rId70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80" o:spid="_x0000_i1092" type="#_x0000_t75" style="width:471pt;height:264.75pt;visibility:visible">
            <v:imagedata r:id="rId71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81" o:spid="_x0000_i1093" type="#_x0000_t75" style="width:471pt;height:264.75pt;visibility:visible">
            <v:imagedata r:id="rId72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82" o:spid="_x0000_i1094" type="#_x0000_t75" style="width:471pt;height:264.75pt;visibility:visible">
            <v:imagedata r:id="rId73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83" o:spid="_x0000_i1095" type="#_x0000_t75" style="width:471pt;height:264.75pt;visibility:visible">
            <v:imagedata r:id="rId74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85" o:spid="_x0000_i1096" type="#_x0000_t75" style="width:471pt;height:264.75pt;visibility:visible">
            <v:imagedata r:id="rId75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86" o:spid="_x0000_i1097" type="#_x0000_t75" style="width:471pt;height:264.75pt;visibility:visible">
            <v:imagedata r:id="rId76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87" o:spid="_x0000_i1098" type="#_x0000_t75" style="width:471pt;height:264.75pt;visibility:visible">
            <v:imagedata r:id="rId76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88" o:spid="_x0000_i1099" type="#_x0000_t75" style="width:471pt;height:264.75pt;visibility:visible">
            <v:imagedata r:id="rId77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90" o:spid="_x0000_i1100" type="#_x0000_t75" style="width:471pt;height:264.75pt;visibility:visible">
            <v:imagedata r:id="rId78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91" o:spid="_x0000_i1101" type="#_x0000_t75" style="width:471pt;height:264.75pt;visibility:visible">
            <v:imagedata r:id="rId79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92" o:spid="_x0000_i1102" type="#_x0000_t75" style="width:471pt;height:264.75pt;visibility:visible">
            <v:imagedata r:id="rId80" o:title=""/>
          </v:shape>
        </w:pict>
      </w:r>
      <w:r w:rsidRPr="003C3EBF">
        <w:rPr>
          <w:noProof/>
          <w:lang w:val="ru-RU" w:eastAsia="ru-RU"/>
        </w:rPr>
        <w:pict>
          <v:shape id="Рисунок 94" o:spid="_x0000_i1103" type="#_x0000_t75" style="width:471pt;height:264.75pt;visibility:visible">
            <v:imagedata r:id="rId81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95" o:spid="_x0000_i1104" type="#_x0000_t75" style="width:471pt;height:264.75pt;visibility:visible">
            <v:imagedata r:id="rId82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96" o:spid="_x0000_i1105" type="#_x0000_t75" style="width:471pt;height:264.75pt;visibility:visible">
            <v:imagedata r:id="rId83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97" o:spid="_x0000_i1106" type="#_x0000_t75" style="width:471pt;height:264.75pt;visibility:visible">
            <v:imagedata r:id="rId84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98" o:spid="_x0000_i1107" type="#_x0000_t75" style="width:471pt;height:264.75pt;visibility:visible">
            <v:imagedata r:id="rId85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99" o:spid="_x0000_i1108" type="#_x0000_t75" style="width:471pt;height:264.75pt;visibility:visible">
            <v:imagedata r:id="rId86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100" o:spid="_x0000_i1109" type="#_x0000_t75" style="width:471pt;height:264.75pt;visibility:visible">
            <v:imagedata r:id="rId87" o:title=""/>
          </v:shape>
        </w:pict>
      </w:r>
    </w:p>
    <w:p w:rsidR="00585877" w:rsidRDefault="00585877" w:rsidP="00792DB1">
      <w:r w:rsidRPr="003C3EBF">
        <w:rPr>
          <w:noProof/>
          <w:lang w:val="ru-RU" w:eastAsia="ru-RU"/>
        </w:rPr>
        <w:pict>
          <v:shape id="Рисунок 101" o:spid="_x0000_i1110" type="#_x0000_t75" style="width:471pt;height:264.75pt;visibility:visible">
            <v:imagedata r:id="rId88" o:title=""/>
          </v:shape>
        </w:pict>
      </w:r>
    </w:p>
    <w:p w:rsidR="00585877" w:rsidRDefault="00585877" w:rsidP="00792DB1">
      <w:pPr>
        <w:rPr>
          <w:noProof/>
          <w:lang w:val="ru-RU" w:eastAsia="ru-RU"/>
        </w:rPr>
      </w:pPr>
      <w:r w:rsidRPr="003C3EBF">
        <w:rPr>
          <w:noProof/>
          <w:lang w:val="ru-RU" w:eastAsia="ru-RU"/>
        </w:rPr>
        <w:pict>
          <v:shape id="Рисунок 102" o:spid="_x0000_i1111" type="#_x0000_t75" style="width:471pt;height:264.75pt;visibility:visible">
            <v:imagedata r:id="rId89" o:title=""/>
          </v:shape>
        </w:pict>
      </w:r>
    </w:p>
    <w:p w:rsidR="00585877" w:rsidRDefault="00585877" w:rsidP="00792DB1"/>
    <w:sectPr w:rsidR="00585877" w:rsidSect="002B7F1E">
      <w:pgSz w:w="11906" w:h="16838"/>
      <w:pgMar w:top="0" w:right="707" w:bottom="0" w:left="1593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hyphenationZone w:val="425"/>
  <w:doNotHyphenateCaps/>
  <w:drawingGridHorizontalSpacing w:val="120"/>
  <w:displayHorizontalDrawingGridEvery w:val="2"/>
  <w:displayVerticalDrawingGridEvery w:val="2"/>
  <w:characterSpacingControl w:val="doNotCompress"/>
  <w:doNotValidateAgainstSchema/>
  <w:doNotDemarcateInvalidXml/>
  <w:compat>
    <w:applyBreakingRules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814B2"/>
    <w:rsid w:val="00057B48"/>
    <w:rsid w:val="00182317"/>
    <w:rsid w:val="00216401"/>
    <w:rsid w:val="00280348"/>
    <w:rsid w:val="002B7F1E"/>
    <w:rsid w:val="002E49D3"/>
    <w:rsid w:val="003420B8"/>
    <w:rsid w:val="003B19C2"/>
    <w:rsid w:val="003B5939"/>
    <w:rsid w:val="003C3EBF"/>
    <w:rsid w:val="003F03DB"/>
    <w:rsid w:val="004C1736"/>
    <w:rsid w:val="00585877"/>
    <w:rsid w:val="00631BD9"/>
    <w:rsid w:val="0063752B"/>
    <w:rsid w:val="006D36F6"/>
    <w:rsid w:val="006F0301"/>
    <w:rsid w:val="00792DB1"/>
    <w:rsid w:val="00816188"/>
    <w:rsid w:val="00891F97"/>
    <w:rsid w:val="009376EE"/>
    <w:rsid w:val="00A3730B"/>
    <w:rsid w:val="00AB76CE"/>
    <w:rsid w:val="00AF18CB"/>
    <w:rsid w:val="00B814B2"/>
    <w:rsid w:val="00B976BB"/>
    <w:rsid w:val="00BA1DB8"/>
    <w:rsid w:val="00BF0037"/>
    <w:rsid w:val="00C14F29"/>
    <w:rsid w:val="00C206D4"/>
    <w:rsid w:val="00C23765"/>
    <w:rsid w:val="00C35F78"/>
    <w:rsid w:val="00C667EF"/>
    <w:rsid w:val="00C959F3"/>
    <w:rsid w:val="00D21128"/>
    <w:rsid w:val="00D21820"/>
    <w:rsid w:val="00D66721"/>
    <w:rsid w:val="00D71807"/>
    <w:rsid w:val="00DA4C94"/>
    <w:rsid w:val="00EA5667"/>
    <w:rsid w:val="00ED2E72"/>
    <w:rsid w:val="00EF537C"/>
    <w:rsid w:val="00F66B23"/>
    <w:rsid w:val="00FB0F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959F3"/>
    <w:pPr>
      <w:spacing w:after="160" w:line="259" w:lineRule="auto"/>
    </w:pPr>
    <w:rPr>
      <w:rFonts w:cs="Calibri"/>
      <w:lang w:val="uk-UA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76" Type="http://schemas.openxmlformats.org/officeDocument/2006/relationships/image" Target="media/image73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684</TotalTime>
  <Pages>30</Pages>
  <Words>25</Words>
  <Characters>148</Characters>
  <Application>Microsoft Office Outlook</Application>
  <DocSecurity>0</DocSecurity>
  <Lines>0</Lines>
  <Paragraphs>0</Paragraphs>
  <ScaleCrop>false</ScaleCrop>
  <Company>diakov.net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kononenko</dc:creator>
  <cp:keywords/>
  <dc:description/>
  <cp:lastModifiedBy>1</cp:lastModifiedBy>
  <cp:revision>16</cp:revision>
  <dcterms:created xsi:type="dcterms:W3CDTF">2016-12-12T08:22:00Z</dcterms:created>
  <dcterms:modified xsi:type="dcterms:W3CDTF">2016-12-21T13:42:00Z</dcterms:modified>
</cp:coreProperties>
</file>