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E94" w:rsidRPr="00D51327" w:rsidRDefault="00DC7E94" w:rsidP="00630E1C">
      <w:pPr>
        <w:ind w:left="180" w:hanging="180"/>
        <w:jc w:val="center"/>
        <w:rPr>
          <w:b/>
        </w:rPr>
      </w:pPr>
      <w:r w:rsidRPr="00D51327">
        <w:rPr>
          <w:b/>
        </w:rPr>
        <w:t xml:space="preserve">НАВЧАЛЬНО-МЕТОДИЧНИЙ  ЦЕНТР  </w:t>
      </w:r>
    </w:p>
    <w:p w:rsidR="00DC7E94" w:rsidRPr="00D51327" w:rsidRDefault="00DC7E94" w:rsidP="00630E1C">
      <w:pPr>
        <w:ind w:left="180" w:hanging="180"/>
        <w:jc w:val="center"/>
        <w:rPr>
          <w:b/>
        </w:rPr>
      </w:pPr>
      <w:r w:rsidRPr="00D51327">
        <w:rPr>
          <w:b/>
        </w:rPr>
        <w:t>ЦИВІЛЬНОГО  ЗАХИСТУ ТА  БЕЗПЕКИ  ЖИТТЄДІЯЛЬНОСТІ</w:t>
      </w:r>
    </w:p>
    <w:p w:rsidR="00DC7E94" w:rsidRPr="00D51327" w:rsidRDefault="00DC7E94" w:rsidP="00630E1C">
      <w:pPr>
        <w:ind w:left="180" w:hanging="180"/>
        <w:jc w:val="center"/>
        <w:rPr>
          <w:b/>
        </w:rPr>
      </w:pPr>
      <w:r w:rsidRPr="00D51327">
        <w:rPr>
          <w:b/>
        </w:rPr>
        <w:t>ХАРКІВСЬКОЇ  ОБЛАСТІ</w:t>
      </w: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sz w:val="44"/>
          <w:szCs w:val="44"/>
        </w:rPr>
      </w:pPr>
      <w:r w:rsidRPr="00D51327">
        <w:rPr>
          <w:b/>
          <w:sz w:val="44"/>
          <w:szCs w:val="44"/>
        </w:rPr>
        <w:t>Рачков С.М., Горпинченко В.М.</w:t>
      </w: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sz w:val="72"/>
          <w:szCs w:val="72"/>
        </w:rPr>
      </w:pPr>
    </w:p>
    <w:p w:rsidR="00DC7E94" w:rsidRPr="00D51327" w:rsidRDefault="00DC7E94" w:rsidP="00630E1C">
      <w:pPr>
        <w:ind w:left="180" w:hanging="180"/>
        <w:jc w:val="center"/>
        <w:rPr>
          <w:b/>
          <w:sz w:val="36"/>
          <w:szCs w:val="36"/>
        </w:rPr>
      </w:pPr>
      <w:r w:rsidRPr="00D51327">
        <w:rPr>
          <w:b/>
          <w:sz w:val="36"/>
          <w:szCs w:val="36"/>
        </w:rPr>
        <w:t>Навчально-методичний посібник</w:t>
      </w:r>
    </w:p>
    <w:p w:rsidR="00DC7E94" w:rsidRPr="00D51327" w:rsidRDefault="00DC7E94" w:rsidP="00630E1C">
      <w:pPr>
        <w:ind w:left="180" w:hanging="180"/>
        <w:jc w:val="center"/>
        <w:rPr>
          <w:b/>
          <w:sz w:val="72"/>
          <w:szCs w:val="72"/>
        </w:rPr>
      </w:pPr>
    </w:p>
    <w:p w:rsidR="00DC7E94" w:rsidRPr="00D51327" w:rsidRDefault="00DC7E94" w:rsidP="00630E1C">
      <w:pPr>
        <w:jc w:val="center"/>
        <w:rPr>
          <w:b/>
          <w:sz w:val="36"/>
          <w:szCs w:val="36"/>
        </w:rPr>
      </w:pPr>
    </w:p>
    <w:p w:rsidR="00DC7E94" w:rsidRPr="00D51327" w:rsidRDefault="00DC7E94" w:rsidP="00630E1C">
      <w:pPr>
        <w:jc w:val="center"/>
        <w:rPr>
          <w:b/>
          <w:sz w:val="60"/>
          <w:szCs w:val="60"/>
        </w:rPr>
      </w:pPr>
      <w:r w:rsidRPr="00D51327">
        <w:rPr>
          <w:b/>
          <w:sz w:val="60"/>
          <w:szCs w:val="60"/>
        </w:rPr>
        <w:t xml:space="preserve">Цивільний захист </w:t>
      </w:r>
    </w:p>
    <w:p w:rsidR="00DC7E94" w:rsidRPr="00D51327" w:rsidRDefault="00DC7E94" w:rsidP="00630E1C">
      <w:pPr>
        <w:ind w:left="180" w:hanging="180"/>
        <w:jc w:val="center"/>
        <w:rPr>
          <w:b/>
          <w:sz w:val="60"/>
          <w:szCs w:val="60"/>
        </w:rPr>
      </w:pPr>
      <w:r w:rsidRPr="00D51327">
        <w:rPr>
          <w:b/>
          <w:sz w:val="60"/>
          <w:szCs w:val="60"/>
        </w:rPr>
        <w:t xml:space="preserve">в закладах загальної </w:t>
      </w:r>
    </w:p>
    <w:p w:rsidR="00DC7E94" w:rsidRPr="00D51327" w:rsidRDefault="00DC7E94" w:rsidP="00630E1C">
      <w:pPr>
        <w:ind w:left="180" w:hanging="180"/>
        <w:jc w:val="center"/>
        <w:rPr>
          <w:b/>
          <w:sz w:val="72"/>
          <w:szCs w:val="72"/>
        </w:rPr>
      </w:pPr>
      <w:r w:rsidRPr="00D51327">
        <w:rPr>
          <w:b/>
          <w:sz w:val="60"/>
          <w:szCs w:val="60"/>
        </w:rPr>
        <w:t>середньої освіти</w:t>
      </w:r>
    </w:p>
    <w:p w:rsidR="00DC7E94" w:rsidRPr="00D51327" w:rsidRDefault="00DC7E94" w:rsidP="00630E1C">
      <w:pPr>
        <w:ind w:left="180" w:hanging="180"/>
        <w:jc w:val="center"/>
        <w:rPr>
          <w:b/>
          <w:sz w:val="72"/>
          <w:szCs w:val="72"/>
        </w:rPr>
      </w:pPr>
    </w:p>
    <w:p w:rsidR="00DC7E94" w:rsidRPr="00D51327" w:rsidRDefault="00DC7E94" w:rsidP="00630E1C">
      <w:pPr>
        <w:ind w:left="180" w:hanging="180"/>
        <w:jc w:val="center"/>
        <w:rPr>
          <w:b/>
          <w:sz w:val="72"/>
          <w:szCs w:val="72"/>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630E1C">
      <w:pPr>
        <w:ind w:left="180" w:hanging="180"/>
        <w:jc w:val="center"/>
        <w:rPr>
          <w:b/>
        </w:rPr>
      </w:pPr>
    </w:p>
    <w:p w:rsidR="00DC7E94" w:rsidRPr="00D51327" w:rsidRDefault="00DC7E94" w:rsidP="00EC5206">
      <w:pPr>
        <w:jc w:val="center"/>
        <w:rPr>
          <w:b/>
          <w:sz w:val="32"/>
          <w:szCs w:val="32"/>
        </w:rPr>
      </w:pPr>
    </w:p>
    <w:p w:rsidR="00DC7E94" w:rsidRPr="00D51327" w:rsidRDefault="00DC7E94" w:rsidP="00EC5206">
      <w:pPr>
        <w:jc w:val="center"/>
      </w:pPr>
      <w:r w:rsidRPr="00D51327">
        <w:t>Харків</w:t>
      </w:r>
    </w:p>
    <w:p w:rsidR="00DC7E94" w:rsidRPr="00D51327" w:rsidRDefault="00DC7E94" w:rsidP="00EC5206">
      <w:pPr>
        <w:jc w:val="center"/>
      </w:pPr>
      <w:r w:rsidRPr="00D51327">
        <w:t>2019</w:t>
      </w:r>
    </w:p>
    <w:p w:rsidR="00DC7E94" w:rsidRPr="00D51327" w:rsidRDefault="00DC7E94" w:rsidP="001059A3">
      <w:pPr>
        <w:ind w:left="180" w:hanging="180"/>
      </w:pPr>
      <w:r w:rsidRPr="00D51327">
        <w:t xml:space="preserve">Рекомендовано  </w:t>
      </w:r>
    </w:p>
    <w:p w:rsidR="00DC7E94" w:rsidRPr="00D51327" w:rsidRDefault="00DC7E94" w:rsidP="001059A3">
      <w:pPr>
        <w:jc w:val="both"/>
        <w:rPr>
          <w:bCs/>
        </w:rPr>
      </w:pPr>
      <w:r w:rsidRPr="00D51327">
        <w:rPr>
          <w:bCs/>
        </w:rPr>
        <w:t xml:space="preserve">Департаментом науки і освіти </w:t>
      </w:r>
    </w:p>
    <w:p w:rsidR="00DC7E94" w:rsidRPr="00D51327" w:rsidRDefault="00DC7E94" w:rsidP="001059A3">
      <w:pPr>
        <w:jc w:val="both"/>
        <w:rPr>
          <w:bCs/>
        </w:rPr>
      </w:pPr>
      <w:r w:rsidRPr="00D51327">
        <w:rPr>
          <w:bCs/>
        </w:rPr>
        <w:t xml:space="preserve">Харківської обласної державної адміністрації </w:t>
      </w:r>
    </w:p>
    <w:p w:rsidR="00DC7E94" w:rsidRDefault="00DC7E94" w:rsidP="00E625FF">
      <w:pPr>
        <w:ind w:left="180" w:hanging="180"/>
      </w:pPr>
      <w:r>
        <w:t xml:space="preserve">Лист  № 01-32/839  від 15 лютого 2019 року </w:t>
      </w:r>
    </w:p>
    <w:p w:rsidR="00DC7E94" w:rsidRPr="00D51327" w:rsidRDefault="00DC7E94" w:rsidP="001059A3">
      <w:pPr>
        <w:ind w:left="180" w:hanging="180"/>
        <w:jc w:val="center"/>
      </w:pPr>
    </w:p>
    <w:p w:rsidR="00DC7E94" w:rsidRPr="00D51327" w:rsidRDefault="00DC7E94" w:rsidP="001059A3">
      <w:pPr>
        <w:ind w:left="180" w:hanging="180"/>
      </w:pPr>
    </w:p>
    <w:p w:rsidR="00DC7E94" w:rsidRPr="00D51327" w:rsidRDefault="00DC7E94" w:rsidP="001059A3">
      <w:pPr>
        <w:ind w:left="180" w:hanging="180"/>
      </w:pPr>
      <w:r w:rsidRPr="00D51327">
        <w:t xml:space="preserve">Рекомендовано педагогічною радою НМЦ ЦЗ та БЖД </w:t>
      </w:r>
    </w:p>
    <w:p w:rsidR="00DC7E94" w:rsidRPr="00D51327" w:rsidRDefault="00DC7E94" w:rsidP="001059A3">
      <w:pPr>
        <w:ind w:left="180" w:hanging="180"/>
      </w:pPr>
      <w:r w:rsidRPr="00D51327">
        <w:t>Харківської області</w:t>
      </w:r>
    </w:p>
    <w:p w:rsidR="00DC7E94" w:rsidRPr="00D51327" w:rsidRDefault="00DC7E94" w:rsidP="001059A3">
      <w:pPr>
        <w:ind w:left="180" w:hanging="180"/>
      </w:pPr>
      <w:r w:rsidRPr="00D51327">
        <w:t>Протокол № ___ від _____________</w:t>
      </w:r>
      <w:r>
        <w:t xml:space="preserve"> </w:t>
      </w:r>
      <w:r w:rsidRPr="00D51327">
        <w:t>2019 року</w:t>
      </w:r>
    </w:p>
    <w:p w:rsidR="00DC7E94" w:rsidRPr="00D51327" w:rsidRDefault="00DC7E94" w:rsidP="008860EF">
      <w:pPr>
        <w:ind w:left="180" w:hanging="180"/>
      </w:pPr>
    </w:p>
    <w:p w:rsidR="00DC7E94" w:rsidRPr="00D51327" w:rsidRDefault="00DC7E94" w:rsidP="008860EF">
      <w:pPr>
        <w:ind w:left="180" w:hanging="180"/>
      </w:pPr>
    </w:p>
    <w:p w:rsidR="00DC7E94" w:rsidRPr="00D51327" w:rsidRDefault="00DC7E94" w:rsidP="008860EF">
      <w:pPr>
        <w:ind w:left="180" w:hanging="180"/>
      </w:pPr>
    </w:p>
    <w:p w:rsidR="00DC7E94" w:rsidRPr="00D51327" w:rsidRDefault="00DC7E94" w:rsidP="00BF53F8">
      <w:pPr>
        <w:ind w:left="180" w:hanging="180"/>
      </w:pPr>
      <w:r w:rsidRPr="00D51327">
        <w:t xml:space="preserve">Рецензенти: </w:t>
      </w:r>
    </w:p>
    <w:p w:rsidR="00DC7E94" w:rsidRPr="00D51327" w:rsidRDefault="00DC7E94" w:rsidP="00BF53F8">
      <w:pPr>
        <w:ind w:left="1134"/>
        <w:jc w:val="both"/>
      </w:pPr>
      <w:r w:rsidRPr="00D51327">
        <w:t>доцент кафедри «Безпека життєдіяльності», кандидат технічних наук, старший науковий співробітник Харківського національного технічного університету сільського господарства ім. П. Василенка  Черепньов І.А.</w:t>
      </w:r>
    </w:p>
    <w:p w:rsidR="00DC7E94" w:rsidRPr="00D51327" w:rsidRDefault="00DC7E94" w:rsidP="00BF53F8">
      <w:pPr>
        <w:ind w:left="1134"/>
        <w:jc w:val="both"/>
      </w:pPr>
      <w:r w:rsidRPr="00D51327">
        <w:t>начальник Науково-методичного центру навчальних закладів ДСНС України, кандидат технічних наук, доцент Уваров Ю.В.</w:t>
      </w:r>
    </w:p>
    <w:p w:rsidR="00DC7E94" w:rsidRPr="00D51327" w:rsidRDefault="00DC7E94" w:rsidP="008860EF">
      <w:pPr>
        <w:ind w:left="180" w:hanging="180"/>
      </w:pPr>
    </w:p>
    <w:p w:rsidR="00DC7E94" w:rsidRPr="00D51327" w:rsidRDefault="00DC7E94" w:rsidP="00EC5206">
      <w:pPr>
        <w:ind w:firstLine="567"/>
        <w:jc w:val="both"/>
      </w:pPr>
      <w:r w:rsidRPr="00D51327">
        <w:t>Методичний кабінет Навчально-методичного центру цивільного захисту та безпеки життєдіяльності Харківської області з метою допомогти працівникам освіти на усіх етапах підготовки та проведення основних заходів з цивільного захисту створив навчально-методичний посібник «Цивільний захист в закладах загальної середньої освіти», матеріали якого є творчим доробком методистів Центру.</w:t>
      </w:r>
    </w:p>
    <w:p w:rsidR="00DC7E94" w:rsidRPr="00D51327" w:rsidRDefault="00DC7E94" w:rsidP="00EC5206">
      <w:pPr>
        <w:ind w:firstLine="567"/>
        <w:jc w:val="both"/>
      </w:pPr>
      <w:r w:rsidRPr="00D51327">
        <w:t>Навчально-методичний посібник містить рекомендації щодо організації цивільного захисту в закладах загальної середньої освіти, проведення «Дня цивільного захисту», об’єктових тренувань, зразки обов’язкової документації, матеріали до оформлення інформаційно-довідкових куточків з питань цивільного захисту і рекомендований для використання працівникам закладів освіти, педагогам НМЦ та іншим зацікавленим особам у сфері цивільного захисту.</w:t>
      </w:r>
    </w:p>
    <w:p w:rsidR="00DC7E94" w:rsidRPr="00D51327" w:rsidRDefault="00DC7E94" w:rsidP="00D83A00">
      <w:pPr>
        <w:jc w:val="center"/>
      </w:pPr>
    </w:p>
    <w:p w:rsidR="00DC7E94" w:rsidRPr="00D51327" w:rsidRDefault="00DC7E94" w:rsidP="00D83A00">
      <w:pPr>
        <w:jc w:val="center"/>
      </w:pPr>
    </w:p>
    <w:p w:rsidR="00DC7E94" w:rsidRPr="00D51327" w:rsidRDefault="00DC7E94" w:rsidP="00D83A00">
      <w:pPr>
        <w:jc w:val="center"/>
      </w:pPr>
    </w:p>
    <w:p w:rsidR="00DC7E94" w:rsidRPr="00D51327" w:rsidRDefault="00DC7E94" w:rsidP="00D83A00">
      <w:pPr>
        <w:jc w:val="center"/>
      </w:pPr>
    </w:p>
    <w:p w:rsidR="00DC7E94" w:rsidRPr="00D51327" w:rsidRDefault="00DC7E94" w:rsidP="00D83A00">
      <w:pPr>
        <w:jc w:val="center"/>
      </w:pPr>
    </w:p>
    <w:p w:rsidR="00DC7E94" w:rsidRPr="00D51327" w:rsidRDefault="00DC7E94" w:rsidP="00D83A00">
      <w:pPr>
        <w:jc w:val="center"/>
      </w:pPr>
    </w:p>
    <w:p w:rsidR="00DC7E94" w:rsidRPr="00D51327" w:rsidRDefault="00DC7E94" w:rsidP="00D83A00">
      <w:pPr>
        <w:jc w:val="center"/>
      </w:pPr>
    </w:p>
    <w:p w:rsidR="00DC7E94" w:rsidRPr="00D51327" w:rsidRDefault="00DC7E94" w:rsidP="00D83A00">
      <w:pPr>
        <w:jc w:val="center"/>
      </w:pPr>
    </w:p>
    <w:p w:rsidR="00DC7E94" w:rsidRPr="00D51327" w:rsidRDefault="00DC7E94" w:rsidP="00D83A00">
      <w:pPr>
        <w:jc w:val="center"/>
      </w:pPr>
    </w:p>
    <w:p w:rsidR="00DC7E94" w:rsidRPr="00D51327" w:rsidRDefault="00DC7E94" w:rsidP="00D83A00">
      <w:pPr>
        <w:jc w:val="center"/>
      </w:pPr>
    </w:p>
    <w:p w:rsidR="00DC7E94" w:rsidRPr="00D51327" w:rsidRDefault="00DC7E94" w:rsidP="00D83A00">
      <w:pPr>
        <w:jc w:val="center"/>
      </w:pPr>
    </w:p>
    <w:p w:rsidR="00DC7E94" w:rsidRPr="00D51327" w:rsidRDefault="00DC7E94" w:rsidP="00D83A00">
      <w:pPr>
        <w:jc w:val="both"/>
      </w:pPr>
      <w:r w:rsidRPr="00D51327">
        <w:t xml:space="preserve">РАЧКОВ С.М., ГОРПИНЧЕНКО В.М., </w:t>
      </w:r>
    </w:p>
    <w:p w:rsidR="00DC7E94" w:rsidRPr="00D51327" w:rsidRDefault="00DC7E94" w:rsidP="00D83A00">
      <w:pPr>
        <w:jc w:val="both"/>
      </w:pPr>
      <w:r w:rsidRPr="00D51327">
        <w:t>ЦИВІЛЬНИЙ ЗАХИСТ В ЗАКЛАДАХ ЗАГАЛЬНОЇ СЕРЕДНЬОЇ ОСВІТИ</w:t>
      </w:r>
    </w:p>
    <w:p w:rsidR="00DC7E94" w:rsidRPr="00D51327" w:rsidRDefault="00DC7E94" w:rsidP="00D83A00">
      <w:pPr>
        <w:ind w:left="180" w:hanging="180"/>
        <w:jc w:val="both"/>
      </w:pPr>
      <w:r w:rsidRPr="00D51327">
        <w:t>НАВЧАЛЬНО-МЕТОДИЧНИЙ ПОСІБНИК / - Х., 2019.</w:t>
      </w:r>
    </w:p>
    <w:p w:rsidR="00DC7E94" w:rsidRPr="00D51327" w:rsidRDefault="00DC7E94" w:rsidP="00711F59">
      <w:pPr>
        <w:jc w:val="center"/>
        <w:rPr>
          <w:b/>
          <w:bCs/>
          <w:lang w:eastAsia="uk-UA"/>
        </w:rPr>
      </w:pPr>
      <w:r w:rsidRPr="00D51327">
        <w:rPr>
          <w:b/>
          <w:bCs/>
          <w:lang w:eastAsia="uk-UA"/>
        </w:rPr>
        <w:t>ЗМІСТ</w:t>
      </w:r>
    </w:p>
    <w:p w:rsidR="00DC7E94" w:rsidRPr="00D51327" w:rsidRDefault="00DC7E94" w:rsidP="00A77CD8"/>
    <w:p w:rsidR="00DC7E94" w:rsidRPr="00D51327" w:rsidRDefault="00DC7E94" w:rsidP="00A77CD8">
      <w:pPr>
        <w:tabs>
          <w:tab w:val="right" w:leader="dot" w:pos="9923"/>
        </w:tabs>
      </w:pPr>
      <w:r w:rsidRPr="00D51327">
        <w:rPr>
          <w:b/>
        </w:rPr>
        <w:t>Передмова</w:t>
      </w:r>
      <w:r w:rsidRPr="00D51327">
        <w:tab/>
        <w:t>4</w:t>
      </w:r>
    </w:p>
    <w:p w:rsidR="00DC7E94" w:rsidRPr="00D51327" w:rsidRDefault="00DC7E94" w:rsidP="00A77CD8">
      <w:pPr>
        <w:rPr>
          <w:sz w:val="12"/>
          <w:szCs w:val="12"/>
        </w:rPr>
      </w:pPr>
    </w:p>
    <w:p w:rsidR="00DC7E94" w:rsidRPr="00D51327" w:rsidRDefault="00DC7E94" w:rsidP="00A77CD8">
      <w:r w:rsidRPr="00D51327">
        <w:rPr>
          <w:b/>
        </w:rPr>
        <w:t>Розділ І. Відомості про функціональну підсистему МОН</w:t>
      </w:r>
      <w:r w:rsidRPr="00D51327">
        <w:t xml:space="preserve"> .................................... 6</w:t>
      </w:r>
    </w:p>
    <w:p w:rsidR="00DC7E94" w:rsidRPr="00D51327" w:rsidRDefault="00DC7E94" w:rsidP="00A77CD8">
      <w:pPr>
        <w:rPr>
          <w:sz w:val="12"/>
          <w:szCs w:val="12"/>
        </w:rPr>
      </w:pPr>
    </w:p>
    <w:p w:rsidR="00DC7E94" w:rsidRPr="00D51327" w:rsidRDefault="00DC7E94" w:rsidP="00A77CD8">
      <w:r w:rsidRPr="00D51327">
        <w:rPr>
          <w:b/>
        </w:rPr>
        <w:t>Розділ ІІ. Особливості теоретичної складової навчання</w:t>
      </w:r>
      <w:r w:rsidRPr="00D51327">
        <w:t xml:space="preserve"> ..................................... 9</w:t>
      </w:r>
    </w:p>
    <w:p w:rsidR="00DC7E94" w:rsidRPr="00D51327" w:rsidRDefault="00DC7E94" w:rsidP="00A77CD8">
      <w:pPr>
        <w:ind w:left="709"/>
        <w:jc w:val="both"/>
      </w:pPr>
      <w:r w:rsidRPr="00D51327">
        <w:t>1. Навчання керівного складу та фахівців, діяльність яких пов’язана з організацією і здійсненням заходів з питань цивільного захисту закладу освіти  поза межами закладу ......................................</w:t>
      </w:r>
      <w:r>
        <w:t>.....</w:t>
      </w:r>
      <w:r w:rsidRPr="00D51327">
        <w:t>................................... 9</w:t>
      </w:r>
    </w:p>
    <w:p w:rsidR="00DC7E94" w:rsidRPr="00D51327" w:rsidRDefault="00DC7E94" w:rsidP="00A77CD8">
      <w:pPr>
        <w:ind w:left="709"/>
      </w:pPr>
      <w:r w:rsidRPr="00D51327">
        <w:t>2. Навчання постійного складу в межах закладу освіти ................................ 10</w:t>
      </w:r>
    </w:p>
    <w:p w:rsidR="00DC7E94" w:rsidRPr="00D51327" w:rsidRDefault="00DC7E94" w:rsidP="00A77CD8">
      <w:pPr>
        <w:ind w:left="709"/>
      </w:pPr>
      <w:r w:rsidRPr="00D51327">
        <w:t>3. Сили цивільного захисту закладу освіти .................................................... 14</w:t>
      </w:r>
    </w:p>
    <w:p w:rsidR="00DC7E94" w:rsidRPr="00D51327" w:rsidRDefault="00DC7E94" w:rsidP="00A77CD8">
      <w:pPr>
        <w:ind w:left="709"/>
      </w:pPr>
      <w:r w:rsidRPr="00D51327">
        <w:t xml:space="preserve">4. Навчання учнів під час </w:t>
      </w:r>
      <w:r>
        <w:t>освітнього</w:t>
      </w:r>
      <w:r w:rsidRPr="00D51327">
        <w:t xml:space="preserve"> процесу ..........</w:t>
      </w:r>
      <w:r>
        <w:t>....................</w:t>
      </w:r>
      <w:r w:rsidRPr="00D51327">
        <w:t>.................. 16</w:t>
      </w:r>
    </w:p>
    <w:p w:rsidR="00DC7E94" w:rsidRPr="00D51327" w:rsidRDefault="00DC7E94" w:rsidP="00A77CD8">
      <w:pPr>
        <w:rPr>
          <w:sz w:val="12"/>
          <w:szCs w:val="12"/>
        </w:rPr>
      </w:pPr>
    </w:p>
    <w:p w:rsidR="00DC7E94" w:rsidRPr="00D51327" w:rsidRDefault="00DC7E94" w:rsidP="00A77CD8">
      <w:r w:rsidRPr="00D51327">
        <w:rPr>
          <w:b/>
        </w:rPr>
        <w:t>Розділ ІІІ. Особливості практичної складової навчання</w:t>
      </w:r>
      <w:r w:rsidRPr="00D51327">
        <w:t xml:space="preserve"> ................................... 17</w:t>
      </w:r>
    </w:p>
    <w:p w:rsidR="00DC7E94" w:rsidRPr="00D51327" w:rsidRDefault="00DC7E94" w:rsidP="00A77CD8">
      <w:pPr>
        <w:tabs>
          <w:tab w:val="right" w:leader="dot" w:pos="9923"/>
        </w:tabs>
        <w:ind w:left="709"/>
      </w:pPr>
      <w:r w:rsidRPr="00D51327">
        <w:t>1. День цивільного захисту та об’єктове тренування</w:t>
      </w:r>
      <w:r w:rsidRPr="00D51327">
        <w:tab/>
        <w:t>17</w:t>
      </w:r>
    </w:p>
    <w:p w:rsidR="00DC7E94" w:rsidRPr="00D51327" w:rsidRDefault="00DC7E94" w:rsidP="00A77CD8">
      <w:pPr>
        <w:tabs>
          <w:tab w:val="right" w:leader="dot" w:pos="9923"/>
        </w:tabs>
        <w:ind w:left="709"/>
      </w:pPr>
      <w:r w:rsidRPr="00D51327">
        <w:t xml:space="preserve">2. Заходи підготовчого періоду об’єктового тренування </w:t>
      </w:r>
      <w:r w:rsidRPr="00D51327">
        <w:tab/>
        <w:t xml:space="preserve"> 18</w:t>
      </w:r>
    </w:p>
    <w:p w:rsidR="00DC7E94" w:rsidRPr="00D51327" w:rsidRDefault="00DC7E94" w:rsidP="00A77CD8">
      <w:pPr>
        <w:tabs>
          <w:tab w:val="right" w:leader="dot" w:pos="9923"/>
        </w:tabs>
        <w:ind w:left="709"/>
        <w:jc w:val="both"/>
      </w:pPr>
      <w:r w:rsidRPr="00D51327">
        <w:t xml:space="preserve">3. Методичні рекомендації щодо організації та проведення Дня цивільного захисту у закладах освіти </w:t>
      </w:r>
      <w:r w:rsidRPr="00D51327">
        <w:tab/>
        <w:t xml:space="preserve"> 20</w:t>
      </w:r>
    </w:p>
    <w:p w:rsidR="00DC7E94" w:rsidRPr="00D51327" w:rsidRDefault="00DC7E94" w:rsidP="00A77CD8">
      <w:pPr>
        <w:tabs>
          <w:tab w:val="right" w:leader="dot" w:pos="9923"/>
        </w:tabs>
        <w:ind w:left="709"/>
      </w:pPr>
      <w:r w:rsidRPr="00D51327">
        <w:t>3.1. Зміст лінійки в День цивільного захисту</w:t>
      </w:r>
      <w:r w:rsidRPr="00D51327">
        <w:tab/>
        <w:t>27</w:t>
      </w:r>
    </w:p>
    <w:p w:rsidR="00DC7E94" w:rsidRPr="00D51327" w:rsidRDefault="00DC7E94" w:rsidP="00A77CD8">
      <w:pPr>
        <w:tabs>
          <w:tab w:val="right" w:leader="dot" w:pos="9923"/>
        </w:tabs>
        <w:ind w:left="709"/>
        <w:jc w:val="both"/>
      </w:pPr>
      <w:r w:rsidRPr="00D51327">
        <w:t>4. Підготовка та проведення тренування з відпрацювання дій на випадок пожежі</w:t>
      </w:r>
      <w:r w:rsidRPr="00D51327">
        <w:tab/>
        <w:t>28</w:t>
      </w:r>
    </w:p>
    <w:p w:rsidR="00DC7E94" w:rsidRPr="00D51327" w:rsidRDefault="00DC7E94" w:rsidP="00A77CD8">
      <w:pPr>
        <w:tabs>
          <w:tab w:val="right" w:leader="dot" w:pos="9923"/>
        </w:tabs>
        <w:ind w:left="709"/>
      </w:pPr>
      <w:r w:rsidRPr="00D51327">
        <w:t xml:space="preserve">5. Звітна документація практичних заходів </w:t>
      </w:r>
      <w:r w:rsidRPr="00D51327">
        <w:tab/>
        <w:t>30</w:t>
      </w:r>
    </w:p>
    <w:p w:rsidR="00DC7E94" w:rsidRPr="00D51327" w:rsidRDefault="00DC7E94" w:rsidP="00A77CD8">
      <w:pPr>
        <w:tabs>
          <w:tab w:val="right" w:leader="dot" w:pos="9923"/>
        </w:tabs>
        <w:rPr>
          <w:sz w:val="12"/>
          <w:szCs w:val="12"/>
        </w:rPr>
      </w:pPr>
    </w:p>
    <w:p w:rsidR="00DC7E94" w:rsidRPr="00D51327" w:rsidRDefault="00DC7E94" w:rsidP="00A77CD8">
      <w:pPr>
        <w:tabs>
          <w:tab w:val="right" w:leader="dot" w:pos="9923"/>
        </w:tabs>
        <w:rPr>
          <w:b/>
        </w:rPr>
      </w:pPr>
      <w:r w:rsidRPr="00D51327">
        <w:rPr>
          <w:b/>
        </w:rPr>
        <w:t>Розділ ІV. Інформаційно-довідковий куточок з питань цивільного захисту</w:t>
      </w:r>
      <w:r w:rsidRPr="00D51327">
        <w:t xml:space="preserve">. </w:t>
      </w:r>
      <w:r w:rsidRPr="00D51327">
        <w:tab/>
        <w:t>36</w:t>
      </w:r>
    </w:p>
    <w:p w:rsidR="00DC7E94" w:rsidRPr="00D51327" w:rsidRDefault="00DC7E94" w:rsidP="00A77CD8">
      <w:pPr>
        <w:tabs>
          <w:tab w:val="right" w:leader="dot" w:pos="9923"/>
        </w:tabs>
        <w:rPr>
          <w:sz w:val="12"/>
          <w:szCs w:val="12"/>
        </w:rPr>
      </w:pPr>
    </w:p>
    <w:p w:rsidR="00DC7E94" w:rsidRPr="00D51327" w:rsidRDefault="00DC7E94" w:rsidP="00A77CD8">
      <w:pPr>
        <w:tabs>
          <w:tab w:val="right" w:leader="dot" w:pos="9923"/>
        </w:tabs>
      </w:pPr>
      <w:r w:rsidRPr="00D51327">
        <w:rPr>
          <w:b/>
          <w:spacing w:val="-1"/>
        </w:rPr>
        <w:t>Розділ V. Інформаційно-методичний супровід закладів освіти з питань цивільного захисту</w:t>
      </w:r>
      <w:r w:rsidRPr="00D51327">
        <w:tab/>
        <w:t>38</w:t>
      </w:r>
    </w:p>
    <w:p w:rsidR="00DC7E94" w:rsidRPr="00D51327" w:rsidRDefault="00DC7E94" w:rsidP="001059A3">
      <w:pPr>
        <w:tabs>
          <w:tab w:val="right" w:leader="dot" w:pos="9923"/>
        </w:tabs>
        <w:ind w:left="709"/>
        <w:jc w:val="both"/>
      </w:pPr>
      <w:r w:rsidRPr="00D51327">
        <w:rPr>
          <w:spacing w:val="-1"/>
        </w:rPr>
        <w:t>1. Напрямки роботи вчителя предмету «Захист Вітчизни» в контексті цивільного захисту</w:t>
      </w:r>
      <w:r w:rsidRPr="00D51327">
        <w:tab/>
        <w:t>38</w:t>
      </w:r>
    </w:p>
    <w:p w:rsidR="00DC7E94" w:rsidRPr="00D51327" w:rsidRDefault="00DC7E94" w:rsidP="001059A3">
      <w:pPr>
        <w:tabs>
          <w:tab w:val="right" w:leader="dot" w:pos="9923"/>
        </w:tabs>
        <w:ind w:left="709"/>
        <w:jc w:val="both"/>
      </w:pPr>
      <w:r w:rsidRPr="00D51327">
        <w:t>2. Взаємодія як шлях вдосконалення компетенцій з цивільного захисту учителів предмету «Захист Вітчизни»</w:t>
      </w:r>
      <w:r w:rsidRPr="00D51327">
        <w:tab/>
        <w:t>42</w:t>
      </w:r>
    </w:p>
    <w:p w:rsidR="00DC7E94" w:rsidRPr="00D51327" w:rsidRDefault="00DC7E94" w:rsidP="001059A3">
      <w:pPr>
        <w:tabs>
          <w:tab w:val="right" w:leader="dot" w:pos="9923"/>
        </w:tabs>
        <w:ind w:left="709"/>
        <w:jc w:val="both"/>
      </w:pPr>
      <w:r w:rsidRPr="00D51327">
        <w:rPr>
          <w:rFonts w:ascii="Times New Roman CYR" w:hAnsi="Times New Roman CYR" w:cs="Times New Roman CYR"/>
          <w:bCs/>
        </w:rPr>
        <w:t xml:space="preserve">3. Досвід роботи </w:t>
      </w:r>
      <w:r w:rsidRPr="00D51327">
        <w:rPr>
          <w:bCs/>
        </w:rPr>
        <w:t xml:space="preserve">закладів освіти при проведенні </w:t>
      </w:r>
      <w:r w:rsidRPr="00D51327">
        <w:rPr>
          <w:rFonts w:ascii="Times New Roman CYR" w:hAnsi="Times New Roman CYR" w:cs="Times New Roman CYR"/>
          <w:bCs/>
        </w:rPr>
        <w:t xml:space="preserve">практичних заходів цивільного захисту </w:t>
      </w:r>
      <w:r w:rsidRPr="00D51327">
        <w:tab/>
        <w:t>46</w:t>
      </w:r>
    </w:p>
    <w:p w:rsidR="00DC7E94" w:rsidRPr="00D51327" w:rsidRDefault="00DC7E94" w:rsidP="00A77CD8">
      <w:pPr>
        <w:tabs>
          <w:tab w:val="right" w:leader="dot" w:pos="9923"/>
        </w:tabs>
        <w:rPr>
          <w:sz w:val="12"/>
          <w:szCs w:val="12"/>
        </w:rPr>
      </w:pPr>
    </w:p>
    <w:p w:rsidR="00DC7E94" w:rsidRPr="00D51327" w:rsidRDefault="00DC7E94" w:rsidP="00A77CD8">
      <w:pPr>
        <w:tabs>
          <w:tab w:val="right" w:leader="dot" w:pos="9923"/>
        </w:tabs>
        <w:jc w:val="both"/>
      </w:pPr>
      <w:r w:rsidRPr="00D51327">
        <w:rPr>
          <w:b/>
        </w:rPr>
        <w:t xml:space="preserve">Розділ VІ. Документи з питань цивільного захисту в закладах загальної середньої освіти </w:t>
      </w:r>
      <w:r w:rsidRPr="00D51327">
        <w:tab/>
        <w:t>.. 49</w:t>
      </w:r>
    </w:p>
    <w:p w:rsidR="00DC7E94" w:rsidRPr="00D51327" w:rsidRDefault="00DC7E94" w:rsidP="00A77CD8">
      <w:pPr>
        <w:tabs>
          <w:tab w:val="right" w:leader="dot" w:pos="9923"/>
        </w:tabs>
        <w:rPr>
          <w:sz w:val="12"/>
          <w:szCs w:val="12"/>
        </w:rPr>
      </w:pPr>
    </w:p>
    <w:p w:rsidR="00DC7E94" w:rsidRPr="00D51327" w:rsidRDefault="00DC7E94" w:rsidP="00A77CD8">
      <w:pPr>
        <w:tabs>
          <w:tab w:val="right" w:leader="dot" w:pos="9923"/>
        </w:tabs>
      </w:pPr>
      <w:r w:rsidRPr="00D51327">
        <w:rPr>
          <w:b/>
        </w:rPr>
        <w:t>Список використаної літератури</w:t>
      </w:r>
      <w:r w:rsidRPr="00D51327">
        <w:tab/>
        <w:t>.. 51</w:t>
      </w:r>
    </w:p>
    <w:p w:rsidR="00DC7E94" w:rsidRPr="00D51327" w:rsidRDefault="00DC7E94" w:rsidP="00A77CD8">
      <w:pPr>
        <w:tabs>
          <w:tab w:val="right" w:leader="dot" w:pos="9923"/>
        </w:tabs>
        <w:rPr>
          <w:sz w:val="12"/>
          <w:szCs w:val="12"/>
        </w:rPr>
      </w:pPr>
    </w:p>
    <w:p w:rsidR="00DC7E94" w:rsidRPr="00D51327" w:rsidRDefault="00DC7E94" w:rsidP="00A77CD8">
      <w:pPr>
        <w:tabs>
          <w:tab w:val="right" w:leader="dot" w:pos="9923"/>
        </w:tabs>
      </w:pPr>
      <w:r w:rsidRPr="00D51327">
        <w:rPr>
          <w:b/>
        </w:rPr>
        <w:t>Додатки</w:t>
      </w:r>
      <w:r w:rsidRPr="00D51327">
        <w:tab/>
        <w:t>53</w:t>
      </w:r>
    </w:p>
    <w:p w:rsidR="00DC7E94" w:rsidRPr="00D51327" w:rsidRDefault="00DC7E94" w:rsidP="00A77CD8">
      <w:pPr>
        <w:tabs>
          <w:tab w:val="right" w:leader="dot" w:pos="9923"/>
        </w:tabs>
        <w:rPr>
          <w:sz w:val="12"/>
          <w:szCs w:val="6"/>
        </w:rPr>
      </w:pPr>
    </w:p>
    <w:p w:rsidR="00DC7E94" w:rsidRPr="00D51327" w:rsidRDefault="00DC7E94" w:rsidP="00B5282D">
      <w:pPr>
        <w:tabs>
          <w:tab w:val="right" w:leader="dot" w:pos="9923"/>
        </w:tabs>
      </w:pPr>
      <w:r w:rsidRPr="00D51327">
        <w:t>Документи щодо створення спеціалізованих ланок цивільного захисту</w:t>
      </w:r>
      <w:r w:rsidRPr="00D51327">
        <w:tab/>
        <w:t>119</w:t>
      </w:r>
    </w:p>
    <w:p w:rsidR="00DC7E94" w:rsidRPr="00D51327" w:rsidRDefault="00DC7E94" w:rsidP="00A77CD8">
      <w:pPr>
        <w:rPr>
          <w:sz w:val="12"/>
          <w:szCs w:val="6"/>
        </w:rPr>
      </w:pPr>
    </w:p>
    <w:p w:rsidR="00DC7E94" w:rsidRPr="00D51327" w:rsidRDefault="00DC7E94" w:rsidP="00A77CD8">
      <w:pPr>
        <w:tabs>
          <w:tab w:val="right" w:leader="dot" w:pos="9923"/>
        </w:tabs>
      </w:pPr>
      <w:r w:rsidRPr="00D51327">
        <w:t>Документи щодо підготовки працівників до дій у надзвичайних ситуаціях</w:t>
      </w:r>
      <w:r w:rsidRPr="00D51327">
        <w:tab/>
        <w:t xml:space="preserve"> 131</w:t>
      </w:r>
    </w:p>
    <w:p w:rsidR="00DC7E94" w:rsidRPr="00D51327" w:rsidRDefault="00DC7E94" w:rsidP="005719F0">
      <w:pPr>
        <w:rPr>
          <w:sz w:val="12"/>
          <w:szCs w:val="6"/>
        </w:rPr>
      </w:pPr>
    </w:p>
    <w:p w:rsidR="00DC7E94" w:rsidRPr="00D51327" w:rsidRDefault="00DC7E94" w:rsidP="005719F0">
      <w:pPr>
        <w:tabs>
          <w:tab w:val="right" w:leader="dot" w:pos="9923"/>
        </w:tabs>
      </w:pPr>
      <w:r w:rsidRPr="00D51327">
        <w:t>Документи щодо підготовки та проведення Дня цивільного захисту, об’єктового тренування та тренування з відпрацювання дій на випадок пожежі</w:t>
      </w:r>
      <w:r w:rsidRPr="00D51327">
        <w:tab/>
        <w:t xml:space="preserve"> 148</w:t>
      </w:r>
    </w:p>
    <w:p w:rsidR="00DC7E94" w:rsidRPr="00D51327" w:rsidRDefault="00DC7E94" w:rsidP="005719F0">
      <w:pPr>
        <w:tabs>
          <w:tab w:val="right" w:leader="dot" w:pos="9923"/>
        </w:tabs>
        <w:rPr>
          <w:sz w:val="12"/>
          <w:szCs w:val="6"/>
        </w:rPr>
      </w:pPr>
    </w:p>
    <w:p w:rsidR="00DC7E94" w:rsidRPr="00D51327" w:rsidRDefault="00DC7E94" w:rsidP="005719F0">
      <w:pPr>
        <w:tabs>
          <w:tab w:val="right" w:leader="dot" w:pos="9923"/>
        </w:tabs>
      </w:pPr>
      <w:r w:rsidRPr="00D51327">
        <w:t xml:space="preserve">Документи щодо підготовки та проведення тренування з відпрацювання дій на випадок пожежі </w:t>
      </w:r>
      <w:r w:rsidRPr="00D51327">
        <w:tab/>
        <w:t xml:space="preserve"> 168</w:t>
      </w:r>
    </w:p>
    <w:p w:rsidR="00DC7E94" w:rsidRPr="00D51327" w:rsidRDefault="00DC7E94" w:rsidP="00291F1B">
      <w:pPr>
        <w:tabs>
          <w:tab w:val="right" w:leader="dot" w:pos="9923"/>
        </w:tabs>
        <w:ind w:left="709"/>
      </w:pPr>
    </w:p>
    <w:p w:rsidR="00DC7E94" w:rsidRPr="00D51327" w:rsidRDefault="00DC7E94" w:rsidP="00630E1C">
      <w:pPr>
        <w:ind w:left="180" w:hanging="180"/>
        <w:jc w:val="center"/>
        <w:rPr>
          <w:b/>
        </w:rPr>
      </w:pPr>
      <w:r w:rsidRPr="00D51327">
        <w:rPr>
          <w:b/>
        </w:rPr>
        <w:t>ПЕРЕДМОВА</w:t>
      </w:r>
    </w:p>
    <w:p w:rsidR="00DC7E94" w:rsidRPr="00D51327" w:rsidRDefault="00DC7E94" w:rsidP="00D83A00">
      <w:pPr>
        <w:ind w:firstLine="567"/>
        <w:jc w:val="both"/>
      </w:pPr>
    </w:p>
    <w:p w:rsidR="00DC7E94" w:rsidRPr="00D51327" w:rsidRDefault="00DC7E94" w:rsidP="00D83A00">
      <w:pPr>
        <w:ind w:firstLine="567"/>
        <w:jc w:val="both"/>
      </w:pPr>
      <w:r w:rsidRPr="00D51327">
        <w:t>Один із найважливіших способів досягнення потреб, зокрема в вирішенні питань безпеки  –  це поєднатися з тими, хто компетентний в даній галузі та здатний на професійну допомогу, особливо коли мова йде про захист життя та здоров’я дітей.</w:t>
      </w:r>
    </w:p>
    <w:p w:rsidR="00DC7E94" w:rsidRPr="00D51327" w:rsidRDefault="00DC7E94" w:rsidP="00D83A00">
      <w:pPr>
        <w:ind w:firstLine="567"/>
        <w:jc w:val="both"/>
      </w:pPr>
      <w:r w:rsidRPr="00D51327">
        <w:t>Навчально-методичний центр ЦЗ та БЖД Харківської області є суб’єктом освітньої діяльності та всебічної допомоги закладам освіти з реалізації основних заходів з питань цивільного захисту, де головна увага приділяється процесу навчання працівників закладів загальної середньої освіти.</w:t>
      </w:r>
    </w:p>
    <w:p w:rsidR="00DC7E94" w:rsidRPr="00D51327" w:rsidRDefault="00DC7E94" w:rsidP="00D83A00">
      <w:pPr>
        <w:ind w:firstLine="567"/>
        <w:jc w:val="both"/>
      </w:pPr>
      <w:r w:rsidRPr="00D51327">
        <w:t>Методичний кабінет є структурним підрозділом Центру, який здійснює науково-методичне забезпечення територіальної підсистеми та її ланок з питань навчання населення діям у надзвичайних ситуаціях за місцем роботи та навчання у закладах загальної середньої освіти.</w:t>
      </w:r>
    </w:p>
    <w:p w:rsidR="00DC7E94" w:rsidRPr="00D51327" w:rsidRDefault="00DC7E94" w:rsidP="00D83A00">
      <w:pPr>
        <w:ind w:firstLine="567"/>
        <w:jc w:val="both"/>
      </w:pPr>
      <w:r w:rsidRPr="00D51327">
        <w:t>Відповідно Постанови КМУ від 26 червня 2013 року № 444 «Про затвердження Порядку здійснення навчання населення діям у надзвичайних ситуаціях», «…навчання працюючого населення здійснюється безпосередньо на підприємстві, в установі та організації згідно з програмами підготовки працівників до дій у надзвичайних ситуаціях, а також під час проведення спеціальних об’єктових навчань і тренувань з питань цивільного захисту».</w:t>
      </w:r>
    </w:p>
    <w:p w:rsidR="00DC7E94" w:rsidRPr="00D51327" w:rsidRDefault="00DC7E94" w:rsidP="00D83A00">
      <w:pPr>
        <w:ind w:firstLine="567"/>
        <w:jc w:val="both"/>
      </w:pPr>
      <w:r w:rsidRPr="00D51327">
        <w:t>Навчання цивільному захисту включає в себе теоретичну та практичну складові.</w:t>
      </w:r>
    </w:p>
    <w:p w:rsidR="00DC7E94" w:rsidRPr="00D51327" w:rsidRDefault="00DC7E94" w:rsidP="00D83A00">
      <w:pPr>
        <w:ind w:firstLine="567"/>
        <w:jc w:val="both"/>
      </w:pPr>
      <w:r w:rsidRPr="00D51327">
        <w:rPr>
          <w:b/>
        </w:rPr>
        <w:t>Теоретична складова</w:t>
      </w:r>
      <w:r w:rsidRPr="00D51327">
        <w:t xml:space="preserve"> здійснюється таким чином:</w:t>
      </w:r>
    </w:p>
    <w:p w:rsidR="00DC7E94" w:rsidRPr="00D51327" w:rsidRDefault="00DC7E94" w:rsidP="00D83A00">
      <w:pPr>
        <w:ind w:firstLine="567"/>
        <w:jc w:val="both"/>
      </w:pPr>
      <w:r w:rsidRPr="00D51327">
        <w:t>- навчання керівного складу та фахівців, діяльність яких пов’язана з організацією і здійсненням заходів з питань цивільного захисту закладів загальної середньої освіти в Навчально-методичному центрі цивільного захисту та безпеки життєдіяльності Харківської області;</w:t>
      </w:r>
    </w:p>
    <w:p w:rsidR="00DC7E94" w:rsidRPr="00D51327" w:rsidRDefault="00DC7E94" w:rsidP="00D83A00">
      <w:pPr>
        <w:ind w:firstLine="567"/>
        <w:jc w:val="both"/>
      </w:pPr>
      <w:r w:rsidRPr="00D51327">
        <w:t>- навчання постійного складу за програмами загальної (спеціальної) підготовки до дій у надзвичайних ситуаціях - безпосередньо в закладі освіти;</w:t>
      </w:r>
    </w:p>
    <w:p w:rsidR="00DC7E94" w:rsidRPr="00D51327" w:rsidRDefault="00DC7E94" w:rsidP="00D83A00">
      <w:pPr>
        <w:ind w:firstLine="567"/>
        <w:jc w:val="both"/>
      </w:pPr>
      <w:r w:rsidRPr="00D51327">
        <w:t xml:space="preserve">- навчання учнів під час </w:t>
      </w:r>
      <w:r>
        <w:t>освітнього</w:t>
      </w:r>
      <w:r w:rsidRPr="00D51327">
        <w:t xml:space="preserve"> процесу в рамках вивчення предметів «Основи здоров’я» та «Захист Вітчизни» - в закладі загальної середньої освіти.</w:t>
      </w:r>
    </w:p>
    <w:p w:rsidR="00DC7E94" w:rsidRPr="00D51327" w:rsidRDefault="00DC7E94" w:rsidP="00D83A00">
      <w:pPr>
        <w:ind w:firstLine="567"/>
        <w:jc w:val="both"/>
      </w:pPr>
      <w:r w:rsidRPr="00D51327">
        <w:rPr>
          <w:b/>
        </w:rPr>
        <w:t>Практична складова</w:t>
      </w:r>
      <w:r w:rsidRPr="00D51327">
        <w:t xml:space="preserve"> це закріплення керівним складом і фахівцями теоретичних знань з питань цивільного захисту та набуття ними навичок і досвіду виконання завдань та функцій під час спеціальних об’єктових тренувань з питань цивільного захисту. А саме це проведення Дня цивільного захисту, який проводиться щорічно наприкінці навчального року.</w:t>
      </w:r>
    </w:p>
    <w:p w:rsidR="00DC7E94" w:rsidRPr="00D51327" w:rsidRDefault="00DC7E94" w:rsidP="00D83A00">
      <w:pPr>
        <w:ind w:firstLine="567"/>
        <w:jc w:val="both"/>
      </w:pPr>
      <w:r w:rsidRPr="00D51327">
        <w:t>Тренування персоналу закладів освіти з відпрацювання дій на випадок пожежі (протипожежні тренування) проводяться не рідше одного разу на півроку як практичні тренування всіх задіяних працівників, незалежно від чисельності працюючих відповідно до інструкції, що визначає дії персоналу щодо забезпечення безпечної та швидкої евакуації людей, та може проводяться:</w:t>
      </w:r>
    </w:p>
    <w:p w:rsidR="00DC7E94" w:rsidRPr="00D51327" w:rsidRDefault="00DC7E94" w:rsidP="00D83A00">
      <w:pPr>
        <w:numPr>
          <w:ilvl w:val="0"/>
          <w:numId w:val="1"/>
        </w:numPr>
        <w:ind w:left="0" w:firstLine="567"/>
        <w:jc w:val="both"/>
      </w:pPr>
      <w:r w:rsidRPr="00D51327">
        <w:t>під час Дня цивільного захисту;</w:t>
      </w:r>
    </w:p>
    <w:p w:rsidR="00DC7E94" w:rsidRPr="00D51327" w:rsidRDefault="00DC7E94" w:rsidP="00D83A00">
      <w:pPr>
        <w:numPr>
          <w:ilvl w:val="0"/>
          <w:numId w:val="1"/>
        </w:numPr>
        <w:ind w:left="0" w:firstLine="567"/>
        <w:jc w:val="both"/>
      </w:pPr>
      <w:r w:rsidRPr="00D51327">
        <w:t>як самостійний захід.</w:t>
      </w:r>
    </w:p>
    <w:p w:rsidR="00DC7E94" w:rsidRDefault="00DC7E94" w:rsidP="00592C39">
      <w:pPr>
        <w:jc w:val="both"/>
      </w:pPr>
    </w:p>
    <w:p w:rsidR="00DC7E94" w:rsidRPr="00D51327" w:rsidRDefault="00DC7E94" w:rsidP="00592C39">
      <w:pPr>
        <w:jc w:val="both"/>
      </w:pPr>
    </w:p>
    <w:p w:rsidR="00DC7E94" w:rsidRPr="00D51327" w:rsidRDefault="00DC7E94" w:rsidP="00D83A00">
      <w:pPr>
        <w:ind w:firstLine="567"/>
        <w:jc w:val="both"/>
      </w:pPr>
      <w:r w:rsidRPr="00D51327">
        <w:t>Схематично вищезазначене  представлено у вигляді алгоритму.</w:t>
      </w:r>
    </w:p>
    <w:p w:rsidR="00DC7E94" w:rsidRPr="00D51327" w:rsidRDefault="00DC7E94" w:rsidP="002535D8">
      <w:pPr>
        <w:jc w:val="center"/>
      </w:pPr>
    </w:p>
    <w:p w:rsidR="00DC7E94" w:rsidRPr="00D51327" w:rsidRDefault="00DC7E94" w:rsidP="002535D8">
      <w:pPr>
        <w:jc w:val="center"/>
        <w:rPr>
          <w:b/>
          <w:color w:val="FF0000"/>
        </w:rPr>
      </w:pPr>
      <w:r w:rsidRPr="00D51327">
        <w:rPr>
          <w:b/>
          <w:color w:val="FF0000"/>
          <w:highlight w:val="yellow"/>
        </w:rPr>
        <w:t>Алгоритм  здійснення порядку навчання</w:t>
      </w:r>
    </w:p>
    <w:p w:rsidR="00DC7E94" w:rsidRPr="00D51327" w:rsidRDefault="00DC7E94" w:rsidP="002535D8">
      <w:pPr>
        <w:jc w:val="center"/>
        <w:rPr>
          <w:b/>
        </w:rPr>
      </w:pPr>
    </w:p>
    <w:p w:rsidR="00DC7E94" w:rsidRPr="00D51327" w:rsidRDefault="00DC7E94" w:rsidP="002535D8">
      <w:pPr>
        <w:jc w:val="center"/>
        <w:rPr>
          <w:b/>
        </w:rPr>
      </w:pPr>
      <w:r w:rsidRPr="005A72F8">
        <w:rPr>
          <w:b/>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92.75pt;height:337.5pt;visibility:visible">
            <v:imagedata r:id="rId7" o:title=""/>
          </v:shape>
        </w:pict>
      </w:r>
    </w:p>
    <w:p w:rsidR="00DC7E94" w:rsidRPr="00D51327" w:rsidRDefault="00DC7E94" w:rsidP="008B4B5E">
      <w:pPr>
        <w:jc w:val="both"/>
      </w:pPr>
    </w:p>
    <w:p w:rsidR="00DC7E94" w:rsidRPr="00D51327" w:rsidRDefault="00DC7E94" w:rsidP="00AC4158">
      <w:pPr>
        <w:ind w:firstLine="567"/>
        <w:jc w:val="both"/>
      </w:pPr>
      <w:r w:rsidRPr="00D51327">
        <w:t>Зміст матеріалів, що містить збірка, мають навчальний та методичний компоненти, що дає змогу працівникам закладів загальної середньої освіти учитися самим та навчати інших вчитися правильно діяти у разі виникнення різних надзвичайних ситуацій.</w:t>
      </w:r>
    </w:p>
    <w:p w:rsidR="00DC7E94" w:rsidRPr="00D51327" w:rsidRDefault="00DC7E94" w:rsidP="00AC4158">
      <w:pPr>
        <w:widowControl w:val="0"/>
        <w:tabs>
          <w:tab w:val="left" w:pos="2895"/>
        </w:tabs>
        <w:autoSpaceDE w:val="0"/>
        <w:autoSpaceDN w:val="0"/>
        <w:adjustRightInd w:val="0"/>
        <w:ind w:firstLine="567"/>
        <w:jc w:val="both"/>
      </w:pPr>
      <w:r w:rsidRPr="00D51327">
        <w:t>Враховуючи, що головна і провідна роль реалізації навчання в закладі загальної середньої освіти належить керівнику, дані матеріали дають йому змогу в повній мірі виконати свої обов’язки за призначенням, створити документальну базу та підготувати персонал чітко та злагоджено рятувати учнів в разі загрози.</w:t>
      </w:r>
    </w:p>
    <w:p w:rsidR="00DC7E94" w:rsidRPr="00D51327" w:rsidRDefault="00DC7E94" w:rsidP="00AC4158">
      <w:pPr>
        <w:ind w:firstLine="567"/>
        <w:jc w:val="both"/>
      </w:pPr>
      <w:bookmarkStart w:id="0" w:name="n65"/>
      <w:bookmarkEnd w:id="0"/>
      <w:r w:rsidRPr="00D51327">
        <w:t>Отже, навчально-методичний посібник «Цивільний захист в закладах загальної середньої освіти» - можливість продовжувати фахівцями нашого Центру співпрацю з освітніми установами, яка спрямована на збереження життя та здоров’я дітей і є запорукою реалізації права дитини бути захищеною як сьогодні, так і в майбутньому.</w:t>
      </w: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9F0100">
      <w:pPr>
        <w:jc w:val="center"/>
        <w:rPr>
          <w:b/>
          <w:sz w:val="36"/>
          <w:szCs w:val="36"/>
        </w:rPr>
      </w:pPr>
      <w:r w:rsidRPr="00D51327">
        <w:rPr>
          <w:b/>
          <w:sz w:val="36"/>
          <w:szCs w:val="36"/>
        </w:rPr>
        <w:t>Розділ І. Відомості про функціональну підсистему МОН</w:t>
      </w:r>
    </w:p>
    <w:p w:rsidR="00DC7E94" w:rsidRPr="00D51327" w:rsidRDefault="00DC7E94" w:rsidP="00973E9B">
      <w:pPr>
        <w:spacing w:before="120"/>
        <w:ind w:firstLine="567"/>
        <w:jc w:val="both"/>
      </w:pPr>
      <w:r w:rsidRPr="00D51327">
        <w:rPr>
          <w:b/>
          <w:i/>
        </w:rPr>
        <w:t>Функціональна підсистема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w:t>
      </w:r>
      <w:r w:rsidRPr="00D51327">
        <w:t>, яка створена Міністерством освіти і науки України (</w:t>
      </w:r>
      <w:r w:rsidRPr="00D51327">
        <w:rPr>
          <w:b/>
        </w:rPr>
        <w:t>МОН)</w:t>
      </w:r>
      <w:r w:rsidRPr="00D51327">
        <w:t>, є складовою частини єдиної державної системи цивільного захисту, до якої входять органи управління та підпорядковані їм сили цивільного захисту, суб’єкти господарювання, які виконують завдання цивільного захисту.</w:t>
      </w:r>
    </w:p>
    <w:p w:rsidR="00DC7E94" w:rsidRPr="00D51327" w:rsidRDefault="00DC7E94" w:rsidP="00973E9B">
      <w:pPr>
        <w:spacing w:before="120"/>
        <w:ind w:firstLine="567"/>
        <w:jc w:val="both"/>
        <w:rPr>
          <w:b/>
        </w:rPr>
      </w:pPr>
      <w:r w:rsidRPr="00D51327">
        <w:rPr>
          <w:b/>
        </w:rPr>
        <w:t>Метою створення функціональної підсистеми є:</w:t>
      </w:r>
    </w:p>
    <w:p w:rsidR="00DC7E94" w:rsidRPr="00D51327" w:rsidRDefault="00DC7E94" w:rsidP="00973E9B">
      <w:pPr>
        <w:spacing w:before="120"/>
        <w:ind w:firstLine="567"/>
        <w:jc w:val="both"/>
      </w:pPr>
      <w:bookmarkStart w:id="1" w:name="n18"/>
      <w:bookmarkEnd w:id="1"/>
      <w:r w:rsidRPr="00D51327">
        <w:t>1) захист населення і територій від надзвичайних ситуацій у мирний час та в особливий період, зменшення матеріальних втрат у разі їх виникнення на підприємствах,</w:t>
      </w:r>
      <w:r w:rsidRPr="00D51327">
        <w:rPr>
          <w:b/>
        </w:rPr>
        <w:t xml:space="preserve"> у навчальних закладах, </w:t>
      </w:r>
      <w:r w:rsidRPr="00D51327">
        <w:t>установах та організаціях, що належать до сфері управління МОН (</w:t>
      </w:r>
      <w:r w:rsidRPr="00D51327">
        <w:rPr>
          <w:b/>
        </w:rPr>
        <w:t>далі</w:t>
      </w:r>
      <w:r w:rsidRPr="00D51327">
        <w:t xml:space="preserve"> - підприємства, установи та організації галузі);</w:t>
      </w:r>
    </w:p>
    <w:p w:rsidR="00DC7E94" w:rsidRPr="00D51327" w:rsidRDefault="00DC7E94" w:rsidP="00973E9B">
      <w:pPr>
        <w:spacing w:before="120"/>
        <w:ind w:firstLine="567"/>
        <w:jc w:val="both"/>
      </w:pPr>
      <w:bookmarkStart w:id="2" w:name="n19"/>
      <w:bookmarkEnd w:id="2"/>
      <w:r w:rsidRPr="00D51327">
        <w:t xml:space="preserve">2) організація та здійснення заходів цивільного захисту, пов’язаних із запобіганням і реагуванням на надзвичайні ситуації техногенного, природного, соціального, воєнного характеру та захисту від їх факторів ураження учасників </w:t>
      </w:r>
      <w:r>
        <w:t>освітнього</w:t>
      </w:r>
      <w:r w:rsidRPr="00D51327">
        <w:t xml:space="preserve"> процесу;</w:t>
      </w:r>
    </w:p>
    <w:p w:rsidR="00DC7E94" w:rsidRPr="00D51327" w:rsidRDefault="00DC7E94" w:rsidP="00973E9B">
      <w:pPr>
        <w:spacing w:before="120"/>
        <w:ind w:firstLine="567"/>
        <w:jc w:val="both"/>
      </w:pPr>
      <w:bookmarkStart w:id="3" w:name="n20"/>
      <w:bookmarkEnd w:id="3"/>
      <w:r w:rsidRPr="00D51327">
        <w:t>3) організація та здійснення заходів цивільного захисту, пов’язаних із навчанням дітей дошкільного віку, учнів та студентів діям у надзвичайних ситуаціях (з питань безпеки життєдіяльності).</w:t>
      </w:r>
    </w:p>
    <w:p w:rsidR="00DC7E94" w:rsidRPr="00D51327" w:rsidRDefault="00DC7E94" w:rsidP="00973E9B">
      <w:pPr>
        <w:spacing w:before="120"/>
        <w:ind w:firstLine="567"/>
        <w:jc w:val="both"/>
        <w:rPr>
          <w:b/>
        </w:rPr>
      </w:pPr>
      <w:r w:rsidRPr="00D51327">
        <w:rPr>
          <w:b/>
        </w:rPr>
        <w:t>Завданнями функціональної підсистеми є:</w:t>
      </w:r>
    </w:p>
    <w:p w:rsidR="00DC7E94" w:rsidRPr="00D51327" w:rsidRDefault="00DC7E94" w:rsidP="00973E9B">
      <w:pPr>
        <w:spacing w:before="120"/>
        <w:ind w:firstLine="567"/>
        <w:jc w:val="both"/>
      </w:pPr>
      <w:r w:rsidRPr="00D51327">
        <w:t>- здійснення заходів цивільного захисту в підприємствах, установах та організаціях галузі;</w:t>
      </w:r>
    </w:p>
    <w:p w:rsidR="00DC7E94" w:rsidRPr="00D51327" w:rsidRDefault="00DC7E94" w:rsidP="00973E9B">
      <w:pPr>
        <w:spacing w:before="120"/>
        <w:ind w:firstLine="567"/>
        <w:jc w:val="both"/>
      </w:pPr>
      <w:r w:rsidRPr="00D51327">
        <w:t>- організація та проведення навчань (тренувань) з підготовки органів управління функціональної підсистеми та підпорядкованих їм сил цивільного захисту, що здійснюється згідно з планом основних заходів цивільного захисту МОН на відповідний рік;</w:t>
      </w:r>
    </w:p>
    <w:p w:rsidR="00DC7E94" w:rsidRPr="00D51327" w:rsidRDefault="00DC7E94" w:rsidP="00973E9B">
      <w:pPr>
        <w:spacing w:before="120"/>
        <w:ind w:firstLine="567"/>
        <w:jc w:val="both"/>
      </w:pPr>
      <w:r w:rsidRPr="00D51327">
        <w:t xml:space="preserve">- навчання працівників та учасників </w:t>
      </w:r>
      <w:r>
        <w:t>освітнього</w:t>
      </w:r>
      <w:r w:rsidRPr="00D51327">
        <w:t xml:space="preserve"> процесу підприємств, установ та організацій галузі щодо поведінки та дій у разі виникнення надзвичайної ситуації;</w:t>
      </w:r>
    </w:p>
    <w:p w:rsidR="00DC7E94" w:rsidRPr="00D51327" w:rsidRDefault="00DC7E94" w:rsidP="00973E9B">
      <w:pPr>
        <w:spacing w:before="120"/>
        <w:ind w:firstLine="567"/>
        <w:jc w:val="both"/>
      </w:pPr>
      <w:r w:rsidRPr="00D51327">
        <w:t xml:space="preserve">- </w:t>
      </w:r>
      <w:r w:rsidRPr="00D51327">
        <w:rPr>
          <w:i/>
        </w:rPr>
        <w:t>завдання відповідно до функціонального спрямування:</w:t>
      </w:r>
    </w:p>
    <w:p w:rsidR="00DC7E94" w:rsidRPr="00D51327" w:rsidRDefault="00DC7E94" w:rsidP="00973E9B">
      <w:pPr>
        <w:spacing w:before="120"/>
        <w:ind w:firstLine="567"/>
        <w:jc w:val="both"/>
      </w:pPr>
      <w:bookmarkStart w:id="4" w:name="n35"/>
      <w:bookmarkStart w:id="5" w:name="n37"/>
      <w:bookmarkEnd w:id="4"/>
      <w:bookmarkEnd w:id="5"/>
      <w:r w:rsidRPr="00D51327">
        <w:t>а) організація навчання ... учнів згідно із затвердженими МОН і погодженими з ДСНС програмами розвитку та навчальними програмами, що передбачають:</w:t>
      </w:r>
    </w:p>
    <w:p w:rsidR="00DC7E94" w:rsidRPr="00D51327" w:rsidRDefault="00DC7E94" w:rsidP="00973E9B">
      <w:pPr>
        <w:spacing w:before="120"/>
        <w:ind w:firstLine="567"/>
        <w:jc w:val="both"/>
      </w:pPr>
      <w:bookmarkStart w:id="6" w:name="n38"/>
      <w:bookmarkEnd w:id="6"/>
      <w:r w:rsidRPr="00D51327">
        <w:t>б) здобуття вихованцями і учнями закладів загальної середньої освіти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w:t>
      </w:r>
    </w:p>
    <w:p w:rsidR="00DC7E94" w:rsidRPr="00D51327" w:rsidRDefault="00DC7E94" w:rsidP="00973E9B">
      <w:pPr>
        <w:spacing w:before="120"/>
        <w:ind w:firstLine="567"/>
        <w:jc w:val="both"/>
      </w:pPr>
      <w:bookmarkStart w:id="7" w:name="n39"/>
      <w:bookmarkStart w:id="8" w:name="n40"/>
      <w:bookmarkEnd w:id="7"/>
      <w:bookmarkEnd w:id="8"/>
      <w:r w:rsidRPr="00D51327">
        <w:t xml:space="preserve">в) організаційно-методичне керівництво з проведення у навчальних закладах всіх рівнів </w:t>
      </w:r>
      <w:r w:rsidRPr="00D51327">
        <w:rPr>
          <w:b/>
          <w:i/>
        </w:rPr>
        <w:t>об'єктових тренувань</w:t>
      </w:r>
      <w:r w:rsidRPr="00D51327">
        <w:rPr>
          <w:i/>
        </w:rPr>
        <w:t xml:space="preserve">, </w:t>
      </w:r>
      <w:r w:rsidRPr="00D51327">
        <w:rPr>
          <w:b/>
          <w:i/>
        </w:rPr>
        <w:t>Днів цивільного захисту;</w:t>
      </w:r>
    </w:p>
    <w:p w:rsidR="00DC7E94" w:rsidRPr="00D51327" w:rsidRDefault="00DC7E94" w:rsidP="00973E9B">
      <w:pPr>
        <w:spacing w:before="120"/>
        <w:ind w:firstLine="567"/>
        <w:jc w:val="both"/>
      </w:pPr>
      <w:bookmarkStart w:id="9" w:name="n41"/>
      <w:bookmarkEnd w:id="9"/>
      <w:r w:rsidRPr="00D51327">
        <w:t xml:space="preserve">- координація науково-методичної діяльності, узагальнення і поширення ефективних форм і методів організації </w:t>
      </w:r>
      <w:r>
        <w:t>освітнього</w:t>
      </w:r>
      <w:r w:rsidRPr="00D51327">
        <w:t xml:space="preserve"> процесу з питань безпеки життєдіяльності та цивільного захисту через визначені </w:t>
      </w:r>
      <w:r w:rsidRPr="00D51327">
        <w:rPr>
          <w:b/>
        </w:rPr>
        <w:t>місцевими органами управління освіти</w:t>
      </w:r>
      <w:r w:rsidRPr="00D51327">
        <w:t xml:space="preserve"> - територіальні базові (опорні) загальноосвітні навчальні заклади;</w:t>
      </w:r>
    </w:p>
    <w:p w:rsidR="00DC7E94" w:rsidRPr="00D51327" w:rsidRDefault="00DC7E94" w:rsidP="00973E9B">
      <w:pPr>
        <w:spacing w:before="120"/>
        <w:ind w:firstLine="567"/>
        <w:jc w:val="both"/>
      </w:pPr>
      <w:bookmarkStart w:id="10" w:name="n42"/>
      <w:bookmarkEnd w:id="10"/>
      <w:r w:rsidRPr="00D51327">
        <w:t>- здійснення контролю якості підготовки у навчальних закладах ... учнів з питань навчання діям у надзвичайних ситуаціях;</w:t>
      </w:r>
    </w:p>
    <w:p w:rsidR="00DC7E94" w:rsidRPr="00D51327" w:rsidRDefault="00DC7E94" w:rsidP="00973E9B">
      <w:pPr>
        <w:spacing w:before="120"/>
        <w:ind w:firstLine="567"/>
        <w:jc w:val="both"/>
      </w:pPr>
      <w:bookmarkStart w:id="11" w:name="n43"/>
      <w:bookmarkStart w:id="12" w:name="n44"/>
      <w:bookmarkStart w:id="13" w:name="n45"/>
      <w:bookmarkEnd w:id="11"/>
      <w:bookmarkEnd w:id="12"/>
      <w:bookmarkEnd w:id="13"/>
      <w:r w:rsidRPr="00D51327">
        <w:rPr>
          <w:b/>
        </w:rPr>
        <w:t>До складу функціональної підсистеми МОН входять</w:t>
      </w:r>
      <w:r w:rsidRPr="00D51327">
        <w:t xml:space="preserve"> місцеві органи управління освітою, підпорядковані їм сили цивільного захисту, підприємства, установи та організації галузі, їх сили і засоби.</w:t>
      </w:r>
    </w:p>
    <w:p w:rsidR="00DC7E94" w:rsidRPr="00D51327" w:rsidRDefault="00DC7E94" w:rsidP="00973E9B">
      <w:pPr>
        <w:spacing w:before="120"/>
        <w:ind w:firstLine="567"/>
        <w:jc w:val="both"/>
      </w:pPr>
      <w:r w:rsidRPr="00D51327">
        <w:rPr>
          <w:b/>
          <w:i/>
        </w:rPr>
        <w:t>На об’єктовому рівні</w:t>
      </w:r>
      <w:r w:rsidRPr="00D51327">
        <w:t xml:space="preserve"> організація заходів цивільного захисту у рамках функціональної підсистеми здійснюється </w:t>
      </w:r>
      <w:r w:rsidRPr="00D51327">
        <w:rPr>
          <w:b/>
        </w:rPr>
        <w:t xml:space="preserve">керівником </w:t>
      </w:r>
      <w:r w:rsidRPr="00D51327">
        <w:rPr>
          <w:i/>
        </w:rPr>
        <w:t>підприємства, установи та організації галузі</w:t>
      </w:r>
      <w:r w:rsidRPr="00D51327">
        <w:t xml:space="preserve">, а також спеціально створеними (призначеними) ними </w:t>
      </w:r>
      <w:r w:rsidRPr="00D51327">
        <w:rPr>
          <w:b/>
        </w:rPr>
        <w:t>підрозділами</w:t>
      </w:r>
      <w:r w:rsidRPr="00D51327">
        <w:t xml:space="preserve"> (</w:t>
      </w:r>
      <w:r w:rsidRPr="00D51327">
        <w:rPr>
          <w:b/>
        </w:rPr>
        <w:t>посадовими особами</w:t>
      </w:r>
      <w:r w:rsidRPr="00D51327">
        <w:t xml:space="preserve">) з питань цивільного захисту з урахуванням вимог, зазначених у </w:t>
      </w:r>
      <w:hyperlink r:id="rId8" w:anchor="n390" w:tgtFrame="_blank" w:history="1">
        <w:r w:rsidRPr="00D51327">
          <w:rPr>
            <w:u w:val="single"/>
          </w:rPr>
          <w:t>частині другій</w:t>
        </w:r>
      </w:hyperlink>
      <w:r w:rsidRPr="00D51327">
        <w:t xml:space="preserve"> статті 20 Кодексу цивільного захисту України.</w:t>
      </w:r>
    </w:p>
    <w:p w:rsidR="00DC7E94" w:rsidRPr="00D51327" w:rsidRDefault="00DC7E94" w:rsidP="00973E9B">
      <w:pPr>
        <w:spacing w:before="120"/>
        <w:ind w:firstLine="567"/>
        <w:jc w:val="both"/>
      </w:pPr>
      <w:bookmarkStart w:id="14" w:name="n51"/>
      <w:bookmarkEnd w:id="14"/>
      <w:r w:rsidRPr="00D51327">
        <w:t xml:space="preserve">Для координації діяльності, пов’язаної із захистом персоналу від надзвичайних ситуацій, запобігання таким ситуаціям, а також координації робіт з ліквідації їх наслідків </w:t>
      </w:r>
      <w:r w:rsidRPr="00D51327">
        <w:rPr>
          <w:b/>
          <w:i/>
        </w:rPr>
        <w:t>на об’єктовому рівні</w:t>
      </w:r>
      <w:r w:rsidRPr="00D51327">
        <w:t xml:space="preserve"> підприємствами, установами та організаціями галузі утворюються </w:t>
      </w:r>
      <w:r w:rsidRPr="00D51327">
        <w:rPr>
          <w:b/>
        </w:rPr>
        <w:t>комісії з питань надзвичайних ситуацій</w:t>
      </w:r>
      <w:r w:rsidRPr="00D51327">
        <w:t>.</w:t>
      </w:r>
    </w:p>
    <w:p w:rsidR="00DC7E94" w:rsidRPr="00D51327" w:rsidRDefault="00DC7E94" w:rsidP="00973E9B">
      <w:pPr>
        <w:spacing w:before="120"/>
        <w:ind w:firstLine="567"/>
        <w:jc w:val="both"/>
      </w:pPr>
    </w:p>
    <w:p w:rsidR="00DC7E94" w:rsidRPr="00D51327" w:rsidRDefault="00DC7E94" w:rsidP="00D4030C">
      <w:pPr>
        <w:spacing w:before="120"/>
        <w:jc w:val="center"/>
      </w:pPr>
      <w:r w:rsidRPr="00D15032">
        <w:rPr>
          <w:noProof/>
          <w:lang w:val="ru-RU"/>
        </w:rPr>
        <w:pict>
          <v:shape id="_x0000_i1026" type="#_x0000_t75" style="width:492.75pt;height:282pt;visibility:visible">
            <v:imagedata r:id="rId9" o:title=""/>
          </v:shape>
        </w:pict>
      </w:r>
    </w:p>
    <w:p w:rsidR="00DC7E94" w:rsidRDefault="00DC7E94" w:rsidP="00D4030C">
      <w:pPr>
        <w:spacing w:before="120"/>
        <w:jc w:val="center"/>
      </w:pPr>
    </w:p>
    <w:p w:rsidR="00DC7E94" w:rsidRDefault="00DC7E94" w:rsidP="00D4030C">
      <w:pPr>
        <w:spacing w:before="120"/>
        <w:jc w:val="center"/>
      </w:pPr>
    </w:p>
    <w:p w:rsidR="00DC7E94" w:rsidRPr="00D51327" w:rsidRDefault="00DC7E94" w:rsidP="00D4030C">
      <w:pPr>
        <w:spacing w:before="120"/>
        <w:jc w:val="center"/>
      </w:pPr>
    </w:p>
    <w:p w:rsidR="00DC7E94" w:rsidRPr="00D51327" w:rsidRDefault="00DC7E94" w:rsidP="00D4030C">
      <w:pPr>
        <w:spacing w:before="120"/>
        <w:jc w:val="center"/>
      </w:pPr>
    </w:p>
    <w:p w:rsidR="00DC7E94" w:rsidRPr="00D51327" w:rsidRDefault="00DC7E94" w:rsidP="00973E9B">
      <w:pPr>
        <w:spacing w:before="120"/>
        <w:ind w:firstLine="567"/>
        <w:jc w:val="both"/>
        <w:rPr>
          <w:b/>
        </w:rPr>
      </w:pPr>
      <w:bookmarkStart w:id="15" w:name="_GoBack"/>
      <w:bookmarkEnd w:id="15"/>
      <w:r w:rsidRPr="00D51327">
        <w:rPr>
          <w:b/>
        </w:rPr>
        <w:t>Основними заходами щодо впровадження діяльності функціональної підсистеми є:</w:t>
      </w:r>
    </w:p>
    <w:p w:rsidR="00DC7E94" w:rsidRPr="00D51327" w:rsidRDefault="00DC7E94" w:rsidP="00973E9B">
      <w:pPr>
        <w:spacing w:before="120"/>
        <w:ind w:firstLine="567"/>
        <w:jc w:val="both"/>
      </w:pPr>
      <w:r w:rsidRPr="00D51327">
        <w:t>... забезпечення готовності органів управління та сил цивільного захисту функціональної підсистеми до дій за призначенням;</w:t>
      </w:r>
    </w:p>
    <w:p w:rsidR="00DC7E94" w:rsidRPr="00D51327" w:rsidRDefault="00DC7E94" w:rsidP="00973E9B">
      <w:pPr>
        <w:spacing w:before="120"/>
        <w:ind w:firstLine="567"/>
        <w:jc w:val="both"/>
      </w:pPr>
      <w:bookmarkStart w:id="16" w:name="n80"/>
      <w:bookmarkEnd w:id="16"/>
      <w:r w:rsidRPr="00D51327">
        <w:t>організація підготовки фахівців цивільного захисту, підготовка керівного складу та фахівців, діяльність яких пов’язана з організацією і здійсненням заходів щодо цивільного захисту, навчання населення діям у разі виникнення надзвичайних ситуацій на підприємствах, в установах та організаціях галузі;</w:t>
      </w:r>
    </w:p>
    <w:p w:rsidR="00DC7E94" w:rsidRPr="00D51327" w:rsidRDefault="00DC7E94" w:rsidP="00973E9B">
      <w:pPr>
        <w:spacing w:before="120"/>
        <w:ind w:firstLine="567"/>
        <w:jc w:val="both"/>
      </w:pPr>
      <w:r w:rsidRPr="00D51327">
        <w:t xml:space="preserve">забезпечення надання </w:t>
      </w:r>
      <w:r w:rsidRPr="00D51327">
        <w:rPr>
          <w:b/>
        </w:rPr>
        <w:t>учням</w:t>
      </w:r>
      <w:r w:rsidRPr="00D51327">
        <w:t xml:space="preserve"> знань щодо особистої безпеки, способів та засобів індивідуального і колективного захисту населення від надзвичайних ситуацій, алгоритму власних дій у разі їх виникнення та практичне закріплення теоретичного матеріалу під час проведення наприкінці навчального року в навчальних закладах </w:t>
      </w:r>
      <w:r w:rsidRPr="00D51327">
        <w:rPr>
          <w:b/>
        </w:rPr>
        <w:t>Дня цивільного захисту</w:t>
      </w:r>
      <w:r w:rsidRPr="00D51327">
        <w:t>;</w:t>
      </w:r>
    </w:p>
    <w:p w:rsidR="00DC7E94" w:rsidRPr="00D51327" w:rsidRDefault="00DC7E94" w:rsidP="00973E9B">
      <w:pPr>
        <w:spacing w:before="120"/>
        <w:ind w:firstLine="567"/>
        <w:jc w:val="both"/>
      </w:pPr>
      <w:bookmarkStart w:id="17" w:name="n87"/>
      <w:bookmarkStart w:id="18" w:name="n88"/>
      <w:bookmarkEnd w:id="17"/>
      <w:bookmarkEnd w:id="18"/>
      <w:r w:rsidRPr="00D51327">
        <w:t xml:space="preserve">інформаційно-методичний супровід педагогічних кадрів з питань цивільного захисту через </w:t>
      </w:r>
      <w:r w:rsidRPr="00D51327">
        <w:rPr>
          <w:u w:val="single"/>
        </w:rPr>
        <w:t>мережу територіальних опорних загальноосвітніх навчальних закладів</w:t>
      </w:r>
      <w:r w:rsidRPr="00D51327">
        <w:t>;</w:t>
      </w:r>
      <w:bookmarkStart w:id="19" w:name="n89"/>
      <w:bookmarkEnd w:id="19"/>
    </w:p>
    <w:p w:rsidR="00DC7E94" w:rsidRPr="00D51327" w:rsidRDefault="00DC7E94" w:rsidP="00973E9B">
      <w:pPr>
        <w:spacing w:before="120"/>
        <w:ind w:firstLine="567"/>
        <w:jc w:val="both"/>
      </w:pPr>
      <w:r w:rsidRPr="00D51327">
        <w:t>організація системного методичного супроводу педагогічних кадрів з питань цивільного захисту.</w:t>
      </w: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AC4158">
      <w:pPr>
        <w:ind w:firstLine="567"/>
        <w:jc w:val="both"/>
      </w:pPr>
    </w:p>
    <w:p w:rsidR="00DC7E94" w:rsidRPr="00D51327" w:rsidRDefault="00DC7E94" w:rsidP="00E47470">
      <w:pPr>
        <w:jc w:val="center"/>
        <w:rPr>
          <w:b/>
          <w:sz w:val="36"/>
          <w:szCs w:val="36"/>
        </w:rPr>
      </w:pPr>
      <w:r w:rsidRPr="00D51327">
        <w:rPr>
          <w:b/>
          <w:sz w:val="36"/>
          <w:szCs w:val="36"/>
        </w:rPr>
        <w:t>Розділ ІІ. Особливості теоретичної складової навчання</w:t>
      </w:r>
    </w:p>
    <w:p w:rsidR="00DC7E94" w:rsidRPr="00D51327" w:rsidRDefault="00DC7E94" w:rsidP="00E47470">
      <w:pPr>
        <w:jc w:val="center"/>
        <w:rPr>
          <w:b/>
          <w:sz w:val="12"/>
          <w:szCs w:val="16"/>
        </w:rPr>
      </w:pPr>
    </w:p>
    <w:p w:rsidR="00DC7E94" w:rsidRPr="00D51327" w:rsidRDefault="00DC7E94" w:rsidP="00E1105A">
      <w:pPr>
        <w:jc w:val="center"/>
        <w:rPr>
          <w:b/>
          <w:sz w:val="32"/>
          <w:szCs w:val="32"/>
        </w:rPr>
      </w:pPr>
      <w:r w:rsidRPr="00D51327">
        <w:rPr>
          <w:b/>
          <w:sz w:val="32"/>
          <w:szCs w:val="32"/>
        </w:rPr>
        <w:t>1. Навчання керівного складу та фахівців, діяльність яких пов’язана з організацією і здійсненням заходів з питань цивільного захисту закладу освіти поза межами закладу</w:t>
      </w:r>
    </w:p>
    <w:p w:rsidR="00DC7E94" w:rsidRPr="00D51327" w:rsidRDefault="00DC7E94" w:rsidP="000C3955">
      <w:pPr>
        <w:spacing w:before="60"/>
        <w:ind w:firstLine="540"/>
        <w:jc w:val="both"/>
        <w:rPr>
          <w:color w:val="000000"/>
          <w:lang w:eastAsia="uk-UA"/>
        </w:rPr>
      </w:pPr>
      <w:r w:rsidRPr="00D51327">
        <w:t xml:space="preserve">Навчання керівного складу та фахівців з питань цивільного захисту закладів загальної середньої освіти здійснюється в Навчально-методичному центрі ЦЗ та БЖД Харківської області (структурний підрозділ Обласні та м. Харків курси удосконалення керівних кадрів 1 категорії), який, згідно Постанови Кабінету Міністрів України від 23 жовтня 2013 р.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за своїм призначенням проводить </w:t>
      </w:r>
      <w:r w:rsidRPr="00D51327">
        <w:rPr>
          <w:color w:val="000000"/>
          <w:lang w:eastAsia="uk-UA"/>
        </w:rPr>
        <w:t>навчання керівного складу та фахівців, діяльність яких пов’язана з організацією і здійсненням заходів з питань цивільного захисту (далі - керівний склад і фахівці), забезпечують надання інших освітніх послуг та методичний супровід суб’єктів господарювання, що проводять навчання населення діям у надзвичайних, аварійних ситуаціях та в умовах терористичного акту.</w:t>
      </w:r>
    </w:p>
    <w:p w:rsidR="00DC7E94" w:rsidRPr="00D51327" w:rsidRDefault="00DC7E94" w:rsidP="000C3955">
      <w:pPr>
        <w:spacing w:before="60"/>
        <w:ind w:firstLine="540"/>
        <w:jc w:val="both"/>
      </w:pPr>
      <w:r w:rsidRPr="00D51327">
        <w:rPr>
          <w:color w:val="000000"/>
          <w:lang w:eastAsia="uk-UA"/>
        </w:rPr>
        <w:t>Навчання осіб керівного складу та фахівців, діяльність яких пов’язана з організацією і здійсненням заходів з питань цивільного захисту, здійснюється шляхом проведення функціонального навчання та практичної підготовки.</w:t>
      </w:r>
    </w:p>
    <w:p w:rsidR="00DC7E94" w:rsidRPr="00D51327" w:rsidRDefault="00DC7E94" w:rsidP="000C3955">
      <w:pPr>
        <w:pStyle w:val="a"/>
        <w:spacing w:before="60"/>
        <w:jc w:val="both"/>
        <w:rPr>
          <w:rFonts w:ascii="Times New Roman" w:hAnsi="Times New Roman"/>
          <w:iCs/>
          <w:sz w:val="28"/>
          <w:szCs w:val="28"/>
        </w:rPr>
      </w:pPr>
      <w:r w:rsidRPr="00D51327">
        <w:rPr>
          <w:rFonts w:ascii="Times New Roman" w:hAnsi="Times New Roman"/>
          <w:b/>
          <w:iCs/>
          <w:sz w:val="28"/>
          <w:szCs w:val="28"/>
        </w:rPr>
        <w:t>Функціональне навчання</w:t>
      </w:r>
      <w:r w:rsidRPr="00D51327">
        <w:rPr>
          <w:rFonts w:ascii="Times New Roman" w:hAnsi="Times New Roman"/>
          <w:iCs/>
          <w:sz w:val="28"/>
          <w:szCs w:val="28"/>
        </w:rPr>
        <w:t xml:space="preserve"> - це навчання осіб, які за класифікацією професій належать до керівників, професіоналів і фахівців, з метою набуття та систематичного оновлення спеціальних знань, умінь і навичок з питань цивільного захисту.</w:t>
      </w:r>
    </w:p>
    <w:p w:rsidR="00DC7E94" w:rsidRPr="00D51327" w:rsidRDefault="00DC7E94" w:rsidP="000C3955">
      <w:pPr>
        <w:pStyle w:val="a"/>
        <w:spacing w:before="60"/>
        <w:jc w:val="both"/>
        <w:rPr>
          <w:rFonts w:ascii="Times New Roman" w:hAnsi="Times New Roman"/>
          <w:iCs/>
          <w:sz w:val="28"/>
          <w:szCs w:val="28"/>
        </w:rPr>
      </w:pPr>
      <w:r w:rsidRPr="00D51327">
        <w:rPr>
          <w:rFonts w:ascii="Times New Roman" w:hAnsi="Times New Roman"/>
          <w:iCs/>
          <w:sz w:val="28"/>
          <w:szCs w:val="28"/>
        </w:rPr>
        <w:t>Особи керівного складу та фахівці закладів загальної середньої освіти, діяльність яких пов’язана з організацією і здійсненням заходів з питань цивільного захисту, у перший рік призначення на посаду і періодично один раз на три роки зобов’язані проходити функціональне навчання.</w:t>
      </w:r>
    </w:p>
    <w:p w:rsidR="00DC7E94" w:rsidRPr="00D51327" w:rsidRDefault="00DC7E94" w:rsidP="000C3955">
      <w:pPr>
        <w:pStyle w:val="a"/>
        <w:spacing w:before="60"/>
        <w:jc w:val="both"/>
        <w:rPr>
          <w:rFonts w:ascii="Times New Roman" w:hAnsi="Times New Roman"/>
          <w:iCs/>
          <w:sz w:val="28"/>
          <w:szCs w:val="28"/>
        </w:rPr>
      </w:pPr>
      <w:r w:rsidRPr="00D51327">
        <w:rPr>
          <w:rFonts w:ascii="Times New Roman" w:hAnsi="Times New Roman"/>
          <w:iCs/>
          <w:sz w:val="28"/>
          <w:szCs w:val="28"/>
        </w:rPr>
        <w:t>Перелік категорій осіб керівного складу та фахівців, діяльність яких пов’язана з організацією і здійсненням заходів з питань цивільного захисту, та періодичність проходження функціонального навчання наведено у додатку 1 до Постанови Кабінету Міністрів України від 23 жовтня 2013 р. № 819.</w:t>
      </w:r>
    </w:p>
    <w:p w:rsidR="00DC7E94" w:rsidRPr="00D51327" w:rsidRDefault="00DC7E94" w:rsidP="000C3955">
      <w:pPr>
        <w:pStyle w:val="a"/>
        <w:spacing w:before="60"/>
        <w:jc w:val="both"/>
        <w:rPr>
          <w:rFonts w:ascii="Times New Roman" w:hAnsi="Times New Roman"/>
          <w:iCs/>
          <w:sz w:val="28"/>
          <w:szCs w:val="28"/>
        </w:rPr>
      </w:pPr>
      <w:r w:rsidRPr="00D51327">
        <w:rPr>
          <w:rFonts w:ascii="Times New Roman" w:hAnsi="Times New Roman"/>
          <w:iCs/>
          <w:sz w:val="28"/>
          <w:szCs w:val="28"/>
        </w:rPr>
        <w:t>Функціональне навчання керівного складу</w:t>
      </w:r>
      <w:r w:rsidRPr="00D51327">
        <w:rPr>
          <w:rFonts w:ascii="Times New Roman" w:hAnsi="Times New Roman"/>
          <w:color w:val="000000"/>
          <w:sz w:val="28"/>
          <w:szCs w:val="28"/>
          <w:lang w:eastAsia="uk-UA"/>
        </w:rPr>
        <w:t xml:space="preserve"> та фахівців, діяльність яких пов’язана з організацією і здійсненням заходів з питань цивільного захисту</w:t>
      </w:r>
      <w:r w:rsidRPr="00D51327">
        <w:rPr>
          <w:rFonts w:ascii="Times New Roman" w:hAnsi="Times New Roman"/>
          <w:iCs/>
          <w:sz w:val="28"/>
          <w:szCs w:val="28"/>
        </w:rPr>
        <w:t>, здійснюється за контрактом за рахунок коштів фізичних та юридичних осіб.</w:t>
      </w:r>
    </w:p>
    <w:p w:rsidR="00DC7E94" w:rsidRPr="00D51327" w:rsidRDefault="00DC7E94" w:rsidP="000C3955">
      <w:pPr>
        <w:pStyle w:val="a"/>
        <w:spacing w:before="60"/>
        <w:jc w:val="both"/>
        <w:rPr>
          <w:rFonts w:ascii="Times New Roman" w:hAnsi="Times New Roman"/>
          <w:iCs/>
          <w:sz w:val="28"/>
          <w:szCs w:val="28"/>
        </w:rPr>
      </w:pPr>
      <w:r w:rsidRPr="00D51327">
        <w:rPr>
          <w:rFonts w:ascii="Times New Roman" w:hAnsi="Times New Roman"/>
          <w:b/>
          <w:iCs/>
          <w:sz w:val="28"/>
          <w:szCs w:val="28"/>
        </w:rPr>
        <w:t>Практична підготовка</w:t>
      </w:r>
      <w:r w:rsidRPr="00D51327">
        <w:rPr>
          <w:rFonts w:ascii="Times New Roman" w:hAnsi="Times New Roman"/>
          <w:iCs/>
          <w:sz w:val="28"/>
          <w:szCs w:val="28"/>
        </w:rPr>
        <w:t xml:space="preserve"> - це закріплення керівним складом і фахівцями теоретичних знань з питань цивільного захисту та набуття ними навичок і досвіду виконання завдань та функцій під час командно-штабних, штабних та спеціальних об’єктових навчань і тренувань з питань цивільного захисту.</w:t>
      </w:r>
    </w:p>
    <w:p w:rsidR="00DC7E94" w:rsidRPr="00D51327" w:rsidRDefault="00DC7E94" w:rsidP="000C3955">
      <w:pPr>
        <w:spacing w:before="60"/>
        <w:ind w:firstLine="567"/>
        <w:jc w:val="both"/>
      </w:pPr>
      <w:r w:rsidRPr="00D51327">
        <w:rPr>
          <w:b/>
        </w:rPr>
        <w:t>Документи з підготовки керівного складу та фахівців (функціональне навчання):</w:t>
      </w:r>
    </w:p>
    <w:p w:rsidR="00DC7E94" w:rsidRPr="00D51327" w:rsidRDefault="00DC7E94" w:rsidP="000C3955">
      <w:pPr>
        <w:ind w:firstLine="567"/>
        <w:jc w:val="both"/>
      </w:pPr>
      <w:r w:rsidRPr="00D51327">
        <w:t xml:space="preserve">Журнал обліку осіб, які зобов’язані проходити </w:t>
      </w:r>
      <w:r w:rsidRPr="00D51327">
        <w:rPr>
          <w:iCs/>
        </w:rPr>
        <w:t xml:space="preserve">функціональне </w:t>
      </w:r>
      <w:r w:rsidRPr="00D51327">
        <w:t>навчання.</w:t>
      </w:r>
    </w:p>
    <w:p w:rsidR="00DC7E94" w:rsidRPr="00D51327" w:rsidRDefault="00DC7E94" w:rsidP="000C3955">
      <w:pPr>
        <w:ind w:firstLine="567"/>
        <w:jc w:val="both"/>
      </w:pPr>
      <w:r w:rsidRPr="00D51327">
        <w:t>Заявки на функціональне навчання керівного складу та фахівців, діяльність яких пов’язана з організацією і здійсненням заходів з питань цивільного захисту.</w:t>
      </w:r>
    </w:p>
    <w:p w:rsidR="00DC7E94" w:rsidRPr="00D51327" w:rsidRDefault="00DC7E94" w:rsidP="000C3955">
      <w:pPr>
        <w:ind w:firstLine="567"/>
        <w:jc w:val="both"/>
      </w:pPr>
      <w:r w:rsidRPr="00D51327">
        <w:t>Контракти на навчання.</w:t>
      </w:r>
    </w:p>
    <w:p w:rsidR="00DC7E94" w:rsidRPr="00D51327" w:rsidRDefault="00DC7E94" w:rsidP="000C3955">
      <w:pPr>
        <w:pStyle w:val="a"/>
        <w:spacing w:before="0"/>
        <w:jc w:val="both"/>
        <w:rPr>
          <w:rFonts w:ascii="Times New Roman" w:hAnsi="Times New Roman"/>
          <w:iCs/>
          <w:sz w:val="16"/>
          <w:szCs w:val="28"/>
        </w:rPr>
      </w:pPr>
    </w:p>
    <w:p w:rsidR="00DC7E94" w:rsidRPr="00D51327" w:rsidRDefault="00DC7E94" w:rsidP="008A518B">
      <w:pPr>
        <w:pStyle w:val="a"/>
        <w:ind w:firstLine="0"/>
        <w:jc w:val="center"/>
        <w:rPr>
          <w:rFonts w:ascii="Times New Roman" w:hAnsi="Times New Roman"/>
          <w:b/>
          <w:iCs/>
          <w:sz w:val="32"/>
          <w:szCs w:val="32"/>
        </w:rPr>
      </w:pPr>
      <w:r w:rsidRPr="00D51327">
        <w:rPr>
          <w:rFonts w:ascii="Times New Roman" w:hAnsi="Times New Roman"/>
          <w:b/>
          <w:iCs/>
          <w:sz w:val="32"/>
          <w:szCs w:val="32"/>
        </w:rPr>
        <w:t>2. Навчання постійного складу в межах закладу освіти</w:t>
      </w:r>
    </w:p>
    <w:p w:rsidR="00DC7E94" w:rsidRPr="00D51327" w:rsidRDefault="00DC7E94" w:rsidP="000C3955">
      <w:pPr>
        <w:pStyle w:val="a"/>
        <w:spacing w:before="60"/>
        <w:jc w:val="both"/>
        <w:rPr>
          <w:rFonts w:ascii="Times New Roman" w:hAnsi="Times New Roman"/>
          <w:iCs/>
          <w:sz w:val="28"/>
          <w:szCs w:val="28"/>
        </w:rPr>
      </w:pPr>
      <w:r w:rsidRPr="00D51327">
        <w:rPr>
          <w:rFonts w:ascii="Times New Roman" w:hAnsi="Times New Roman"/>
          <w:iCs/>
          <w:sz w:val="28"/>
          <w:szCs w:val="28"/>
        </w:rPr>
        <w:t>Заклад загальної середньої освіти – об’єкт захисту, де від злагоджених та правильних дій працівників залежить успішне подолання чи уникнення надзвичайної ситуації.</w:t>
      </w:r>
    </w:p>
    <w:p w:rsidR="00DC7E94" w:rsidRPr="00D51327" w:rsidRDefault="00DC7E94" w:rsidP="000C3955">
      <w:pPr>
        <w:pStyle w:val="a"/>
        <w:spacing w:before="60"/>
        <w:jc w:val="both"/>
        <w:rPr>
          <w:rFonts w:ascii="Times New Roman" w:hAnsi="Times New Roman"/>
          <w:iCs/>
          <w:sz w:val="28"/>
          <w:szCs w:val="28"/>
        </w:rPr>
      </w:pPr>
      <w:r w:rsidRPr="00D51327">
        <w:rPr>
          <w:rFonts w:ascii="Times New Roman" w:hAnsi="Times New Roman"/>
          <w:iCs/>
          <w:sz w:val="28"/>
          <w:szCs w:val="28"/>
        </w:rPr>
        <w:t>Основа такої роботи – здобуття та вдосконалення необхідних знань, умінь та навичок  під час  навчання працівників  в межах закладу. Провідна роль у їх підготовці належить керівництву і тому потребує відповідального ставлення як в знаннях нормативно-правової бази, так і, безпосередньо, в ефективному засвоєнні навчального матеріалу.</w:t>
      </w:r>
    </w:p>
    <w:p w:rsidR="00DC7E94" w:rsidRPr="00D51327" w:rsidRDefault="00DC7E94" w:rsidP="000C3955">
      <w:pPr>
        <w:spacing w:before="60"/>
        <w:ind w:firstLine="567"/>
        <w:jc w:val="both"/>
      </w:pPr>
      <w:r w:rsidRPr="00D51327">
        <w:rPr>
          <w:iCs/>
        </w:rPr>
        <w:t>Згідно вимог Постанови КМУ від 26 червня 2013 р. № 444 навчання</w:t>
      </w:r>
      <w:r w:rsidRPr="00D51327">
        <w:t xml:space="preserve"> працівників здійснюється безпосередньо в освітній установі згідно з програмами підготовки працівників до дій у надзвичайних ситуаціях, а також під час проведення спеціальних об’єктових навчань і тренувань з питань цивільного захисту. Навчання працюючого населення здійснюється у робочий час за рахунок коштів підприємств, установ та організацій.</w:t>
      </w:r>
    </w:p>
    <w:p w:rsidR="00DC7E94" w:rsidRPr="00D51327" w:rsidRDefault="00DC7E94" w:rsidP="000C3955">
      <w:pPr>
        <w:spacing w:before="60"/>
        <w:ind w:firstLine="567"/>
        <w:jc w:val="both"/>
      </w:pPr>
      <w:r w:rsidRPr="00D51327">
        <w:t>З метою належної організації навчального процесу, забезпечення послідовності теоретичного і практичного навчання в закладах загальної середньої освіти розробляються і ведуться планувальні, облікові та звітні документи.</w:t>
      </w:r>
    </w:p>
    <w:p w:rsidR="00DC7E94" w:rsidRPr="00D51327" w:rsidRDefault="00DC7E94" w:rsidP="000C3955">
      <w:pPr>
        <w:spacing w:before="60"/>
        <w:ind w:firstLine="567"/>
        <w:jc w:val="both"/>
      </w:pPr>
      <w:r w:rsidRPr="00D51327">
        <w:t>Програми підготовки працівників до дій у надзвичайних ситуаціях розробляються і затверджуються закладами освіти на підставі програм та організаційно-методичних вказівок з підготовки населення до дій у надзвичайних ситуаціях, що розробляються і затверджуються ДСНС, місцевими державними адміністраціями, органами місцевого самоврядування.</w:t>
      </w:r>
    </w:p>
    <w:p w:rsidR="00DC7E94" w:rsidRPr="00D51327" w:rsidRDefault="00DC7E94" w:rsidP="000C3955">
      <w:pPr>
        <w:spacing w:before="60"/>
        <w:ind w:firstLine="567"/>
        <w:jc w:val="both"/>
      </w:pPr>
      <w:r w:rsidRPr="00D51327">
        <w:t>Програми підготовки до дій у надзвичайних ситуаціях в закладах загальної середньої освіти можуть поділятися на декілька видів залежно від категорії тих, хто навчається.</w:t>
      </w:r>
    </w:p>
    <w:p w:rsidR="00DC7E94" w:rsidRPr="00D51327" w:rsidRDefault="00DC7E94" w:rsidP="000C3955">
      <w:pPr>
        <w:spacing w:before="60"/>
        <w:ind w:firstLine="567"/>
        <w:jc w:val="both"/>
      </w:pPr>
      <w:bookmarkStart w:id="20" w:name="n29"/>
      <w:bookmarkEnd w:id="20"/>
      <w:r w:rsidRPr="00D51327">
        <w:rPr>
          <w:b/>
        </w:rPr>
        <w:t>Перший  вид програми</w:t>
      </w:r>
      <w:r w:rsidRPr="00D51327">
        <w:t xml:space="preserve"> - це програми загальної підготовки працівників закладу освіти.</w:t>
      </w:r>
    </w:p>
    <w:p w:rsidR="00DC7E94" w:rsidRPr="00D51327" w:rsidRDefault="00DC7E94" w:rsidP="000C3955">
      <w:pPr>
        <w:spacing w:before="60"/>
        <w:ind w:firstLine="567"/>
        <w:jc w:val="both"/>
      </w:pPr>
      <w:r w:rsidRPr="00D51327">
        <w:t>Програма загальної підготовки працівників закладу освіти передбачає вивчення інформації, що міститься у планах реагування на надзвичайні ситуації, про дії в умовах загрози і виникнення надзвичайної ситуації, а також оволодіння навичками надання першої допомоги потерпілим, користування засобами індивідуального і колективного захисту.</w:t>
      </w:r>
    </w:p>
    <w:p w:rsidR="00DC7E94" w:rsidRPr="00D51327" w:rsidRDefault="00DC7E94" w:rsidP="000C3955">
      <w:pPr>
        <w:spacing w:before="60"/>
        <w:ind w:firstLine="567"/>
        <w:jc w:val="both"/>
      </w:pPr>
      <w:r w:rsidRPr="00D51327">
        <w:rPr>
          <w:b/>
        </w:rPr>
        <w:t xml:space="preserve">Другий  вид програми </w:t>
      </w:r>
      <w:bookmarkStart w:id="21" w:name="n30"/>
      <w:bookmarkEnd w:id="21"/>
      <w:r w:rsidRPr="00D51327">
        <w:t>– це програми спеціальної підготовки працівників закладу освіти, що входять до складу спеціалізованих ланок цивільного захисту.</w:t>
      </w:r>
    </w:p>
    <w:p w:rsidR="00DC7E94" w:rsidRPr="00D51327" w:rsidRDefault="00DC7E94" w:rsidP="000C3955">
      <w:pPr>
        <w:spacing w:before="60"/>
        <w:ind w:firstLine="567"/>
        <w:jc w:val="both"/>
      </w:pPr>
      <w:r w:rsidRPr="00D51327">
        <w:t>Програма спеціальної підготовки працівників закладу освіти, що входять до складу спеціалізованих ланок (груп, команд) цивільного захисту передбачає ознайомлення з обов’язками, навичками користування та матеріальною частиною техніки, приладів і табельного майна таких ланок, засобами захисту, вивчення порядку приведення їх у готовність, проведення рятувальних та інших невідкладних робіт.</w:t>
      </w:r>
    </w:p>
    <w:p w:rsidR="00DC7E94" w:rsidRPr="00D51327" w:rsidRDefault="00DC7E94" w:rsidP="000C3955">
      <w:pPr>
        <w:spacing w:before="60"/>
        <w:ind w:firstLine="567"/>
        <w:jc w:val="both"/>
      </w:pPr>
      <w:r w:rsidRPr="00D51327">
        <w:t>Директор (керівник) закладу освіти призначає керівників навчальних груп з підготовки працівників об’єкта освіти, які, в свою чергу, відповідають за проведення занять згідно програми загальної підготовки.</w:t>
      </w:r>
    </w:p>
    <w:p w:rsidR="00DC7E94" w:rsidRPr="00D51327" w:rsidRDefault="00DC7E94" w:rsidP="000C3955">
      <w:pPr>
        <w:spacing w:before="60"/>
        <w:ind w:firstLine="567"/>
        <w:jc w:val="both"/>
      </w:pPr>
      <w:r w:rsidRPr="00D51327">
        <w:t>Керівники спеціалізованих ланок цивільного захисту відповідають за проведення занять згідно програми спеціальної підготовки</w:t>
      </w:r>
    </w:p>
    <w:p w:rsidR="00DC7E94" w:rsidRPr="00D51327" w:rsidRDefault="00DC7E94" w:rsidP="00524CB9">
      <w:pPr>
        <w:ind w:firstLine="567"/>
        <w:jc w:val="both"/>
      </w:pPr>
      <w:r w:rsidRPr="00D51327">
        <w:t xml:space="preserve">Керівниками навчальних груп та спеціалізованих ланок цивільного захисту призначаються працівники закладу освіти, які пройшли функціональне навчання з категорії «Посадові особи, на яких покладені обов’язки з питань цивільного захисту» та мають посвідчення встановленого зразка, або пройшли </w:t>
      </w:r>
      <w:r w:rsidRPr="00D51327">
        <w:rPr>
          <w:b/>
          <w:i/>
        </w:rPr>
        <w:t>спеціальну підготовку</w:t>
      </w:r>
      <w:r w:rsidRPr="00D51327">
        <w:t xml:space="preserve"> у навчально-методичних центрах цивільного захисту та безпеки життєдіяльності, як особи, що залучаються закладами освіти до проведення інструктажів, навчання і перевірки знань з питань цивільного захисту, пожежної та техногенної безпеки.</w:t>
      </w:r>
    </w:p>
    <w:p w:rsidR="00DC7E94" w:rsidRPr="00D51327" w:rsidRDefault="00DC7E94" w:rsidP="000C3955">
      <w:pPr>
        <w:spacing w:before="60"/>
        <w:ind w:firstLine="567"/>
        <w:jc w:val="both"/>
      </w:pPr>
      <w:r w:rsidRPr="00D51327">
        <w:t>Тематика програм щорічно визначається Організаційно-методичними вказівками щодо навчання населення Харківської області діям у надзвичайних ситуаціях на поточний рік.</w:t>
      </w:r>
    </w:p>
    <w:p w:rsidR="00DC7E94" w:rsidRPr="00D51327" w:rsidRDefault="00DC7E94" w:rsidP="000C3955">
      <w:pPr>
        <w:spacing w:before="60"/>
        <w:ind w:firstLine="567"/>
        <w:jc w:val="both"/>
      </w:pPr>
      <w:r w:rsidRPr="00D51327">
        <w:t>За виконання змісту програм спеціальної підготовки відповідають командири спеціалізованих ланок цивільного захисту.</w:t>
      </w:r>
    </w:p>
    <w:p w:rsidR="00DC7E94" w:rsidRPr="00D51327" w:rsidRDefault="00DC7E94" w:rsidP="000C3955">
      <w:pPr>
        <w:spacing w:before="60"/>
        <w:ind w:firstLine="567"/>
        <w:jc w:val="both"/>
      </w:pPr>
      <w:r w:rsidRPr="00D51327">
        <w:t>Зміст програм реалізовується шляхом курсового та індивідуального навчань.</w:t>
      </w:r>
    </w:p>
    <w:p w:rsidR="00DC7E94" w:rsidRPr="00D51327" w:rsidRDefault="00DC7E94" w:rsidP="000C3955">
      <w:pPr>
        <w:spacing w:before="60"/>
        <w:ind w:firstLine="567"/>
        <w:jc w:val="both"/>
      </w:pPr>
      <w:r w:rsidRPr="00D51327">
        <w:t>Курсове навчання передбачає формування навчальних груп і здійснюється в навчальних класах або на об’єктах навчально-виробничої бази  установи.</w:t>
      </w:r>
    </w:p>
    <w:p w:rsidR="00DC7E94" w:rsidRPr="00D51327" w:rsidRDefault="00DC7E94" w:rsidP="000C3955">
      <w:pPr>
        <w:spacing w:before="60"/>
        <w:ind w:firstLine="567"/>
        <w:jc w:val="both"/>
      </w:pPr>
      <w:r w:rsidRPr="00D51327">
        <w:t>Індивідуальне навчання (в закладах освіти з чисельністю працівників 50 і менше осіб) передбачає вивчення теоретичного матеріалу самостійно та у формі консультацій з керівниками навчальних груп або іншими особами.</w:t>
      </w:r>
    </w:p>
    <w:p w:rsidR="00DC7E94" w:rsidRPr="00D51327" w:rsidRDefault="00DC7E94" w:rsidP="00AF767F">
      <w:pPr>
        <w:spacing w:before="60"/>
        <w:ind w:firstLine="567"/>
        <w:jc w:val="both"/>
      </w:pPr>
      <w:r w:rsidRPr="00D51327">
        <w:t>З метою належної організації навчального процесу, забезпечення послідовності теоретичного і практичного навчання в закладах освіти розробляються і ведуться планувальні, облікові та звітні документи.</w:t>
      </w:r>
    </w:p>
    <w:p w:rsidR="00DC7E94" w:rsidRPr="00D51327" w:rsidRDefault="00DC7E94" w:rsidP="00AF767F">
      <w:pPr>
        <w:spacing w:before="60"/>
        <w:ind w:firstLine="567"/>
        <w:jc w:val="both"/>
        <w:rPr>
          <w:b/>
        </w:rPr>
      </w:pPr>
      <w:r w:rsidRPr="00D51327">
        <w:rPr>
          <w:b/>
        </w:rPr>
        <w:t>Документи з навчання працівників діям у надзвичайних ситуаціях (курсове навчання):</w:t>
      </w:r>
    </w:p>
    <w:p w:rsidR="00DC7E94" w:rsidRPr="00D51327" w:rsidRDefault="00DC7E94" w:rsidP="00AF767F">
      <w:pPr>
        <w:ind w:firstLine="567"/>
        <w:jc w:val="both"/>
      </w:pPr>
      <w:r w:rsidRPr="00D51327">
        <w:t>Програма загальної підготовки працівників.</w:t>
      </w:r>
    </w:p>
    <w:p w:rsidR="00DC7E94" w:rsidRPr="00D51327" w:rsidRDefault="00DC7E94" w:rsidP="00AF767F">
      <w:pPr>
        <w:ind w:firstLine="567"/>
        <w:jc w:val="both"/>
      </w:pPr>
      <w:r w:rsidRPr="00D51327">
        <w:t>Наказ керівника про склад навчальних груп.</w:t>
      </w:r>
    </w:p>
    <w:p w:rsidR="00DC7E94" w:rsidRPr="00D51327" w:rsidRDefault="00DC7E94" w:rsidP="00AF767F">
      <w:pPr>
        <w:ind w:firstLine="567"/>
        <w:jc w:val="both"/>
      </w:pPr>
      <w:r w:rsidRPr="00D51327">
        <w:t>Орієнтовний план навчання працівників діям у надзвичайних ситуаціях.</w:t>
      </w:r>
    </w:p>
    <w:p w:rsidR="00DC7E94" w:rsidRPr="00D51327" w:rsidRDefault="00DC7E94" w:rsidP="00AF767F">
      <w:pPr>
        <w:ind w:firstLine="567"/>
        <w:jc w:val="both"/>
      </w:pPr>
      <w:r w:rsidRPr="00D51327">
        <w:t>Розклади занять.</w:t>
      </w:r>
    </w:p>
    <w:p w:rsidR="00DC7E94" w:rsidRPr="00D51327" w:rsidRDefault="00DC7E94" w:rsidP="00AF767F">
      <w:pPr>
        <w:ind w:firstLine="567"/>
        <w:jc w:val="both"/>
      </w:pPr>
      <w:r w:rsidRPr="00D51327">
        <w:t>Журнали обліку теоретичного навчання.</w:t>
      </w:r>
    </w:p>
    <w:p w:rsidR="00DC7E94" w:rsidRPr="00D51327" w:rsidRDefault="00DC7E94" w:rsidP="00AF767F">
      <w:pPr>
        <w:ind w:firstLine="567"/>
        <w:jc w:val="both"/>
      </w:pPr>
    </w:p>
    <w:p w:rsidR="00DC7E94" w:rsidRPr="00D51327" w:rsidRDefault="00DC7E94" w:rsidP="00AF767F">
      <w:pPr>
        <w:ind w:firstLine="567"/>
        <w:jc w:val="both"/>
        <w:rPr>
          <w:b/>
        </w:rPr>
      </w:pPr>
      <w:r w:rsidRPr="00D51327">
        <w:rPr>
          <w:b/>
        </w:rPr>
        <w:t>Документи з навчання працівників діям у надзвичайних ситуаціях (індивідуальне навчання):</w:t>
      </w:r>
    </w:p>
    <w:p w:rsidR="00DC7E94" w:rsidRPr="00D51327" w:rsidRDefault="00DC7E94" w:rsidP="00AF767F">
      <w:pPr>
        <w:ind w:firstLine="567"/>
        <w:jc w:val="both"/>
      </w:pPr>
      <w:r w:rsidRPr="00D51327">
        <w:t>Програма загальної підготовки працівників.</w:t>
      </w:r>
    </w:p>
    <w:p w:rsidR="00DC7E94" w:rsidRPr="00D51327" w:rsidRDefault="00DC7E94" w:rsidP="00AF767F">
      <w:pPr>
        <w:ind w:firstLine="567"/>
        <w:jc w:val="both"/>
      </w:pPr>
      <w:r w:rsidRPr="00D51327">
        <w:t>Графіки проведення консультацій.</w:t>
      </w:r>
    </w:p>
    <w:p w:rsidR="00DC7E94" w:rsidRPr="00D51327" w:rsidRDefault="00DC7E94" w:rsidP="00AF767F">
      <w:pPr>
        <w:ind w:firstLine="567"/>
        <w:jc w:val="both"/>
      </w:pPr>
      <w:r w:rsidRPr="00D51327">
        <w:t>Картки обліку індивідуальних консультацій працівників.</w:t>
      </w:r>
    </w:p>
    <w:p w:rsidR="00DC7E94" w:rsidRPr="00D51327" w:rsidRDefault="00DC7E94" w:rsidP="000C3955">
      <w:pPr>
        <w:pStyle w:val="BodyTextIndent"/>
        <w:spacing w:before="60"/>
        <w:ind w:firstLine="567"/>
        <w:rPr>
          <w:b/>
          <w:caps/>
          <w:szCs w:val="28"/>
        </w:rPr>
      </w:pPr>
      <w:r w:rsidRPr="00D51327">
        <w:t xml:space="preserve">Наказ ДСНС України від 06.06.2014 № 310 (у редакції наказу ДСНС України 08.08.2014 № 458) надає </w:t>
      </w:r>
      <w:r w:rsidRPr="00D51327">
        <w:rPr>
          <w:szCs w:val="28"/>
        </w:rPr>
        <w:t>орієнтовний розподіл навчального часу за формами курсового і індивідуального навчання та  розділами програми.</w:t>
      </w:r>
    </w:p>
    <w:p w:rsidR="00DC7E94" w:rsidRPr="00D51327" w:rsidRDefault="00DC7E94" w:rsidP="008447A0">
      <w:pPr>
        <w:pStyle w:val="BodyTextIndent"/>
        <w:ind w:firstLine="0"/>
        <w:jc w:val="center"/>
        <w:rPr>
          <w:b/>
          <w:szCs w:val="28"/>
        </w:rPr>
      </w:pPr>
    </w:p>
    <w:p w:rsidR="00DC7E94" w:rsidRPr="00D51327" w:rsidRDefault="00DC7E94" w:rsidP="008447A0">
      <w:pPr>
        <w:pStyle w:val="BodyTextIndent"/>
        <w:ind w:firstLine="0"/>
        <w:jc w:val="center"/>
        <w:rPr>
          <w:b/>
          <w:szCs w:val="28"/>
        </w:rPr>
      </w:pPr>
      <w:r w:rsidRPr="00D51327">
        <w:rPr>
          <w:b/>
          <w:szCs w:val="28"/>
        </w:rPr>
        <w:t xml:space="preserve">Орієнтовний розподіл навчального часу за розділами програми </w:t>
      </w:r>
    </w:p>
    <w:p w:rsidR="00DC7E94" w:rsidRPr="00D51327" w:rsidRDefault="00DC7E94" w:rsidP="008447A0">
      <w:pPr>
        <w:pStyle w:val="BodyTextIndent"/>
        <w:ind w:firstLine="0"/>
        <w:jc w:val="center"/>
        <w:rPr>
          <w:b/>
          <w:szCs w:val="28"/>
        </w:rPr>
      </w:pPr>
      <w:r w:rsidRPr="00D51327">
        <w:rPr>
          <w:b/>
          <w:szCs w:val="28"/>
        </w:rPr>
        <w:t>та формами навчання</w:t>
      </w:r>
    </w:p>
    <w:p w:rsidR="00DC7E94" w:rsidRPr="00D51327" w:rsidRDefault="00DC7E94" w:rsidP="008447A0">
      <w:pPr>
        <w:pStyle w:val="BodyTextIndent"/>
        <w:jc w:val="center"/>
        <w:rPr>
          <w:b/>
          <w:sz w:val="16"/>
          <w:szCs w:val="16"/>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8"/>
        <w:gridCol w:w="2000"/>
        <w:gridCol w:w="2000"/>
        <w:gridCol w:w="2000"/>
      </w:tblGrid>
      <w:tr w:rsidR="00DC7E94" w:rsidRPr="00D51327" w:rsidTr="00925AFB">
        <w:trPr>
          <w:cantSplit/>
          <w:trHeight w:val="490"/>
          <w:tblHeader/>
          <w:jc w:val="center"/>
        </w:trPr>
        <w:tc>
          <w:tcPr>
            <w:tcW w:w="3708" w:type="dxa"/>
            <w:vMerge w:val="restart"/>
            <w:vAlign w:val="center"/>
          </w:tcPr>
          <w:p w:rsidR="00DC7E94" w:rsidRPr="00D51327" w:rsidRDefault="00DC7E94" w:rsidP="008B5471">
            <w:pPr>
              <w:pStyle w:val="BodyTextIndent"/>
              <w:ind w:firstLine="0"/>
              <w:jc w:val="center"/>
              <w:rPr>
                <w:b/>
                <w:sz w:val="24"/>
                <w:szCs w:val="24"/>
              </w:rPr>
            </w:pPr>
            <w:r w:rsidRPr="00D51327">
              <w:rPr>
                <w:b/>
                <w:sz w:val="24"/>
                <w:szCs w:val="24"/>
              </w:rPr>
              <w:t>Найменування розділу</w:t>
            </w:r>
          </w:p>
        </w:tc>
        <w:tc>
          <w:tcPr>
            <w:tcW w:w="6000" w:type="dxa"/>
            <w:gridSpan w:val="3"/>
            <w:vAlign w:val="center"/>
          </w:tcPr>
          <w:p w:rsidR="00DC7E94" w:rsidRPr="00D51327" w:rsidRDefault="00DC7E94" w:rsidP="008B5471">
            <w:pPr>
              <w:pStyle w:val="BodyTextIndent"/>
              <w:ind w:firstLine="0"/>
              <w:jc w:val="center"/>
              <w:rPr>
                <w:b/>
                <w:sz w:val="24"/>
                <w:szCs w:val="24"/>
              </w:rPr>
            </w:pPr>
            <w:r w:rsidRPr="00D51327">
              <w:rPr>
                <w:b/>
                <w:sz w:val="24"/>
                <w:szCs w:val="24"/>
              </w:rPr>
              <w:t>Форма навчання, години</w:t>
            </w:r>
          </w:p>
        </w:tc>
      </w:tr>
      <w:tr w:rsidR="00DC7E94" w:rsidRPr="00D51327" w:rsidTr="00925AFB">
        <w:trPr>
          <w:cantSplit/>
          <w:trHeight w:val="490"/>
          <w:tblHeader/>
          <w:jc w:val="center"/>
        </w:trPr>
        <w:tc>
          <w:tcPr>
            <w:tcW w:w="3708" w:type="dxa"/>
            <w:vMerge/>
          </w:tcPr>
          <w:p w:rsidR="00DC7E94" w:rsidRPr="00D51327" w:rsidRDefault="00DC7E94" w:rsidP="008B5471">
            <w:pPr>
              <w:pStyle w:val="BodyTextIndent"/>
              <w:ind w:firstLine="0"/>
              <w:jc w:val="center"/>
              <w:rPr>
                <w:b/>
                <w:sz w:val="24"/>
                <w:szCs w:val="24"/>
              </w:rPr>
            </w:pPr>
          </w:p>
        </w:tc>
        <w:tc>
          <w:tcPr>
            <w:tcW w:w="2000" w:type="dxa"/>
            <w:tcBorders>
              <w:bottom w:val="nil"/>
            </w:tcBorders>
            <w:vAlign w:val="center"/>
          </w:tcPr>
          <w:p w:rsidR="00DC7E94" w:rsidRPr="00D51327" w:rsidRDefault="00DC7E94" w:rsidP="008B5471">
            <w:pPr>
              <w:pStyle w:val="BodyTextIndent"/>
              <w:ind w:firstLine="0"/>
              <w:jc w:val="center"/>
              <w:rPr>
                <w:b/>
                <w:sz w:val="24"/>
                <w:szCs w:val="24"/>
              </w:rPr>
            </w:pPr>
            <w:r w:rsidRPr="00D51327">
              <w:rPr>
                <w:b/>
                <w:sz w:val="24"/>
                <w:szCs w:val="24"/>
              </w:rPr>
              <w:t>курсове навчання</w:t>
            </w:r>
          </w:p>
        </w:tc>
        <w:tc>
          <w:tcPr>
            <w:tcW w:w="2000" w:type="dxa"/>
            <w:tcBorders>
              <w:bottom w:val="nil"/>
            </w:tcBorders>
            <w:vAlign w:val="center"/>
          </w:tcPr>
          <w:p w:rsidR="00DC7E94" w:rsidRPr="00D51327" w:rsidRDefault="00DC7E94" w:rsidP="008B5471">
            <w:pPr>
              <w:pStyle w:val="BodyTextIndent"/>
              <w:ind w:firstLine="0"/>
              <w:jc w:val="center"/>
              <w:rPr>
                <w:b/>
                <w:sz w:val="24"/>
                <w:szCs w:val="24"/>
              </w:rPr>
            </w:pPr>
            <w:r w:rsidRPr="00D51327">
              <w:rPr>
                <w:b/>
                <w:sz w:val="24"/>
                <w:szCs w:val="24"/>
              </w:rPr>
              <w:t>індивідуальне навчання</w:t>
            </w:r>
          </w:p>
        </w:tc>
        <w:tc>
          <w:tcPr>
            <w:tcW w:w="2000" w:type="dxa"/>
            <w:tcBorders>
              <w:bottom w:val="nil"/>
            </w:tcBorders>
            <w:vAlign w:val="center"/>
          </w:tcPr>
          <w:p w:rsidR="00DC7E94" w:rsidRPr="00D51327" w:rsidRDefault="00DC7E94" w:rsidP="008B5471">
            <w:pPr>
              <w:pStyle w:val="BodyTextIndent"/>
              <w:ind w:firstLine="0"/>
              <w:jc w:val="center"/>
              <w:rPr>
                <w:b/>
                <w:sz w:val="24"/>
                <w:szCs w:val="24"/>
              </w:rPr>
            </w:pPr>
            <w:r w:rsidRPr="00D51327">
              <w:rPr>
                <w:b/>
                <w:sz w:val="24"/>
                <w:szCs w:val="24"/>
              </w:rPr>
              <w:t>спеціальні об’єктові навчання, тренування</w:t>
            </w:r>
          </w:p>
        </w:tc>
      </w:tr>
      <w:tr w:rsidR="00DC7E94" w:rsidRPr="00D51327" w:rsidTr="00925AFB">
        <w:trPr>
          <w:cantSplit/>
          <w:trHeight w:val="414"/>
          <w:jc w:val="center"/>
        </w:trPr>
        <w:tc>
          <w:tcPr>
            <w:tcW w:w="9708" w:type="dxa"/>
            <w:gridSpan w:val="4"/>
            <w:vAlign w:val="center"/>
          </w:tcPr>
          <w:p w:rsidR="00DC7E94" w:rsidRPr="00D51327" w:rsidRDefault="00DC7E94" w:rsidP="008B5471">
            <w:pPr>
              <w:pStyle w:val="BodyTextIndent"/>
              <w:ind w:firstLine="0"/>
              <w:jc w:val="center"/>
              <w:rPr>
                <w:b/>
                <w:sz w:val="24"/>
                <w:szCs w:val="24"/>
              </w:rPr>
            </w:pPr>
            <w:r w:rsidRPr="00D51327">
              <w:rPr>
                <w:b/>
                <w:sz w:val="24"/>
                <w:szCs w:val="24"/>
              </w:rPr>
              <w:t>Теоретична складова</w:t>
            </w:r>
          </w:p>
        </w:tc>
      </w:tr>
      <w:tr w:rsidR="00DC7E94" w:rsidRPr="00D51327" w:rsidTr="00925AFB">
        <w:trPr>
          <w:cantSplit/>
          <w:jc w:val="center"/>
        </w:trPr>
        <w:tc>
          <w:tcPr>
            <w:tcW w:w="3708" w:type="dxa"/>
          </w:tcPr>
          <w:p w:rsidR="00DC7E94" w:rsidRPr="00D51327" w:rsidRDefault="00DC7E94" w:rsidP="008B5471">
            <w:pPr>
              <w:pStyle w:val="BodyTextIndent"/>
              <w:ind w:firstLine="0"/>
              <w:rPr>
                <w:sz w:val="24"/>
                <w:szCs w:val="24"/>
              </w:rPr>
            </w:pPr>
            <w:r w:rsidRPr="00D51327">
              <w:rPr>
                <w:sz w:val="24"/>
                <w:szCs w:val="24"/>
              </w:rPr>
              <w:t>Основні способи захисту і загальні правила поведінки в умовах загрози та виникнення НС</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1</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5</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r>
      <w:tr w:rsidR="00DC7E94" w:rsidRPr="00D51327" w:rsidTr="00925AFB">
        <w:trPr>
          <w:cantSplit/>
          <w:jc w:val="center"/>
        </w:trPr>
        <w:tc>
          <w:tcPr>
            <w:tcW w:w="3708" w:type="dxa"/>
          </w:tcPr>
          <w:p w:rsidR="00DC7E94" w:rsidRPr="00D51327" w:rsidRDefault="00DC7E94" w:rsidP="008B5471">
            <w:pPr>
              <w:pStyle w:val="BodyTextIndent"/>
              <w:ind w:firstLine="0"/>
              <w:rPr>
                <w:sz w:val="24"/>
                <w:szCs w:val="24"/>
              </w:rPr>
            </w:pPr>
            <w:r w:rsidRPr="00D51327">
              <w:rPr>
                <w:sz w:val="24"/>
                <w:szCs w:val="24"/>
              </w:rPr>
              <w:t>Надання першої допомоги потерпілим</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1</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1</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r>
      <w:tr w:rsidR="00DC7E94" w:rsidRPr="00D51327" w:rsidTr="00925AFB">
        <w:trPr>
          <w:cantSplit/>
          <w:jc w:val="center"/>
        </w:trPr>
        <w:tc>
          <w:tcPr>
            <w:tcW w:w="3708" w:type="dxa"/>
          </w:tcPr>
          <w:p w:rsidR="00DC7E94" w:rsidRPr="00D51327" w:rsidRDefault="00DC7E94" w:rsidP="008B5471">
            <w:pPr>
              <w:pStyle w:val="BodyTextIndent"/>
              <w:ind w:firstLine="0"/>
              <w:rPr>
                <w:sz w:val="24"/>
                <w:szCs w:val="24"/>
              </w:rPr>
            </w:pPr>
            <w:r w:rsidRPr="00D51327">
              <w:rPr>
                <w:sz w:val="24"/>
                <w:szCs w:val="24"/>
              </w:rPr>
              <w:t>Організація заходів цивільного захисту на підприємстві, в установі, організації</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1</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2</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r>
      <w:tr w:rsidR="00DC7E94" w:rsidRPr="00D51327" w:rsidTr="00925AFB">
        <w:trPr>
          <w:cantSplit/>
          <w:jc w:val="center"/>
        </w:trPr>
        <w:tc>
          <w:tcPr>
            <w:tcW w:w="3708" w:type="dxa"/>
          </w:tcPr>
          <w:p w:rsidR="00DC7E94" w:rsidRPr="00D51327" w:rsidRDefault="00DC7E94" w:rsidP="008B5471">
            <w:pPr>
              <w:pStyle w:val="BodyTextIndent"/>
              <w:ind w:firstLine="0"/>
              <w:rPr>
                <w:sz w:val="24"/>
                <w:szCs w:val="24"/>
              </w:rPr>
            </w:pPr>
            <w:r w:rsidRPr="00D51327">
              <w:rPr>
                <w:sz w:val="24"/>
                <w:szCs w:val="24"/>
              </w:rPr>
              <w:t>Перевірка знань</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1</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r>
      <w:tr w:rsidR="00DC7E94" w:rsidRPr="00D51327" w:rsidTr="00925AFB">
        <w:trPr>
          <w:cantSplit/>
          <w:jc w:val="center"/>
        </w:trPr>
        <w:tc>
          <w:tcPr>
            <w:tcW w:w="3708" w:type="dxa"/>
          </w:tcPr>
          <w:p w:rsidR="00DC7E94" w:rsidRPr="00D51327" w:rsidRDefault="00DC7E94" w:rsidP="008B5471">
            <w:pPr>
              <w:pStyle w:val="BodyTextIndent"/>
              <w:ind w:firstLine="0"/>
              <w:rPr>
                <w:sz w:val="24"/>
                <w:szCs w:val="24"/>
              </w:rPr>
            </w:pPr>
            <w:r w:rsidRPr="00D51327">
              <w:rPr>
                <w:sz w:val="24"/>
                <w:szCs w:val="24"/>
              </w:rPr>
              <w:t xml:space="preserve">Усього </w:t>
            </w:r>
          </w:p>
        </w:tc>
        <w:tc>
          <w:tcPr>
            <w:tcW w:w="2000" w:type="dxa"/>
            <w:vAlign w:val="center"/>
          </w:tcPr>
          <w:p w:rsidR="00DC7E94" w:rsidRPr="00D51327" w:rsidRDefault="00DC7E94" w:rsidP="008B5471">
            <w:pPr>
              <w:pStyle w:val="BodyTextIndent"/>
              <w:ind w:firstLine="0"/>
              <w:jc w:val="center"/>
              <w:rPr>
                <w:b/>
                <w:sz w:val="24"/>
                <w:szCs w:val="24"/>
              </w:rPr>
            </w:pPr>
            <w:r w:rsidRPr="00D51327">
              <w:rPr>
                <w:b/>
                <w:sz w:val="24"/>
                <w:szCs w:val="24"/>
              </w:rPr>
              <w:t>4</w:t>
            </w:r>
          </w:p>
        </w:tc>
        <w:tc>
          <w:tcPr>
            <w:tcW w:w="2000" w:type="dxa"/>
            <w:vAlign w:val="center"/>
          </w:tcPr>
          <w:p w:rsidR="00DC7E94" w:rsidRPr="00D51327" w:rsidRDefault="00DC7E94" w:rsidP="008B5471">
            <w:pPr>
              <w:pStyle w:val="BodyTextIndent"/>
              <w:ind w:firstLine="0"/>
              <w:jc w:val="center"/>
              <w:rPr>
                <w:b/>
                <w:sz w:val="24"/>
                <w:szCs w:val="24"/>
              </w:rPr>
            </w:pPr>
            <w:r w:rsidRPr="00D51327">
              <w:rPr>
                <w:b/>
                <w:sz w:val="24"/>
                <w:szCs w:val="24"/>
              </w:rPr>
              <w:t>8</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r>
      <w:tr w:rsidR="00DC7E94" w:rsidRPr="00D51327" w:rsidTr="00925AFB">
        <w:trPr>
          <w:cantSplit/>
          <w:jc w:val="center"/>
        </w:trPr>
        <w:tc>
          <w:tcPr>
            <w:tcW w:w="9708" w:type="dxa"/>
            <w:gridSpan w:val="4"/>
            <w:vAlign w:val="center"/>
          </w:tcPr>
          <w:p w:rsidR="00DC7E94" w:rsidRPr="00D51327" w:rsidRDefault="00DC7E94" w:rsidP="008B5471">
            <w:pPr>
              <w:pStyle w:val="BodyTextIndent"/>
              <w:ind w:firstLine="0"/>
              <w:jc w:val="center"/>
              <w:rPr>
                <w:b/>
                <w:sz w:val="24"/>
                <w:szCs w:val="24"/>
              </w:rPr>
            </w:pPr>
            <w:r w:rsidRPr="00D51327">
              <w:rPr>
                <w:b/>
                <w:sz w:val="24"/>
                <w:szCs w:val="24"/>
              </w:rPr>
              <w:t>Практична складова</w:t>
            </w:r>
          </w:p>
        </w:tc>
      </w:tr>
      <w:tr w:rsidR="00DC7E94" w:rsidRPr="00D51327" w:rsidTr="00925AFB">
        <w:trPr>
          <w:cantSplit/>
          <w:jc w:val="center"/>
        </w:trPr>
        <w:tc>
          <w:tcPr>
            <w:tcW w:w="3708" w:type="dxa"/>
          </w:tcPr>
          <w:p w:rsidR="00DC7E94" w:rsidRPr="00D51327" w:rsidRDefault="00DC7E94" w:rsidP="008B5471">
            <w:pPr>
              <w:pStyle w:val="BodyTextIndent"/>
              <w:ind w:firstLine="0"/>
              <w:rPr>
                <w:sz w:val="24"/>
                <w:szCs w:val="24"/>
              </w:rPr>
            </w:pPr>
            <w:r w:rsidRPr="00D51327">
              <w:rPr>
                <w:sz w:val="24"/>
                <w:szCs w:val="24"/>
              </w:rPr>
              <w:t>Протипожежні тренування</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2</w:t>
            </w:r>
          </w:p>
        </w:tc>
      </w:tr>
      <w:tr w:rsidR="00DC7E94" w:rsidRPr="00D51327" w:rsidTr="00925AFB">
        <w:trPr>
          <w:cantSplit/>
          <w:jc w:val="center"/>
        </w:trPr>
        <w:tc>
          <w:tcPr>
            <w:tcW w:w="3708" w:type="dxa"/>
          </w:tcPr>
          <w:p w:rsidR="00DC7E94" w:rsidRPr="00D51327" w:rsidRDefault="00DC7E94" w:rsidP="008B5471">
            <w:pPr>
              <w:pStyle w:val="BodyTextIndent"/>
              <w:ind w:firstLine="0"/>
              <w:rPr>
                <w:sz w:val="24"/>
                <w:szCs w:val="24"/>
              </w:rPr>
            </w:pPr>
            <w:r w:rsidRPr="00D51327">
              <w:rPr>
                <w:sz w:val="24"/>
                <w:szCs w:val="24"/>
              </w:rPr>
              <w:t>Спеціальне об’єктове навчання (тренування) з питань цивільного захисту</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до 8</w:t>
            </w:r>
          </w:p>
        </w:tc>
      </w:tr>
      <w:tr w:rsidR="00DC7E94" w:rsidRPr="00D51327" w:rsidTr="00925AFB">
        <w:trPr>
          <w:cantSplit/>
          <w:jc w:val="center"/>
        </w:trPr>
        <w:tc>
          <w:tcPr>
            <w:tcW w:w="3708" w:type="dxa"/>
          </w:tcPr>
          <w:p w:rsidR="00DC7E94" w:rsidRPr="00D51327" w:rsidRDefault="00DC7E94" w:rsidP="008B5471">
            <w:pPr>
              <w:pStyle w:val="BodyTextIndent"/>
              <w:ind w:firstLine="0"/>
              <w:rPr>
                <w:sz w:val="24"/>
                <w:szCs w:val="24"/>
              </w:rPr>
            </w:pPr>
            <w:r w:rsidRPr="00D51327">
              <w:rPr>
                <w:sz w:val="24"/>
                <w:szCs w:val="24"/>
              </w:rPr>
              <w:t>Усього</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до 10</w:t>
            </w:r>
          </w:p>
        </w:tc>
      </w:tr>
      <w:tr w:rsidR="00DC7E94" w:rsidRPr="00D51327" w:rsidTr="00925AFB">
        <w:trPr>
          <w:cantSplit/>
          <w:jc w:val="center"/>
        </w:trPr>
        <w:tc>
          <w:tcPr>
            <w:tcW w:w="3708" w:type="dxa"/>
          </w:tcPr>
          <w:p w:rsidR="00DC7E94" w:rsidRPr="00D51327" w:rsidRDefault="00DC7E94" w:rsidP="008B5471">
            <w:pPr>
              <w:pStyle w:val="BodyTextIndent"/>
              <w:ind w:firstLine="0"/>
              <w:rPr>
                <w:sz w:val="24"/>
                <w:szCs w:val="24"/>
              </w:rPr>
            </w:pPr>
            <w:r w:rsidRPr="00D51327">
              <w:rPr>
                <w:sz w:val="24"/>
                <w:szCs w:val="24"/>
              </w:rPr>
              <w:t>Разом</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4</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8</w:t>
            </w:r>
          </w:p>
        </w:tc>
        <w:tc>
          <w:tcPr>
            <w:tcW w:w="2000" w:type="dxa"/>
            <w:vAlign w:val="center"/>
          </w:tcPr>
          <w:p w:rsidR="00DC7E94" w:rsidRPr="00D51327" w:rsidRDefault="00DC7E94" w:rsidP="008B5471">
            <w:pPr>
              <w:pStyle w:val="BodyTextIndent"/>
              <w:ind w:firstLine="0"/>
              <w:jc w:val="center"/>
              <w:rPr>
                <w:sz w:val="24"/>
                <w:szCs w:val="24"/>
              </w:rPr>
            </w:pPr>
            <w:r w:rsidRPr="00D51327">
              <w:rPr>
                <w:sz w:val="24"/>
                <w:szCs w:val="24"/>
              </w:rPr>
              <w:t>до 10</w:t>
            </w:r>
          </w:p>
        </w:tc>
      </w:tr>
    </w:tbl>
    <w:p w:rsidR="00DC7E94" w:rsidRPr="00D51327" w:rsidRDefault="00DC7E94" w:rsidP="003939C4">
      <w:pPr>
        <w:ind w:firstLine="567"/>
        <w:jc w:val="both"/>
      </w:pPr>
    </w:p>
    <w:p w:rsidR="00DC7E94" w:rsidRPr="00D51327" w:rsidRDefault="00DC7E94" w:rsidP="000C3955">
      <w:pPr>
        <w:spacing w:before="60"/>
        <w:ind w:firstLine="567"/>
        <w:jc w:val="both"/>
      </w:pPr>
      <w:r w:rsidRPr="00D51327">
        <w:t xml:space="preserve">Відповідно вищезазначеного наказу, під час курсового та  індивідуального навчань здійснюється практичне закріплення теоретичного матеріалу шляхом проведення </w:t>
      </w:r>
      <w:r w:rsidRPr="00D51327">
        <w:rPr>
          <w:b/>
        </w:rPr>
        <w:t>тренінгу</w:t>
      </w:r>
      <w:r w:rsidRPr="00D51327">
        <w:t xml:space="preserve"> необхідних дій в умовах НС.</w:t>
      </w:r>
    </w:p>
    <w:p w:rsidR="00DC7E94" w:rsidRPr="00D51327" w:rsidRDefault="00DC7E94" w:rsidP="000C3955">
      <w:pPr>
        <w:spacing w:before="60"/>
        <w:ind w:firstLine="567"/>
        <w:jc w:val="both"/>
      </w:pPr>
      <w:r w:rsidRPr="00D51327">
        <w:t>Тренінги необхідних дій в умовах НС проводяться шляхом виконання індивідуальних завдань або групових занять з метою формування та/або відпрацювання умінь та навичок користування засобами індивідуального захисту та засобами пожежогасіння, дотримання правил поведінки під час проведення евакуації, проведення серцево-легеневої реанімації та інших способів надання першої допомоги потерпілим.</w:t>
      </w:r>
    </w:p>
    <w:p w:rsidR="00DC7E94" w:rsidRPr="00D51327" w:rsidRDefault="00DC7E94" w:rsidP="000C3955">
      <w:pPr>
        <w:spacing w:before="60"/>
        <w:ind w:firstLine="567"/>
        <w:jc w:val="both"/>
      </w:pPr>
    </w:p>
    <w:p w:rsidR="00DC7E94" w:rsidRPr="00D51327" w:rsidRDefault="00DC7E94" w:rsidP="000C3955">
      <w:pPr>
        <w:spacing w:before="60"/>
        <w:ind w:firstLine="567"/>
        <w:jc w:val="both"/>
      </w:pPr>
    </w:p>
    <w:p w:rsidR="00DC7E94" w:rsidRPr="00D51327" w:rsidRDefault="00DC7E94" w:rsidP="000C3955">
      <w:pPr>
        <w:spacing w:before="60"/>
        <w:ind w:firstLine="567"/>
        <w:jc w:val="both"/>
      </w:pPr>
    </w:p>
    <w:p w:rsidR="00DC7E94" w:rsidRPr="00D51327" w:rsidRDefault="00DC7E94" w:rsidP="000C3955">
      <w:pPr>
        <w:spacing w:before="60"/>
        <w:ind w:firstLine="567"/>
        <w:jc w:val="both"/>
      </w:pPr>
    </w:p>
    <w:p w:rsidR="00DC7E94" w:rsidRPr="00D51327" w:rsidRDefault="00DC7E94" w:rsidP="000C3955">
      <w:pPr>
        <w:spacing w:before="60"/>
        <w:ind w:firstLine="567"/>
        <w:jc w:val="both"/>
      </w:pPr>
    </w:p>
    <w:p w:rsidR="00DC7E94" w:rsidRPr="00D51327" w:rsidRDefault="00DC7E94" w:rsidP="000C3955">
      <w:pPr>
        <w:spacing w:before="60"/>
        <w:jc w:val="center"/>
        <w:rPr>
          <w:b/>
        </w:rPr>
      </w:pPr>
      <w:r w:rsidRPr="00D51327">
        <w:rPr>
          <w:b/>
        </w:rPr>
        <w:t>Особливості тренінгу під час індивідуального навчання</w:t>
      </w:r>
    </w:p>
    <w:p w:rsidR="00DC7E94" w:rsidRPr="00D51327" w:rsidRDefault="00DC7E94" w:rsidP="000C3955">
      <w:pPr>
        <w:spacing w:before="60"/>
        <w:ind w:firstLine="567"/>
        <w:jc w:val="both"/>
      </w:pPr>
      <w:r w:rsidRPr="00D51327">
        <w:t>До особливостей тренінгу під час індивідуального навчання можна віднести наступні аспекти:</w:t>
      </w:r>
    </w:p>
    <w:p w:rsidR="00DC7E94" w:rsidRPr="00D51327" w:rsidRDefault="00DC7E94" w:rsidP="000C3955">
      <w:pPr>
        <w:numPr>
          <w:ilvl w:val="0"/>
          <w:numId w:val="1"/>
        </w:numPr>
        <w:spacing w:before="60"/>
        <w:ind w:left="714" w:hanging="357"/>
        <w:jc w:val="both"/>
      </w:pPr>
      <w:r w:rsidRPr="00D51327">
        <w:t>спрямування роботи на подолання невідповідності між рівнем навчальної діяльності, яке задають програми, і реальними можливостями тих, хто навчається;</w:t>
      </w:r>
    </w:p>
    <w:p w:rsidR="00DC7E94" w:rsidRPr="00D51327" w:rsidRDefault="00DC7E94" w:rsidP="000C3955">
      <w:pPr>
        <w:numPr>
          <w:ilvl w:val="0"/>
          <w:numId w:val="1"/>
        </w:numPr>
        <w:spacing w:before="60"/>
        <w:ind w:left="714" w:hanging="357"/>
        <w:jc w:val="both"/>
      </w:pPr>
      <w:r w:rsidRPr="00D51327">
        <w:t>врахування особливостей тих, хто навчається, з метою вироблення єдиних підходів до дій в умовах НС;</w:t>
      </w:r>
    </w:p>
    <w:p w:rsidR="00DC7E94" w:rsidRPr="00D51327" w:rsidRDefault="00DC7E94" w:rsidP="000C3955">
      <w:pPr>
        <w:numPr>
          <w:ilvl w:val="0"/>
          <w:numId w:val="1"/>
        </w:numPr>
        <w:spacing w:before="60"/>
        <w:ind w:left="714" w:hanging="357"/>
        <w:jc w:val="both"/>
      </w:pPr>
      <w:r w:rsidRPr="00D51327">
        <w:t>визначення знань з особистого досвіду тих, хто навчається, які  будуть залучені на практиці, їх обмін;</w:t>
      </w:r>
    </w:p>
    <w:p w:rsidR="00DC7E94" w:rsidRPr="00D51327" w:rsidRDefault="00DC7E94" w:rsidP="000C3955">
      <w:pPr>
        <w:numPr>
          <w:ilvl w:val="0"/>
          <w:numId w:val="1"/>
        </w:numPr>
        <w:spacing w:before="60"/>
        <w:ind w:left="714" w:hanging="357"/>
        <w:jc w:val="both"/>
      </w:pPr>
      <w:r w:rsidRPr="00D51327">
        <w:t>можливість диференціювати зміст, ступінь складності індивідуальних завдань, завдань в групах з метою формування та/або відпрацювання відповідних навичок залежно від теми тренінгу;</w:t>
      </w:r>
    </w:p>
    <w:p w:rsidR="00DC7E94" w:rsidRPr="00D51327" w:rsidRDefault="00DC7E94" w:rsidP="000C3955">
      <w:pPr>
        <w:numPr>
          <w:ilvl w:val="0"/>
          <w:numId w:val="1"/>
        </w:numPr>
        <w:spacing w:before="60"/>
        <w:ind w:left="714" w:hanging="357"/>
        <w:jc w:val="both"/>
      </w:pPr>
      <w:r w:rsidRPr="00D51327">
        <w:t>можливість активізувати самоконтроль того, хто навчається, з метою осмислення цілей своєї діяльності та того зразка, з яким він може звірити правильність своїх дій та кінцевий результат</w:t>
      </w:r>
    </w:p>
    <w:p w:rsidR="00DC7E94" w:rsidRPr="00D51327" w:rsidRDefault="00DC7E94" w:rsidP="00FA1066">
      <w:pPr>
        <w:spacing w:before="60"/>
        <w:jc w:val="both"/>
      </w:pPr>
      <w:r w:rsidRPr="00D51327">
        <w:t xml:space="preserve">(керівники навчальних груп та командири </w:t>
      </w:r>
      <w:r w:rsidRPr="00D51327">
        <w:rPr>
          <w:color w:val="000000"/>
        </w:rPr>
        <w:t>спеціалізованих ланок</w:t>
      </w:r>
      <w:r w:rsidRPr="00D51327">
        <w:t xml:space="preserve"> ЦЗ коментують зразок дій, пробне його виконання, звертають увагу на недоліки та виправляють їх).</w:t>
      </w:r>
    </w:p>
    <w:p w:rsidR="00DC7E94" w:rsidRPr="00D51327" w:rsidRDefault="00DC7E94" w:rsidP="000C3955">
      <w:pPr>
        <w:spacing w:before="60"/>
        <w:rPr>
          <w:sz w:val="16"/>
          <w:szCs w:val="16"/>
        </w:rPr>
      </w:pPr>
    </w:p>
    <w:p w:rsidR="00DC7E94" w:rsidRPr="00D51327" w:rsidRDefault="00DC7E94" w:rsidP="000C3955">
      <w:pPr>
        <w:spacing w:before="60"/>
        <w:ind w:left="360"/>
        <w:jc w:val="center"/>
        <w:rPr>
          <w:b/>
        </w:rPr>
      </w:pPr>
      <w:r w:rsidRPr="00D51327">
        <w:rPr>
          <w:b/>
        </w:rPr>
        <w:t>Особливості тренінгу під час курсового навчання</w:t>
      </w:r>
    </w:p>
    <w:p w:rsidR="00DC7E94" w:rsidRPr="00D51327" w:rsidRDefault="00DC7E94" w:rsidP="000C3955">
      <w:pPr>
        <w:spacing w:before="60"/>
        <w:ind w:firstLine="567"/>
        <w:jc w:val="both"/>
      </w:pPr>
      <w:r w:rsidRPr="00D51327">
        <w:t>До особливостей тренінгу під час курсового навчання, яке передбачає формування навчальних груп з працівників, що входять до складу спеціалізованих ланок  (груп, команд)цивільного захисту, можна віднести наступні аспекти:</w:t>
      </w:r>
    </w:p>
    <w:p w:rsidR="00DC7E94" w:rsidRPr="00D51327" w:rsidRDefault="00DC7E94" w:rsidP="000C3955">
      <w:pPr>
        <w:numPr>
          <w:ilvl w:val="0"/>
          <w:numId w:val="1"/>
        </w:numPr>
        <w:spacing w:before="60"/>
        <w:ind w:left="714" w:hanging="357"/>
        <w:jc w:val="both"/>
      </w:pPr>
      <w:r w:rsidRPr="00D51327">
        <w:t>вироблення злагодженості в діях усіх членів в межах груп на всіх етапах заданої ситуації з метою результативного її подолання в реальному житті;</w:t>
      </w:r>
    </w:p>
    <w:p w:rsidR="00DC7E94" w:rsidRPr="00D51327" w:rsidRDefault="00DC7E94" w:rsidP="000C3955">
      <w:pPr>
        <w:numPr>
          <w:ilvl w:val="0"/>
          <w:numId w:val="1"/>
        </w:numPr>
        <w:spacing w:before="60"/>
        <w:ind w:left="714" w:hanging="357"/>
        <w:jc w:val="both"/>
      </w:pPr>
      <w:r w:rsidRPr="00D51327">
        <w:t>колективний пошук ефективних шляхів для відпрацювання дій відповідно своїх обов’язків та доцільність застосування їх на практиці;</w:t>
      </w:r>
    </w:p>
    <w:p w:rsidR="00DC7E94" w:rsidRPr="00D51327" w:rsidRDefault="00DC7E94" w:rsidP="000C3955">
      <w:pPr>
        <w:numPr>
          <w:ilvl w:val="0"/>
          <w:numId w:val="1"/>
        </w:numPr>
        <w:spacing w:before="60"/>
        <w:ind w:left="714" w:hanging="357"/>
        <w:jc w:val="both"/>
      </w:pPr>
      <w:r w:rsidRPr="00D51327">
        <w:t>можливість активізувати контроль за діями членів спеціалізованих ланок  (груп, команд) цивільного захисту з метою визначення можливих наслідків та осмислення зразка, з яким можна звірити правильність дій та кінцевий  результат.</w:t>
      </w:r>
    </w:p>
    <w:p w:rsidR="00DC7E94" w:rsidRPr="00D51327" w:rsidRDefault="00DC7E94" w:rsidP="00AF767F">
      <w:pPr>
        <w:spacing w:before="60"/>
        <w:ind w:firstLine="567"/>
        <w:jc w:val="both"/>
      </w:pPr>
      <w:r w:rsidRPr="00D51327">
        <w:t>В освітніх установах з чисельністю працівників 50 і менше осіб навчання може здійснюватися шляхом проведення інструктажів за програмою загальної підготовки працівників, які проводяться особами з питань цивільного захисту, призначеними в межах штатної чисельності закладу освіти.</w:t>
      </w:r>
    </w:p>
    <w:p w:rsidR="00DC7E94" w:rsidRPr="00D51327" w:rsidRDefault="00DC7E94" w:rsidP="00D7164A">
      <w:pPr>
        <w:ind w:firstLine="567"/>
        <w:jc w:val="both"/>
      </w:pPr>
    </w:p>
    <w:p w:rsidR="00DC7E94" w:rsidRPr="00D51327" w:rsidRDefault="00DC7E94" w:rsidP="00D7164A">
      <w:pPr>
        <w:ind w:firstLine="567"/>
        <w:jc w:val="both"/>
      </w:pPr>
    </w:p>
    <w:p w:rsidR="00DC7E94" w:rsidRPr="00D51327" w:rsidRDefault="00DC7E94" w:rsidP="00D7164A">
      <w:pPr>
        <w:ind w:firstLine="567"/>
        <w:jc w:val="both"/>
      </w:pPr>
    </w:p>
    <w:p w:rsidR="00DC7E94" w:rsidRPr="00D51327" w:rsidRDefault="00DC7E94" w:rsidP="00D7164A">
      <w:pPr>
        <w:ind w:firstLine="567"/>
        <w:jc w:val="both"/>
      </w:pPr>
    </w:p>
    <w:p w:rsidR="00DC7E94" w:rsidRPr="00D51327" w:rsidRDefault="00DC7E94" w:rsidP="00D7164A">
      <w:pPr>
        <w:ind w:firstLine="567"/>
        <w:jc w:val="both"/>
      </w:pPr>
    </w:p>
    <w:p w:rsidR="00DC7E94" w:rsidRPr="00D51327" w:rsidRDefault="00DC7E94" w:rsidP="00D7164A">
      <w:pPr>
        <w:ind w:firstLine="567"/>
        <w:jc w:val="both"/>
      </w:pPr>
    </w:p>
    <w:p w:rsidR="00DC7E94" w:rsidRPr="00D51327" w:rsidRDefault="00DC7E94" w:rsidP="00D7164A">
      <w:pPr>
        <w:ind w:firstLine="567"/>
        <w:jc w:val="both"/>
      </w:pPr>
    </w:p>
    <w:p w:rsidR="00DC7E94" w:rsidRPr="00D51327" w:rsidRDefault="00DC7E94" w:rsidP="00D7164A">
      <w:pPr>
        <w:ind w:firstLine="567"/>
        <w:jc w:val="both"/>
        <w:rPr>
          <w:b/>
          <w:sz w:val="32"/>
          <w:szCs w:val="32"/>
        </w:rPr>
      </w:pPr>
      <w:r w:rsidRPr="00D51327">
        <w:rPr>
          <w:b/>
          <w:sz w:val="32"/>
          <w:szCs w:val="32"/>
        </w:rPr>
        <w:t>3. Сили цивільного захисту закладу освіти</w:t>
      </w:r>
    </w:p>
    <w:p w:rsidR="00DC7E94" w:rsidRPr="00D51327" w:rsidRDefault="00DC7E94" w:rsidP="00C33922">
      <w:pPr>
        <w:spacing w:before="60"/>
        <w:ind w:firstLine="567"/>
        <w:jc w:val="both"/>
      </w:pPr>
      <w:r w:rsidRPr="00D51327">
        <w:t xml:space="preserve">Функціональна підсистема єдиної державної системи цивільного захисту, що створюється Міністерством освіти і науки України, донедавна здійснювала свою діяльність згідно </w:t>
      </w:r>
      <w:r w:rsidRPr="00D51327">
        <w:rPr>
          <w:bCs/>
        </w:rPr>
        <w:t>Наказу МОН України</w:t>
      </w:r>
      <w:r w:rsidRPr="00D51327">
        <w:t xml:space="preserve"> від 03.09.2009 року </w:t>
      </w:r>
      <w:r w:rsidRPr="00D51327">
        <w:rPr>
          <w:bCs/>
        </w:rPr>
        <w:t>№ 814</w:t>
      </w:r>
      <w:r w:rsidRPr="00D51327">
        <w:t>«Про Положення про функціональну підсистему «Освіта і наука України» (</w:t>
      </w:r>
      <w:r w:rsidRPr="00D51327">
        <w:rPr>
          <w:i/>
        </w:rPr>
        <w:t xml:space="preserve">втратив чинність відповідно Наказу МОН України від </w:t>
      </w:r>
      <w:r w:rsidRPr="00D51327">
        <w:rPr>
          <w:i/>
          <w:color w:val="000000"/>
        </w:rPr>
        <w:t>24.10.2017 року № 1419</w:t>
      </w:r>
      <w:r w:rsidRPr="00D51327">
        <w:rPr>
          <w:color w:val="000000"/>
        </w:rPr>
        <w:t>)</w:t>
      </w:r>
      <w:r w:rsidRPr="00D51327">
        <w:t xml:space="preserve">, який передбачав розробку в закладах освіти Плану дій органів управління, сил і структурних підрозділів у разі раптового нападу противника, в режимах повсякденної діяльності, підвищеної готовності, надзвичайної ситуації, надзвичайного і особливого стану. </w:t>
      </w:r>
      <w:r w:rsidRPr="00D51327">
        <w:rPr>
          <w:i/>
        </w:rPr>
        <w:t xml:space="preserve">План дій передбачав наявність сил цивільного захисту, зокрема створення в закладах освіти формувань цивільного захисту, призначених для проведення конкретних видів невідкладних робіт у процесі запобігання і реагування на надзвичайні ситуації </w:t>
      </w:r>
      <w:r w:rsidRPr="00D51327">
        <w:t>(п.13.).</w:t>
      </w:r>
    </w:p>
    <w:p w:rsidR="00DC7E94" w:rsidRPr="00D51327" w:rsidRDefault="00DC7E94" w:rsidP="00C33922">
      <w:pPr>
        <w:spacing w:before="60"/>
        <w:ind w:firstLine="567"/>
        <w:jc w:val="both"/>
      </w:pPr>
      <w:r w:rsidRPr="00D51327">
        <w:t xml:space="preserve">Відповідно, в закладах загальної середньої, дошкільної та професійної </w:t>
      </w:r>
      <w:r w:rsidRPr="00D51327">
        <w:rPr>
          <w:sz w:val="27"/>
          <w:szCs w:val="27"/>
        </w:rPr>
        <w:t>(</w:t>
      </w:r>
      <w:r w:rsidRPr="00D51327">
        <w:t>професійно-технічної) освіти м. Харкова та області створювались і діяли, як правило, наступні  формування  цивільного захисту:</w:t>
      </w:r>
    </w:p>
    <w:p w:rsidR="00DC7E94" w:rsidRPr="00D51327" w:rsidRDefault="00DC7E94" w:rsidP="00C33922">
      <w:pPr>
        <w:numPr>
          <w:ilvl w:val="0"/>
          <w:numId w:val="32"/>
        </w:numPr>
        <w:ind w:left="0" w:firstLine="567"/>
        <w:jc w:val="both"/>
      </w:pPr>
      <w:r w:rsidRPr="00D51327">
        <w:t>ланка пожежогасіння;</w:t>
      </w:r>
    </w:p>
    <w:p w:rsidR="00DC7E94" w:rsidRPr="00D51327" w:rsidRDefault="00DC7E94" w:rsidP="00C33922">
      <w:pPr>
        <w:numPr>
          <w:ilvl w:val="0"/>
          <w:numId w:val="32"/>
        </w:numPr>
        <w:ind w:left="0" w:firstLine="567"/>
        <w:jc w:val="both"/>
      </w:pPr>
      <w:r w:rsidRPr="00D51327">
        <w:t>ланка охорони громадського порядку;</w:t>
      </w:r>
    </w:p>
    <w:p w:rsidR="00DC7E94" w:rsidRPr="00D51327" w:rsidRDefault="00DC7E94" w:rsidP="00C33922">
      <w:pPr>
        <w:numPr>
          <w:ilvl w:val="0"/>
          <w:numId w:val="32"/>
        </w:numPr>
        <w:ind w:left="0" w:firstLine="567"/>
        <w:jc w:val="both"/>
      </w:pPr>
      <w:r w:rsidRPr="00D51327">
        <w:t>санітарний пост;</w:t>
      </w:r>
    </w:p>
    <w:p w:rsidR="00DC7E94" w:rsidRPr="00D51327" w:rsidRDefault="00DC7E94" w:rsidP="00C33922">
      <w:pPr>
        <w:numPr>
          <w:ilvl w:val="0"/>
          <w:numId w:val="32"/>
        </w:numPr>
        <w:ind w:left="0" w:firstLine="567"/>
        <w:jc w:val="both"/>
      </w:pPr>
      <w:r w:rsidRPr="00D51327">
        <w:t>ланка зв’язку та оповіщення;</w:t>
      </w:r>
    </w:p>
    <w:p w:rsidR="00DC7E94" w:rsidRPr="00D51327" w:rsidRDefault="00DC7E94" w:rsidP="00C33922">
      <w:pPr>
        <w:numPr>
          <w:ilvl w:val="0"/>
          <w:numId w:val="32"/>
        </w:numPr>
        <w:ind w:left="0" w:firstLine="567"/>
        <w:jc w:val="both"/>
      </w:pPr>
      <w:r w:rsidRPr="00D51327">
        <w:t>пост видачі засобів індивідуального захисту.</w:t>
      </w:r>
    </w:p>
    <w:p w:rsidR="00DC7E94" w:rsidRPr="00D51327" w:rsidRDefault="00DC7E94" w:rsidP="00C33922">
      <w:pPr>
        <w:spacing w:before="60"/>
        <w:ind w:firstLine="567"/>
        <w:jc w:val="both"/>
      </w:pPr>
      <w:r w:rsidRPr="00D51327">
        <w:t>Формування  цивільного захисту, відповідно до завдань за призначенням, виконували першочергові роботи з ліквідації наслідків надзвичайних ситуацій  до приїзду відповідних служб (пожежно-рятувальних підрозділів, поліції, екстреної медичної допомоги та інших), що дозволяло керівнику закладу освіти оперативно реагувати на надзвичайну ситуацію, організовувати своєчасне рятування людей та збереження  майна.</w:t>
      </w:r>
    </w:p>
    <w:p w:rsidR="00DC7E94" w:rsidRPr="00D51327" w:rsidRDefault="00DC7E94" w:rsidP="00C33922">
      <w:pPr>
        <w:spacing w:before="60"/>
        <w:ind w:firstLine="567"/>
        <w:jc w:val="both"/>
      </w:pPr>
      <w:r w:rsidRPr="00D51327">
        <w:t>З прийняттям Кабінетом Міністрів України 9 жовтня 2013 року Постанови № 787 «Про затвердження Порядку утворення, завдання та функції формувань цивільного захисту» були змінені умови створення об’єктових формувань цивільного захисту. Пункт 3 цієї Постанови КМУ визначає, що «об’єктові формування цивільного захисту утворюються суб’єктами господарювання, які мають чисельність працюючого персоналу понад 50 осіб та володіють транспортною, будівельною, комунальною, медичною, пожежною та іншою спеціальною технікою і відповідають одній з таких умов:</w:t>
      </w:r>
    </w:p>
    <w:p w:rsidR="00DC7E94" w:rsidRPr="00D51327" w:rsidRDefault="00DC7E94" w:rsidP="00C33922">
      <w:pPr>
        <w:ind w:firstLine="567"/>
        <w:jc w:val="both"/>
      </w:pPr>
      <w:r w:rsidRPr="00D51327">
        <w:t>- віднесені до відповідної категорії цивільного захисту (особливої важливості, першої або другої категорії);</w:t>
      </w:r>
    </w:p>
    <w:p w:rsidR="00DC7E94" w:rsidRPr="00D51327" w:rsidRDefault="00DC7E94" w:rsidP="00C33922">
      <w:pPr>
        <w:ind w:firstLine="567"/>
        <w:jc w:val="both"/>
      </w:pPr>
      <w:r w:rsidRPr="00D51327">
        <w:t>- мають стратегічне значення для економіки і безпеки держави та (або) продовжують свою виробничу діяльність в особливий період;</w:t>
      </w:r>
    </w:p>
    <w:p w:rsidR="00DC7E94" w:rsidRPr="00D51327" w:rsidRDefault="00DC7E94" w:rsidP="00C33922">
      <w:pPr>
        <w:ind w:firstLine="567"/>
        <w:jc w:val="both"/>
      </w:pPr>
      <w:r w:rsidRPr="00D51327">
        <w:t>- експлуатують об’єкти підвищеної небезпеки або потенційно небезпечні об’єкти…».</w:t>
      </w:r>
    </w:p>
    <w:p w:rsidR="00DC7E94" w:rsidRPr="00D51327" w:rsidRDefault="00DC7E94" w:rsidP="00C33922">
      <w:pPr>
        <w:spacing w:before="60"/>
        <w:ind w:firstLine="567"/>
        <w:jc w:val="both"/>
        <w:rPr>
          <w:i/>
        </w:rPr>
      </w:pPr>
      <w:r w:rsidRPr="00D51327">
        <w:rPr>
          <w:i/>
        </w:rPr>
        <w:t>Відповідно до цих положень, заклади загальної середньої, дошкільної та професійної (професійно-технічної) освіти за винятком тих, що експлуатують потенційно небезпечні об’єкти, жодній зазначеній умові не відповідають і не мають юридичних підстав для створення формувань цивільного захисту.</w:t>
      </w:r>
    </w:p>
    <w:p w:rsidR="00DC7E94" w:rsidRPr="00D51327" w:rsidRDefault="00DC7E94" w:rsidP="00C33922">
      <w:pPr>
        <w:spacing w:before="60"/>
        <w:ind w:firstLine="567"/>
        <w:jc w:val="both"/>
      </w:pPr>
      <w:r w:rsidRPr="00D51327">
        <w:t xml:space="preserve">Разом з тим, нове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затверджене Наказом МОН від 21.11.2016 року № 1400 та зареєстроване в Міністерстві юстиції України 14 грудня 2016 року за № 1623/297534 передбачає, що </w:t>
      </w:r>
      <w:r w:rsidRPr="00D51327">
        <w:rPr>
          <w:b/>
        </w:rPr>
        <w:t xml:space="preserve">«роботи, пов’язані з реагуванням на надзвичайну ситуацію об’єктового рівня або усуненням загрози її виникнення, виконують сили цивільного захисту </w:t>
      </w:r>
      <w:r w:rsidRPr="00D51327">
        <w:t>підприємств,</w:t>
      </w:r>
      <w:r w:rsidRPr="00D51327">
        <w:rPr>
          <w:b/>
        </w:rPr>
        <w:t xml:space="preserve"> установ </w:t>
      </w:r>
      <w:r w:rsidRPr="00D51327">
        <w:t>та організацій</w:t>
      </w:r>
      <w:r w:rsidRPr="00D51327">
        <w:rPr>
          <w:b/>
        </w:rPr>
        <w:t xml:space="preserve"> галузі, де виникла така ситуація…» </w:t>
      </w:r>
      <w:r w:rsidRPr="00D51327">
        <w:t>(п. 20).</w:t>
      </w:r>
    </w:p>
    <w:p w:rsidR="00DC7E94" w:rsidRPr="00D51327" w:rsidRDefault="00DC7E94" w:rsidP="00C33922">
      <w:pPr>
        <w:spacing w:before="60"/>
        <w:ind w:firstLine="567"/>
        <w:jc w:val="both"/>
      </w:pPr>
      <w:r w:rsidRPr="00D51327">
        <w:t>При цьому заклади загальної середньої, дошкільної та професійної (професійно-технічної) освіти мають людські ресурси для формування таких сил зі складу фахівців закладу, які за своєю діяльністю пов’язані, в тому числі, з організацією і здійсненням заходів з питань цивільного захисту: посадові особи, які відповідають за забезпечення пожежної безпеки в закладі та пройшли спеціальне навчання з цих питань (пожежно-технічний мінімум), штатні медичні працівники, а в разі їх відсутності вчителі предметів «Основи здоров’я», «Захист Вітчизни», які повинні вміти надавати домедичну допомогу (відповідно до ч.2 ст. 12 Закону України «Про екстрену медичну допомогу»), педагогічні та допоміжні працівники, до обов’язків яких належить контроль за забезпеченням дотримання дисципліни, порядку, зокрема і громадського, і т. д..</w:t>
      </w:r>
    </w:p>
    <w:p w:rsidR="00DC7E94" w:rsidRPr="00D51327" w:rsidRDefault="00DC7E94" w:rsidP="00C33922">
      <w:pPr>
        <w:spacing w:before="60"/>
        <w:ind w:firstLine="567"/>
        <w:jc w:val="both"/>
        <w:rPr>
          <w:b/>
        </w:rPr>
      </w:pPr>
      <w:r w:rsidRPr="00D51327">
        <w:t xml:space="preserve">Тому при виникненні надзвичайних ситуацій для проведення першочергових робіт з ліквідації їх наслідків доцільно залучати вищезазначені категорії працівників в закладах освіти з кількістю працюючого персоналу більше 50 осіб, </w:t>
      </w:r>
      <w:r w:rsidRPr="00D51327">
        <w:rPr>
          <w:b/>
        </w:rPr>
        <w:t>об’єднавши  їх в спеціалізовані ланки</w:t>
      </w:r>
      <w:r w:rsidRPr="00D51327">
        <w:t xml:space="preserve"> </w:t>
      </w:r>
      <w:r w:rsidRPr="00D51327">
        <w:rPr>
          <w:b/>
        </w:rPr>
        <w:t>цивільного захисту</w:t>
      </w:r>
      <w:r w:rsidRPr="00D51327">
        <w:t xml:space="preserve"> чисельністю </w:t>
      </w:r>
      <w:r w:rsidRPr="00D51327">
        <w:rPr>
          <w:b/>
        </w:rPr>
        <w:t>3-4 особи.</w:t>
      </w:r>
    </w:p>
    <w:p w:rsidR="00DC7E94" w:rsidRPr="00D51327" w:rsidRDefault="00DC7E94" w:rsidP="00C33922">
      <w:pPr>
        <w:spacing w:before="60"/>
        <w:ind w:firstLine="567"/>
        <w:jc w:val="both"/>
      </w:pPr>
      <w:r w:rsidRPr="00D51327">
        <w:t>Організація діяльності таких ланок регламентується положенням Постанови Кабінету Міністрів України від 8 липня 2015 року № 469 «Про затвердження Положення про спеціалізовані служби цивільного захисту», яка визначає складові, що становлять  сутність спеціалізації ланок цивільного захисту: протипожежної, медичної, охорони громадського порядку, зв’язку та оповіщення, інших…</w:t>
      </w:r>
    </w:p>
    <w:p w:rsidR="00DC7E94" w:rsidRPr="00D51327" w:rsidRDefault="00DC7E94" w:rsidP="00C33922">
      <w:pPr>
        <w:spacing w:before="60"/>
        <w:ind w:firstLine="567"/>
        <w:jc w:val="both"/>
      </w:pPr>
      <w:r w:rsidRPr="00D51327">
        <w:t>Формування спеціалізованих ланок  цивільного захисту не суперечить і п.10 Наказу МОН України від 21.11.2016 року № 1400.</w:t>
      </w:r>
    </w:p>
    <w:p w:rsidR="00DC7E94" w:rsidRPr="00D51327" w:rsidRDefault="00DC7E94" w:rsidP="00C33922">
      <w:pPr>
        <w:spacing w:before="60"/>
        <w:ind w:firstLine="567"/>
        <w:jc w:val="both"/>
      </w:pPr>
      <w:r w:rsidRPr="00D51327">
        <w:t xml:space="preserve">Таким чином, </w:t>
      </w:r>
      <w:r w:rsidRPr="00D51327">
        <w:rPr>
          <w:lang w:eastAsia="uk-UA"/>
        </w:rPr>
        <w:t xml:space="preserve">керівник </w:t>
      </w:r>
      <w:r w:rsidRPr="00D51327">
        <w:t>закладу загальної середньої, дошкільної та професійної (професійно-технічної) освіти з чисельністю працюючого персоналу більше 50 осіб</w:t>
      </w:r>
      <w:r w:rsidRPr="00D51327">
        <w:rPr>
          <w:lang w:eastAsia="uk-UA"/>
        </w:rPr>
        <w:t xml:space="preserve">, відповідно потребам, </w:t>
      </w:r>
      <w:r w:rsidRPr="00D51327">
        <w:rPr>
          <w:b/>
          <w:lang w:eastAsia="uk-UA"/>
        </w:rPr>
        <w:t xml:space="preserve">має підстави створити наступні за </w:t>
      </w:r>
      <w:r w:rsidRPr="00D51327">
        <w:rPr>
          <w:b/>
        </w:rPr>
        <w:t>спеціалізацією ланки цивільного захисту</w:t>
      </w:r>
      <w:r w:rsidRPr="00D51327">
        <w:t>:</w:t>
      </w:r>
    </w:p>
    <w:p w:rsidR="00DC7E94" w:rsidRPr="00D51327" w:rsidRDefault="00DC7E94" w:rsidP="00C33922">
      <w:pPr>
        <w:spacing w:before="60"/>
        <w:ind w:firstLine="567"/>
        <w:jc w:val="both"/>
      </w:pPr>
      <w:r w:rsidRPr="00D51327">
        <w:t>-</w:t>
      </w:r>
      <w:r w:rsidRPr="00D51327">
        <w:tab/>
        <w:t>протипожежна ланка;</w:t>
      </w:r>
    </w:p>
    <w:p w:rsidR="00DC7E94" w:rsidRPr="00D51327" w:rsidRDefault="00DC7E94" w:rsidP="00C33922">
      <w:pPr>
        <w:spacing w:before="60"/>
        <w:ind w:firstLine="567"/>
        <w:jc w:val="both"/>
      </w:pPr>
      <w:r w:rsidRPr="00D51327">
        <w:t>-</w:t>
      </w:r>
      <w:r w:rsidRPr="00D51327">
        <w:tab/>
        <w:t>медична ланка;</w:t>
      </w:r>
    </w:p>
    <w:p w:rsidR="00DC7E94" w:rsidRPr="00D51327" w:rsidRDefault="00DC7E94" w:rsidP="00C33922">
      <w:pPr>
        <w:spacing w:before="60"/>
        <w:ind w:firstLine="567"/>
        <w:jc w:val="both"/>
      </w:pPr>
      <w:r w:rsidRPr="00D51327">
        <w:t>-</w:t>
      </w:r>
      <w:r w:rsidRPr="00D51327">
        <w:tab/>
        <w:t>ланка охорони громадського порядку;</w:t>
      </w:r>
    </w:p>
    <w:p w:rsidR="00DC7E94" w:rsidRPr="00D51327" w:rsidRDefault="00DC7E94" w:rsidP="00C33922">
      <w:pPr>
        <w:spacing w:before="60"/>
        <w:ind w:firstLine="567"/>
        <w:jc w:val="both"/>
      </w:pPr>
      <w:r w:rsidRPr="00D51327">
        <w:t>-</w:t>
      </w:r>
      <w:r w:rsidRPr="00D51327">
        <w:tab/>
        <w:t>ланка (група) зв’язку та оповіщення (в разі потреби).</w:t>
      </w:r>
    </w:p>
    <w:p w:rsidR="00DC7E94" w:rsidRPr="00D51327" w:rsidRDefault="00DC7E94" w:rsidP="00C33922">
      <w:pPr>
        <w:spacing w:before="60"/>
        <w:ind w:firstLine="567"/>
        <w:jc w:val="both"/>
      </w:pPr>
      <w:r w:rsidRPr="00D51327">
        <w:t>Спеціалізовані ланки цивільного захисту провадять свою діяльність відповідно до Положень, які затверджуються керівником закладу освіти, який їх утворив.</w:t>
      </w:r>
    </w:p>
    <w:p w:rsidR="00DC7E94" w:rsidRPr="00D51327" w:rsidRDefault="00DC7E94" w:rsidP="00C33922">
      <w:pPr>
        <w:spacing w:before="60"/>
        <w:ind w:firstLine="567"/>
        <w:jc w:val="both"/>
      </w:pPr>
      <w:r w:rsidRPr="00D51327">
        <w:t xml:space="preserve">В закладах загальної середньої, дошкільної та професійної (професійно-технічної) освіти </w:t>
      </w:r>
      <w:r w:rsidRPr="00D51327">
        <w:rPr>
          <w:b/>
        </w:rPr>
        <w:t>з чисельністю працюючого персоналу</w:t>
      </w:r>
      <w:r>
        <w:rPr>
          <w:b/>
        </w:rPr>
        <w:t xml:space="preserve"> </w:t>
      </w:r>
      <w:r w:rsidRPr="00D51327">
        <w:rPr>
          <w:b/>
        </w:rPr>
        <w:t>50 осіб і менше доцільно призначати відповідальних осіб,</w:t>
      </w:r>
      <w:r w:rsidRPr="00D51327">
        <w:t xml:space="preserve"> які при проведенні заходів з цивільного захисту мають здійснювати протипожежне, медичне забезпечення, охорону громадського порядку, забезпечення зв’язку та оповіщення.</w:t>
      </w:r>
    </w:p>
    <w:p w:rsidR="00DC7E94" w:rsidRPr="00D51327" w:rsidRDefault="00DC7E94" w:rsidP="00C33922">
      <w:pPr>
        <w:widowControl w:val="0"/>
        <w:shd w:val="clear" w:color="auto" w:fill="FFFFFF"/>
        <w:tabs>
          <w:tab w:val="left" w:pos="456"/>
        </w:tabs>
        <w:autoSpaceDE w:val="0"/>
        <w:autoSpaceDN w:val="0"/>
        <w:adjustRightInd w:val="0"/>
        <w:spacing w:before="60"/>
        <w:ind w:firstLine="567"/>
        <w:jc w:val="both"/>
        <w:rPr>
          <w:color w:val="000000"/>
        </w:rPr>
      </w:pPr>
      <w:r w:rsidRPr="00D51327">
        <w:t>Головною метою ефективного забезпечення реалізації заходів цивільного захисту в закладах загальної середньої, дошкільної та професійної (професійно-технічної) освіти є</w:t>
      </w:r>
      <w:r w:rsidRPr="00D51327">
        <w:rPr>
          <w:color w:val="000000"/>
        </w:rPr>
        <w:t xml:space="preserve"> злагоджена співпраця складових штатної структури та використання всіх можливих людських та майнових ресурсів закладу для збереження життя і здоров’я дітей, учнів і працівників, готовності до виконання першочергових робіт з мінімізації та ліквідації наслідків можливих надзвичайних ситуацій.</w:t>
      </w:r>
    </w:p>
    <w:p w:rsidR="00DC7E94" w:rsidRPr="00D51327" w:rsidRDefault="00DC7E94" w:rsidP="00DA29A6">
      <w:pPr>
        <w:spacing w:before="120"/>
        <w:ind w:firstLine="567"/>
        <w:jc w:val="center"/>
        <w:rPr>
          <w:b/>
          <w:sz w:val="32"/>
          <w:szCs w:val="32"/>
        </w:rPr>
      </w:pPr>
      <w:r w:rsidRPr="00D51327">
        <w:rPr>
          <w:b/>
          <w:sz w:val="32"/>
          <w:szCs w:val="32"/>
        </w:rPr>
        <w:t xml:space="preserve">4. Навчання учнів під час </w:t>
      </w:r>
      <w:r>
        <w:rPr>
          <w:b/>
          <w:sz w:val="32"/>
          <w:szCs w:val="32"/>
        </w:rPr>
        <w:t>освітнього</w:t>
      </w:r>
      <w:r w:rsidRPr="00D51327">
        <w:rPr>
          <w:b/>
          <w:sz w:val="32"/>
          <w:szCs w:val="32"/>
        </w:rPr>
        <w:t xml:space="preserve"> процесу</w:t>
      </w:r>
    </w:p>
    <w:p w:rsidR="00DC7E94" w:rsidRPr="00D51327" w:rsidRDefault="00DC7E94" w:rsidP="00DA29A6">
      <w:pPr>
        <w:spacing w:before="120"/>
        <w:ind w:firstLine="567"/>
        <w:jc w:val="both"/>
      </w:pPr>
      <w:r w:rsidRPr="00D51327">
        <w:t>Підготовка учнів протистояти небезпекам та правильно діяти при їх вин</w:t>
      </w:r>
      <w:r>
        <w:t>икненні починається з виховання</w:t>
      </w:r>
      <w:r w:rsidRPr="00D51327">
        <w:t xml:space="preserve"> в них моральних цінностей, які є ґрунтом духовності та стійкої життєвої позиції. Заклад загальної середньої освіти з погляду на це являється осередком, де такий процес неві</w:t>
      </w:r>
      <w:r>
        <w:t>д’ємний від процесу навчання, є</w:t>
      </w:r>
      <w:r w:rsidRPr="00D51327">
        <w:t xml:space="preserve"> постійним та систематичним, бо основне призначення педагогів – навчити підростаюче покоління берегти своє здоров’я і життя.</w:t>
      </w:r>
    </w:p>
    <w:p w:rsidR="00DC7E94" w:rsidRPr="00D51327" w:rsidRDefault="00DC7E94" w:rsidP="00DA29A6">
      <w:pPr>
        <w:spacing w:before="120"/>
        <w:ind w:firstLine="567"/>
        <w:jc w:val="both"/>
      </w:pPr>
      <w:r w:rsidRPr="00D51327">
        <w:t>Згідно Постанови КМУ від 26 червня 2013 р. № 444 «Про затвердження Порядку здійснення навчання населення діям у надзвичайних ситуаціях» «…підготовка учнів загальноосвітніх навчальних закладів до дій у надзвичайних ситуаціях, що передбачає здобуття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 здійснюється в рамках вивчення предметів «Основи здоров’я» та «Захист Вітчизни».</w:t>
      </w:r>
    </w:p>
    <w:p w:rsidR="00DC7E94" w:rsidRPr="00D51327" w:rsidRDefault="00DC7E94" w:rsidP="00DA29A6">
      <w:pPr>
        <w:pStyle w:val="a"/>
        <w:jc w:val="both"/>
        <w:rPr>
          <w:rFonts w:ascii="Times New Roman" w:hAnsi="Times New Roman"/>
          <w:iCs/>
          <w:sz w:val="28"/>
          <w:szCs w:val="28"/>
        </w:rPr>
      </w:pPr>
      <w:r w:rsidRPr="00D51327">
        <w:rPr>
          <w:rFonts w:ascii="Times New Roman" w:hAnsi="Times New Roman"/>
          <w:iCs/>
          <w:sz w:val="28"/>
          <w:szCs w:val="28"/>
        </w:rPr>
        <w:t>Основними заходами щодо впровадження діяльності функціональної підсистеми є забезпечення надання учням знань щодо особистої безпеки, способів та засобів індивідуального і колективного захисту населення від надзвичайних ситуацій, алгоритму власних дій у разі їх виникнення та практичне закріплення теоретичного матеріалу під час проведення наприкінці навчального року в навчальних закладах Дня цивільного захисту.</w:t>
      </w:r>
    </w:p>
    <w:p w:rsidR="00DC7E94" w:rsidRPr="00D51327" w:rsidRDefault="00DC7E94" w:rsidP="00DA29A6">
      <w:pPr>
        <w:pStyle w:val="a"/>
        <w:jc w:val="both"/>
        <w:rPr>
          <w:rFonts w:ascii="Times New Roman" w:hAnsi="Times New Roman"/>
          <w:sz w:val="28"/>
          <w:szCs w:val="28"/>
        </w:rPr>
      </w:pPr>
      <w:r w:rsidRPr="00D51327">
        <w:rPr>
          <w:rFonts w:ascii="Times New Roman" w:hAnsi="Times New Roman"/>
          <w:sz w:val="28"/>
          <w:szCs w:val="28"/>
        </w:rPr>
        <w:t>Практичне закріплення теоретичного матеріалу здійснюється шляхом щорічного проведення Дня цивільного захисту.</w:t>
      </w:r>
    </w:p>
    <w:p w:rsidR="00DC7E94" w:rsidRPr="00D51327" w:rsidRDefault="00DC7E94" w:rsidP="00DA29A6">
      <w:pPr>
        <w:pStyle w:val="a"/>
        <w:jc w:val="both"/>
        <w:rPr>
          <w:rFonts w:ascii="Times New Roman" w:hAnsi="Times New Roman"/>
          <w:iCs/>
          <w:sz w:val="28"/>
          <w:szCs w:val="28"/>
        </w:rPr>
      </w:pPr>
      <w:r w:rsidRPr="00D51327">
        <w:rPr>
          <w:rFonts w:ascii="Times New Roman" w:hAnsi="Times New Roman"/>
          <w:iCs/>
          <w:sz w:val="28"/>
          <w:szCs w:val="28"/>
        </w:rPr>
        <w:t>Організація навчання учнів здійснюється МОН згідно із затвердженими ним і погодженими з ДСНС навчальними програмами з вивчення заходів безпеки, способів захисту від впливу небезпечних факторів, викликаних надзвичайними ситуаціями, надання домедичної допомоги.</w:t>
      </w:r>
    </w:p>
    <w:p w:rsidR="00DC7E94" w:rsidRPr="00D51327" w:rsidRDefault="00DC7E94" w:rsidP="00DB7EC1">
      <w:pPr>
        <w:jc w:val="center"/>
        <w:rPr>
          <w:b/>
          <w:sz w:val="36"/>
          <w:szCs w:val="36"/>
        </w:rPr>
      </w:pPr>
      <w:r w:rsidRPr="00D51327">
        <w:rPr>
          <w:b/>
          <w:sz w:val="36"/>
          <w:szCs w:val="36"/>
        </w:rPr>
        <w:t>Розділ ІІІ. Особливості практичної складової навчання</w:t>
      </w:r>
    </w:p>
    <w:p w:rsidR="00DC7E94" w:rsidRPr="00D51327" w:rsidRDefault="00DC7E94" w:rsidP="00DB7EC1">
      <w:pPr>
        <w:jc w:val="center"/>
        <w:rPr>
          <w:b/>
          <w:sz w:val="16"/>
          <w:szCs w:val="16"/>
        </w:rPr>
      </w:pPr>
    </w:p>
    <w:p w:rsidR="00DC7E94" w:rsidRPr="00D51327" w:rsidRDefault="00DC7E94" w:rsidP="00D4720B">
      <w:pPr>
        <w:spacing w:before="120"/>
        <w:ind w:firstLine="540"/>
        <w:jc w:val="both"/>
      </w:pPr>
      <w:r w:rsidRPr="00D51327">
        <w:rPr>
          <w:iCs/>
        </w:rPr>
        <w:t>Згідно Постанови Кабінету Міністрів України від 23 жовтня 2013 р.№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w:t>
      </w:r>
      <w:r w:rsidRPr="00D51327">
        <w:t xml:space="preserve"> навчання осіб керівного складу та фахівців, діяльність яких пов’язана з організацією і здійсненням заходів з питань цивільного захисту, здійснюється шляхом проведення практичної підготовки.</w:t>
      </w:r>
    </w:p>
    <w:p w:rsidR="00DC7E94" w:rsidRPr="00D51327" w:rsidRDefault="00DC7E94" w:rsidP="005C5B1D">
      <w:pPr>
        <w:spacing w:before="120"/>
        <w:ind w:firstLine="540"/>
        <w:jc w:val="both"/>
      </w:pPr>
      <w:r w:rsidRPr="00D51327">
        <w:t xml:space="preserve">Практична підготовка керівного складу і фахівців закладів загальної середньої освіти відбувається під час </w:t>
      </w:r>
      <w:r w:rsidRPr="00D51327">
        <w:rPr>
          <w:b/>
        </w:rPr>
        <w:t>Дня цивільного захисту</w:t>
      </w:r>
      <w:r w:rsidRPr="00D51327">
        <w:t>, тренувань з відпрацювання дій на випадок пожежі.</w:t>
      </w:r>
    </w:p>
    <w:p w:rsidR="00DC7E94" w:rsidRPr="00D51327" w:rsidRDefault="00DC7E94" w:rsidP="00781543">
      <w:pPr>
        <w:spacing w:before="120"/>
        <w:ind w:firstLine="539"/>
        <w:jc w:val="both"/>
      </w:pPr>
      <w:r w:rsidRPr="00D51327">
        <w:rPr>
          <w:lang w:eastAsia="uk-UA"/>
        </w:rPr>
        <w:t xml:space="preserve">Під час </w:t>
      </w:r>
      <w:r w:rsidRPr="00D51327">
        <w:t>Дня цивільного захисту</w:t>
      </w:r>
      <w:r w:rsidRPr="00D51327">
        <w:rPr>
          <w:lang w:eastAsia="uk-UA"/>
        </w:rPr>
        <w:t xml:space="preserve"> перевіряється забезпечення готовності органів управління та сил цивільного захисту до дій за призначенням, відпрацьовуються питання дій керівного складу і фахівців відповідно до </w:t>
      </w:r>
      <w:r w:rsidRPr="00D51327">
        <w:rPr>
          <w:b/>
        </w:rPr>
        <w:t xml:space="preserve">Плану реагування на надзвичайні ситуації </w:t>
      </w:r>
      <w:r w:rsidRPr="00D51327">
        <w:t xml:space="preserve">(Інструкції), які </w:t>
      </w:r>
      <w:r w:rsidRPr="00D51327">
        <w:rPr>
          <w:lang w:eastAsia="uk-UA"/>
        </w:rPr>
        <w:t>загрожують закладу</w:t>
      </w:r>
      <w:r w:rsidRPr="00D51327">
        <w:t xml:space="preserve"> загальної середньої освіти</w:t>
      </w:r>
      <w:r w:rsidRPr="00D51327">
        <w:rPr>
          <w:lang w:eastAsia="uk-UA"/>
        </w:rPr>
        <w:t>.</w:t>
      </w:r>
    </w:p>
    <w:p w:rsidR="00DC7E94" w:rsidRPr="00D51327" w:rsidRDefault="00DC7E94" w:rsidP="003860A7">
      <w:pPr>
        <w:spacing w:before="120"/>
        <w:ind w:firstLine="540"/>
        <w:jc w:val="both"/>
      </w:pPr>
      <w:r w:rsidRPr="00D51327">
        <w:t xml:space="preserve">Навчання </w:t>
      </w:r>
      <w:r w:rsidRPr="00D51327">
        <w:rPr>
          <w:b/>
        </w:rPr>
        <w:t xml:space="preserve">працюючого персоналу </w:t>
      </w:r>
      <w:r w:rsidRPr="00D51327">
        <w:t>закладів загальної середньої освіти здійснюється згідно з Програмою загальної підготовки працівників до дій у надзвичайних ситуаціях, яка має також практичну складову пов’язану з оволодінням навичками надання першої допомоги потерпілим, користування засобами індивідуального і колективного захисту, первинними засобами пожежогасіння та евакуацією людей і матеріальних цінностей.</w:t>
      </w:r>
    </w:p>
    <w:p w:rsidR="00DC7E94" w:rsidRPr="00D51327" w:rsidRDefault="00DC7E94" w:rsidP="00781543">
      <w:pPr>
        <w:spacing w:before="120"/>
        <w:ind w:firstLine="540"/>
        <w:jc w:val="both"/>
      </w:pPr>
      <w:r w:rsidRPr="00D51327">
        <w:t xml:space="preserve">Практичне закріплення здобутих </w:t>
      </w:r>
      <w:r w:rsidRPr="00D51327">
        <w:rPr>
          <w:b/>
        </w:rPr>
        <w:t>учнями</w:t>
      </w:r>
      <w:r w:rsidRPr="00D51327">
        <w:t xml:space="preserve">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 здійснюється під час проведення в навчальних закладах Дня цивільного захисту.</w:t>
      </w:r>
    </w:p>
    <w:p w:rsidR="00DC7E94" w:rsidRPr="00D51327" w:rsidRDefault="00DC7E94" w:rsidP="00BE2E3F">
      <w:pPr>
        <w:spacing w:before="120"/>
        <w:ind w:firstLine="540"/>
        <w:jc w:val="both"/>
      </w:pPr>
      <w:r w:rsidRPr="00D51327">
        <w:rPr>
          <w:b/>
        </w:rPr>
        <w:t>День цивільного захисту</w:t>
      </w:r>
      <w:r w:rsidRPr="00D51327">
        <w:t xml:space="preserve"> та </w:t>
      </w:r>
      <w:r w:rsidRPr="00D51327">
        <w:rPr>
          <w:b/>
        </w:rPr>
        <w:t>тренування з відпрацювання дій на випадок пожежі</w:t>
      </w:r>
      <w:r w:rsidRPr="00D51327">
        <w:t xml:space="preserve"> (протипожежні тренування) є спрощеними за організацією та скорочені за часом і обсягом злагоджені навчальні заходи, що спрямовані на вирішення завдань запобігання, мінімізації або ліквідації наслідків НС в закладах загальної середньої освіти в умовах, максимально наближених до обстановки, що може бути спричинена небезпечною подією або сукупністю небезпечних подій та явищ.</w:t>
      </w:r>
    </w:p>
    <w:p w:rsidR="00DC7E94" w:rsidRPr="00D51327" w:rsidRDefault="00DC7E94" w:rsidP="00BE2E3F">
      <w:pPr>
        <w:spacing w:before="120"/>
        <w:ind w:firstLine="540"/>
        <w:jc w:val="both"/>
      </w:pPr>
      <w:r w:rsidRPr="00D51327">
        <w:t>Тренування проводяться з метою практичного відпрацювання, закріплення та перевірки умінь та навичок виконання працівниками дій щодо запобігання можливих надзвичайні ситуації та дій у разі виникнення надзвичайні ситуації, насамперед дій за сигналами оповіщення, користування засобами індивідуального захисту та засобами пожежогасіння, способів рятування людей, надання першої допомоги потерпілим, порядку евакуації людей і матеріальних цінностей, взаємодії з аварійно-рятувальними підрозділами та медичними працівниками.</w:t>
      </w:r>
    </w:p>
    <w:p w:rsidR="00DC7E94" w:rsidRPr="00D51327" w:rsidRDefault="00DC7E94" w:rsidP="00C64D5B">
      <w:pPr>
        <w:spacing w:before="120"/>
        <w:ind w:firstLine="540"/>
        <w:jc w:val="both"/>
      </w:pPr>
      <w:r w:rsidRPr="00D51327">
        <w:rPr>
          <w:lang w:eastAsia="uk-UA"/>
        </w:rPr>
        <w:t xml:space="preserve">Тому метою проведення </w:t>
      </w:r>
      <w:r w:rsidRPr="00D51327">
        <w:t>Дня цивільного захисту</w:t>
      </w:r>
      <w:r w:rsidRPr="00D51327">
        <w:rPr>
          <w:lang w:eastAsia="uk-UA"/>
        </w:rPr>
        <w:t xml:space="preserve"> є досягнення злагодженості у діях всього колективу закладу освіти, направлених на унеможливлення та зменшення людських і матеріальних втрат шляхом виконання заходів відповідно до Плану </w:t>
      </w:r>
      <w:r w:rsidRPr="00D51327">
        <w:t xml:space="preserve">реагування </w:t>
      </w:r>
      <w:r>
        <w:t xml:space="preserve">(Інструкції) </w:t>
      </w:r>
      <w:r w:rsidRPr="00D51327">
        <w:t>на надзвичайні ситуації</w:t>
      </w:r>
      <w:r w:rsidRPr="00D51327">
        <w:rPr>
          <w:lang w:eastAsia="uk-UA"/>
        </w:rPr>
        <w:t>.</w:t>
      </w:r>
    </w:p>
    <w:p w:rsidR="00DC7E94" w:rsidRPr="00D51327" w:rsidRDefault="00DC7E94" w:rsidP="00D4720B">
      <w:pPr>
        <w:spacing w:before="120"/>
        <w:ind w:firstLine="540"/>
        <w:jc w:val="both"/>
      </w:pPr>
      <w:r w:rsidRPr="00D51327">
        <w:t>Керівник закладу загальної середньої освіти завчасно планує заходи практичної підготовки</w:t>
      </w:r>
      <w:r w:rsidRPr="00D51327">
        <w:rPr>
          <w:iCs/>
        </w:rPr>
        <w:t xml:space="preserve"> на наступний рік</w:t>
      </w:r>
      <w:r w:rsidRPr="00D51327">
        <w:t>, а саме:</w:t>
      </w:r>
    </w:p>
    <w:p w:rsidR="00DC7E94" w:rsidRPr="00D51327" w:rsidRDefault="00DC7E94" w:rsidP="00D4720B">
      <w:pPr>
        <w:numPr>
          <w:ilvl w:val="0"/>
          <w:numId w:val="1"/>
        </w:numPr>
        <w:ind w:left="714" w:hanging="357"/>
        <w:jc w:val="both"/>
      </w:pPr>
      <w:r w:rsidRPr="00D51327">
        <w:t>День цивільного захисту;</w:t>
      </w:r>
    </w:p>
    <w:p w:rsidR="00DC7E94" w:rsidRPr="00D51327" w:rsidRDefault="00DC7E94" w:rsidP="00D4720B">
      <w:pPr>
        <w:numPr>
          <w:ilvl w:val="0"/>
          <w:numId w:val="1"/>
        </w:numPr>
        <w:ind w:left="714" w:hanging="357"/>
        <w:jc w:val="both"/>
      </w:pPr>
      <w:r w:rsidRPr="00D51327">
        <w:t>тренування з відпрацювання дій на випадок пожежі</w:t>
      </w:r>
      <w:r>
        <w:t>, що</w:t>
      </w:r>
      <w:r w:rsidRPr="00D51327">
        <w:t xml:space="preserve"> проводиться під час Дня цивільного захисту, як його складова;</w:t>
      </w:r>
    </w:p>
    <w:p w:rsidR="00DC7E94" w:rsidRPr="00D51327" w:rsidRDefault="00DC7E94" w:rsidP="00D4720B">
      <w:pPr>
        <w:numPr>
          <w:ilvl w:val="0"/>
          <w:numId w:val="1"/>
        </w:numPr>
        <w:ind w:left="714" w:hanging="357"/>
        <w:jc w:val="both"/>
      </w:pPr>
      <w:r w:rsidRPr="00D51327">
        <w:t>тренування з відпрацювання дій на випадок пожежі як самостійний захід.</w:t>
      </w:r>
    </w:p>
    <w:p w:rsidR="00DC7E94" w:rsidRPr="00D51327" w:rsidRDefault="00DC7E94" w:rsidP="00D4720B">
      <w:pPr>
        <w:spacing w:before="120"/>
        <w:ind w:firstLine="567"/>
        <w:jc w:val="both"/>
      </w:pPr>
      <w:r w:rsidRPr="00D51327">
        <w:t xml:space="preserve">Щороку закладами освіти складаються </w:t>
      </w:r>
      <w:r w:rsidRPr="00D51327">
        <w:rPr>
          <w:b/>
          <w:u w:val="single"/>
        </w:rPr>
        <w:t>Графіки</w:t>
      </w:r>
      <w:r w:rsidRPr="00D51327">
        <w:t xml:space="preserve"> проведення таких тренувань, затверджуються керівниками закладів освіти і погоджуються з місцевими органами управління освітою. Місцеві органи управління освітою опрацьовують Графіки проведення таких тренувань та надають їх до територіальних органів ДСНС, які складають План-графік проведення підготовки осіб керівного складу і</w:t>
      </w:r>
      <w:r>
        <w:t xml:space="preserve"> </w:t>
      </w:r>
      <w:r w:rsidRPr="00D51327">
        <w:t>фахівців, діяльність яких пов’язана з</w:t>
      </w:r>
      <w:r>
        <w:t xml:space="preserve"> </w:t>
      </w:r>
      <w:r w:rsidRPr="00D51327">
        <w:t>організацією і</w:t>
      </w:r>
      <w:r>
        <w:t xml:space="preserve"> </w:t>
      </w:r>
      <w:r w:rsidRPr="00D51327">
        <w:t>здійсненням заходів цивільного захисту на</w:t>
      </w:r>
      <w:r>
        <w:t xml:space="preserve"> </w:t>
      </w:r>
      <w:r w:rsidRPr="00D51327">
        <w:t>підприємствах, установах, організаціях у відповідному році.</w:t>
      </w:r>
    </w:p>
    <w:p w:rsidR="00DC7E94" w:rsidRPr="00D51327" w:rsidRDefault="00DC7E94" w:rsidP="00D4720B">
      <w:pPr>
        <w:spacing w:before="120"/>
        <w:ind w:firstLine="567"/>
        <w:jc w:val="both"/>
        <w:rPr>
          <w:sz w:val="16"/>
          <w:szCs w:val="16"/>
        </w:rPr>
      </w:pPr>
    </w:p>
    <w:p w:rsidR="00DC7E94" w:rsidRPr="00D51327" w:rsidRDefault="00DC7E94" w:rsidP="00D04096">
      <w:pPr>
        <w:ind w:firstLine="567"/>
        <w:jc w:val="both"/>
        <w:rPr>
          <w:b/>
        </w:rPr>
      </w:pPr>
      <w:r w:rsidRPr="00D51327">
        <w:rPr>
          <w:b/>
        </w:rPr>
        <w:t>Документи з підготовки органів управління та навчання населення діям у надзвичайних ситуаціях</w:t>
      </w:r>
    </w:p>
    <w:p w:rsidR="00DC7E94" w:rsidRPr="00D51327" w:rsidRDefault="00DC7E94" w:rsidP="00D04096">
      <w:pPr>
        <w:ind w:firstLine="567"/>
        <w:jc w:val="both"/>
      </w:pPr>
      <w:r w:rsidRPr="00D51327">
        <w:t>Графік проведення Дня цивільного захисту, тренувань з відпрацювання дій на випадок пожежі.</w:t>
      </w:r>
    </w:p>
    <w:p w:rsidR="00DC7E94" w:rsidRPr="00D51327" w:rsidRDefault="00DC7E94" w:rsidP="00D04096">
      <w:pPr>
        <w:ind w:firstLine="567"/>
        <w:jc w:val="both"/>
      </w:pPr>
      <w:r w:rsidRPr="00D51327">
        <w:t>Наказ про підготовку і проведення Дня цивільного захисту.</w:t>
      </w:r>
    </w:p>
    <w:p w:rsidR="00DC7E94" w:rsidRPr="00D51327" w:rsidRDefault="00DC7E94" w:rsidP="00D04096">
      <w:pPr>
        <w:ind w:firstLine="567"/>
        <w:jc w:val="both"/>
      </w:pPr>
      <w:r w:rsidRPr="00D51327">
        <w:t>План проведення Дня цивільного захисту.</w:t>
      </w:r>
    </w:p>
    <w:p w:rsidR="00DC7E94" w:rsidRPr="00D51327" w:rsidRDefault="00DC7E94" w:rsidP="00D04096">
      <w:pPr>
        <w:ind w:firstLine="567"/>
        <w:jc w:val="both"/>
      </w:pPr>
      <w:r w:rsidRPr="00D51327">
        <w:t>Звіт про організацію проведення Дня цивільного захисту.</w:t>
      </w:r>
    </w:p>
    <w:p w:rsidR="00DC7E94" w:rsidRPr="00D51327" w:rsidRDefault="00DC7E94" w:rsidP="00D04096">
      <w:pPr>
        <w:ind w:firstLine="567"/>
        <w:jc w:val="both"/>
      </w:pPr>
      <w:r w:rsidRPr="00D51327">
        <w:t>План проведення тренування з відпрацювання дій на випадок пожежі.</w:t>
      </w:r>
    </w:p>
    <w:p w:rsidR="00DC7E94" w:rsidRPr="00D51327" w:rsidRDefault="00DC7E94" w:rsidP="00D04096">
      <w:pPr>
        <w:ind w:firstLine="567"/>
        <w:jc w:val="both"/>
      </w:pPr>
      <w:r w:rsidRPr="00D51327">
        <w:t>Журнал обліку тренування з відпрацювання дій на випадок пожежі.</w:t>
      </w:r>
    </w:p>
    <w:p w:rsidR="00DC7E94" w:rsidRPr="00D51327" w:rsidRDefault="00DC7E94" w:rsidP="00D04096">
      <w:pPr>
        <w:ind w:firstLine="567"/>
        <w:jc w:val="both"/>
      </w:pPr>
      <w:r w:rsidRPr="00D51327">
        <w:t>Наказ про стан готовності закладу загальної середньої освіти до вирішення завдань цивільного захисту.</w:t>
      </w: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D4720B">
      <w:pPr>
        <w:spacing w:before="120"/>
        <w:ind w:firstLine="567"/>
        <w:jc w:val="both"/>
      </w:pPr>
    </w:p>
    <w:p w:rsidR="00DC7E94" w:rsidRPr="00D51327" w:rsidRDefault="00DC7E94" w:rsidP="003D039F">
      <w:pPr>
        <w:jc w:val="center"/>
        <w:rPr>
          <w:b/>
          <w:sz w:val="32"/>
          <w:szCs w:val="32"/>
        </w:rPr>
      </w:pPr>
      <w:r w:rsidRPr="00D51327">
        <w:rPr>
          <w:b/>
          <w:sz w:val="32"/>
          <w:szCs w:val="32"/>
        </w:rPr>
        <w:t>1. День цивільного захисту</w:t>
      </w:r>
    </w:p>
    <w:p w:rsidR="00DC7E94" w:rsidRPr="00D51327" w:rsidRDefault="00DC7E94" w:rsidP="00DD01DA">
      <w:pPr>
        <w:jc w:val="both"/>
      </w:pPr>
    </w:p>
    <w:p w:rsidR="00DC7E94" w:rsidRPr="00D51327" w:rsidRDefault="00DC7E94" w:rsidP="00D04096">
      <w:pPr>
        <w:spacing w:before="20"/>
        <w:ind w:firstLine="567"/>
        <w:jc w:val="both"/>
      </w:pPr>
      <w:r w:rsidRPr="00D51327">
        <w:t>Згідно наказу МОН України від 21.11.2016 р.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серед завдань функціональної підсистеми є такі, як:</w:t>
      </w:r>
    </w:p>
    <w:p w:rsidR="00DC7E94" w:rsidRPr="00D51327" w:rsidRDefault="00DC7E94" w:rsidP="00D04096">
      <w:pPr>
        <w:spacing w:before="20"/>
        <w:ind w:firstLine="567"/>
        <w:jc w:val="both"/>
      </w:pPr>
      <w:r w:rsidRPr="00D51327">
        <w:t xml:space="preserve">- організація та проведення </w:t>
      </w:r>
      <w:r w:rsidRPr="00D51327">
        <w:rPr>
          <w:i/>
        </w:rPr>
        <w:t>тренувань</w:t>
      </w:r>
      <w:r w:rsidRPr="00D51327">
        <w:t xml:space="preserve"> з підготовки органів управління функціональної підсистеми та підпорядкованих їм сил цивільного захисту;</w:t>
      </w:r>
    </w:p>
    <w:p w:rsidR="00DC7E94" w:rsidRPr="00D51327" w:rsidRDefault="00DC7E94" w:rsidP="00D04096">
      <w:pPr>
        <w:spacing w:before="20"/>
        <w:ind w:firstLine="567"/>
        <w:jc w:val="both"/>
      </w:pPr>
      <w:r w:rsidRPr="00D51327">
        <w:t xml:space="preserve">- організаційно-методичне керівництво з проведення у навчальних закладах всіх рівнів </w:t>
      </w:r>
      <w:r w:rsidRPr="00D51327">
        <w:rPr>
          <w:b/>
          <w:i/>
        </w:rPr>
        <w:t>об'єктових тренувань</w:t>
      </w:r>
      <w:r w:rsidRPr="00D51327">
        <w:rPr>
          <w:i/>
        </w:rPr>
        <w:t xml:space="preserve">, </w:t>
      </w:r>
      <w:r w:rsidRPr="00D51327">
        <w:rPr>
          <w:b/>
          <w:i/>
        </w:rPr>
        <w:t>Днів цивільного захисту</w:t>
      </w:r>
      <w:r w:rsidRPr="00D51327">
        <w:t xml:space="preserve">, </w:t>
      </w:r>
      <w:r w:rsidRPr="00D51327">
        <w:rPr>
          <w:b/>
          <w:i/>
        </w:rPr>
        <w:t>Тижнів безпеки дитини</w:t>
      </w:r>
      <w:r w:rsidRPr="00D51327">
        <w:t xml:space="preserve"> (п. 4).</w:t>
      </w:r>
    </w:p>
    <w:p w:rsidR="00DC7E94" w:rsidRPr="00D51327" w:rsidRDefault="00DC7E94" w:rsidP="00D04096">
      <w:pPr>
        <w:shd w:val="clear" w:color="auto" w:fill="FFFFFF"/>
        <w:spacing w:before="20"/>
        <w:ind w:left="11" w:right="17" w:firstLine="556"/>
        <w:jc w:val="both"/>
        <w:rPr>
          <w:color w:val="000000"/>
        </w:rPr>
      </w:pPr>
      <w:r w:rsidRPr="00D51327">
        <w:rPr>
          <w:color w:val="000000"/>
        </w:rPr>
        <w:t>Успіх проведення Дня цивільного захисту великою мірою залежить від його завчасної підготовки, чіткого керівництва та правильного визначення складу учасників.</w:t>
      </w:r>
    </w:p>
    <w:p w:rsidR="00DC7E94" w:rsidRPr="00D51327" w:rsidRDefault="00DC7E94" w:rsidP="00D04096">
      <w:pPr>
        <w:spacing w:before="20"/>
        <w:ind w:firstLine="567"/>
        <w:jc w:val="both"/>
        <w:rPr>
          <w:color w:val="000000"/>
          <w:lang w:eastAsia="uk-UA"/>
        </w:rPr>
      </w:pPr>
      <w:r w:rsidRPr="00D51327">
        <w:rPr>
          <w:color w:val="000000"/>
        </w:rPr>
        <w:t xml:space="preserve">На підготовку до проведення Дня </w:t>
      </w:r>
      <w:r w:rsidRPr="00D51327">
        <w:rPr>
          <w:color w:val="000000"/>
          <w:lang w:eastAsia="uk-UA"/>
        </w:rPr>
        <w:t>цивільного захисту</w:t>
      </w:r>
      <w:r w:rsidRPr="00D51327">
        <w:rPr>
          <w:color w:val="000000"/>
        </w:rPr>
        <w:t xml:space="preserve"> треба відводити </w:t>
      </w:r>
      <w:r w:rsidRPr="00D51327">
        <w:rPr>
          <w:b/>
          <w:color w:val="000000"/>
          <w:u w:val="single"/>
        </w:rPr>
        <w:t>не менше 2-х місяців</w:t>
      </w:r>
      <w:r w:rsidRPr="00D51327">
        <w:rPr>
          <w:color w:val="000000"/>
        </w:rPr>
        <w:t>.</w:t>
      </w:r>
    </w:p>
    <w:p w:rsidR="00DC7E94" w:rsidRPr="00D51327" w:rsidRDefault="00DC7E94" w:rsidP="00D04096">
      <w:pPr>
        <w:shd w:val="clear" w:color="auto" w:fill="FFFFFF"/>
        <w:spacing w:before="20"/>
        <w:ind w:left="10" w:right="14" w:firstLine="557"/>
        <w:jc w:val="both"/>
      </w:pPr>
      <w:r w:rsidRPr="00D51327">
        <w:rPr>
          <w:color w:val="000000"/>
        </w:rPr>
        <w:t xml:space="preserve">Організоване та змістовне проведення Дня цивільного захисту неможливе без ретельного й продуманого планування всього комплексу заходів. Усі необхідні документи розробляються під керівництвом директора </w:t>
      </w:r>
      <w:r w:rsidRPr="00D51327">
        <w:t>закладу загальної середньої освіти</w:t>
      </w:r>
      <w:r w:rsidRPr="00D51327">
        <w:rPr>
          <w:color w:val="000000"/>
        </w:rPr>
        <w:t>.</w:t>
      </w:r>
    </w:p>
    <w:p w:rsidR="00DC7E94" w:rsidRPr="00D51327" w:rsidRDefault="00DC7E94" w:rsidP="00D04096">
      <w:pPr>
        <w:spacing w:before="20"/>
        <w:ind w:firstLine="567"/>
        <w:jc w:val="both"/>
        <w:rPr>
          <w:color w:val="000000"/>
          <w:lang w:eastAsia="uk-UA"/>
        </w:rPr>
      </w:pPr>
      <w:r w:rsidRPr="00D51327">
        <w:rPr>
          <w:color w:val="000000"/>
          <w:u w:val="single"/>
          <w:lang w:eastAsia="uk-UA"/>
        </w:rPr>
        <w:t>Документи, які рекомендовано відпрацьовувати під час підготовки та проведення Дня цивільного захисту</w:t>
      </w:r>
      <w:r w:rsidRPr="00D51327">
        <w:rPr>
          <w:color w:val="000000"/>
          <w:u w:val="single"/>
        </w:rPr>
        <w:t>:</w:t>
      </w:r>
    </w:p>
    <w:p w:rsidR="00DC7E94" w:rsidRPr="00D51327" w:rsidRDefault="00DC7E94" w:rsidP="00D04096">
      <w:pPr>
        <w:spacing w:before="20"/>
        <w:ind w:firstLine="567"/>
        <w:jc w:val="both"/>
        <w:rPr>
          <w:color w:val="000000"/>
          <w:lang w:eastAsia="uk-UA"/>
        </w:rPr>
      </w:pPr>
      <w:r w:rsidRPr="00D51327">
        <w:rPr>
          <w:color w:val="000000"/>
          <w:lang w:eastAsia="uk-UA"/>
        </w:rPr>
        <w:t>1. Наказ про підготовку та проведення Дня цивільного захисту.</w:t>
      </w:r>
    </w:p>
    <w:p w:rsidR="00DC7E94" w:rsidRPr="00D51327" w:rsidRDefault="00DC7E94" w:rsidP="00D04096">
      <w:pPr>
        <w:spacing w:before="20"/>
        <w:ind w:firstLine="567"/>
        <w:jc w:val="both"/>
        <w:rPr>
          <w:color w:val="000000"/>
          <w:lang w:eastAsia="uk-UA"/>
        </w:rPr>
      </w:pPr>
      <w:r w:rsidRPr="00D51327">
        <w:rPr>
          <w:color w:val="000000"/>
          <w:lang w:eastAsia="uk-UA"/>
        </w:rPr>
        <w:t>2. План підготовки та проведення Дня цивільного захисту.</w:t>
      </w:r>
    </w:p>
    <w:p w:rsidR="00DC7E94" w:rsidRPr="00D51327" w:rsidRDefault="00DC7E94" w:rsidP="00D04096">
      <w:pPr>
        <w:spacing w:before="20"/>
        <w:ind w:firstLine="567"/>
        <w:jc w:val="both"/>
        <w:rPr>
          <w:color w:val="000000"/>
          <w:lang w:eastAsia="uk-UA"/>
        </w:rPr>
      </w:pPr>
      <w:r w:rsidRPr="00D51327">
        <w:rPr>
          <w:color w:val="000000"/>
          <w:lang w:eastAsia="uk-UA"/>
        </w:rPr>
        <w:t xml:space="preserve">3. Графік проведення Дня цивільного захисту. </w:t>
      </w:r>
    </w:p>
    <w:p w:rsidR="00DC7E94" w:rsidRPr="00D51327" w:rsidRDefault="00DC7E94" w:rsidP="00D04096">
      <w:pPr>
        <w:spacing w:before="20"/>
        <w:ind w:firstLine="567"/>
        <w:jc w:val="both"/>
        <w:rPr>
          <w:color w:val="000000"/>
          <w:lang w:eastAsia="uk-UA"/>
        </w:rPr>
      </w:pPr>
      <w:r w:rsidRPr="00D51327">
        <w:rPr>
          <w:color w:val="000000"/>
          <w:lang w:eastAsia="uk-UA"/>
        </w:rPr>
        <w:t xml:space="preserve">4. План проведення об’єктового тренування. </w:t>
      </w:r>
    </w:p>
    <w:p w:rsidR="00DC7E94" w:rsidRPr="00D51327" w:rsidRDefault="00DC7E94" w:rsidP="00D04096">
      <w:pPr>
        <w:spacing w:before="20"/>
        <w:ind w:firstLine="567"/>
        <w:jc w:val="both"/>
        <w:rPr>
          <w:color w:val="000000"/>
          <w:lang w:eastAsia="uk-UA"/>
        </w:rPr>
      </w:pPr>
      <w:r w:rsidRPr="00D51327">
        <w:rPr>
          <w:color w:val="000000"/>
          <w:lang w:eastAsia="uk-UA"/>
        </w:rPr>
        <w:t>5. Наказ про стан готовності закладу</w:t>
      </w:r>
      <w:r w:rsidRPr="00D51327">
        <w:t xml:space="preserve"> загальної середньої освіти</w:t>
      </w:r>
      <w:r w:rsidRPr="00D51327">
        <w:rPr>
          <w:color w:val="000000"/>
          <w:lang w:eastAsia="uk-UA"/>
        </w:rPr>
        <w:t xml:space="preserve"> з питань цивільного захисту (по факту проведення заходу).</w:t>
      </w:r>
    </w:p>
    <w:p w:rsidR="00DC7E94" w:rsidRPr="00D51327" w:rsidRDefault="00DC7E94" w:rsidP="00D04096">
      <w:pPr>
        <w:spacing w:before="20"/>
        <w:ind w:firstLine="567"/>
        <w:jc w:val="both"/>
        <w:rPr>
          <w:color w:val="000000"/>
          <w:lang w:eastAsia="uk-UA"/>
        </w:rPr>
      </w:pPr>
      <w:r w:rsidRPr="00D51327">
        <w:rPr>
          <w:color w:val="000000"/>
          <w:lang w:eastAsia="uk-UA"/>
        </w:rPr>
        <w:t>Підготовка та проведення Дня цивільного захисту здійснюються особисто керівником закладу</w:t>
      </w:r>
      <w:r w:rsidRPr="00D51327">
        <w:t xml:space="preserve"> загальної середньої освіти</w:t>
      </w:r>
      <w:r w:rsidRPr="00D51327">
        <w:rPr>
          <w:color w:val="000000"/>
          <w:lang w:eastAsia="uk-UA"/>
        </w:rPr>
        <w:t xml:space="preserve"> на підставі виданого ним наказу.</w:t>
      </w:r>
    </w:p>
    <w:p w:rsidR="00DC7E94" w:rsidRPr="00D51327" w:rsidRDefault="00DC7E94" w:rsidP="00D04096">
      <w:pPr>
        <w:spacing w:before="20"/>
        <w:ind w:firstLine="567"/>
        <w:jc w:val="both"/>
      </w:pPr>
      <w:r w:rsidRPr="00D51327">
        <w:t xml:space="preserve">План </w:t>
      </w:r>
      <w:r w:rsidRPr="00D51327">
        <w:rPr>
          <w:color w:val="000000"/>
          <w:lang w:eastAsia="uk-UA"/>
        </w:rPr>
        <w:t>підготовки та</w:t>
      </w:r>
      <w:r w:rsidRPr="00D51327">
        <w:t xml:space="preserve"> проведення Дня цивільного захисту погоджується з територіальним органом управління освітою та затверджується керівником закладу загальної середньої освіти.</w:t>
      </w:r>
    </w:p>
    <w:p w:rsidR="00DC7E94" w:rsidRPr="00D51327" w:rsidRDefault="00DC7E94" w:rsidP="00D04096">
      <w:pPr>
        <w:spacing w:before="20"/>
        <w:ind w:firstLine="567"/>
        <w:jc w:val="both"/>
        <w:rPr>
          <w:color w:val="000000"/>
          <w:lang w:eastAsia="uk-UA"/>
        </w:rPr>
      </w:pPr>
      <w:r w:rsidRPr="00D51327">
        <w:rPr>
          <w:color w:val="000000"/>
          <w:lang w:eastAsia="uk-UA"/>
        </w:rPr>
        <w:t xml:space="preserve">До участі у </w:t>
      </w:r>
      <w:r w:rsidRPr="00D51327">
        <w:t xml:space="preserve">Дні цивільного захисту </w:t>
      </w:r>
      <w:r w:rsidRPr="00D51327">
        <w:rPr>
          <w:color w:val="000000"/>
          <w:lang w:eastAsia="uk-UA"/>
        </w:rPr>
        <w:t xml:space="preserve">залучаються усі працівники </w:t>
      </w:r>
      <w:r w:rsidRPr="00D51327">
        <w:t>закладу загальної середньої освіти</w:t>
      </w:r>
      <w:r w:rsidRPr="00D51327">
        <w:rPr>
          <w:color w:val="000000"/>
          <w:lang w:eastAsia="uk-UA"/>
        </w:rPr>
        <w:t>. Залучення учнів до відпрацювання навчальних питань, які потребують їх участі (заповнення захисної споруди, евакуація тощо), проводиться у найбільш зручний для навчального закладу час.</w:t>
      </w:r>
    </w:p>
    <w:p w:rsidR="00DC7E94" w:rsidRPr="00D51327" w:rsidRDefault="00DC7E94" w:rsidP="00D04096">
      <w:pPr>
        <w:pStyle w:val="a"/>
        <w:spacing w:before="20"/>
        <w:jc w:val="both"/>
        <w:rPr>
          <w:rFonts w:ascii="Times New Roman" w:hAnsi="Times New Roman"/>
          <w:sz w:val="28"/>
          <w:szCs w:val="28"/>
        </w:rPr>
      </w:pPr>
      <w:r w:rsidRPr="00D51327">
        <w:rPr>
          <w:rFonts w:ascii="Times New Roman" w:hAnsi="Times New Roman"/>
          <w:sz w:val="28"/>
          <w:szCs w:val="28"/>
        </w:rPr>
        <w:t>Керівник закладу загальної середньої освіти для забезпечення якісного проведення Дня цивільного захисту призначає Штаб керівництва тренуванням, персонал якого організовує підготовку тренування та контролює дії тих, хто тренується. Штаб функціонує лише при підготовці та власне проведенні Дня цивільного захисту.</w:t>
      </w:r>
    </w:p>
    <w:p w:rsidR="00DC7E94" w:rsidRPr="00D51327" w:rsidRDefault="00DC7E94" w:rsidP="00ED65AD">
      <w:pPr>
        <w:pStyle w:val="a"/>
        <w:ind w:firstLine="0"/>
        <w:jc w:val="center"/>
        <w:rPr>
          <w:rFonts w:ascii="Times New Roman" w:hAnsi="Times New Roman"/>
          <w:b/>
          <w:sz w:val="32"/>
          <w:szCs w:val="32"/>
        </w:rPr>
      </w:pPr>
      <w:r w:rsidRPr="00D51327">
        <w:rPr>
          <w:rFonts w:ascii="Times New Roman" w:hAnsi="Times New Roman"/>
          <w:b/>
          <w:sz w:val="32"/>
          <w:szCs w:val="32"/>
        </w:rPr>
        <w:t>2. Заходи підготовчого періоду дня цивільного захисту</w:t>
      </w:r>
    </w:p>
    <w:p w:rsidR="00DC7E94" w:rsidRPr="00D51327" w:rsidRDefault="00DC7E94" w:rsidP="00ED65AD">
      <w:pPr>
        <w:pStyle w:val="a"/>
        <w:spacing w:before="0"/>
        <w:jc w:val="center"/>
        <w:rPr>
          <w:rFonts w:ascii="Times New Roman" w:hAnsi="Times New Roman"/>
          <w:b/>
          <w:sz w:val="16"/>
          <w:szCs w:val="16"/>
        </w:rPr>
      </w:pPr>
    </w:p>
    <w:p w:rsidR="00DC7E94" w:rsidRPr="00D51327" w:rsidRDefault="00DC7E94" w:rsidP="008404B8">
      <w:pPr>
        <w:pStyle w:val="a"/>
        <w:spacing w:before="60"/>
        <w:jc w:val="both"/>
        <w:rPr>
          <w:rFonts w:ascii="Times New Roman" w:hAnsi="Times New Roman"/>
          <w:sz w:val="28"/>
          <w:szCs w:val="28"/>
        </w:rPr>
      </w:pPr>
      <w:r w:rsidRPr="00D51327">
        <w:rPr>
          <w:rFonts w:ascii="Times New Roman" w:hAnsi="Times New Roman"/>
          <w:sz w:val="28"/>
          <w:szCs w:val="28"/>
        </w:rPr>
        <w:t>День цивільного захисту має підготовчий період, який складається з наступних заходів:</w:t>
      </w:r>
    </w:p>
    <w:p w:rsidR="00DC7E94" w:rsidRPr="00D51327" w:rsidRDefault="00DC7E94" w:rsidP="008404B8">
      <w:pPr>
        <w:pStyle w:val="BodyTextIndent"/>
        <w:spacing w:before="60"/>
        <w:ind w:firstLine="567"/>
        <w:rPr>
          <w:szCs w:val="28"/>
        </w:rPr>
      </w:pPr>
      <w:r w:rsidRPr="00D51327">
        <w:rPr>
          <w:szCs w:val="28"/>
        </w:rPr>
        <w:t>1. Проходження керівником закладу загальної середньої освіти функціонального навчання у Навчально-методичному центрі цивільного захисту та безпеки життєдіяльності, або наявність дійсного посвідчення про таке навчання.</w:t>
      </w:r>
    </w:p>
    <w:p w:rsidR="00DC7E94" w:rsidRPr="00D51327" w:rsidRDefault="00DC7E94" w:rsidP="008404B8">
      <w:pPr>
        <w:pStyle w:val="BodyTextIndent"/>
        <w:spacing w:before="60"/>
        <w:ind w:firstLine="567"/>
        <w:rPr>
          <w:szCs w:val="28"/>
        </w:rPr>
      </w:pPr>
      <w:r w:rsidRPr="00D51327">
        <w:rPr>
          <w:szCs w:val="28"/>
        </w:rPr>
        <w:t>2. Створення в закладі загальної середньої освіти комісії, яка здійснює попередній контроль якості знань та умінь працівників, здобутих під час навчання за програмою загальної підготовки.</w:t>
      </w:r>
    </w:p>
    <w:p w:rsidR="00DC7E94" w:rsidRPr="00D51327" w:rsidRDefault="00DC7E94" w:rsidP="008404B8">
      <w:pPr>
        <w:pStyle w:val="BodyTextIndent"/>
        <w:spacing w:before="60"/>
        <w:ind w:firstLine="567"/>
        <w:rPr>
          <w:szCs w:val="28"/>
        </w:rPr>
      </w:pPr>
      <w:r w:rsidRPr="00D51327">
        <w:rPr>
          <w:szCs w:val="28"/>
        </w:rPr>
        <w:t>До складу комісії входять:</w:t>
      </w:r>
    </w:p>
    <w:p w:rsidR="00DC7E94" w:rsidRPr="00D51327" w:rsidRDefault="00DC7E94" w:rsidP="008404B8">
      <w:pPr>
        <w:pStyle w:val="BodyTextIndent"/>
        <w:spacing w:before="60"/>
        <w:ind w:firstLine="567"/>
        <w:rPr>
          <w:szCs w:val="28"/>
        </w:rPr>
      </w:pPr>
      <w:r w:rsidRPr="00D51327">
        <w:rPr>
          <w:szCs w:val="28"/>
        </w:rPr>
        <w:t>- голова комісії - директор закладу загальної середньої освіти;</w:t>
      </w:r>
    </w:p>
    <w:p w:rsidR="00DC7E94" w:rsidRPr="00D51327" w:rsidRDefault="00DC7E94" w:rsidP="008404B8">
      <w:pPr>
        <w:pStyle w:val="BodyTextIndent"/>
        <w:spacing w:before="60"/>
        <w:ind w:firstLine="567"/>
        <w:rPr>
          <w:szCs w:val="28"/>
        </w:rPr>
      </w:pPr>
      <w:r w:rsidRPr="00D51327">
        <w:rPr>
          <w:szCs w:val="28"/>
        </w:rPr>
        <w:t>- представник відповідного територіального органу ДСНС України;</w:t>
      </w:r>
    </w:p>
    <w:p w:rsidR="00DC7E94" w:rsidRPr="00D51327" w:rsidRDefault="00DC7E94" w:rsidP="008404B8">
      <w:pPr>
        <w:pStyle w:val="BodyTextIndent"/>
        <w:spacing w:before="60"/>
        <w:ind w:firstLine="567"/>
        <w:rPr>
          <w:szCs w:val="28"/>
        </w:rPr>
      </w:pPr>
      <w:r w:rsidRPr="00D51327">
        <w:rPr>
          <w:szCs w:val="28"/>
        </w:rPr>
        <w:t xml:space="preserve">- особи, що залучаються </w:t>
      </w:r>
      <w:r w:rsidRPr="00D51327">
        <w:rPr>
          <w:iCs/>
        </w:rPr>
        <w:t xml:space="preserve">закладом освіти </w:t>
      </w:r>
      <w:r w:rsidRPr="00D51327">
        <w:rPr>
          <w:szCs w:val="28"/>
        </w:rPr>
        <w:t>до проведення інструктажів, навчання і перевірки знань з питань цивільного захисту, пожежної та техногенної безпеки.</w:t>
      </w:r>
    </w:p>
    <w:p w:rsidR="00DC7E94" w:rsidRPr="00D51327" w:rsidRDefault="00DC7E94" w:rsidP="008404B8">
      <w:pPr>
        <w:pStyle w:val="BodyTextIndent"/>
        <w:spacing w:before="60"/>
        <w:ind w:firstLine="567"/>
        <w:rPr>
          <w:szCs w:val="28"/>
        </w:rPr>
      </w:pPr>
      <w:r w:rsidRPr="00D51327">
        <w:rPr>
          <w:szCs w:val="28"/>
        </w:rPr>
        <w:t>3.Організація в закладі освіти його керівником інструктивно-методичних занять з метою підготовки керівництва закладу до успішного забезпечення:</w:t>
      </w:r>
    </w:p>
    <w:p w:rsidR="00DC7E94" w:rsidRPr="00D51327" w:rsidRDefault="00DC7E94" w:rsidP="008404B8">
      <w:pPr>
        <w:pStyle w:val="BodyTextIndent"/>
        <w:spacing w:before="60"/>
        <w:ind w:firstLine="567"/>
        <w:rPr>
          <w:szCs w:val="28"/>
        </w:rPr>
      </w:pPr>
      <w:r w:rsidRPr="00D51327">
        <w:rPr>
          <w:szCs w:val="28"/>
        </w:rPr>
        <w:t>- проведення Дня цивільного захисту;</w:t>
      </w:r>
    </w:p>
    <w:p w:rsidR="00DC7E94" w:rsidRPr="00D51327" w:rsidRDefault="00DC7E94" w:rsidP="008404B8">
      <w:pPr>
        <w:pStyle w:val="BodyTextIndent"/>
        <w:spacing w:before="60"/>
        <w:ind w:firstLine="567"/>
        <w:rPr>
          <w:szCs w:val="28"/>
        </w:rPr>
      </w:pPr>
      <w:r w:rsidRPr="00D51327">
        <w:rPr>
          <w:szCs w:val="28"/>
        </w:rPr>
        <w:t>- відпрацювання планувальних документів Дня цивільного захисту.</w:t>
      </w:r>
    </w:p>
    <w:p w:rsidR="00DC7E94" w:rsidRPr="00D51327" w:rsidRDefault="00DC7E94" w:rsidP="008404B8">
      <w:pPr>
        <w:pStyle w:val="BodyTextIndent"/>
        <w:spacing w:before="60"/>
        <w:ind w:firstLine="567"/>
        <w:rPr>
          <w:szCs w:val="28"/>
        </w:rPr>
      </w:pPr>
      <w:r w:rsidRPr="00D51327">
        <w:rPr>
          <w:szCs w:val="28"/>
        </w:rPr>
        <w:t>Під час таких занять з заступниками директора закладу загальної середньої освіти та представниками штабу керівництва тренуванням відпрацьовуються документи з проведення дня цивільного захисту.</w:t>
      </w:r>
    </w:p>
    <w:p w:rsidR="00DC7E94" w:rsidRPr="00D51327" w:rsidRDefault="00DC7E94" w:rsidP="008404B8">
      <w:pPr>
        <w:pStyle w:val="BodyTextIndent"/>
        <w:spacing w:before="60"/>
        <w:ind w:firstLine="567"/>
        <w:rPr>
          <w:szCs w:val="28"/>
        </w:rPr>
      </w:pPr>
      <w:r w:rsidRPr="00D51327">
        <w:rPr>
          <w:szCs w:val="28"/>
        </w:rPr>
        <w:t>Інструктажі проводяться з посередниками і керівниками навчальних місць із практичного відпрацювання заходів.</w:t>
      </w:r>
    </w:p>
    <w:p w:rsidR="00DC7E94" w:rsidRPr="00D51327" w:rsidRDefault="00DC7E94" w:rsidP="008404B8">
      <w:pPr>
        <w:pStyle w:val="BodyTextIndent"/>
        <w:spacing w:before="60"/>
        <w:ind w:firstLine="567"/>
        <w:rPr>
          <w:szCs w:val="28"/>
        </w:rPr>
      </w:pPr>
      <w:r w:rsidRPr="00D51327">
        <w:rPr>
          <w:szCs w:val="28"/>
        </w:rPr>
        <w:t>З командирами (</w:t>
      </w:r>
      <w:r w:rsidRPr="00D51327">
        <w:t>керівниками) спеціалізованих ланок цивільного захисту</w:t>
      </w:r>
      <w:r w:rsidRPr="00D51327">
        <w:rPr>
          <w:szCs w:val="28"/>
        </w:rPr>
        <w:t>, які на час тренування призначаються керівниками на навчальних місцях з практичного відпрацювання заходів і робіт та/або залучаються до проведення таких заходів і робіт, проводяться консультації.</w:t>
      </w:r>
    </w:p>
    <w:p w:rsidR="00DC7E94" w:rsidRPr="00D51327" w:rsidRDefault="00DC7E94" w:rsidP="008404B8">
      <w:pPr>
        <w:pStyle w:val="BodyTextIndent"/>
        <w:spacing w:before="60"/>
        <w:ind w:firstLine="567"/>
        <w:rPr>
          <w:szCs w:val="28"/>
        </w:rPr>
      </w:pPr>
      <w:r w:rsidRPr="00D51327">
        <w:rPr>
          <w:szCs w:val="28"/>
        </w:rPr>
        <w:t>Інструктивно-методичні заняття, інструктажі та консультації проводять фахівці Навчально-методичного центру цивільного захисту та безпеки життєдіяльності.</w:t>
      </w:r>
    </w:p>
    <w:p w:rsidR="00DC7E94" w:rsidRPr="00D51327" w:rsidRDefault="00DC7E94" w:rsidP="008404B8">
      <w:pPr>
        <w:spacing w:before="60"/>
        <w:ind w:firstLine="567"/>
        <w:jc w:val="both"/>
        <w:rPr>
          <w:iCs/>
        </w:rPr>
      </w:pPr>
      <w:r w:rsidRPr="00D51327">
        <w:rPr>
          <w:color w:val="000000"/>
          <w:lang w:eastAsia="uk-UA"/>
        </w:rPr>
        <w:t xml:space="preserve">Керівник </w:t>
      </w:r>
      <w:r w:rsidRPr="00D51327">
        <w:t xml:space="preserve">Дня цивільного захисту </w:t>
      </w:r>
      <w:r w:rsidRPr="00D51327">
        <w:rPr>
          <w:color w:val="000000"/>
          <w:lang w:eastAsia="uk-UA"/>
        </w:rPr>
        <w:t xml:space="preserve">в закладі освіти подає заявку в довільній формі в </w:t>
      </w:r>
      <w:r w:rsidRPr="00D51327">
        <w:t xml:space="preserve">Навчально-методичний центр ЦЗ та БЖД з проханням надати </w:t>
      </w:r>
      <w:r w:rsidRPr="00D51327">
        <w:rPr>
          <w:iCs/>
        </w:rPr>
        <w:t xml:space="preserve">методичну допомогу (послугу із практичної підготовки) у питаннях підготовки </w:t>
      </w:r>
      <w:r w:rsidRPr="00D51327">
        <w:t xml:space="preserve">Дня цивільного захисту </w:t>
      </w:r>
      <w:r w:rsidRPr="00D51327">
        <w:rPr>
          <w:iCs/>
        </w:rPr>
        <w:t>та здійснення під час його проведення посередницьких функцій при штабі керівництва тренуванням.</w:t>
      </w:r>
    </w:p>
    <w:p w:rsidR="00DC7E94" w:rsidRPr="00D51327" w:rsidRDefault="00DC7E94" w:rsidP="008404B8">
      <w:pPr>
        <w:spacing w:before="60"/>
        <w:ind w:firstLine="567"/>
        <w:jc w:val="both"/>
        <w:rPr>
          <w:iCs/>
        </w:rPr>
      </w:pPr>
      <w:r w:rsidRPr="00D51327">
        <w:rPr>
          <w:iCs/>
        </w:rPr>
        <w:t xml:space="preserve">Навчально-методичний центр цивільного захисту та безпеки життєдіяльності забезпечує надання безоплатних послуг із практичної підготовки керівного складу та фахівців під час підготовки до </w:t>
      </w:r>
      <w:r w:rsidRPr="00D51327">
        <w:t xml:space="preserve">Дня цивільного захисту </w:t>
      </w:r>
      <w:r w:rsidRPr="00D51327">
        <w:rPr>
          <w:iCs/>
        </w:rPr>
        <w:t>в закладі освіти (Наказ МВС від 05.11.2018 року № 835).</w:t>
      </w:r>
    </w:p>
    <w:p w:rsidR="00DC7E94" w:rsidRPr="00D51327" w:rsidRDefault="00DC7E94" w:rsidP="008404B8">
      <w:pPr>
        <w:spacing w:before="60"/>
        <w:ind w:firstLine="567"/>
        <w:jc w:val="both"/>
        <w:rPr>
          <w:iCs/>
        </w:rPr>
      </w:pPr>
      <w:r w:rsidRPr="00D51327">
        <w:rPr>
          <w:iCs/>
        </w:rPr>
        <w:t>За рішенням начальника Центру, відповідно заявки, за об’єктом освіти закріплюються майстри виробничого навчання.</w:t>
      </w:r>
    </w:p>
    <w:p w:rsidR="00DC7E94" w:rsidRPr="00D51327" w:rsidRDefault="00DC7E94" w:rsidP="008404B8">
      <w:pPr>
        <w:pStyle w:val="a"/>
        <w:spacing w:before="60"/>
        <w:jc w:val="both"/>
        <w:rPr>
          <w:rFonts w:ascii="Times New Roman" w:hAnsi="Times New Roman"/>
          <w:iCs/>
          <w:sz w:val="28"/>
          <w:szCs w:val="28"/>
        </w:rPr>
      </w:pPr>
      <w:r w:rsidRPr="00D51327">
        <w:rPr>
          <w:rFonts w:ascii="Times New Roman" w:hAnsi="Times New Roman"/>
          <w:iCs/>
          <w:sz w:val="28"/>
          <w:szCs w:val="28"/>
        </w:rPr>
        <w:t>Послуги із практичної підготовки, що організовується і проводиться Центрами безпосередньо в закладах освіти, зобов’язує майстра виробничого навчання:</w:t>
      </w:r>
    </w:p>
    <w:p w:rsidR="00DC7E94" w:rsidRPr="00D51327" w:rsidRDefault="00DC7E94" w:rsidP="008404B8">
      <w:pPr>
        <w:pStyle w:val="a"/>
        <w:spacing w:before="60"/>
        <w:jc w:val="both"/>
        <w:rPr>
          <w:rFonts w:ascii="Times New Roman" w:hAnsi="Times New Roman"/>
          <w:b/>
          <w:iCs/>
          <w:sz w:val="28"/>
          <w:szCs w:val="28"/>
        </w:rPr>
      </w:pPr>
      <w:r w:rsidRPr="00D51327">
        <w:rPr>
          <w:rFonts w:ascii="Times New Roman" w:hAnsi="Times New Roman"/>
          <w:iCs/>
          <w:sz w:val="28"/>
          <w:szCs w:val="28"/>
        </w:rPr>
        <w:t>- брати участь у заходах практичної підготовки, що проводяться об’єктом освіти;</w:t>
      </w:r>
    </w:p>
    <w:p w:rsidR="00DC7E94" w:rsidRPr="00D51327" w:rsidRDefault="00DC7E94" w:rsidP="008404B8">
      <w:pPr>
        <w:pStyle w:val="a"/>
        <w:spacing w:before="60"/>
        <w:jc w:val="both"/>
        <w:rPr>
          <w:rFonts w:ascii="Times New Roman" w:hAnsi="Times New Roman"/>
          <w:iCs/>
          <w:sz w:val="28"/>
          <w:szCs w:val="28"/>
        </w:rPr>
      </w:pPr>
      <w:r w:rsidRPr="00D51327">
        <w:rPr>
          <w:rFonts w:ascii="Times New Roman" w:hAnsi="Times New Roman"/>
          <w:iCs/>
          <w:sz w:val="28"/>
          <w:szCs w:val="28"/>
        </w:rPr>
        <w:t>- надавати консультаційно-методичну допомогу керівництву об’єкта освіти з підготовки працівників до дій у надзвичайних ситуаціях;</w:t>
      </w:r>
    </w:p>
    <w:p w:rsidR="00DC7E94" w:rsidRPr="00D51327" w:rsidRDefault="00DC7E94" w:rsidP="008404B8">
      <w:pPr>
        <w:pStyle w:val="a"/>
        <w:spacing w:before="60"/>
        <w:jc w:val="both"/>
        <w:rPr>
          <w:rFonts w:ascii="Times New Roman" w:hAnsi="Times New Roman"/>
          <w:iCs/>
          <w:sz w:val="28"/>
          <w:szCs w:val="28"/>
        </w:rPr>
      </w:pPr>
      <w:r w:rsidRPr="00D51327">
        <w:rPr>
          <w:rFonts w:ascii="Times New Roman" w:hAnsi="Times New Roman"/>
          <w:iCs/>
          <w:sz w:val="28"/>
          <w:szCs w:val="28"/>
        </w:rPr>
        <w:t>- надавати практичну допомогу керівництву об’єкта освіти з підготовки працівників до дій у надзвичайних ситуаціях.</w:t>
      </w:r>
    </w:p>
    <w:p w:rsidR="00DC7E94" w:rsidRPr="00D51327" w:rsidRDefault="00DC7E94" w:rsidP="008404B8">
      <w:pPr>
        <w:pStyle w:val="a"/>
        <w:spacing w:before="60"/>
        <w:jc w:val="right"/>
        <w:rPr>
          <w:rFonts w:ascii="Times New Roman" w:hAnsi="Times New Roman"/>
          <w:iCs/>
          <w:sz w:val="28"/>
          <w:szCs w:val="28"/>
        </w:rPr>
      </w:pPr>
      <w:r w:rsidRPr="00D51327">
        <w:rPr>
          <w:rFonts w:ascii="Times New Roman" w:hAnsi="Times New Roman"/>
          <w:iCs/>
          <w:sz w:val="28"/>
          <w:szCs w:val="28"/>
        </w:rPr>
        <w:t xml:space="preserve">(Наказ МВС від </w:t>
      </w:r>
      <w:r w:rsidRPr="00D51327">
        <w:rPr>
          <w:rFonts w:ascii="Times New Roman" w:hAnsi="Times New Roman"/>
          <w:bCs/>
          <w:sz w:val="28"/>
          <w:szCs w:val="28"/>
          <w:lang w:eastAsia="uk-UA"/>
        </w:rPr>
        <w:t>21.10.2014 р.№</w:t>
      </w:r>
      <w:r w:rsidRPr="00D51327">
        <w:rPr>
          <w:rFonts w:ascii="Times New Roman" w:hAnsi="Times New Roman"/>
          <w:iCs/>
          <w:sz w:val="28"/>
          <w:szCs w:val="28"/>
        </w:rPr>
        <w:t>1112).</w:t>
      </w:r>
    </w:p>
    <w:p w:rsidR="00DC7E94" w:rsidRPr="00D51327" w:rsidRDefault="00DC7E94" w:rsidP="008404B8">
      <w:pPr>
        <w:pStyle w:val="BodyTextIndent"/>
        <w:spacing w:before="60"/>
        <w:ind w:firstLine="567"/>
        <w:rPr>
          <w:szCs w:val="28"/>
        </w:rPr>
      </w:pPr>
      <w:r w:rsidRPr="00D51327">
        <w:rPr>
          <w:szCs w:val="28"/>
        </w:rPr>
        <w:t>На День цивільного захисту (дивись об’єктове тренування) за таблицею Орієнтовного  розподілу навчального часу за розділами програми та формами навчання, практична складова(стор. 12), відводиться до 8 годин (Наказ ДСНС України від 06.06.2014 року № 310 (у редакції наказу ДСНС України 08.08.2014 року № 458).</w:t>
      </w: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C379B0">
      <w:pPr>
        <w:shd w:val="clear" w:color="auto" w:fill="FFFFFF"/>
        <w:ind w:left="10"/>
        <w:jc w:val="center"/>
        <w:rPr>
          <w:b/>
          <w:bCs/>
          <w:color w:val="000000"/>
          <w:sz w:val="32"/>
          <w:szCs w:val="32"/>
        </w:rPr>
      </w:pPr>
      <w:r w:rsidRPr="00D51327">
        <w:rPr>
          <w:b/>
          <w:bCs/>
          <w:color w:val="000000"/>
          <w:sz w:val="32"/>
          <w:szCs w:val="32"/>
        </w:rPr>
        <w:t>3. Методичні рекомендації щодо організації та проведення</w:t>
      </w:r>
    </w:p>
    <w:p w:rsidR="00DC7E94" w:rsidRPr="00D51327" w:rsidRDefault="00DC7E94" w:rsidP="00C379B0">
      <w:pPr>
        <w:shd w:val="clear" w:color="auto" w:fill="FFFFFF"/>
        <w:ind w:left="10"/>
        <w:jc w:val="center"/>
        <w:rPr>
          <w:b/>
          <w:bCs/>
          <w:color w:val="000000"/>
          <w:sz w:val="32"/>
          <w:szCs w:val="32"/>
        </w:rPr>
      </w:pPr>
      <w:r w:rsidRPr="00D51327">
        <w:rPr>
          <w:b/>
          <w:bCs/>
          <w:color w:val="000000"/>
          <w:sz w:val="32"/>
          <w:szCs w:val="32"/>
        </w:rPr>
        <w:t>Дня цивільного захисту</w:t>
      </w:r>
    </w:p>
    <w:p w:rsidR="00DC7E94" w:rsidRPr="00D51327" w:rsidRDefault="00DC7E94" w:rsidP="00C379B0">
      <w:pPr>
        <w:shd w:val="clear" w:color="auto" w:fill="FFFFFF"/>
        <w:ind w:left="10"/>
        <w:jc w:val="center"/>
        <w:rPr>
          <w:b/>
          <w:bCs/>
          <w:color w:val="000000"/>
        </w:rPr>
      </w:pPr>
    </w:p>
    <w:p w:rsidR="00DC7E94" w:rsidRPr="00D51327" w:rsidRDefault="00DC7E94" w:rsidP="00C379B0">
      <w:pPr>
        <w:shd w:val="clear" w:color="auto" w:fill="FFFFFF"/>
        <w:ind w:right="19" w:firstLine="567"/>
        <w:jc w:val="both"/>
      </w:pPr>
      <w:r w:rsidRPr="00D51327">
        <w:rPr>
          <w:b/>
          <w:bCs/>
          <w:color w:val="000000"/>
        </w:rPr>
        <w:t xml:space="preserve">День цивільного захисту </w:t>
      </w:r>
      <w:r w:rsidRPr="00D51327">
        <w:rPr>
          <w:color w:val="000000"/>
        </w:rPr>
        <w:t xml:space="preserve">є навчально-практичним заходом, </w:t>
      </w:r>
      <w:r w:rsidRPr="00D51327">
        <w:rPr>
          <w:color w:val="212121"/>
        </w:rPr>
        <w:t xml:space="preserve">що планується </w:t>
      </w:r>
      <w:r w:rsidRPr="00D51327">
        <w:rPr>
          <w:color w:val="000000"/>
        </w:rPr>
        <w:t xml:space="preserve">і проводиться з учасниками </w:t>
      </w:r>
      <w:r>
        <w:rPr>
          <w:color w:val="000000"/>
        </w:rPr>
        <w:t>освітнього</w:t>
      </w:r>
      <w:r w:rsidRPr="00D51327">
        <w:rPr>
          <w:color w:val="000000"/>
        </w:rPr>
        <w:t xml:space="preserve"> </w:t>
      </w:r>
      <w:r w:rsidRPr="00D51327">
        <w:rPr>
          <w:color w:val="212121"/>
        </w:rPr>
        <w:t xml:space="preserve">процесу наприкінці </w:t>
      </w:r>
      <w:r w:rsidRPr="00D51327">
        <w:rPr>
          <w:color w:val="000000"/>
        </w:rPr>
        <w:t>навчального року.</w:t>
      </w:r>
    </w:p>
    <w:p w:rsidR="00DC7E94" w:rsidRPr="00D51327" w:rsidRDefault="00DC7E94" w:rsidP="00C379B0">
      <w:pPr>
        <w:shd w:val="clear" w:color="auto" w:fill="FFFFFF"/>
        <w:ind w:right="24" w:firstLine="567"/>
        <w:jc w:val="both"/>
      </w:pPr>
      <w:r w:rsidRPr="00D51327">
        <w:rPr>
          <w:color w:val="000000"/>
        </w:rPr>
        <w:t xml:space="preserve">За </w:t>
      </w:r>
      <w:r w:rsidRPr="00D51327">
        <w:rPr>
          <w:b/>
          <w:bCs/>
          <w:color w:val="212121"/>
        </w:rPr>
        <w:t xml:space="preserve">своєю структурою </w:t>
      </w:r>
      <w:r w:rsidRPr="00D51327">
        <w:rPr>
          <w:color w:val="000000"/>
        </w:rPr>
        <w:t xml:space="preserve">він поєднує об'єктове тренування </w:t>
      </w:r>
      <w:r w:rsidRPr="00D51327">
        <w:rPr>
          <w:color w:val="212121"/>
        </w:rPr>
        <w:t xml:space="preserve">керівних, педагогічних працівників, </w:t>
      </w:r>
      <w:r w:rsidRPr="00D51327">
        <w:rPr>
          <w:color w:val="000000"/>
        </w:rPr>
        <w:t>допоміжного складу закладу освіти, навчально-виховну роботу з учнями відповідно до змістовних частин стандарту середньої освіти з питань безпеки життєдіяльності.</w:t>
      </w:r>
    </w:p>
    <w:p w:rsidR="00DC7E94" w:rsidRPr="00D51327" w:rsidRDefault="00DC7E94" w:rsidP="00C379B0">
      <w:pPr>
        <w:shd w:val="clear" w:color="auto" w:fill="FFFFFF"/>
        <w:ind w:firstLine="567"/>
        <w:jc w:val="both"/>
      </w:pPr>
      <w:r w:rsidRPr="00D51327">
        <w:rPr>
          <w:color w:val="000000"/>
        </w:rPr>
        <w:t>Об'єктові тренування є завершальним етапом підготовки закладу освіти до вирішення завдань з питань цивільного захисту. Вони плануються і проводяться на підставі Порядку здійснення підготовки населення на підприємствах, установах, організаціях до дій у НС.</w:t>
      </w:r>
    </w:p>
    <w:p w:rsidR="00DC7E94" w:rsidRPr="00D51327" w:rsidRDefault="00DC7E94" w:rsidP="00C379B0">
      <w:pPr>
        <w:shd w:val="clear" w:color="auto" w:fill="FFFFFF"/>
        <w:ind w:right="10" w:firstLine="567"/>
        <w:jc w:val="both"/>
      </w:pPr>
      <w:r w:rsidRPr="00D51327">
        <w:rPr>
          <w:b/>
          <w:bCs/>
          <w:color w:val="000000"/>
        </w:rPr>
        <w:t xml:space="preserve">День цивільного захисту проводяться з метою </w:t>
      </w:r>
      <w:r w:rsidRPr="00D51327">
        <w:rPr>
          <w:color w:val="000000"/>
        </w:rPr>
        <w:t xml:space="preserve">досягнення злагодженості у роботі </w:t>
      </w:r>
      <w:r w:rsidRPr="00D51327">
        <w:rPr>
          <w:iCs/>
        </w:rPr>
        <w:t>керівного складу та фахівців, діяльність яких  пов’язана з організацією і здійсненням заходів з питань цивільного захисту</w:t>
      </w:r>
      <w:r w:rsidRPr="00D51327">
        <w:rPr>
          <w:color w:val="000000"/>
        </w:rPr>
        <w:t>, спеціалізованих ланок (груп, команд) цивільного захисту, працівників, учнів та об'єкта в цілому при виконанні заходів із запобігання і реагування на надзвичайні ситуації техногенного та природного характеру, відновлення життєдіяльності об'єкта та проведення заходів з питань ЦЗ.</w:t>
      </w:r>
    </w:p>
    <w:p w:rsidR="00DC7E94" w:rsidRPr="00D51327" w:rsidRDefault="00DC7E94" w:rsidP="002C76B9">
      <w:pPr>
        <w:shd w:val="clear" w:color="auto" w:fill="FFFFFF"/>
        <w:spacing w:before="60"/>
        <w:ind w:firstLine="567"/>
        <w:jc w:val="both"/>
      </w:pPr>
      <w:r w:rsidRPr="00D51327">
        <w:rPr>
          <w:b/>
          <w:bCs/>
          <w:color w:val="000000"/>
        </w:rPr>
        <w:t>Мета Дня цивільного захисту для керівного складу:</w:t>
      </w:r>
    </w:p>
    <w:p w:rsidR="00DC7E94" w:rsidRPr="00D51327" w:rsidRDefault="00DC7E94"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вдосконалення методів узагальнення і аналізу даних про обстановку, що виникла під час надзвичайної ситуації;</w:t>
      </w:r>
    </w:p>
    <w:p w:rsidR="00DC7E94" w:rsidRPr="00D51327" w:rsidRDefault="00DC7E94"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надання практики у оперативній розробці обґрунтованих пропозицій для прийняття рішень;</w:t>
      </w:r>
    </w:p>
    <w:p w:rsidR="00DC7E94" w:rsidRPr="00D51327" w:rsidRDefault="00DC7E94"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навчання у практичному прийнятті більш доцільних рішень відповідно до обстановки;</w:t>
      </w:r>
    </w:p>
    <w:p w:rsidR="00DC7E94" w:rsidRPr="00D51327" w:rsidRDefault="00DC7E94"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вміння своєчасно доводити завдання до виконавців та здійснювати контроль;</w:t>
      </w:r>
    </w:p>
    <w:p w:rsidR="00DC7E94" w:rsidRPr="00D51327" w:rsidRDefault="00DC7E94"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практичне вивчення прийомів і способів проведення рятувальних та інших невідкладних робіт.</w:t>
      </w:r>
    </w:p>
    <w:p w:rsidR="00DC7E94" w:rsidRPr="00D51327" w:rsidRDefault="00DC7E94" w:rsidP="002C76B9">
      <w:pPr>
        <w:shd w:val="clear" w:color="auto" w:fill="FFFFFF"/>
        <w:spacing w:before="60"/>
        <w:ind w:right="11" w:firstLine="567"/>
        <w:jc w:val="both"/>
      </w:pPr>
      <w:r w:rsidRPr="00D51327">
        <w:rPr>
          <w:b/>
          <w:bCs/>
          <w:color w:val="000000"/>
        </w:rPr>
        <w:t>Мета Дня цивільного захисту для керівного складу спеціалізованих ланок ЦЗ:</w:t>
      </w:r>
    </w:p>
    <w:p w:rsidR="00DC7E94" w:rsidRPr="00D51327" w:rsidRDefault="00DC7E94"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практична перевірка реальності планів щодо приведення спеціалізованих ланок у готовність до дій за призначенням;</w:t>
      </w:r>
    </w:p>
    <w:p w:rsidR="00DC7E94" w:rsidRPr="00D51327" w:rsidRDefault="00DC7E94"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формування практичних навичок у діях спеціалізованих ланок під час виконання завдань за призначенням;</w:t>
      </w:r>
    </w:p>
    <w:p w:rsidR="00DC7E94" w:rsidRPr="00D51327" w:rsidRDefault="00DC7E94"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злагодження спеціалізованих ланок у штатній структурі, засвоєння принципів застосування техніки та використання приладів під час ліквідації наслідків надзвичайних ситуацій.</w:t>
      </w:r>
    </w:p>
    <w:p w:rsidR="00DC7E94" w:rsidRPr="00D51327" w:rsidRDefault="00DC7E94" w:rsidP="00200573">
      <w:pPr>
        <w:widowControl w:val="0"/>
        <w:shd w:val="clear" w:color="auto" w:fill="FFFFFF"/>
        <w:tabs>
          <w:tab w:val="left" w:pos="456"/>
        </w:tabs>
        <w:autoSpaceDE w:val="0"/>
        <w:autoSpaceDN w:val="0"/>
        <w:adjustRightInd w:val="0"/>
        <w:jc w:val="both"/>
        <w:rPr>
          <w:color w:val="000000"/>
        </w:rPr>
      </w:pPr>
    </w:p>
    <w:p w:rsidR="00DC7E94" w:rsidRPr="00D51327" w:rsidRDefault="00DC7E94" w:rsidP="00200573">
      <w:pPr>
        <w:widowControl w:val="0"/>
        <w:shd w:val="clear" w:color="auto" w:fill="FFFFFF"/>
        <w:tabs>
          <w:tab w:val="left" w:pos="456"/>
        </w:tabs>
        <w:autoSpaceDE w:val="0"/>
        <w:autoSpaceDN w:val="0"/>
        <w:adjustRightInd w:val="0"/>
        <w:jc w:val="both"/>
        <w:rPr>
          <w:color w:val="000000"/>
        </w:rPr>
      </w:pPr>
    </w:p>
    <w:p w:rsidR="00DC7E94" w:rsidRDefault="00DC7E94" w:rsidP="00200573">
      <w:pPr>
        <w:widowControl w:val="0"/>
        <w:shd w:val="clear" w:color="auto" w:fill="FFFFFF"/>
        <w:tabs>
          <w:tab w:val="left" w:pos="456"/>
        </w:tabs>
        <w:autoSpaceDE w:val="0"/>
        <w:autoSpaceDN w:val="0"/>
        <w:adjustRightInd w:val="0"/>
        <w:jc w:val="both"/>
        <w:rPr>
          <w:color w:val="000000"/>
        </w:rPr>
      </w:pPr>
    </w:p>
    <w:p w:rsidR="00DC7E94" w:rsidRPr="00D51327" w:rsidRDefault="00DC7E94" w:rsidP="00200573">
      <w:pPr>
        <w:widowControl w:val="0"/>
        <w:shd w:val="clear" w:color="auto" w:fill="FFFFFF"/>
        <w:tabs>
          <w:tab w:val="left" w:pos="456"/>
        </w:tabs>
        <w:autoSpaceDE w:val="0"/>
        <w:autoSpaceDN w:val="0"/>
        <w:adjustRightInd w:val="0"/>
        <w:jc w:val="both"/>
        <w:rPr>
          <w:color w:val="000000"/>
        </w:rPr>
      </w:pPr>
    </w:p>
    <w:p w:rsidR="00DC7E94" w:rsidRPr="00D51327" w:rsidRDefault="00DC7E94" w:rsidP="002C76B9">
      <w:pPr>
        <w:shd w:val="clear" w:color="auto" w:fill="FFFFFF"/>
        <w:spacing w:before="60"/>
        <w:ind w:firstLine="567"/>
        <w:jc w:val="both"/>
        <w:rPr>
          <w:b/>
          <w:bCs/>
          <w:color w:val="000000"/>
        </w:rPr>
      </w:pPr>
      <w:r w:rsidRPr="00D51327">
        <w:rPr>
          <w:b/>
          <w:bCs/>
          <w:color w:val="000000"/>
        </w:rPr>
        <w:t>Мета Дня цивільного захисту для працівників закладу освіти:</w:t>
      </w:r>
    </w:p>
    <w:p w:rsidR="00DC7E94" w:rsidRPr="00D51327" w:rsidRDefault="00DC7E94" w:rsidP="00C379B0">
      <w:pPr>
        <w:shd w:val="clear" w:color="auto" w:fill="FFFFFF"/>
        <w:tabs>
          <w:tab w:val="left" w:pos="456"/>
        </w:tabs>
        <w:ind w:firstLine="567"/>
        <w:jc w:val="both"/>
      </w:pPr>
      <w:r w:rsidRPr="00D51327">
        <w:rPr>
          <w:color w:val="000000"/>
        </w:rPr>
        <w:t>•</w:t>
      </w:r>
      <w:r w:rsidRPr="00D51327">
        <w:rPr>
          <w:color w:val="000000"/>
        </w:rPr>
        <w:tab/>
        <w:t>відпрацювання за обсягом та змістом Програми загальної підготовки населення до дій у НС, порядку дій виробничого персоналу відповідно до календарного плану основних заходів при загрозі і виникненні прогнозованих НС;</w:t>
      </w:r>
    </w:p>
    <w:p w:rsidR="00DC7E94" w:rsidRPr="00D51327" w:rsidRDefault="00DC7E94" w:rsidP="00C379B0">
      <w:pPr>
        <w:widowControl w:val="0"/>
        <w:numPr>
          <w:ilvl w:val="0"/>
          <w:numId w:val="4"/>
        </w:numPr>
        <w:shd w:val="clear" w:color="auto" w:fill="FFFFFF"/>
        <w:tabs>
          <w:tab w:val="left" w:pos="456"/>
        </w:tabs>
        <w:autoSpaceDE w:val="0"/>
        <w:autoSpaceDN w:val="0"/>
        <w:adjustRightInd w:val="0"/>
        <w:ind w:firstLine="567"/>
        <w:jc w:val="both"/>
        <w:rPr>
          <w:color w:val="000000"/>
        </w:rPr>
      </w:pPr>
      <w:r w:rsidRPr="00D51327">
        <w:rPr>
          <w:color w:val="000000"/>
        </w:rPr>
        <w:t>формування практичних навичок щодо дій за повідомленнями і сигналами цивільного захисту, при проведенні евакуаційних, протипожежних і медико-санітарних заходів;</w:t>
      </w:r>
    </w:p>
    <w:p w:rsidR="00DC7E94" w:rsidRPr="00D51327" w:rsidRDefault="00DC7E94" w:rsidP="00C379B0">
      <w:pPr>
        <w:widowControl w:val="0"/>
        <w:numPr>
          <w:ilvl w:val="0"/>
          <w:numId w:val="4"/>
        </w:numPr>
        <w:shd w:val="clear" w:color="auto" w:fill="FFFFFF"/>
        <w:tabs>
          <w:tab w:val="left" w:pos="456"/>
        </w:tabs>
        <w:autoSpaceDE w:val="0"/>
        <w:autoSpaceDN w:val="0"/>
        <w:adjustRightInd w:val="0"/>
        <w:ind w:firstLine="567"/>
        <w:jc w:val="both"/>
        <w:rPr>
          <w:color w:val="000000"/>
        </w:rPr>
      </w:pPr>
      <w:r w:rsidRPr="00D51327">
        <w:rPr>
          <w:color w:val="000000"/>
        </w:rPr>
        <w:t>участь у проведенні комплексу робіт по зменшенню наслідків НС.</w:t>
      </w:r>
    </w:p>
    <w:p w:rsidR="00DC7E94" w:rsidRPr="00D51327" w:rsidRDefault="00DC7E94" w:rsidP="00C379B0">
      <w:pPr>
        <w:shd w:val="clear" w:color="auto" w:fill="FFFFFF"/>
        <w:ind w:right="14" w:firstLine="567"/>
        <w:jc w:val="both"/>
      </w:pPr>
      <w:r w:rsidRPr="00D51327">
        <w:rPr>
          <w:color w:val="000000"/>
        </w:rPr>
        <w:t xml:space="preserve">Залежно від тематики й обсягів навчання з предметів «Основи здоров’я» та «Захист Вітчизни» </w:t>
      </w:r>
      <w:r w:rsidRPr="00D51327">
        <w:rPr>
          <w:bCs/>
          <w:color w:val="000000"/>
        </w:rPr>
        <w:t>з учнями в День цивільного захисту проводяться:</w:t>
      </w:r>
    </w:p>
    <w:p w:rsidR="00DC7E94" w:rsidRPr="00D51327" w:rsidRDefault="00DC7E94" w:rsidP="00C379B0">
      <w:pPr>
        <w:shd w:val="clear" w:color="auto" w:fill="FFFFFF"/>
        <w:ind w:firstLine="567"/>
        <w:jc w:val="both"/>
        <w:rPr>
          <w:b/>
          <w:bCs/>
          <w:color w:val="000000"/>
        </w:rPr>
      </w:pPr>
    </w:p>
    <w:p w:rsidR="00DC7E94" w:rsidRPr="00D51327" w:rsidRDefault="00DC7E94" w:rsidP="00C379B0">
      <w:pPr>
        <w:shd w:val="clear" w:color="auto" w:fill="FFFFFF"/>
        <w:ind w:firstLine="567"/>
        <w:jc w:val="both"/>
      </w:pPr>
      <w:r w:rsidRPr="00D51327">
        <w:rPr>
          <w:b/>
          <w:bCs/>
          <w:color w:val="000000"/>
        </w:rPr>
        <w:t>1. У початкових класах:</w:t>
      </w:r>
    </w:p>
    <w:p w:rsidR="00DC7E94" w:rsidRPr="00D51327" w:rsidRDefault="00DC7E94" w:rsidP="00C379B0">
      <w:pPr>
        <w:shd w:val="clear" w:color="auto" w:fill="FFFFFF"/>
        <w:ind w:right="14" w:firstLine="567"/>
        <w:jc w:val="both"/>
      </w:pPr>
      <w:r w:rsidRPr="00D51327">
        <w:rPr>
          <w:color w:val="000000"/>
        </w:rPr>
        <w:t>вікторини, рольові ігри з БЖД, змагання, до програми яких включаються від одного до кількох вправ щодо руху з нескладними перешкодами, завдань з розпізнання небезпечних явищ та подій, подорожі в «Країну дорожніх знаків», малюнки та тему небезпечних або нестандартних життєвих ситуацій, театралізовані покази про безпечну поведінку на вулиці та вдома, переглядом відеоматеріалів, що висвітлюють питання НС. Відпрацьовуються дії по класах за сигналами оповіщення та повідомленнями штабу цивільної оборони гімназії. До проведення занять у початкових класах можуть залучатися підготовленні учні Старших класів.</w:t>
      </w:r>
    </w:p>
    <w:p w:rsidR="00DC7E94" w:rsidRPr="00D51327" w:rsidRDefault="00DC7E94" w:rsidP="00C379B0">
      <w:pPr>
        <w:shd w:val="clear" w:color="auto" w:fill="FFFFFF"/>
        <w:tabs>
          <w:tab w:val="left" w:pos="499"/>
        </w:tabs>
        <w:ind w:firstLine="567"/>
        <w:jc w:val="both"/>
        <w:rPr>
          <w:b/>
        </w:rPr>
      </w:pPr>
      <w:r w:rsidRPr="00D51327">
        <w:rPr>
          <w:b/>
          <w:color w:val="000000"/>
        </w:rPr>
        <w:t xml:space="preserve">2. У </w:t>
      </w:r>
      <w:r w:rsidRPr="00D51327">
        <w:rPr>
          <w:b/>
          <w:bCs/>
          <w:color w:val="000000"/>
        </w:rPr>
        <w:t xml:space="preserve">середніх </w:t>
      </w:r>
      <w:r w:rsidRPr="00D51327">
        <w:rPr>
          <w:b/>
          <w:color w:val="000000"/>
        </w:rPr>
        <w:t>класах:</w:t>
      </w:r>
    </w:p>
    <w:p w:rsidR="00DC7E94" w:rsidRPr="00D51327" w:rsidRDefault="00DC7E94" w:rsidP="00C379B0">
      <w:pPr>
        <w:shd w:val="clear" w:color="auto" w:fill="FFFFFF"/>
        <w:ind w:firstLine="567"/>
        <w:jc w:val="both"/>
      </w:pPr>
      <w:r w:rsidRPr="00D51327">
        <w:rPr>
          <w:color w:val="000000"/>
        </w:rPr>
        <w:t>вікторини з ЦЗ, відкриті уроки, змагання, естафети по класах, групах, паралельних класів, тести на теми життєвих ситуацій, ігри з правил дорожніх рухів, тури «Дорожні знаки», виховні години про пожежну безпеку «Що ми знаємо про вогонь?». Учні 6-7 класів активно беруть участь в оперативному випуску стінних газет, що розповідають про заходи ЦЗ і переможців.</w:t>
      </w:r>
    </w:p>
    <w:p w:rsidR="00DC7E94" w:rsidRPr="00D51327" w:rsidRDefault="00DC7E94" w:rsidP="00C379B0">
      <w:pPr>
        <w:shd w:val="clear" w:color="auto" w:fill="FFFFFF"/>
        <w:tabs>
          <w:tab w:val="left" w:pos="499"/>
        </w:tabs>
        <w:ind w:firstLine="567"/>
        <w:jc w:val="both"/>
        <w:rPr>
          <w:b/>
        </w:rPr>
      </w:pPr>
      <w:r w:rsidRPr="00D51327">
        <w:rPr>
          <w:b/>
          <w:color w:val="000000"/>
        </w:rPr>
        <w:t xml:space="preserve">3. У </w:t>
      </w:r>
      <w:r w:rsidRPr="00D51327">
        <w:rPr>
          <w:b/>
          <w:bCs/>
          <w:color w:val="000000"/>
        </w:rPr>
        <w:t xml:space="preserve">старших </w:t>
      </w:r>
      <w:r w:rsidRPr="00D51327">
        <w:rPr>
          <w:b/>
          <w:color w:val="000000"/>
        </w:rPr>
        <w:t>класах:</w:t>
      </w:r>
    </w:p>
    <w:p w:rsidR="00DC7E94" w:rsidRPr="00D51327" w:rsidRDefault="00DC7E94" w:rsidP="00C379B0">
      <w:pPr>
        <w:shd w:val="clear" w:color="auto" w:fill="FFFFFF"/>
        <w:ind w:right="5" w:firstLine="567"/>
        <w:jc w:val="both"/>
      </w:pPr>
      <w:r w:rsidRPr="00D51327">
        <w:rPr>
          <w:color w:val="000000"/>
        </w:rPr>
        <w:t>змагання з відпрацювання нормативів з ЦЗ, семінари з обговоренням підготовлених рефератів, практичні заняття з вирішення ситуаційних завдань, вікторини з цивільного захисту, проведення «Брейн-рингів» тощо…</w:t>
      </w:r>
    </w:p>
    <w:p w:rsidR="00DC7E94" w:rsidRPr="00D51327" w:rsidRDefault="00DC7E94" w:rsidP="00C379B0">
      <w:pPr>
        <w:shd w:val="clear" w:color="auto" w:fill="FFFFFF"/>
        <w:ind w:right="10" w:firstLine="567"/>
        <w:jc w:val="both"/>
      </w:pPr>
      <w:r w:rsidRPr="00D51327">
        <w:rPr>
          <w:b/>
          <w:bCs/>
          <w:color w:val="000000"/>
        </w:rPr>
        <w:t xml:space="preserve">Під час організації та проведення естафет </w:t>
      </w:r>
      <w:r w:rsidRPr="00D51327">
        <w:rPr>
          <w:color w:val="000000"/>
        </w:rPr>
        <w:t>обладнуються траси (напрямки, рубежі), готується суддівський апарат, складається список майна, готується документація. Перед естафетою доводяться умови виконання вправ і передачі естафет. Переможцем естафети оголошується команда, яка пройшла трасу (етапи) за найкоротший час. За підсумками естафети вручаються нагороди.</w:t>
      </w:r>
    </w:p>
    <w:p w:rsidR="00DC7E94" w:rsidRPr="00D51327" w:rsidRDefault="00DC7E94" w:rsidP="00C379B0">
      <w:pPr>
        <w:shd w:val="clear" w:color="auto" w:fill="FFFFFF"/>
        <w:ind w:right="14" w:firstLine="567"/>
        <w:jc w:val="both"/>
      </w:pPr>
      <w:r w:rsidRPr="00D51327">
        <w:rPr>
          <w:b/>
          <w:bCs/>
          <w:color w:val="000000"/>
        </w:rPr>
        <w:t xml:space="preserve">Під час організації та проведення вікторин </w:t>
      </w:r>
      <w:r w:rsidRPr="00D51327">
        <w:rPr>
          <w:color w:val="000000"/>
        </w:rPr>
        <w:t>призначається журі з декількох осіб, які оголошують запитання і кількість балів, що присуджуються за правильні відповіді. Клас об'єднується у команди. Питання ставиться перед усім класом, бажаючий відповідає, облік ведеться як індивідуальний, так і командний.</w:t>
      </w:r>
    </w:p>
    <w:p w:rsidR="00DC7E94" w:rsidRPr="00D51327" w:rsidRDefault="00DC7E94" w:rsidP="00C379B0">
      <w:pPr>
        <w:shd w:val="clear" w:color="auto" w:fill="FFFFFF"/>
        <w:ind w:right="19" w:firstLine="567"/>
        <w:jc w:val="both"/>
      </w:pPr>
      <w:r w:rsidRPr="00D51327">
        <w:rPr>
          <w:color w:val="000000"/>
        </w:rPr>
        <w:t>За рішенням директора визначені класи можуть організовувати екскурсію у підрозділи рятувально-пожежної служби цивільного захисту, курси та навчальний пункт навчально-методичного центру ЦЗ та БЖД, відвідувати захисні споруди та ознайомитися з організацією ЦЗ одного з підприємств і практичними заходами щодо захисту тварин і рослин від впливу НС. Учні 10-11-х класів у підготовчий період і в ході проведення заходів готують і озвучують радіогазету «Знай і умій» та організовують інші змістовні радіопередачі під час перерви, а також беруть участь в суддівстві вікторин, естафет в молодших та середніх класах.</w:t>
      </w:r>
    </w:p>
    <w:p w:rsidR="00DC7E94" w:rsidRPr="00D51327" w:rsidRDefault="00DC7E94" w:rsidP="00C379B0">
      <w:pPr>
        <w:shd w:val="clear" w:color="auto" w:fill="FFFFFF"/>
        <w:ind w:right="5" w:firstLine="567"/>
        <w:jc w:val="both"/>
      </w:pPr>
      <w:r w:rsidRPr="00D51327">
        <w:rPr>
          <w:color w:val="000000"/>
        </w:rPr>
        <w:t>В День ЦЗ активно використовуються міжпредметні зв'язки для поглибленого вивчення джерел надзвичайних ситуацій: радіаційні, хімічні, гідродинамічні, транспортні аварії, стихійні лиха, пожежна, вибухова, біологічна та бактеріологічна небезпеки (предмети - фізика, хімія, астрономія, географія, біологія та гуманітарні предмети для обговорення художніх творів та історичних подій, у яких висвітлюється тема НС).</w:t>
      </w:r>
    </w:p>
    <w:p w:rsidR="00DC7E94" w:rsidRPr="00D51327" w:rsidRDefault="00DC7E94" w:rsidP="00C379B0">
      <w:pPr>
        <w:shd w:val="clear" w:color="auto" w:fill="FFFFFF"/>
        <w:ind w:firstLine="567"/>
        <w:jc w:val="both"/>
      </w:pPr>
      <w:r w:rsidRPr="00D51327">
        <w:rPr>
          <w:color w:val="000000"/>
        </w:rPr>
        <w:t>На уроках малювання проводяться конкурси малюнків про допомогу при стихійних лихах, аваріях і катастрофах; на уроках трудового навчання - виготовляються найпростіші засоби захисту, відновлюється навчально-матеріальна база ЦЗ закладу освіти;</w:t>
      </w:r>
    </w:p>
    <w:p w:rsidR="00DC7E94" w:rsidRPr="00D51327" w:rsidRDefault="00DC7E94" w:rsidP="00C379B0">
      <w:pPr>
        <w:shd w:val="clear" w:color="auto" w:fill="FFFFFF"/>
        <w:ind w:right="5" w:firstLine="567"/>
        <w:jc w:val="both"/>
      </w:pPr>
      <w:r w:rsidRPr="00D51327">
        <w:rPr>
          <w:color w:val="000000"/>
        </w:rPr>
        <w:t>Під час великої перерви з педагогічними працівниками і учнями від</w:t>
      </w:r>
      <w:r w:rsidRPr="00D51327">
        <w:rPr>
          <w:color w:val="000000"/>
        </w:rPr>
        <w:softHyphen/>
        <w:t>працьовується практичний захід об'єктового тренування - організація та проведення евакуації по класам. При цьому виконується умова, що учні молодших класів ці заходи відпрацювали раніше, без поспіху, під керівництвом своїх вчителів і на момент проведення загального тренування з ними підбили підсумки і закінчили заняття.</w:t>
      </w:r>
    </w:p>
    <w:p w:rsidR="00DC7E94" w:rsidRPr="00D51327" w:rsidRDefault="00DC7E94" w:rsidP="00C379B0">
      <w:pPr>
        <w:shd w:val="clear" w:color="auto" w:fill="FFFFFF"/>
        <w:ind w:firstLine="567"/>
        <w:jc w:val="center"/>
        <w:rPr>
          <w:bCs/>
          <w:color w:val="000000"/>
        </w:rPr>
      </w:pPr>
    </w:p>
    <w:p w:rsidR="00DC7E94" w:rsidRPr="00D51327" w:rsidRDefault="00DC7E94" w:rsidP="00C379B0">
      <w:pPr>
        <w:shd w:val="clear" w:color="auto" w:fill="FFFFFF"/>
        <w:jc w:val="center"/>
      </w:pPr>
      <w:r w:rsidRPr="00D51327">
        <w:rPr>
          <w:b/>
          <w:bCs/>
          <w:color w:val="000000"/>
        </w:rPr>
        <w:t>Методичні рекомендації щодо проведення заходів Дня цивільного захисту</w:t>
      </w:r>
    </w:p>
    <w:p w:rsidR="00DC7E94" w:rsidRPr="00D51327" w:rsidRDefault="00DC7E94" w:rsidP="00C379B0">
      <w:pPr>
        <w:shd w:val="clear" w:color="auto" w:fill="FFFFFF"/>
        <w:ind w:right="403" w:firstLine="567"/>
        <w:rPr>
          <w:b/>
          <w:bCs/>
          <w:color w:val="000000"/>
        </w:rPr>
      </w:pPr>
    </w:p>
    <w:p w:rsidR="00DC7E94" w:rsidRPr="00D51327" w:rsidRDefault="00DC7E94" w:rsidP="00933DE9">
      <w:pPr>
        <w:shd w:val="clear" w:color="auto" w:fill="FFFFFF"/>
        <w:ind w:right="-1" w:firstLine="567"/>
        <w:jc w:val="both"/>
        <w:rPr>
          <w:color w:val="000000"/>
        </w:rPr>
      </w:pPr>
      <w:r w:rsidRPr="00D51327">
        <w:rPr>
          <w:b/>
          <w:bCs/>
          <w:color w:val="000000"/>
        </w:rPr>
        <w:t>І. Вікторина</w:t>
      </w:r>
      <w:r w:rsidRPr="00D51327">
        <w:rPr>
          <w:color w:val="000000"/>
        </w:rPr>
        <w:t xml:space="preserve">;- найпростіша форма закріплення знань з питань ЦЗ. Вікторина може проводитись у формі: </w:t>
      </w:r>
    </w:p>
    <w:p w:rsidR="00DC7E94" w:rsidRPr="00D51327" w:rsidRDefault="00DC7E94" w:rsidP="00C379B0">
      <w:pPr>
        <w:shd w:val="clear" w:color="auto" w:fill="FFFFFF"/>
        <w:ind w:right="403" w:firstLine="567"/>
        <w:rPr>
          <w:color w:val="000000"/>
        </w:rPr>
      </w:pPr>
      <w:r w:rsidRPr="00D51327">
        <w:rPr>
          <w:color w:val="000000"/>
        </w:rPr>
        <w:t>• бесіди учителя з учнями;</w:t>
      </w:r>
    </w:p>
    <w:p w:rsidR="00DC7E94" w:rsidRPr="00D51327" w:rsidRDefault="00DC7E94" w:rsidP="00C379B0">
      <w:pPr>
        <w:shd w:val="clear" w:color="auto" w:fill="FFFFFF"/>
        <w:ind w:right="403" w:firstLine="567"/>
        <w:rPr>
          <w:color w:val="000000"/>
        </w:rPr>
      </w:pPr>
      <w:r w:rsidRPr="00D51327">
        <w:rPr>
          <w:color w:val="000000"/>
        </w:rPr>
        <w:t>• радіовікторини;</w:t>
      </w:r>
    </w:p>
    <w:p w:rsidR="00DC7E94" w:rsidRPr="00D51327" w:rsidRDefault="00DC7E94" w:rsidP="00C379B0">
      <w:pPr>
        <w:shd w:val="clear" w:color="auto" w:fill="FFFFFF"/>
        <w:ind w:right="403" w:firstLine="567"/>
        <w:rPr>
          <w:color w:val="000000"/>
        </w:rPr>
      </w:pPr>
      <w:r w:rsidRPr="00D51327">
        <w:rPr>
          <w:color w:val="000000"/>
        </w:rPr>
        <w:t>• вікторини - фільми та інше.</w:t>
      </w:r>
    </w:p>
    <w:p w:rsidR="00DC7E94" w:rsidRPr="00D51327" w:rsidRDefault="00DC7E94" w:rsidP="00C379B0">
      <w:pPr>
        <w:shd w:val="clear" w:color="auto" w:fill="FFFFFF"/>
        <w:ind w:firstLine="567"/>
        <w:jc w:val="both"/>
      </w:pPr>
      <w:r w:rsidRPr="00D51327">
        <w:rPr>
          <w:color w:val="000000"/>
        </w:rPr>
        <w:t>Для участі у вікторині від кожного класу (ланки, групи) виставляється команда, а для підведення підсумків і виявлення кращих класів (ланок, груп) створюється журі з учителів, медичних працівників, представників управління з НС району, міста, батьків та учнів. Заздалегідь визначається найбільше число балів. Журі реєструє у протоколі отримані бали, а потім відповідно до набраної кількості балів визначає місця, які зайняли класи (ланки, групи), та оголошує результати.</w:t>
      </w:r>
    </w:p>
    <w:p w:rsidR="00DC7E94" w:rsidRPr="00D51327" w:rsidRDefault="00DC7E94" w:rsidP="00C379B0">
      <w:pPr>
        <w:shd w:val="clear" w:color="auto" w:fill="FFFFFF"/>
        <w:ind w:firstLine="567"/>
        <w:rPr>
          <w:b/>
          <w:bCs/>
          <w:color w:val="000000"/>
        </w:rPr>
      </w:pPr>
    </w:p>
    <w:p w:rsidR="00DC7E94" w:rsidRPr="00D51327" w:rsidRDefault="00DC7E94" w:rsidP="00C379B0">
      <w:pPr>
        <w:shd w:val="clear" w:color="auto" w:fill="FFFFFF"/>
        <w:ind w:firstLine="567"/>
      </w:pPr>
      <w:r w:rsidRPr="00D51327">
        <w:rPr>
          <w:b/>
          <w:bCs/>
          <w:color w:val="000000"/>
        </w:rPr>
        <w:t>II. Тренування.</w:t>
      </w:r>
    </w:p>
    <w:p w:rsidR="00DC7E94" w:rsidRPr="00D51327" w:rsidRDefault="00DC7E94" w:rsidP="00C379B0">
      <w:pPr>
        <w:shd w:val="clear" w:color="auto" w:fill="FFFFFF"/>
        <w:ind w:right="5" w:firstLine="567"/>
        <w:jc w:val="both"/>
      </w:pPr>
      <w:r w:rsidRPr="00D51327">
        <w:rPr>
          <w:color w:val="000000"/>
        </w:rPr>
        <w:t>Тренування організовується для класу, групи, ланки під керівництвом учителя (керівника). Час кожного тренування не повинен перевищувати З0 хв. Місцем його проведення можуть бути відкриті майданчики, стадіон, клас. Керівнику тренувань слід готуватися до них заздалегідь. Він повинен досконально володіти усіма необхідними прийомами і вміти грамотно та зрозуміло довести ці прийоми до дітей.</w:t>
      </w:r>
    </w:p>
    <w:p w:rsidR="00DC7E94" w:rsidRPr="00D51327" w:rsidRDefault="00DC7E94" w:rsidP="00C379B0">
      <w:pPr>
        <w:shd w:val="clear" w:color="auto" w:fill="FFFFFF"/>
        <w:ind w:right="14" w:firstLine="567"/>
        <w:jc w:val="both"/>
      </w:pPr>
      <w:r w:rsidRPr="00D51327">
        <w:rPr>
          <w:color w:val="000000"/>
        </w:rPr>
        <w:t>Для демонстрації прийомів він може підготувати одного чи двох учнів.</w:t>
      </w:r>
    </w:p>
    <w:p w:rsidR="00DC7E94" w:rsidRPr="00D51327" w:rsidRDefault="00DC7E94" w:rsidP="00C379B0">
      <w:pPr>
        <w:shd w:val="clear" w:color="auto" w:fill="FFFFFF"/>
        <w:ind w:right="10" w:firstLine="567"/>
        <w:jc w:val="both"/>
      </w:pPr>
      <w:r w:rsidRPr="00D51327">
        <w:rPr>
          <w:color w:val="000000"/>
        </w:rPr>
        <w:t>Під час тренування рекомендується відпрацьовувати нормативи та набувати навички:</w:t>
      </w:r>
    </w:p>
    <w:p w:rsidR="00DC7E94" w:rsidRPr="00D51327" w:rsidRDefault="00DC7E94" w:rsidP="00A14C18">
      <w:pPr>
        <w:shd w:val="clear" w:color="auto" w:fill="FFFFFF"/>
        <w:ind w:right="10" w:firstLine="567"/>
        <w:jc w:val="both"/>
      </w:pPr>
      <w:r w:rsidRPr="00D51327">
        <w:rPr>
          <w:color w:val="000000"/>
        </w:rPr>
        <w:t>• визначення розміру маски протигазу (без нормативу);</w:t>
      </w:r>
    </w:p>
    <w:p w:rsidR="00DC7E94" w:rsidRPr="00D51327" w:rsidRDefault="00DC7E94" w:rsidP="00A14C18">
      <w:pPr>
        <w:shd w:val="clear" w:color="auto" w:fill="FFFFFF"/>
        <w:tabs>
          <w:tab w:val="left" w:pos="461"/>
        </w:tabs>
        <w:ind w:right="10" w:firstLine="567"/>
        <w:jc w:val="both"/>
        <w:rPr>
          <w:color w:val="000000"/>
        </w:rPr>
      </w:pPr>
      <w:r w:rsidRPr="00D51327">
        <w:rPr>
          <w:color w:val="000000"/>
        </w:rPr>
        <w:t>• одягання протигазу (14 с) та зняття його;</w:t>
      </w:r>
    </w:p>
    <w:p w:rsidR="00DC7E94" w:rsidRPr="00D51327" w:rsidRDefault="00DC7E94" w:rsidP="00A14C18">
      <w:pPr>
        <w:shd w:val="clear" w:color="auto" w:fill="FFFFFF"/>
        <w:tabs>
          <w:tab w:val="left" w:pos="461"/>
        </w:tabs>
        <w:ind w:right="10" w:firstLine="567"/>
        <w:jc w:val="both"/>
        <w:rPr>
          <w:color w:val="000000"/>
        </w:rPr>
      </w:pPr>
      <w:r w:rsidRPr="00D51327">
        <w:rPr>
          <w:color w:val="000000"/>
        </w:rPr>
        <w:t xml:space="preserve">• виготовлення та одягання ватно-марлевої пов'язки (3 хв.) </w:t>
      </w:r>
      <w:r w:rsidRPr="00D51327">
        <w:rPr>
          <w:b/>
          <w:color w:val="000000"/>
        </w:rPr>
        <w:t>(Додаток );</w:t>
      </w:r>
    </w:p>
    <w:p w:rsidR="00DC7E94" w:rsidRPr="00D51327" w:rsidRDefault="00DC7E94" w:rsidP="00A14C18">
      <w:pPr>
        <w:shd w:val="clear" w:color="auto" w:fill="FFFFFF"/>
        <w:tabs>
          <w:tab w:val="left" w:pos="461"/>
        </w:tabs>
        <w:ind w:right="10" w:firstLine="567"/>
        <w:jc w:val="both"/>
        <w:rPr>
          <w:color w:val="000000"/>
        </w:rPr>
      </w:pPr>
      <w:r w:rsidRPr="00D51327">
        <w:rPr>
          <w:color w:val="000000"/>
        </w:rPr>
        <w:t>• накладання первинної пов'язки на різні ділянки тіла (3 хв.);</w:t>
      </w:r>
    </w:p>
    <w:p w:rsidR="00DC7E94" w:rsidRPr="00D51327" w:rsidRDefault="00DC7E94" w:rsidP="00A14C18">
      <w:pPr>
        <w:shd w:val="clear" w:color="auto" w:fill="FFFFFF"/>
        <w:tabs>
          <w:tab w:val="left" w:pos="461"/>
        </w:tabs>
        <w:ind w:right="10" w:firstLine="567"/>
        <w:jc w:val="both"/>
        <w:rPr>
          <w:color w:val="000000"/>
        </w:rPr>
      </w:pPr>
      <w:r w:rsidRPr="00D51327">
        <w:rPr>
          <w:color w:val="000000"/>
        </w:rPr>
        <w:t>• накладання гумового кровоспинного джгута на стегно або передпліччя (40 с);</w:t>
      </w:r>
    </w:p>
    <w:p w:rsidR="00DC7E94" w:rsidRPr="00D51327" w:rsidRDefault="00DC7E94" w:rsidP="00A14C18">
      <w:pPr>
        <w:shd w:val="clear" w:color="auto" w:fill="FFFFFF"/>
        <w:tabs>
          <w:tab w:val="left" w:pos="461"/>
        </w:tabs>
        <w:ind w:right="10" w:firstLine="567"/>
        <w:jc w:val="both"/>
        <w:rPr>
          <w:color w:val="000000"/>
        </w:rPr>
      </w:pPr>
      <w:r w:rsidRPr="00D51327">
        <w:rPr>
          <w:color w:val="000000"/>
        </w:rPr>
        <w:t>• проведення часткової санітарної обробки після подолання ділянки радіаційного ураження (для групи з 15 осіб - 7 хв.);</w:t>
      </w:r>
    </w:p>
    <w:p w:rsidR="00DC7E94" w:rsidRPr="00D51327" w:rsidRDefault="00DC7E94" w:rsidP="00A14C18">
      <w:pPr>
        <w:shd w:val="clear" w:color="auto" w:fill="FFFFFF"/>
        <w:tabs>
          <w:tab w:val="left" w:pos="461"/>
        </w:tabs>
        <w:ind w:right="10" w:firstLine="567"/>
        <w:jc w:val="both"/>
        <w:rPr>
          <w:color w:val="000000"/>
        </w:rPr>
      </w:pPr>
      <w:r w:rsidRPr="00D51327">
        <w:rPr>
          <w:color w:val="000000"/>
        </w:rPr>
        <w:t>• проведення часткової санітарної обробки після подолання ділянки зараженої сильнодіючими отруйними речовинами (СДОР); (для групи 15 осіб – 6 хв.);</w:t>
      </w:r>
    </w:p>
    <w:p w:rsidR="00DC7E94" w:rsidRPr="00D51327" w:rsidRDefault="00DC7E94" w:rsidP="00A14C18">
      <w:pPr>
        <w:shd w:val="clear" w:color="auto" w:fill="FFFFFF"/>
        <w:tabs>
          <w:tab w:val="left" w:pos="461"/>
        </w:tabs>
        <w:ind w:right="10" w:firstLine="567"/>
        <w:jc w:val="both"/>
        <w:rPr>
          <w:color w:val="000000"/>
        </w:rPr>
      </w:pPr>
      <w:r w:rsidRPr="00D51327">
        <w:rPr>
          <w:color w:val="000000"/>
        </w:rPr>
        <w:t>• пристосування звичайного одягу для захисту шкіри; дії за сигналом «Увага всім».</w:t>
      </w:r>
    </w:p>
    <w:p w:rsidR="00DC7E94" w:rsidRPr="00D51327" w:rsidRDefault="00DC7E94" w:rsidP="00C379B0">
      <w:pPr>
        <w:shd w:val="clear" w:color="auto" w:fill="FFFFFF"/>
        <w:ind w:right="19" w:firstLine="567"/>
        <w:jc w:val="both"/>
      </w:pPr>
      <w:r w:rsidRPr="00D51327">
        <w:rPr>
          <w:color w:val="000000"/>
        </w:rPr>
        <w:t>Мета тренування - придбання всіма учнями навичок та умінь користування протигазами, ватно-марлевими пов'язками і, на випадок необхідності, вміння надати допомогу як собі, так і іншим. Керівник повинен розповісти і показати порядок виконання того чи іншого прийому в цілому. Після цього він демонструє їх по елементах. З початку елементи відпрацьовуються в повільному темпі, що згодом збільшується і переходить в безперервну дію.</w:t>
      </w:r>
    </w:p>
    <w:p w:rsidR="00DC7E94" w:rsidRPr="00D51327" w:rsidRDefault="00DC7E94" w:rsidP="00C379B0">
      <w:pPr>
        <w:shd w:val="clear" w:color="auto" w:fill="FFFFFF"/>
        <w:ind w:right="29" w:firstLine="567"/>
        <w:jc w:val="both"/>
      </w:pPr>
      <w:r w:rsidRPr="00D51327">
        <w:rPr>
          <w:color w:val="000000"/>
        </w:rPr>
        <w:t>Прийом повторюється до тих пір, поки дитина не досягне нормативного результату. При цьому, як і в усіх інших випадках, потрібно дотримуватися принципу: від простого до складного.</w:t>
      </w:r>
    </w:p>
    <w:p w:rsidR="00DC7E94" w:rsidRPr="00D51327" w:rsidRDefault="00DC7E94" w:rsidP="00C379B0">
      <w:pPr>
        <w:shd w:val="clear" w:color="auto" w:fill="FFFFFF"/>
        <w:ind w:right="19" w:firstLine="567"/>
        <w:jc w:val="both"/>
      </w:pPr>
      <w:r w:rsidRPr="00D51327">
        <w:rPr>
          <w:color w:val="000000"/>
        </w:rPr>
        <w:t>Слід брати до уваги фізіологічні та психологічні особливості дітей та суворо дотримуватися заходів безпеки і санітарно-гігієнічних правил користування ЗІЗ. Існують два основних санітарно-гігієнічних правил користування протигазом.</w:t>
      </w:r>
    </w:p>
    <w:p w:rsidR="00DC7E94" w:rsidRPr="00D51327" w:rsidRDefault="00DC7E94" w:rsidP="00C379B0">
      <w:pPr>
        <w:shd w:val="clear" w:color="auto" w:fill="FFFFFF"/>
        <w:ind w:right="19" w:firstLine="567"/>
        <w:jc w:val="both"/>
      </w:pPr>
      <w:r w:rsidRPr="00D51327">
        <w:rPr>
          <w:b/>
          <w:bCs/>
          <w:color w:val="000000"/>
        </w:rPr>
        <w:t xml:space="preserve">Перше - </w:t>
      </w:r>
      <w:r w:rsidRPr="00D51327">
        <w:rPr>
          <w:color w:val="000000"/>
        </w:rPr>
        <w:t>нову шлем-маску перед надіванням протирають зовні та всередині чистою ватою, злегка змоченою водою, а клапан і з'єднувальну трубку продувають, щоб позбутися тальку, що знаходиться в них.</w:t>
      </w:r>
    </w:p>
    <w:p w:rsidR="00DC7E94" w:rsidRPr="00D51327" w:rsidRDefault="00DC7E94" w:rsidP="00C379B0">
      <w:pPr>
        <w:shd w:val="clear" w:color="auto" w:fill="FFFFFF"/>
        <w:ind w:right="24" w:firstLine="567"/>
        <w:jc w:val="both"/>
      </w:pPr>
      <w:r w:rsidRPr="00D51327">
        <w:rPr>
          <w:b/>
          <w:bCs/>
          <w:color w:val="000000"/>
        </w:rPr>
        <w:t xml:space="preserve">Друге </w:t>
      </w:r>
      <w:r w:rsidRPr="00D51327">
        <w:rPr>
          <w:color w:val="000000"/>
        </w:rPr>
        <w:t>- маску, якою користувалися, необхідно продезінфікувати з середини та просушити.</w:t>
      </w:r>
    </w:p>
    <w:p w:rsidR="00DC7E94" w:rsidRPr="00D51327" w:rsidRDefault="00DC7E94" w:rsidP="00C379B0">
      <w:pPr>
        <w:shd w:val="clear" w:color="auto" w:fill="FFFFFF"/>
        <w:ind w:firstLine="567"/>
        <w:rPr>
          <w:bCs/>
          <w:color w:val="000000"/>
        </w:rPr>
      </w:pPr>
    </w:p>
    <w:p w:rsidR="00DC7E94" w:rsidRPr="00D51327" w:rsidRDefault="00DC7E94" w:rsidP="00C379B0">
      <w:pPr>
        <w:shd w:val="clear" w:color="auto" w:fill="FFFFFF"/>
        <w:ind w:firstLine="567"/>
      </w:pPr>
      <w:r w:rsidRPr="00D51327">
        <w:rPr>
          <w:b/>
          <w:bCs/>
          <w:color w:val="000000"/>
        </w:rPr>
        <w:t>ПІ. Змагання.</w:t>
      </w:r>
    </w:p>
    <w:p w:rsidR="00DC7E94" w:rsidRPr="00D51327" w:rsidRDefault="00DC7E94" w:rsidP="00C379B0">
      <w:pPr>
        <w:shd w:val="clear" w:color="auto" w:fill="FFFFFF"/>
        <w:ind w:right="19" w:firstLine="567"/>
        <w:jc w:val="both"/>
      </w:pPr>
      <w:r w:rsidRPr="00D51327">
        <w:rPr>
          <w:color w:val="000000"/>
        </w:rPr>
        <w:t>Змагання є однією з найбільш дійових форм закріплення знань та навичок.</w:t>
      </w:r>
    </w:p>
    <w:p w:rsidR="00DC7E94" w:rsidRPr="00D51327" w:rsidRDefault="00DC7E94" w:rsidP="00C379B0">
      <w:pPr>
        <w:shd w:val="clear" w:color="auto" w:fill="FFFFFF"/>
        <w:ind w:right="14" w:firstLine="567"/>
        <w:jc w:val="both"/>
      </w:pPr>
      <w:r w:rsidRPr="00D51327">
        <w:rPr>
          <w:color w:val="000000"/>
        </w:rPr>
        <w:t>Змагання проходять у вигляді командної першості між класами, групами, ланками або особистої першості всередині ланки, групи, між школярами одного віку. Можуть влаштовуватися також змагання між оздоровчими таборами.</w:t>
      </w:r>
    </w:p>
    <w:p w:rsidR="00DC7E94" w:rsidRPr="00D51327" w:rsidRDefault="00DC7E94" w:rsidP="00C379B0">
      <w:pPr>
        <w:shd w:val="clear" w:color="auto" w:fill="FFFFFF"/>
        <w:ind w:right="19" w:firstLine="567"/>
        <w:jc w:val="both"/>
      </w:pPr>
      <w:r w:rsidRPr="00D51327">
        <w:rPr>
          <w:color w:val="000000"/>
        </w:rPr>
        <w:t>До змагань повинні готуватись як класні керівники, так і всі вчителі школи.</w:t>
      </w:r>
    </w:p>
    <w:p w:rsidR="00DC7E94" w:rsidRPr="00D51327" w:rsidRDefault="00DC7E94" w:rsidP="00C379B0">
      <w:pPr>
        <w:shd w:val="clear" w:color="auto" w:fill="FFFFFF"/>
        <w:ind w:right="14" w:firstLine="567"/>
        <w:jc w:val="both"/>
      </w:pPr>
      <w:r w:rsidRPr="00D51327">
        <w:rPr>
          <w:color w:val="000000"/>
        </w:rPr>
        <w:t>Змагання між ланками проводять класні керівники, допомагають викладачі фізкультури, медичні працівники, батьки учнів, а також учні старших класів.</w:t>
      </w:r>
    </w:p>
    <w:p w:rsidR="00DC7E94" w:rsidRPr="00D51327" w:rsidRDefault="00DC7E94" w:rsidP="00C379B0">
      <w:pPr>
        <w:shd w:val="clear" w:color="auto" w:fill="FFFFFF"/>
        <w:ind w:right="10" w:firstLine="567"/>
        <w:jc w:val="both"/>
      </w:pPr>
      <w:r w:rsidRPr="00D51327">
        <w:rPr>
          <w:color w:val="000000"/>
        </w:rPr>
        <w:t>Підсумок оголошується після закінчення змагань при загальному шикуванні команд.</w:t>
      </w:r>
    </w:p>
    <w:p w:rsidR="00DC7E94" w:rsidRPr="00D51327" w:rsidRDefault="00DC7E94" w:rsidP="00C379B0">
      <w:pPr>
        <w:shd w:val="clear" w:color="auto" w:fill="FFFFFF"/>
        <w:ind w:right="10" w:firstLine="567"/>
        <w:jc w:val="both"/>
      </w:pPr>
      <w:r w:rsidRPr="00D51327">
        <w:rPr>
          <w:color w:val="000000"/>
        </w:rPr>
        <w:t>Для таких змагань виставляються команди у складі 6-8 учнів з протигазами. Форма одягу в них повинна бути одноманітна. Бажано, щоб вони були в одязі, захищеному від радіоактивного або хімічного забруднення.</w:t>
      </w:r>
    </w:p>
    <w:p w:rsidR="00DC7E94" w:rsidRPr="00D51327" w:rsidRDefault="00DC7E94" w:rsidP="00C379B0">
      <w:pPr>
        <w:shd w:val="clear" w:color="auto" w:fill="FFFFFF"/>
        <w:ind w:firstLine="567"/>
      </w:pPr>
      <w:r w:rsidRPr="00D51327">
        <w:rPr>
          <w:color w:val="000000"/>
        </w:rPr>
        <w:t>Варіанти змагань можливо передбачити різні:</w:t>
      </w:r>
    </w:p>
    <w:p w:rsidR="00DC7E94" w:rsidRPr="00D51327" w:rsidRDefault="00DC7E94" w:rsidP="00C379B0">
      <w:pPr>
        <w:shd w:val="clear" w:color="auto" w:fill="FFFFFF"/>
        <w:ind w:firstLine="567"/>
        <w:jc w:val="both"/>
      </w:pPr>
      <w:r w:rsidRPr="00D51327">
        <w:rPr>
          <w:color w:val="000000"/>
        </w:rPr>
        <w:t>Початковий етап - шикуються дві команди і їх командири доповідають керівнику змагань про готовність до дій. Керівник перевіряє склад команд, наявність в учасників засобів індивідуального захисту особистих номерів.</w:t>
      </w:r>
    </w:p>
    <w:p w:rsidR="00DC7E94" w:rsidRPr="00D51327" w:rsidRDefault="00DC7E94" w:rsidP="00C379B0">
      <w:pPr>
        <w:shd w:val="clear" w:color="auto" w:fill="FFFFFF"/>
        <w:ind w:right="5" w:firstLine="567"/>
        <w:jc w:val="both"/>
      </w:pPr>
      <w:r w:rsidRPr="00D51327">
        <w:rPr>
          <w:color w:val="000000"/>
        </w:rPr>
        <w:t>Перший етап-дії по сигналу «Увага всім» (на випадок викиду СДОР або радіоактивних речовин - надягання фільтруючого протигаза).</w:t>
      </w:r>
    </w:p>
    <w:p w:rsidR="00DC7E94" w:rsidRPr="00D51327" w:rsidRDefault="00DC7E94" w:rsidP="00C379B0">
      <w:pPr>
        <w:shd w:val="clear" w:color="auto" w:fill="FFFFFF"/>
        <w:ind w:right="5" w:firstLine="567"/>
        <w:jc w:val="both"/>
      </w:pPr>
      <w:r w:rsidRPr="00D51327">
        <w:rPr>
          <w:color w:val="000000"/>
        </w:rPr>
        <w:t>Другий етап-гасіння пожежі, робота з вогнегасниками та іншими простими засобами при ліквідації невеликих загорянь.</w:t>
      </w:r>
    </w:p>
    <w:p w:rsidR="00DC7E94" w:rsidRPr="00D51327" w:rsidRDefault="00DC7E94" w:rsidP="00C379B0">
      <w:pPr>
        <w:shd w:val="clear" w:color="auto" w:fill="FFFFFF"/>
        <w:ind w:right="10" w:firstLine="567"/>
        <w:jc w:val="both"/>
      </w:pPr>
      <w:r w:rsidRPr="00D51327">
        <w:rPr>
          <w:color w:val="000000"/>
        </w:rPr>
        <w:t>Третій етап - надягання захисних панчіх і подолання в них ділянок хімічного або радіоактивного зараження.</w:t>
      </w:r>
    </w:p>
    <w:p w:rsidR="00DC7E94" w:rsidRPr="00D51327" w:rsidRDefault="00DC7E94" w:rsidP="00C379B0">
      <w:pPr>
        <w:shd w:val="clear" w:color="auto" w:fill="FFFFFF"/>
        <w:ind w:firstLine="567"/>
        <w:jc w:val="both"/>
      </w:pPr>
      <w:r w:rsidRPr="00D51327">
        <w:rPr>
          <w:color w:val="000000"/>
        </w:rPr>
        <w:t>Четвертий етап-надягання протигаза на ураженого, надання йому першої медичної допомоги, евакуація його з осередку ураження.</w:t>
      </w:r>
    </w:p>
    <w:p w:rsidR="00DC7E94" w:rsidRPr="00D51327" w:rsidRDefault="00DC7E94" w:rsidP="00C379B0">
      <w:pPr>
        <w:shd w:val="clear" w:color="auto" w:fill="FFFFFF"/>
        <w:ind w:firstLine="567"/>
        <w:jc w:val="both"/>
      </w:pPr>
      <w:r w:rsidRPr="00D51327">
        <w:rPr>
          <w:color w:val="000000"/>
        </w:rPr>
        <w:t>П'ятий етап - проведення санітарної обробки. Зняття захисних панчіх, протигаза після подолання хімічного або радіаційного зараженої ділянки.</w:t>
      </w:r>
    </w:p>
    <w:p w:rsidR="00DC7E94" w:rsidRPr="00D51327" w:rsidRDefault="00DC7E94" w:rsidP="00C379B0">
      <w:pPr>
        <w:shd w:val="clear" w:color="auto" w:fill="FFFFFF"/>
        <w:ind w:right="5" w:firstLine="567"/>
        <w:jc w:val="both"/>
      </w:pPr>
      <w:r w:rsidRPr="00D51327">
        <w:rPr>
          <w:color w:val="000000"/>
        </w:rPr>
        <w:t>Вміло, старанно підготовлені і добре організовані тренування і змагання в школах проходять цікаво і весело.</w:t>
      </w:r>
    </w:p>
    <w:p w:rsidR="00DC7E94" w:rsidRPr="00D51327" w:rsidRDefault="00DC7E94" w:rsidP="00C379B0">
      <w:pPr>
        <w:shd w:val="clear" w:color="auto" w:fill="FFFFFF"/>
        <w:ind w:firstLine="567"/>
        <w:jc w:val="both"/>
      </w:pPr>
      <w:r w:rsidRPr="00D51327">
        <w:rPr>
          <w:color w:val="000000"/>
        </w:rPr>
        <w:t>Вони прищеплюють учням зацікавленість до даного предмета, прагнення краще оволодіти «таємницями» виживання в різних НС. Тому бажано розвивати і заохочувати даний вид навчання школярів.</w:t>
      </w:r>
    </w:p>
    <w:p w:rsidR="00DC7E94" w:rsidRPr="00D51327" w:rsidRDefault="00DC7E94" w:rsidP="00C379B0">
      <w:pPr>
        <w:shd w:val="clear" w:color="auto" w:fill="FFFFFF"/>
        <w:tabs>
          <w:tab w:val="left" w:pos="4085"/>
        </w:tabs>
        <w:ind w:firstLine="567"/>
        <w:rPr>
          <w:bCs/>
          <w:color w:val="000000"/>
        </w:rPr>
      </w:pPr>
    </w:p>
    <w:p w:rsidR="00DC7E94" w:rsidRPr="00D51327" w:rsidRDefault="00DC7E94" w:rsidP="00C379B0">
      <w:pPr>
        <w:shd w:val="clear" w:color="auto" w:fill="FFFFFF"/>
        <w:tabs>
          <w:tab w:val="left" w:pos="4085"/>
        </w:tabs>
        <w:ind w:firstLine="567"/>
      </w:pPr>
      <w:r w:rsidRPr="00D51327">
        <w:rPr>
          <w:b/>
          <w:bCs/>
          <w:color w:val="000000"/>
        </w:rPr>
        <w:t>IV. Естафети.</w:t>
      </w:r>
    </w:p>
    <w:p w:rsidR="00DC7E94" w:rsidRPr="00D51327" w:rsidRDefault="00DC7E94" w:rsidP="00C379B0">
      <w:pPr>
        <w:shd w:val="clear" w:color="auto" w:fill="FFFFFF"/>
        <w:ind w:firstLine="567"/>
        <w:jc w:val="both"/>
      </w:pPr>
      <w:r w:rsidRPr="00D51327">
        <w:rPr>
          <w:color w:val="000000"/>
        </w:rPr>
        <w:t>Різноманітність варіантів проведення естафет повинно бути спрямовано на виховання в учнів таких важливих рис характеру, як сміливість, рішучість, наполегливість, сприяння зміцненню здоров'я, фізичного та розумового розвитку.</w:t>
      </w:r>
    </w:p>
    <w:p w:rsidR="00DC7E94" w:rsidRPr="00D51327" w:rsidRDefault="00DC7E94" w:rsidP="00C379B0">
      <w:pPr>
        <w:shd w:val="clear" w:color="auto" w:fill="FFFFFF"/>
        <w:ind w:firstLine="567"/>
        <w:jc w:val="both"/>
      </w:pPr>
      <w:r w:rsidRPr="00D51327">
        <w:rPr>
          <w:color w:val="000000"/>
        </w:rPr>
        <w:t>У школярів виробляється швидкість, спритність і витривалість, розвивається тактичне мислення, вміння в обмежений час приймати рішення і діяти в складних обставинах.</w:t>
      </w:r>
    </w:p>
    <w:p w:rsidR="00DC7E94" w:rsidRPr="00D51327" w:rsidRDefault="00DC7E94" w:rsidP="00C379B0">
      <w:pPr>
        <w:shd w:val="clear" w:color="auto" w:fill="FFFFFF"/>
        <w:ind w:firstLine="567"/>
        <w:jc w:val="both"/>
        <w:rPr>
          <w:color w:val="000000"/>
        </w:rPr>
      </w:pPr>
      <w:r w:rsidRPr="00D51327">
        <w:rPr>
          <w:color w:val="000000"/>
        </w:rPr>
        <w:t xml:space="preserve">Щоб гра пройшла повчально і цікаво, необхідно передбачити організаційну та підготовчу роботу, що включає в себе ряд заходів. Створюється суддівська група, яка керує грою, в складі головного судді і його помічників, вибирається місце проведення, проводиться підготовка учасників, матеріального забезпечення, обладнання місця проведення естафети. </w:t>
      </w:r>
    </w:p>
    <w:p w:rsidR="00DC7E94" w:rsidRPr="00D51327" w:rsidRDefault="00DC7E94" w:rsidP="00C379B0">
      <w:pPr>
        <w:shd w:val="clear" w:color="auto" w:fill="FFFFFF"/>
        <w:ind w:firstLine="567"/>
        <w:jc w:val="both"/>
        <w:rPr>
          <w:color w:val="000000"/>
        </w:rPr>
      </w:pPr>
    </w:p>
    <w:p w:rsidR="00DC7E94" w:rsidRPr="00D51327" w:rsidRDefault="00DC7E94" w:rsidP="00C379B0">
      <w:pPr>
        <w:shd w:val="clear" w:color="auto" w:fill="FFFFFF"/>
        <w:ind w:firstLine="567"/>
        <w:jc w:val="both"/>
      </w:pPr>
      <w:r w:rsidRPr="00D51327">
        <w:rPr>
          <w:b/>
          <w:bCs/>
          <w:color w:val="000000"/>
        </w:rPr>
        <w:t>Приклад проведення комбінованої естафети</w:t>
      </w:r>
    </w:p>
    <w:p w:rsidR="00DC7E94" w:rsidRPr="00D51327" w:rsidRDefault="00DC7E94" w:rsidP="00C379B0">
      <w:pPr>
        <w:shd w:val="clear" w:color="auto" w:fill="FFFFFF"/>
        <w:ind w:firstLine="567"/>
      </w:pPr>
      <w:r w:rsidRPr="00D51327">
        <w:rPr>
          <w:i/>
          <w:iCs/>
          <w:color w:val="000000"/>
        </w:rPr>
        <w:t xml:space="preserve">1-й варіант. </w:t>
      </w:r>
      <w:r w:rsidRPr="00D51327">
        <w:rPr>
          <w:color w:val="000000"/>
        </w:rPr>
        <w:t>При хорошій погоді (команда 5 учнів від класу).</w:t>
      </w:r>
    </w:p>
    <w:p w:rsidR="00DC7E94" w:rsidRPr="00D51327" w:rsidRDefault="00DC7E94" w:rsidP="00C379B0">
      <w:pPr>
        <w:shd w:val="clear" w:color="auto" w:fill="FFFFFF"/>
        <w:ind w:right="5" w:firstLine="567"/>
        <w:jc w:val="both"/>
      </w:pPr>
      <w:r w:rsidRPr="00D51327">
        <w:rPr>
          <w:color w:val="000000"/>
        </w:rPr>
        <w:t>Перший етап - 1 учень - біг від старту, кидок м'яча у баскетболь</w:t>
      </w:r>
      <w:r w:rsidRPr="00D51327">
        <w:rPr>
          <w:color w:val="000000"/>
        </w:rPr>
        <w:softHyphen/>
        <w:t>ний щит, подолання перешкод.</w:t>
      </w:r>
    </w:p>
    <w:p w:rsidR="00DC7E94" w:rsidRPr="00D51327" w:rsidRDefault="00DC7E94" w:rsidP="00C379B0">
      <w:pPr>
        <w:shd w:val="clear" w:color="auto" w:fill="FFFFFF"/>
        <w:ind w:right="5" w:firstLine="567"/>
        <w:jc w:val="both"/>
      </w:pPr>
      <w:r w:rsidRPr="00D51327">
        <w:rPr>
          <w:color w:val="000000"/>
        </w:rPr>
        <w:t>Другий етап - 1 учень-збирання протигаза з усуненням несправностей, одягання протигаза і біг в ньому до третього етапу.</w:t>
      </w:r>
    </w:p>
    <w:p w:rsidR="00DC7E94" w:rsidRPr="00D51327" w:rsidRDefault="00DC7E94" w:rsidP="00C379B0">
      <w:pPr>
        <w:shd w:val="clear" w:color="auto" w:fill="FFFFFF"/>
        <w:ind w:firstLine="567"/>
        <w:jc w:val="both"/>
      </w:pPr>
      <w:r w:rsidRPr="00D51327">
        <w:rPr>
          <w:color w:val="000000"/>
        </w:rPr>
        <w:t>Третій етап - 3 учні - санітари у протигазах біжать до «ураженого», одягають на нього протигаз, надають першу медичну допомогу і виносять його з осередку ураження.</w:t>
      </w:r>
    </w:p>
    <w:p w:rsidR="00DC7E94" w:rsidRPr="00D51327" w:rsidRDefault="00DC7E94" w:rsidP="00C379B0">
      <w:pPr>
        <w:shd w:val="clear" w:color="auto" w:fill="FFFFFF"/>
        <w:ind w:firstLine="567"/>
        <w:jc w:val="both"/>
      </w:pPr>
      <w:r w:rsidRPr="00D51327">
        <w:rPr>
          <w:color w:val="000000"/>
        </w:rPr>
        <w:t>Команда оцінюється по загальному часу, який був витрачений під час змагання, з урахуванням набраних балів на кожному етапі.</w:t>
      </w:r>
    </w:p>
    <w:p w:rsidR="00DC7E94" w:rsidRPr="00D51327" w:rsidRDefault="00DC7E94" w:rsidP="00C379B0">
      <w:pPr>
        <w:shd w:val="clear" w:color="auto" w:fill="FFFFFF"/>
        <w:tabs>
          <w:tab w:val="left" w:pos="284"/>
        </w:tabs>
        <w:ind w:right="77" w:firstLine="567"/>
        <w:jc w:val="both"/>
      </w:pPr>
      <w:r w:rsidRPr="00D51327">
        <w:rPr>
          <w:i/>
          <w:iCs/>
          <w:color w:val="000000"/>
        </w:rPr>
        <w:t xml:space="preserve">2-й варіант. </w:t>
      </w:r>
      <w:r w:rsidRPr="00D51327">
        <w:rPr>
          <w:color w:val="000000"/>
        </w:rPr>
        <w:t>За складних метереологічних умов (проводити у закритому приміщенні).</w:t>
      </w:r>
    </w:p>
    <w:p w:rsidR="00DC7E94" w:rsidRPr="00D51327" w:rsidRDefault="00DC7E94" w:rsidP="00C379B0">
      <w:pPr>
        <w:shd w:val="clear" w:color="auto" w:fill="FFFFFF"/>
        <w:ind w:firstLine="567"/>
      </w:pPr>
      <w:r w:rsidRPr="00D51327">
        <w:rPr>
          <w:color w:val="000000"/>
        </w:rPr>
        <w:t>Естафета - команда з 5 учнів</w:t>
      </w:r>
    </w:p>
    <w:p w:rsidR="00DC7E94" w:rsidRPr="00D51327" w:rsidRDefault="00DC7E94" w:rsidP="00C379B0">
      <w:pPr>
        <w:shd w:val="clear" w:color="auto" w:fill="FFFFFF"/>
        <w:ind w:right="62" w:firstLine="567"/>
        <w:jc w:val="both"/>
      </w:pPr>
      <w:r w:rsidRPr="00D51327">
        <w:rPr>
          <w:color w:val="000000"/>
        </w:rPr>
        <w:t>Учасники шикуються на одній лінії двома групами у колону по одному. За командою «Гази», «Вперед», перші учасники від кожної групи одягають протигази, біжать уперед, підбігають до перешкоди (турнік), знімають протигази, підтягуються 3 рази й повертаються до своєї команди. Як тільки вони перетнуть лінію фінішу (старту), наступні учасники одягають протигази і виконують усі етапи цього змагання.</w:t>
      </w:r>
    </w:p>
    <w:p w:rsidR="00DC7E94" w:rsidRPr="00D51327" w:rsidRDefault="00DC7E94" w:rsidP="00C379B0">
      <w:pPr>
        <w:shd w:val="clear" w:color="auto" w:fill="FFFFFF"/>
        <w:ind w:right="62" w:firstLine="567"/>
        <w:jc w:val="both"/>
        <w:rPr>
          <w:color w:val="000000"/>
        </w:rPr>
      </w:pPr>
      <w:r w:rsidRPr="00D51327">
        <w:rPr>
          <w:color w:val="000000"/>
        </w:rPr>
        <w:t>Команда оцінюється за загальним часом і кількістю помилок при виконанні нормативу одягання протигаза.</w:t>
      </w:r>
    </w:p>
    <w:p w:rsidR="00DC7E94" w:rsidRPr="00D51327" w:rsidRDefault="00DC7E94" w:rsidP="00C379B0">
      <w:pPr>
        <w:shd w:val="clear" w:color="auto" w:fill="FFFFFF"/>
        <w:ind w:right="62"/>
        <w:jc w:val="center"/>
        <w:rPr>
          <w:color w:val="000000"/>
        </w:rPr>
      </w:pPr>
    </w:p>
    <w:p w:rsidR="00DC7E94" w:rsidRPr="00D51327" w:rsidRDefault="00DC7E94" w:rsidP="00C379B0">
      <w:pPr>
        <w:shd w:val="clear" w:color="auto" w:fill="FFFFFF"/>
        <w:ind w:right="62"/>
        <w:jc w:val="center"/>
        <w:rPr>
          <w:b/>
          <w:bCs/>
          <w:color w:val="000000"/>
        </w:rPr>
      </w:pPr>
      <w:r w:rsidRPr="00D51327">
        <w:rPr>
          <w:b/>
          <w:bCs/>
          <w:color w:val="000000"/>
        </w:rPr>
        <w:t>Тематика</w:t>
      </w:r>
    </w:p>
    <w:p w:rsidR="00DC7E94" w:rsidRPr="00D51327" w:rsidRDefault="00DC7E94" w:rsidP="00C379B0">
      <w:pPr>
        <w:shd w:val="clear" w:color="auto" w:fill="FFFFFF"/>
        <w:ind w:right="62"/>
        <w:jc w:val="center"/>
        <w:rPr>
          <w:b/>
          <w:bCs/>
          <w:color w:val="000000"/>
        </w:rPr>
      </w:pPr>
      <w:r w:rsidRPr="00D51327">
        <w:rPr>
          <w:b/>
          <w:bCs/>
          <w:color w:val="000000"/>
        </w:rPr>
        <w:t>проведення уроків, практичних занять та вікторин</w:t>
      </w:r>
    </w:p>
    <w:p w:rsidR="00DC7E94" w:rsidRPr="00D51327" w:rsidRDefault="00DC7E94" w:rsidP="00C379B0">
      <w:pPr>
        <w:shd w:val="clear" w:color="auto" w:fill="FFFFFF"/>
        <w:ind w:right="62"/>
        <w:jc w:val="center"/>
      </w:pPr>
    </w:p>
    <w:p w:rsidR="00DC7E94" w:rsidRPr="00D51327" w:rsidRDefault="00DC7E94" w:rsidP="00C379B0">
      <w:pPr>
        <w:shd w:val="clear" w:color="auto" w:fill="FFFFFF"/>
        <w:ind w:right="62"/>
        <w:jc w:val="center"/>
      </w:pPr>
      <w:r w:rsidRPr="00D51327">
        <w:t>Варіанти проведення заходів для різних категорій за віком можуть бути різні як за змістом, так і за тематикою.</w:t>
      </w:r>
    </w:p>
    <w:p w:rsidR="00DC7E94" w:rsidRPr="00D51327" w:rsidRDefault="00DC7E94" w:rsidP="00C379B0">
      <w:pPr>
        <w:shd w:val="clear" w:color="auto" w:fill="FFFFFF"/>
        <w:ind w:left="2232" w:right="653" w:hanging="1267"/>
      </w:pPr>
    </w:p>
    <w:p w:rsidR="00DC7E94" w:rsidRPr="00D51327" w:rsidRDefault="00DC7E94" w:rsidP="00C379B0">
      <w:pPr>
        <w:shd w:val="clear" w:color="auto" w:fill="FFFFFF"/>
        <w:ind w:right="5"/>
        <w:jc w:val="center"/>
      </w:pPr>
      <w:r w:rsidRPr="00D51327">
        <w:rPr>
          <w:b/>
          <w:bCs/>
          <w:color w:val="000000"/>
        </w:rPr>
        <w:t xml:space="preserve">2(1) </w:t>
      </w:r>
      <w:r w:rsidRPr="00D51327">
        <w:rPr>
          <w:color w:val="000000"/>
        </w:rPr>
        <w:t xml:space="preserve">- </w:t>
      </w:r>
      <w:r w:rsidRPr="00D51327">
        <w:rPr>
          <w:b/>
          <w:bCs/>
          <w:color w:val="000000"/>
        </w:rPr>
        <w:t>4 - ті класи</w:t>
      </w:r>
    </w:p>
    <w:p w:rsidR="00DC7E94" w:rsidRPr="00D51327" w:rsidRDefault="00DC7E94"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Сигнали оповіщення.</w:t>
      </w:r>
    </w:p>
    <w:p w:rsidR="00DC7E94" w:rsidRPr="00D51327" w:rsidRDefault="00DC7E94"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Надзвичайні ситуації.</w:t>
      </w:r>
    </w:p>
    <w:p w:rsidR="00DC7E94" w:rsidRPr="00D51327" w:rsidRDefault="00DC7E94"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Порядок дій в екстремальних ситуаціях.</w:t>
      </w:r>
    </w:p>
    <w:p w:rsidR="00DC7E94" w:rsidRPr="00D51327" w:rsidRDefault="00DC7E94"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Захисні споруди.</w:t>
      </w:r>
    </w:p>
    <w:p w:rsidR="00DC7E94" w:rsidRPr="00D51327" w:rsidRDefault="00DC7E94"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Основи радіаційної гігієни.</w:t>
      </w:r>
    </w:p>
    <w:p w:rsidR="00DC7E94" w:rsidRPr="00D51327" w:rsidRDefault="00DC7E94"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Дії в умовах загрози радіоактивного забруднення.</w:t>
      </w:r>
    </w:p>
    <w:p w:rsidR="00DC7E94" w:rsidRPr="00D51327" w:rsidRDefault="00DC7E94" w:rsidP="00C379B0">
      <w:pPr>
        <w:widowControl w:val="0"/>
        <w:numPr>
          <w:ilvl w:val="0"/>
          <w:numId w:val="8"/>
        </w:numPr>
        <w:shd w:val="clear" w:color="auto" w:fill="FFFFFF"/>
        <w:tabs>
          <w:tab w:val="left" w:pos="475"/>
        </w:tabs>
        <w:autoSpaceDE w:val="0"/>
        <w:autoSpaceDN w:val="0"/>
        <w:adjustRightInd w:val="0"/>
        <w:ind w:firstLine="283"/>
        <w:jc w:val="both"/>
        <w:rPr>
          <w:color w:val="000000"/>
        </w:rPr>
      </w:pPr>
      <w:r w:rsidRPr="00D51327">
        <w:rPr>
          <w:color w:val="000000"/>
        </w:rPr>
        <w:t xml:space="preserve"> Використання підручних засобів та індивідуального одягу для того, щоб запобігти потраплянню радіонуклідів до організму.</w:t>
      </w:r>
    </w:p>
    <w:p w:rsidR="00DC7E94" w:rsidRPr="00D51327" w:rsidRDefault="00DC7E94" w:rsidP="00C379B0">
      <w:pPr>
        <w:widowControl w:val="0"/>
        <w:numPr>
          <w:ilvl w:val="0"/>
          <w:numId w:val="8"/>
        </w:numPr>
        <w:shd w:val="clear" w:color="auto" w:fill="FFFFFF"/>
        <w:tabs>
          <w:tab w:val="left" w:pos="475"/>
        </w:tabs>
        <w:autoSpaceDE w:val="0"/>
        <w:autoSpaceDN w:val="0"/>
        <w:adjustRightInd w:val="0"/>
        <w:ind w:left="283"/>
        <w:jc w:val="both"/>
        <w:rPr>
          <w:color w:val="000000"/>
        </w:rPr>
      </w:pPr>
      <w:r w:rsidRPr="00D51327">
        <w:rPr>
          <w:color w:val="000000"/>
        </w:rPr>
        <w:t xml:space="preserve"> Правила пожежної безпеки в домі, у школі.</w:t>
      </w:r>
    </w:p>
    <w:p w:rsidR="00DC7E94" w:rsidRPr="00D51327" w:rsidRDefault="00DC7E94" w:rsidP="00C379B0">
      <w:pPr>
        <w:widowControl w:val="0"/>
        <w:numPr>
          <w:ilvl w:val="0"/>
          <w:numId w:val="8"/>
        </w:numPr>
        <w:shd w:val="clear" w:color="auto" w:fill="FFFFFF"/>
        <w:tabs>
          <w:tab w:val="left" w:pos="475"/>
        </w:tabs>
        <w:autoSpaceDE w:val="0"/>
        <w:autoSpaceDN w:val="0"/>
        <w:adjustRightInd w:val="0"/>
        <w:ind w:left="283"/>
        <w:jc w:val="both"/>
        <w:rPr>
          <w:color w:val="000000"/>
        </w:rPr>
      </w:pPr>
      <w:r w:rsidRPr="00D51327">
        <w:rPr>
          <w:color w:val="000000"/>
        </w:rPr>
        <w:t xml:space="preserve"> Засоби захисту органів дихання та шкіри.</w:t>
      </w:r>
    </w:p>
    <w:p w:rsidR="00DC7E94" w:rsidRPr="00D51327" w:rsidRDefault="00DC7E94" w:rsidP="00C379B0">
      <w:pPr>
        <w:widowControl w:val="0"/>
        <w:numPr>
          <w:ilvl w:val="0"/>
          <w:numId w:val="9"/>
        </w:numPr>
        <w:shd w:val="clear" w:color="auto" w:fill="FFFFFF"/>
        <w:tabs>
          <w:tab w:val="left" w:pos="571"/>
        </w:tabs>
        <w:autoSpaceDE w:val="0"/>
        <w:autoSpaceDN w:val="0"/>
        <w:adjustRightInd w:val="0"/>
        <w:ind w:left="302"/>
        <w:jc w:val="both"/>
        <w:rPr>
          <w:color w:val="000000"/>
        </w:rPr>
      </w:pPr>
      <w:r w:rsidRPr="00D51327">
        <w:rPr>
          <w:color w:val="000000"/>
        </w:rPr>
        <w:t xml:space="preserve"> Евакуація з приміщень у разі виникнення пожежі.</w:t>
      </w:r>
    </w:p>
    <w:p w:rsidR="00DC7E94" w:rsidRPr="00D51327" w:rsidRDefault="00DC7E94" w:rsidP="00C379B0">
      <w:pPr>
        <w:widowControl w:val="0"/>
        <w:numPr>
          <w:ilvl w:val="0"/>
          <w:numId w:val="9"/>
        </w:numPr>
        <w:shd w:val="clear" w:color="auto" w:fill="FFFFFF"/>
        <w:tabs>
          <w:tab w:val="left" w:pos="571"/>
        </w:tabs>
        <w:autoSpaceDE w:val="0"/>
        <w:autoSpaceDN w:val="0"/>
        <w:adjustRightInd w:val="0"/>
        <w:ind w:left="302"/>
        <w:jc w:val="both"/>
        <w:rPr>
          <w:color w:val="000000"/>
        </w:rPr>
      </w:pPr>
      <w:r w:rsidRPr="00D51327">
        <w:rPr>
          <w:color w:val="000000"/>
        </w:rPr>
        <w:t xml:space="preserve"> Дії учнів під час пожежі.</w:t>
      </w:r>
    </w:p>
    <w:p w:rsidR="00DC7E94" w:rsidRPr="00D51327" w:rsidRDefault="00DC7E94" w:rsidP="00C379B0">
      <w:pPr>
        <w:widowControl w:val="0"/>
        <w:numPr>
          <w:ilvl w:val="0"/>
          <w:numId w:val="10"/>
        </w:numPr>
        <w:shd w:val="clear" w:color="auto" w:fill="FFFFFF"/>
        <w:tabs>
          <w:tab w:val="left" w:pos="571"/>
        </w:tabs>
        <w:autoSpaceDE w:val="0"/>
        <w:autoSpaceDN w:val="0"/>
        <w:adjustRightInd w:val="0"/>
        <w:ind w:left="5" w:firstLine="298"/>
        <w:jc w:val="both"/>
        <w:rPr>
          <w:color w:val="000000"/>
        </w:rPr>
      </w:pPr>
      <w:r w:rsidRPr="00D51327">
        <w:rPr>
          <w:color w:val="000000"/>
        </w:rPr>
        <w:t xml:space="preserve"> Основні правила безпеки при використанні побутових нагріваль</w:t>
      </w:r>
      <w:r w:rsidRPr="00D51327">
        <w:rPr>
          <w:color w:val="000000"/>
        </w:rPr>
        <w:softHyphen/>
        <w:t>них, електричних та газових приладів.</w:t>
      </w:r>
    </w:p>
    <w:p w:rsidR="00DC7E94" w:rsidRPr="00D51327" w:rsidRDefault="00DC7E94" w:rsidP="00C379B0">
      <w:pPr>
        <w:shd w:val="clear" w:color="auto" w:fill="FFFFFF"/>
        <w:ind w:right="38"/>
        <w:jc w:val="center"/>
        <w:rPr>
          <w:b/>
          <w:bCs/>
          <w:color w:val="000000"/>
        </w:rPr>
      </w:pPr>
    </w:p>
    <w:p w:rsidR="00DC7E94" w:rsidRPr="00D51327" w:rsidRDefault="00DC7E94" w:rsidP="00C379B0">
      <w:pPr>
        <w:shd w:val="clear" w:color="auto" w:fill="FFFFFF"/>
        <w:ind w:right="38"/>
        <w:jc w:val="center"/>
      </w:pPr>
      <w:r w:rsidRPr="00D51327">
        <w:rPr>
          <w:b/>
          <w:bCs/>
          <w:color w:val="000000"/>
        </w:rPr>
        <w:t>5-й клас</w:t>
      </w:r>
    </w:p>
    <w:p w:rsidR="00DC7E94" w:rsidRPr="00D51327" w:rsidRDefault="00DC7E94" w:rsidP="00C379B0">
      <w:pPr>
        <w:widowControl w:val="0"/>
        <w:shd w:val="clear" w:color="auto" w:fill="FFFFFF"/>
        <w:tabs>
          <w:tab w:val="left" w:pos="475"/>
        </w:tabs>
        <w:autoSpaceDE w:val="0"/>
        <w:autoSpaceDN w:val="0"/>
        <w:adjustRightInd w:val="0"/>
        <w:ind w:left="288"/>
        <w:jc w:val="both"/>
        <w:rPr>
          <w:color w:val="000000"/>
        </w:rPr>
      </w:pPr>
      <w:r w:rsidRPr="00D51327">
        <w:rPr>
          <w:color w:val="000000"/>
        </w:rPr>
        <w:t>1. Елементарні поняття про радіацію, її види та властивості.</w:t>
      </w:r>
    </w:p>
    <w:p w:rsidR="00DC7E94" w:rsidRPr="00D51327" w:rsidRDefault="00DC7E94" w:rsidP="00C379B0">
      <w:pPr>
        <w:widowControl w:val="0"/>
        <w:shd w:val="clear" w:color="auto" w:fill="FFFFFF"/>
        <w:tabs>
          <w:tab w:val="left" w:pos="475"/>
        </w:tabs>
        <w:autoSpaceDE w:val="0"/>
        <w:autoSpaceDN w:val="0"/>
        <w:adjustRightInd w:val="0"/>
        <w:ind w:left="288"/>
        <w:jc w:val="both"/>
        <w:rPr>
          <w:color w:val="000000"/>
        </w:rPr>
      </w:pPr>
      <w:r w:rsidRPr="00D51327">
        <w:rPr>
          <w:color w:val="000000"/>
        </w:rPr>
        <w:t>2. Застосування іонізуючого випромінювання у промисловості і сільському господарстві.</w:t>
      </w:r>
    </w:p>
    <w:p w:rsidR="00DC7E94" w:rsidRPr="00D51327" w:rsidRDefault="00DC7E94" w:rsidP="00C379B0">
      <w:pPr>
        <w:widowControl w:val="0"/>
        <w:shd w:val="clear" w:color="auto" w:fill="FFFFFF"/>
        <w:tabs>
          <w:tab w:val="left" w:pos="475"/>
        </w:tabs>
        <w:autoSpaceDE w:val="0"/>
        <w:autoSpaceDN w:val="0"/>
        <w:adjustRightInd w:val="0"/>
        <w:ind w:left="288"/>
        <w:jc w:val="both"/>
        <w:rPr>
          <w:color w:val="000000"/>
        </w:rPr>
      </w:pPr>
      <w:r w:rsidRPr="00D51327">
        <w:rPr>
          <w:color w:val="000000"/>
        </w:rPr>
        <w:t>3. Правила безпечного користування газом.</w:t>
      </w:r>
    </w:p>
    <w:p w:rsidR="00DC7E94" w:rsidRPr="00D51327" w:rsidRDefault="00DC7E94" w:rsidP="00C379B0">
      <w:pPr>
        <w:widowControl w:val="0"/>
        <w:shd w:val="clear" w:color="auto" w:fill="FFFFFF"/>
        <w:tabs>
          <w:tab w:val="left" w:pos="475"/>
        </w:tabs>
        <w:autoSpaceDE w:val="0"/>
        <w:autoSpaceDN w:val="0"/>
        <w:adjustRightInd w:val="0"/>
        <w:ind w:left="288"/>
        <w:jc w:val="both"/>
        <w:rPr>
          <w:color w:val="000000"/>
        </w:rPr>
      </w:pPr>
      <w:r w:rsidRPr="00D51327">
        <w:rPr>
          <w:color w:val="000000"/>
        </w:rPr>
        <w:t>4. Попередження трагічних наслідків пожеж.</w:t>
      </w:r>
    </w:p>
    <w:p w:rsidR="00DC7E94" w:rsidRPr="00D51327" w:rsidRDefault="00DC7E94" w:rsidP="00C379B0">
      <w:pPr>
        <w:widowControl w:val="0"/>
        <w:shd w:val="clear" w:color="auto" w:fill="FFFFFF"/>
        <w:tabs>
          <w:tab w:val="left" w:pos="475"/>
        </w:tabs>
        <w:autoSpaceDE w:val="0"/>
        <w:autoSpaceDN w:val="0"/>
        <w:adjustRightInd w:val="0"/>
        <w:ind w:left="288"/>
        <w:jc w:val="both"/>
        <w:rPr>
          <w:color w:val="000000"/>
        </w:rPr>
      </w:pPr>
      <w:r w:rsidRPr="00D51327">
        <w:rPr>
          <w:color w:val="000000"/>
        </w:rPr>
        <w:t>5. Пожежна безпека в поводженні з легкозаймистими речовинами і матеріалами.</w:t>
      </w:r>
    </w:p>
    <w:p w:rsidR="00DC7E94" w:rsidRPr="00D51327" w:rsidRDefault="00DC7E94" w:rsidP="00C379B0">
      <w:pPr>
        <w:shd w:val="clear" w:color="auto" w:fill="FFFFFF"/>
        <w:ind w:right="29"/>
        <w:jc w:val="center"/>
        <w:rPr>
          <w:b/>
          <w:bCs/>
          <w:color w:val="000000"/>
        </w:rPr>
      </w:pPr>
    </w:p>
    <w:p w:rsidR="00DC7E94" w:rsidRPr="00D51327" w:rsidRDefault="00DC7E94" w:rsidP="00C379B0">
      <w:pPr>
        <w:shd w:val="clear" w:color="auto" w:fill="FFFFFF"/>
        <w:ind w:right="29"/>
        <w:jc w:val="center"/>
        <w:rPr>
          <w:b/>
        </w:rPr>
      </w:pPr>
      <w:r w:rsidRPr="00D51327">
        <w:rPr>
          <w:b/>
          <w:bCs/>
          <w:color w:val="000000"/>
        </w:rPr>
        <w:t>6-й клас</w:t>
      </w:r>
    </w:p>
    <w:p w:rsidR="00DC7E94" w:rsidRPr="00D51327" w:rsidRDefault="00DC7E94" w:rsidP="00C379B0">
      <w:pPr>
        <w:shd w:val="clear" w:color="auto" w:fill="FFFFFF"/>
        <w:tabs>
          <w:tab w:val="left" w:pos="480"/>
        </w:tabs>
        <w:ind w:left="288"/>
        <w:rPr>
          <w:b/>
          <w:bCs/>
          <w:color w:val="000000"/>
        </w:rPr>
      </w:pPr>
      <w:r w:rsidRPr="00D51327">
        <w:rPr>
          <w:color w:val="000000"/>
        </w:rPr>
        <w:t>1.  Захист від сучасних засобів масового ураження.</w:t>
      </w:r>
    </w:p>
    <w:p w:rsidR="00DC7E94" w:rsidRPr="00D51327" w:rsidRDefault="00DC7E94" w:rsidP="00C379B0">
      <w:pPr>
        <w:shd w:val="clear" w:color="auto" w:fill="FFFFFF"/>
        <w:tabs>
          <w:tab w:val="left" w:pos="480"/>
        </w:tabs>
        <w:ind w:left="288"/>
        <w:rPr>
          <w:color w:val="000000"/>
        </w:rPr>
      </w:pPr>
      <w:r w:rsidRPr="00D51327">
        <w:rPr>
          <w:color w:val="000000"/>
        </w:rPr>
        <w:t>2. Засоби індивідуального та колективного захисту населення.</w:t>
      </w: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r w:rsidRPr="00D51327">
        <w:rPr>
          <w:color w:val="000000"/>
        </w:rPr>
        <w:t>3. Небезпечні ситуації, аварії, катастрофи та захист від їх на</w:t>
      </w:r>
      <w:r w:rsidRPr="00D51327">
        <w:rPr>
          <w:color w:val="000000"/>
        </w:rPr>
        <w:softHyphen/>
        <w:t>слідків.</w:t>
      </w: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r w:rsidRPr="00D51327">
        <w:rPr>
          <w:color w:val="000000"/>
        </w:rPr>
        <w:t>4. Виконання нормативів з одягання протигаза.</w:t>
      </w: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r w:rsidRPr="00D51327">
        <w:rPr>
          <w:color w:val="000000"/>
        </w:rPr>
        <w:t>5. Первинні засоби пожежогасіння.</w:t>
      </w: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r w:rsidRPr="00D51327">
        <w:rPr>
          <w:color w:val="000000"/>
        </w:rPr>
        <w:t>6. Правила безпеки під час грози.</w:t>
      </w:r>
    </w:p>
    <w:p w:rsidR="00DC7E94" w:rsidRPr="00D51327" w:rsidRDefault="00DC7E94" w:rsidP="00C379B0">
      <w:pPr>
        <w:shd w:val="clear" w:color="auto" w:fill="FFFFFF"/>
        <w:ind w:right="19"/>
        <w:jc w:val="center"/>
      </w:pPr>
      <w:r w:rsidRPr="00D51327">
        <w:rPr>
          <w:b/>
          <w:color w:val="000000"/>
        </w:rPr>
        <w:t>7-й</w:t>
      </w:r>
      <w:r w:rsidRPr="00D51327">
        <w:rPr>
          <w:b/>
          <w:bCs/>
          <w:color w:val="000000"/>
        </w:rPr>
        <w:t>клас</w:t>
      </w:r>
    </w:p>
    <w:p w:rsidR="00DC7E94" w:rsidRPr="00D51327" w:rsidRDefault="00DC7E94" w:rsidP="00C379B0">
      <w:pPr>
        <w:widowControl w:val="0"/>
        <w:shd w:val="clear" w:color="auto" w:fill="FFFFFF"/>
        <w:tabs>
          <w:tab w:val="left" w:pos="485"/>
        </w:tabs>
        <w:autoSpaceDE w:val="0"/>
        <w:autoSpaceDN w:val="0"/>
        <w:adjustRightInd w:val="0"/>
        <w:ind w:left="288"/>
        <w:jc w:val="both"/>
        <w:rPr>
          <w:color w:val="000000"/>
        </w:rPr>
      </w:pPr>
      <w:r w:rsidRPr="00D51327">
        <w:rPr>
          <w:color w:val="000000"/>
        </w:rPr>
        <w:t>1. Дії учнів за можливих аварій, катастроф, стихійних лих та інших надзвичайних ситуацій.</w:t>
      </w:r>
    </w:p>
    <w:p w:rsidR="00DC7E94" w:rsidRPr="00D51327" w:rsidRDefault="00DC7E94" w:rsidP="00C379B0">
      <w:pPr>
        <w:widowControl w:val="0"/>
        <w:shd w:val="clear" w:color="auto" w:fill="FFFFFF"/>
        <w:tabs>
          <w:tab w:val="left" w:pos="485"/>
        </w:tabs>
        <w:autoSpaceDE w:val="0"/>
        <w:autoSpaceDN w:val="0"/>
        <w:adjustRightInd w:val="0"/>
        <w:ind w:left="288"/>
        <w:jc w:val="both"/>
        <w:rPr>
          <w:color w:val="000000"/>
        </w:rPr>
      </w:pPr>
      <w:r w:rsidRPr="00D51327">
        <w:rPr>
          <w:color w:val="000000"/>
        </w:rPr>
        <w:t>2. Надання само- і взаємодопомоги при кровотечах, опіках, перело</w:t>
      </w:r>
      <w:r w:rsidRPr="00D51327">
        <w:rPr>
          <w:color w:val="000000"/>
        </w:rPr>
        <w:softHyphen/>
        <w:t>мах, ураженнях отруйними і радіоактивними речовинами.</w:t>
      </w:r>
    </w:p>
    <w:p w:rsidR="00DC7E94" w:rsidRPr="00D51327" w:rsidRDefault="00DC7E94" w:rsidP="00C379B0">
      <w:pPr>
        <w:widowControl w:val="0"/>
        <w:shd w:val="clear" w:color="auto" w:fill="FFFFFF"/>
        <w:tabs>
          <w:tab w:val="left" w:pos="485"/>
        </w:tabs>
        <w:autoSpaceDE w:val="0"/>
        <w:autoSpaceDN w:val="0"/>
        <w:adjustRightInd w:val="0"/>
        <w:ind w:left="288"/>
        <w:jc w:val="both"/>
        <w:rPr>
          <w:color w:val="000000"/>
        </w:rPr>
      </w:pPr>
      <w:r w:rsidRPr="00D51327">
        <w:rPr>
          <w:color w:val="000000"/>
        </w:rPr>
        <w:t>3. Радіація та її види. Техногенний і штучний радіаційний фони.</w:t>
      </w:r>
    </w:p>
    <w:p w:rsidR="00DC7E94" w:rsidRPr="00D51327" w:rsidRDefault="00DC7E94" w:rsidP="00C379B0">
      <w:pPr>
        <w:widowControl w:val="0"/>
        <w:shd w:val="clear" w:color="auto" w:fill="FFFFFF"/>
        <w:tabs>
          <w:tab w:val="left" w:pos="485"/>
        </w:tabs>
        <w:autoSpaceDE w:val="0"/>
        <w:autoSpaceDN w:val="0"/>
        <w:adjustRightInd w:val="0"/>
        <w:ind w:left="288"/>
        <w:jc w:val="both"/>
        <w:rPr>
          <w:color w:val="000000"/>
        </w:rPr>
      </w:pPr>
      <w:r w:rsidRPr="00D51327">
        <w:rPr>
          <w:color w:val="000000"/>
        </w:rPr>
        <w:t>4. Правила експлуатації нагрівальних приладів.</w:t>
      </w:r>
    </w:p>
    <w:p w:rsidR="00DC7E94" w:rsidRPr="00D51327" w:rsidRDefault="00DC7E94" w:rsidP="00C379B0">
      <w:pPr>
        <w:widowControl w:val="0"/>
        <w:shd w:val="clear" w:color="auto" w:fill="FFFFFF"/>
        <w:tabs>
          <w:tab w:val="left" w:pos="485"/>
        </w:tabs>
        <w:autoSpaceDE w:val="0"/>
        <w:autoSpaceDN w:val="0"/>
        <w:adjustRightInd w:val="0"/>
        <w:ind w:left="288"/>
        <w:jc w:val="both"/>
        <w:rPr>
          <w:color w:val="000000"/>
        </w:rPr>
      </w:pPr>
      <w:r w:rsidRPr="00D51327">
        <w:rPr>
          <w:color w:val="000000"/>
        </w:rPr>
        <w:t>5. Використання газу, бензину та інших пальних рідин.</w:t>
      </w:r>
    </w:p>
    <w:p w:rsidR="00DC7E94" w:rsidRPr="00D51327" w:rsidRDefault="00DC7E94" w:rsidP="00C379B0">
      <w:pPr>
        <w:shd w:val="clear" w:color="auto" w:fill="FFFFFF"/>
        <w:ind w:right="10"/>
        <w:jc w:val="center"/>
        <w:rPr>
          <w:b/>
          <w:bCs/>
          <w:color w:val="000000"/>
        </w:rPr>
      </w:pPr>
    </w:p>
    <w:p w:rsidR="00DC7E94" w:rsidRPr="00D51327" w:rsidRDefault="00DC7E94" w:rsidP="00C379B0">
      <w:pPr>
        <w:shd w:val="clear" w:color="auto" w:fill="FFFFFF"/>
        <w:ind w:right="10"/>
        <w:jc w:val="center"/>
      </w:pPr>
      <w:r w:rsidRPr="00D51327">
        <w:rPr>
          <w:b/>
          <w:bCs/>
          <w:color w:val="000000"/>
        </w:rPr>
        <w:t>8-й клас</w:t>
      </w:r>
    </w:p>
    <w:p w:rsidR="00DC7E94" w:rsidRPr="00D51327" w:rsidRDefault="00DC7E94" w:rsidP="00C379B0">
      <w:pPr>
        <w:widowControl w:val="0"/>
        <w:numPr>
          <w:ilvl w:val="0"/>
          <w:numId w:val="13"/>
        </w:numPr>
        <w:shd w:val="clear" w:color="auto" w:fill="FFFFFF"/>
        <w:tabs>
          <w:tab w:val="left" w:pos="485"/>
        </w:tabs>
        <w:autoSpaceDE w:val="0"/>
        <w:autoSpaceDN w:val="0"/>
        <w:adjustRightInd w:val="0"/>
        <w:ind w:left="293"/>
        <w:jc w:val="both"/>
        <w:rPr>
          <w:b/>
          <w:bCs/>
          <w:color w:val="000000"/>
        </w:rPr>
      </w:pPr>
      <w:r w:rsidRPr="00D51327">
        <w:rPr>
          <w:color w:val="000000"/>
        </w:rPr>
        <w:t xml:space="preserve"> Іонізуюче випромінювання.</w:t>
      </w:r>
    </w:p>
    <w:p w:rsidR="00DC7E94" w:rsidRPr="00D51327" w:rsidRDefault="00DC7E94" w:rsidP="00C379B0">
      <w:pPr>
        <w:widowControl w:val="0"/>
        <w:numPr>
          <w:ilvl w:val="0"/>
          <w:numId w:val="13"/>
        </w:numPr>
        <w:shd w:val="clear" w:color="auto" w:fill="FFFFFF"/>
        <w:tabs>
          <w:tab w:val="left" w:pos="485"/>
        </w:tabs>
        <w:autoSpaceDE w:val="0"/>
        <w:autoSpaceDN w:val="0"/>
        <w:adjustRightInd w:val="0"/>
        <w:ind w:left="293"/>
        <w:jc w:val="both"/>
        <w:rPr>
          <w:color w:val="000000"/>
        </w:rPr>
      </w:pPr>
      <w:r w:rsidRPr="00D51327">
        <w:rPr>
          <w:color w:val="000000"/>
        </w:rPr>
        <w:t xml:space="preserve"> Радіаційні ушкодження на різних рівнях.</w:t>
      </w:r>
    </w:p>
    <w:p w:rsidR="00DC7E94" w:rsidRPr="00D51327" w:rsidRDefault="00DC7E94" w:rsidP="00C379B0">
      <w:pPr>
        <w:widowControl w:val="0"/>
        <w:numPr>
          <w:ilvl w:val="0"/>
          <w:numId w:val="13"/>
        </w:numPr>
        <w:shd w:val="clear" w:color="auto" w:fill="FFFFFF"/>
        <w:tabs>
          <w:tab w:val="left" w:pos="485"/>
        </w:tabs>
        <w:autoSpaceDE w:val="0"/>
        <w:autoSpaceDN w:val="0"/>
        <w:adjustRightInd w:val="0"/>
        <w:ind w:left="293"/>
        <w:jc w:val="both"/>
        <w:rPr>
          <w:b/>
        </w:rPr>
      </w:pPr>
      <w:r w:rsidRPr="00D51327">
        <w:rPr>
          <w:color w:val="000000"/>
        </w:rPr>
        <w:t xml:space="preserve"> Біологічна дія іонізуючого випромінювання.</w:t>
      </w:r>
    </w:p>
    <w:p w:rsidR="00DC7E94" w:rsidRPr="00D51327" w:rsidRDefault="00DC7E94" w:rsidP="00C379B0">
      <w:pPr>
        <w:widowControl w:val="0"/>
        <w:numPr>
          <w:ilvl w:val="0"/>
          <w:numId w:val="13"/>
        </w:numPr>
        <w:shd w:val="clear" w:color="auto" w:fill="FFFFFF"/>
        <w:tabs>
          <w:tab w:val="left" w:pos="485"/>
        </w:tabs>
        <w:autoSpaceDE w:val="0"/>
        <w:autoSpaceDN w:val="0"/>
        <w:adjustRightInd w:val="0"/>
        <w:ind w:left="293"/>
        <w:jc w:val="both"/>
        <w:rPr>
          <w:b/>
        </w:rPr>
      </w:pPr>
      <w:r w:rsidRPr="00D51327">
        <w:rPr>
          <w:color w:val="000000"/>
        </w:rPr>
        <w:t xml:space="preserve"> Правила утримання і порядок застосування засобів первинного гасіння пожежі.</w:t>
      </w:r>
    </w:p>
    <w:p w:rsidR="00DC7E94" w:rsidRPr="00D51327" w:rsidRDefault="00DC7E94" w:rsidP="00C379B0">
      <w:pPr>
        <w:jc w:val="center"/>
        <w:rPr>
          <w:b/>
        </w:rPr>
      </w:pPr>
    </w:p>
    <w:p w:rsidR="00DC7E94" w:rsidRPr="00D51327" w:rsidRDefault="00DC7E94" w:rsidP="00C379B0">
      <w:pPr>
        <w:shd w:val="clear" w:color="auto" w:fill="FFFFFF"/>
        <w:ind w:left="19"/>
        <w:jc w:val="center"/>
      </w:pPr>
      <w:r w:rsidRPr="00D51327">
        <w:rPr>
          <w:b/>
          <w:color w:val="000000"/>
        </w:rPr>
        <w:t>9-й</w:t>
      </w:r>
      <w:r w:rsidRPr="00D51327">
        <w:rPr>
          <w:b/>
          <w:bCs/>
          <w:color w:val="000000"/>
        </w:rPr>
        <w:t>клас</w:t>
      </w:r>
    </w:p>
    <w:p w:rsidR="00DC7E94" w:rsidRPr="00D51327" w:rsidRDefault="00DC7E94" w:rsidP="00C379B0">
      <w:pPr>
        <w:widowControl w:val="0"/>
        <w:numPr>
          <w:ilvl w:val="0"/>
          <w:numId w:val="14"/>
        </w:numPr>
        <w:shd w:val="clear" w:color="auto" w:fill="FFFFFF"/>
        <w:tabs>
          <w:tab w:val="left" w:pos="470"/>
        </w:tabs>
        <w:autoSpaceDE w:val="0"/>
        <w:autoSpaceDN w:val="0"/>
        <w:adjustRightInd w:val="0"/>
        <w:ind w:left="283"/>
        <w:rPr>
          <w:color w:val="000000"/>
        </w:rPr>
      </w:pPr>
      <w:r w:rsidRPr="00D51327">
        <w:rPr>
          <w:color w:val="000000"/>
        </w:rPr>
        <w:t xml:space="preserve"> Наслідки опромінення.</w:t>
      </w:r>
    </w:p>
    <w:p w:rsidR="00DC7E94" w:rsidRPr="00D51327" w:rsidRDefault="00DC7E94" w:rsidP="00C379B0">
      <w:pPr>
        <w:widowControl w:val="0"/>
        <w:numPr>
          <w:ilvl w:val="0"/>
          <w:numId w:val="14"/>
        </w:numPr>
        <w:shd w:val="clear" w:color="auto" w:fill="FFFFFF"/>
        <w:tabs>
          <w:tab w:val="left" w:pos="470"/>
        </w:tabs>
        <w:autoSpaceDE w:val="0"/>
        <w:autoSpaceDN w:val="0"/>
        <w:adjustRightInd w:val="0"/>
        <w:ind w:left="283"/>
        <w:rPr>
          <w:color w:val="000000"/>
        </w:rPr>
      </w:pPr>
      <w:r w:rsidRPr="00D51327">
        <w:rPr>
          <w:color w:val="000000"/>
        </w:rPr>
        <w:t xml:space="preserve"> Медико - біологічний протипроменевий захист організму.</w:t>
      </w:r>
    </w:p>
    <w:p w:rsidR="00DC7E94" w:rsidRPr="00D51327" w:rsidRDefault="00DC7E94" w:rsidP="00C379B0">
      <w:pPr>
        <w:widowControl w:val="0"/>
        <w:numPr>
          <w:ilvl w:val="0"/>
          <w:numId w:val="14"/>
        </w:numPr>
        <w:shd w:val="clear" w:color="auto" w:fill="FFFFFF"/>
        <w:tabs>
          <w:tab w:val="left" w:pos="470"/>
        </w:tabs>
        <w:autoSpaceDE w:val="0"/>
        <w:autoSpaceDN w:val="0"/>
        <w:adjustRightInd w:val="0"/>
        <w:ind w:left="283"/>
        <w:rPr>
          <w:color w:val="000000"/>
        </w:rPr>
      </w:pPr>
      <w:r w:rsidRPr="00D51327">
        <w:rPr>
          <w:color w:val="000000"/>
        </w:rPr>
        <w:t xml:space="preserve"> Пожежна безпека електричних мереж.</w:t>
      </w:r>
    </w:p>
    <w:p w:rsidR="00DC7E94" w:rsidRPr="00D51327" w:rsidRDefault="00DC7E94" w:rsidP="00C379B0">
      <w:pPr>
        <w:widowControl w:val="0"/>
        <w:numPr>
          <w:ilvl w:val="0"/>
          <w:numId w:val="14"/>
        </w:numPr>
        <w:shd w:val="clear" w:color="auto" w:fill="FFFFFF"/>
        <w:tabs>
          <w:tab w:val="left" w:pos="470"/>
        </w:tabs>
        <w:autoSpaceDE w:val="0"/>
        <w:autoSpaceDN w:val="0"/>
        <w:adjustRightInd w:val="0"/>
        <w:ind w:left="283"/>
        <w:rPr>
          <w:color w:val="000000"/>
        </w:rPr>
      </w:pPr>
      <w:r w:rsidRPr="00D51327">
        <w:rPr>
          <w:color w:val="000000"/>
        </w:rPr>
        <w:t xml:space="preserve"> Відповідальність за порушення правил пожежної безпеки.</w:t>
      </w:r>
    </w:p>
    <w:p w:rsidR="00DC7E94" w:rsidRPr="00D51327" w:rsidRDefault="00DC7E94" w:rsidP="00C379B0">
      <w:pPr>
        <w:shd w:val="clear" w:color="auto" w:fill="FFFFFF"/>
        <w:ind w:left="24"/>
        <w:jc w:val="center"/>
      </w:pPr>
      <w:r w:rsidRPr="00D51327">
        <w:rPr>
          <w:b/>
          <w:bCs/>
          <w:color w:val="000000"/>
        </w:rPr>
        <w:t>10-й клас</w:t>
      </w:r>
    </w:p>
    <w:p w:rsidR="00DC7E94" w:rsidRPr="00D51327" w:rsidRDefault="00DC7E94" w:rsidP="00C379B0">
      <w:pPr>
        <w:widowControl w:val="0"/>
        <w:numPr>
          <w:ilvl w:val="0"/>
          <w:numId w:val="15"/>
        </w:numPr>
        <w:shd w:val="clear" w:color="auto" w:fill="FFFFFF"/>
        <w:tabs>
          <w:tab w:val="left" w:pos="475"/>
        </w:tabs>
        <w:autoSpaceDE w:val="0"/>
        <w:autoSpaceDN w:val="0"/>
        <w:adjustRightInd w:val="0"/>
        <w:ind w:left="283"/>
        <w:rPr>
          <w:color w:val="000000"/>
        </w:rPr>
      </w:pPr>
      <w:r w:rsidRPr="00D51327">
        <w:rPr>
          <w:color w:val="000000"/>
        </w:rPr>
        <w:t xml:space="preserve"> Радіоекологія.</w:t>
      </w:r>
    </w:p>
    <w:p w:rsidR="00DC7E94" w:rsidRPr="00D51327" w:rsidRDefault="00DC7E94" w:rsidP="00C379B0">
      <w:pPr>
        <w:widowControl w:val="0"/>
        <w:numPr>
          <w:ilvl w:val="0"/>
          <w:numId w:val="15"/>
        </w:numPr>
        <w:shd w:val="clear" w:color="auto" w:fill="FFFFFF"/>
        <w:tabs>
          <w:tab w:val="left" w:pos="475"/>
        </w:tabs>
        <w:autoSpaceDE w:val="0"/>
        <w:autoSpaceDN w:val="0"/>
        <w:adjustRightInd w:val="0"/>
        <w:ind w:left="283"/>
        <w:rPr>
          <w:color w:val="000000"/>
        </w:rPr>
      </w:pPr>
      <w:r w:rsidRPr="00D51327">
        <w:rPr>
          <w:color w:val="000000"/>
        </w:rPr>
        <w:t xml:space="preserve"> Радіаційні аварії та їхні основні екологічні наслідки.</w:t>
      </w:r>
    </w:p>
    <w:p w:rsidR="00DC7E94" w:rsidRPr="00D51327" w:rsidRDefault="00DC7E94" w:rsidP="00C379B0">
      <w:pPr>
        <w:widowControl w:val="0"/>
        <w:numPr>
          <w:ilvl w:val="0"/>
          <w:numId w:val="15"/>
        </w:numPr>
        <w:shd w:val="clear" w:color="auto" w:fill="FFFFFF"/>
        <w:tabs>
          <w:tab w:val="left" w:pos="475"/>
        </w:tabs>
        <w:autoSpaceDE w:val="0"/>
        <w:autoSpaceDN w:val="0"/>
        <w:adjustRightInd w:val="0"/>
        <w:ind w:firstLine="283"/>
        <w:rPr>
          <w:color w:val="000000"/>
        </w:rPr>
      </w:pPr>
      <w:r w:rsidRPr="00D51327">
        <w:rPr>
          <w:color w:val="000000"/>
        </w:rPr>
        <w:t xml:space="preserve"> Протирадіаційний захист населення. Дії за сигналами оповіщення.</w:t>
      </w:r>
    </w:p>
    <w:p w:rsidR="00DC7E94" w:rsidRPr="00D51327" w:rsidRDefault="00DC7E94" w:rsidP="00C379B0">
      <w:pPr>
        <w:widowControl w:val="0"/>
        <w:numPr>
          <w:ilvl w:val="0"/>
          <w:numId w:val="15"/>
        </w:numPr>
        <w:shd w:val="clear" w:color="auto" w:fill="FFFFFF"/>
        <w:tabs>
          <w:tab w:val="left" w:pos="475"/>
        </w:tabs>
        <w:autoSpaceDE w:val="0"/>
        <w:autoSpaceDN w:val="0"/>
        <w:adjustRightInd w:val="0"/>
        <w:ind w:left="283"/>
        <w:rPr>
          <w:color w:val="000000"/>
        </w:rPr>
      </w:pPr>
      <w:r w:rsidRPr="00D51327">
        <w:rPr>
          <w:color w:val="000000"/>
        </w:rPr>
        <w:t xml:space="preserve"> Герметизація запасів води і продуктів харчування.</w:t>
      </w:r>
    </w:p>
    <w:p w:rsidR="00DC7E94" w:rsidRPr="00D51327" w:rsidRDefault="00DC7E94" w:rsidP="00C379B0">
      <w:pPr>
        <w:widowControl w:val="0"/>
        <w:numPr>
          <w:ilvl w:val="0"/>
          <w:numId w:val="15"/>
        </w:numPr>
        <w:shd w:val="clear" w:color="auto" w:fill="FFFFFF"/>
        <w:tabs>
          <w:tab w:val="left" w:pos="475"/>
        </w:tabs>
        <w:autoSpaceDE w:val="0"/>
        <w:autoSpaceDN w:val="0"/>
        <w:adjustRightInd w:val="0"/>
        <w:ind w:left="283"/>
        <w:rPr>
          <w:color w:val="000000"/>
        </w:rPr>
      </w:pPr>
      <w:r w:rsidRPr="00D51327">
        <w:rPr>
          <w:color w:val="000000"/>
        </w:rPr>
        <w:t xml:space="preserve"> Засоби індивідуального захисту.</w:t>
      </w:r>
    </w:p>
    <w:p w:rsidR="00DC7E94" w:rsidRPr="00D51327" w:rsidRDefault="00DC7E94" w:rsidP="00C379B0">
      <w:pPr>
        <w:widowControl w:val="0"/>
        <w:numPr>
          <w:ilvl w:val="0"/>
          <w:numId w:val="15"/>
        </w:numPr>
        <w:shd w:val="clear" w:color="auto" w:fill="FFFFFF"/>
        <w:tabs>
          <w:tab w:val="left" w:pos="475"/>
          <w:tab w:val="left" w:pos="4454"/>
        </w:tabs>
        <w:autoSpaceDE w:val="0"/>
        <w:autoSpaceDN w:val="0"/>
        <w:adjustRightInd w:val="0"/>
        <w:ind w:firstLine="283"/>
        <w:rPr>
          <w:color w:val="000000"/>
        </w:rPr>
      </w:pPr>
      <w:r w:rsidRPr="00D51327">
        <w:rPr>
          <w:color w:val="000000"/>
        </w:rPr>
        <w:t xml:space="preserve"> Способи оповіщення пожежної охорони і населення про пожежу. Надання допомоги. Рятування людей.</w:t>
      </w:r>
    </w:p>
    <w:p w:rsidR="00DC7E94" w:rsidRPr="00D51327" w:rsidRDefault="00DC7E94" w:rsidP="00C379B0">
      <w:pPr>
        <w:widowControl w:val="0"/>
        <w:numPr>
          <w:ilvl w:val="0"/>
          <w:numId w:val="15"/>
        </w:numPr>
        <w:shd w:val="clear" w:color="auto" w:fill="FFFFFF"/>
        <w:tabs>
          <w:tab w:val="left" w:pos="475"/>
        </w:tabs>
        <w:autoSpaceDE w:val="0"/>
        <w:autoSpaceDN w:val="0"/>
        <w:adjustRightInd w:val="0"/>
        <w:ind w:left="283"/>
        <w:rPr>
          <w:color w:val="000000"/>
        </w:rPr>
      </w:pPr>
      <w:r w:rsidRPr="00D51327">
        <w:rPr>
          <w:color w:val="000000"/>
        </w:rPr>
        <w:t xml:space="preserve"> Гасіння пожежі.</w:t>
      </w:r>
    </w:p>
    <w:p w:rsidR="00DC7E94" w:rsidRPr="00D51327" w:rsidRDefault="00DC7E94" w:rsidP="00C379B0">
      <w:pPr>
        <w:shd w:val="clear" w:color="auto" w:fill="FFFFFF"/>
        <w:ind w:left="38"/>
        <w:jc w:val="center"/>
        <w:rPr>
          <w:b/>
          <w:bCs/>
          <w:color w:val="000000"/>
        </w:rPr>
      </w:pPr>
    </w:p>
    <w:p w:rsidR="00DC7E94" w:rsidRPr="00D51327" w:rsidRDefault="00DC7E94" w:rsidP="00C379B0">
      <w:pPr>
        <w:shd w:val="clear" w:color="auto" w:fill="FFFFFF"/>
        <w:ind w:left="38"/>
        <w:jc w:val="center"/>
      </w:pPr>
      <w:r w:rsidRPr="00D51327">
        <w:rPr>
          <w:b/>
          <w:bCs/>
          <w:color w:val="000000"/>
        </w:rPr>
        <w:t>11-й клас</w:t>
      </w:r>
    </w:p>
    <w:p w:rsidR="00DC7E94" w:rsidRPr="00D51327" w:rsidRDefault="00DC7E94" w:rsidP="00C379B0">
      <w:pPr>
        <w:widowControl w:val="0"/>
        <w:shd w:val="clear" w:color="auto" w:fill="FFFFFF"/>
        <w:tabs>
          <w:tab w:val="left" w:pos="480"/>
        </w:tabs>
        <w:autoSpaceDE w:val="0"/>
        <w:autoSpaceDN w:val="0"/>
        <w:adjustRightInd w:val="0"/>
        <w:ind w:left="288"/>
        <w:rPr>
          <w:b/>
          <w:bCs/>
          <w:color w:val="000000"/>
        </w:rPr>
      </w:pPr>
      <w:r w:rsidRPr="00D51327">
        <w:rPr>
          <w:color w:val="000000"/>
        </w:rPr>
        <w:t>1. Вимір ядерних випромінювань.</w:t>
      </w: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r w:rsidRPr="00D51327">
        <w:rPr>
          <w:color w:val="000000"/>
        </w:rPr>
        <w:t>2. Принципи та норми радіаційної безпеки.</w:t>
      </w: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r w:rsidRPr="00D51327">
        <w:rPr>
          <w:color w:val="000000"/>
        </w:rPr>
        <w:t>3. Запобігання пожежам і захист від них. Використання первинних засобів гасіння пожежі.</w:t>
      </w: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r w:rsidRPr="00D51327">
        <w:rPr>
          <w:color w:val="000000"/>
        </w:rPr>
        <w:t>4. Знаки безпеки.</w:t>
      </w: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r w:rsidRPr="00D51327">
        <w:rPr>
          <w:color w:val="000000"/>
        </w:rPr>
        <w:t>5. Вимірювання дозиметричними приладами рівнів радіації на місцевості і усередині приміщень та будівель.</w:t>
      </w: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p>
    <w:p w:rsidR="00DC7E94" w:rsidRPr="00D51327" w:rsidRDefault="00DC7E94" w:rsidP="00C379B0">
      <w:pPr>
        <w:widowControl w:val="0"/>
        <w:shd w:val="clear" w:color="auto" w:fill="FFFFFF"/>
        <w:tabs>
          <w:tab w:val="left" w:pos="480"/>
        </w:tabs>
        <w:autoSpaceDE w:val="0"/>
        <w:autoSpaceDN w:val="0"/>
        <w:adjustRightInd w:val="0"/>
        <w:ind w:left="288"/>
        <w:rPr>
          <w:color w:val="000000"/>
        </w:rPr>
      </w:pPr>
    </w:p>
    <w:p w:rsidR="00DC7E94" w:rsidRPr="00D51327" w:rsidRDefault="00DC7E94" w:rsidP="00C379B0">
      <w:pPr>
        <w:jc w:val="center"/>
        <w:rPr>
          <w:b/>
          <w:sz w:val="32"/>
          <w:szCs w:val="32"/>
        </w:rPr>
      </w:pPr>
      <w:r w:rsidRPr="00D51327">
        <w:rPr>
          <w:b/>
          <w:sz w:val="32"/>
          <w:szCs w:val="32"/>
        </w:rPr>
        <w:t xml:space="preserve">3.1. Зміст лінійки в День цивільного захисту </w:t>
      </w:r>
    </w:p>
    <w:p w:rsidR="00DC7E94" w:rsidRPr="00D51327" w:rsidRDefault="00DC7E94" w:rsidP="00C379B0">
      <w:pPr>
        <w:jc w:val="both"/>
        <w:rPr>
          <w:b/>
        </w:rPr>
      </w:pPr>
    </w:p>
    <w:p w:rsidR="00DC7E94" w:rsidRPr="00D51327" w:rsidRDefault="00DC7E94" w:rsidP="00C379B0">
      <w:pPr>
        <w:jc w:val="both"/>
        <w:rPr>
          <w:b/>
        </w:rPr>
      </w:pPr>
      <w:r w:rsidRPr="00D51327">
        <w:rPr>
          <w:b/>
        </w:rPr>
        <w:t xml:space="preserve">Посадова особа з питань ЦЗ </w:t>
      </w:r>
      <w:r w:rsidRPr="00D51327">
        <w:rPr>
          <w:b/>
          <w:bCs/>
          <w:color w:val="000000"/>
        </w:rPr>
        <w:t>закладу освіти</w:t>
      </w:r>
      <w:r w:rsidRPr="00D51327">
        <w:rPr>
          <w:b/>
        </w:rPr>
        <w:t>:</w:t>
      </w:r>
    </w:p>
    <w:p w:rsidR="00DC7E94" w:rsidRPr="00D51327" w:rsidRDefault="00DC7E94" w:rsidP="00C379B0">
      <w:pPr>
        <w:ind w:left="567"/>
        <w:jc w:val="both"/>
      </w:pPr>
      <w:r w:rsidRPr="00D51327">
        <w:t xml:space="preserve">- Гімназія, рівняйсь, струнко! Пане (пані) директор, гімназію на лінійку, присвячену Дню цивільного захисту, вишикувано! </w:t>
      </w:r>
    </w:p>
    <w:p w:rsidR="00DC7E94" w:rsidRPr="00D51327" w:rsidRDefault="00DC7E94" w:rsidP="00C379B0">
      <w:pPr>
        <w:ind w:left="567"/>
        <w:jc w:val="both"/>
        <w:rPr>
          <w:i/>
        </w:rPr>
      </w:pPr>
      <w:r w:rsidRPr="00D51327">
        <w:rPr>
          <w:i/>
        </w:rPr>
        <w:t>Директору гімназії:</w:t>
      </w:r>
    </w:p>
    <w:p w:rsidR="00DC7E94" w:rsidRPr="00D51327" w:rsidRDefault="00DC7E94" w:rsidP="00C379B0">
      <w:pPr>
        <w:ind w:left="567"/>
        <w:jc w:val="both"/>
      </w:pPr>
      <w:r w:rsidRPr="00D51327">
        <w:t xml:space="preserve">- Дозвольте відкрити лінійку? </w:t>
      </w:r>
    </w:p>
    <w:p w:rsidR="00DC7E94" w:rsidRPr="00D51327" w:rsidRDefault="00DC7E94" w:rsidP="00C379B0">
      <w:pPr>
        <w:jc w:val="both"/>
        <w:rPr>
          <w:b/>
        </w:rPr>
      </w:pPr>
      <w:r w:rsidRPr="00D51327">
        <w:rPr>
          <w:b/>
        </w:rPr>
        <w:t xml:space="preserve">Директор </w:t>
      </w:r>
      <w:r w:rsidRPr="00D51327">
        <w:rPr>
          <w:b/>
          <w:bCs/>
          <w:color w:val="000000"/>
        </w:rPr>
        <w:t>закладу освіти</w:t>
      </w:r>
      <w:r w:rsidRPr="00D51327">
        <w:rPr>
          <w:b/>
        </w:rPr>
        <w:t>:</w:t>
      </w:r>
    </w:p>
    <w:p w:rsidR="00DC7E94" w:rsidRPr="00D51327" w:rsidRDefault="00DC7E94" w:rsidP="00C379B0">
      <w:pPr>
        <w:ind w:left="720"/>
        <w:jc w:val="both"/>
      </w:pPr>
      <w:r w:rsidRPr="00D51327">
        <w:t>- Дозволяю. Лінійку, присвячену Дню цивільного захисту, відкрити!</w:t>
      </w:r>
    </w:p>
    <w:p w:rsidR="00DC7E94" w:rsidRPr="00D51327" w:rsidRDefault="00DC7E94" w:rsidP="00C379B0">
      <w:pPr>
        <w:jc w:val="both"/>
      </w:pPr>
      <w:r w:rsidRPr="00D51327">
        <w:rPr>
          <w:b/>
        </w:rPr>
        <w:t xml:space="preserve">Посадова особа з питань ЦЗ </w:t>
      </w:r>
      <w:r w:rsidRPr="00D51327">
        <w:rPr>
          <w:b/>
          <w:bCs/>
          <w:color w:val="000000"/>
        </w:rPr>
        <w:t>закладу освіти</w:t>
      </w:r>
      <w:r w:rsidRPr="00D51327">
        <w:rPr>
          <w:b/>
        </w:rPr>
        <w:t>:</w:t>
      </w:r>
    </w:p>
    <w:p w:rsidR="00DC7E94" w:rsidRPr="00D51327" w:rsidRDefault="00DC7E94" w:rsidP="00C379B0">
      <w:pPr>
        <w:ind w:left="567" w:firstLine="11"/>
        <w:jc w:val="both"/>
      </w:pPr>
      <w:r w:rsidRPr="00D51327">
        <w:t>- Гімназія, під Державний прапор України струнко! Державний прапор України внести! (вносять  Державний прапор України під «Козацький марш», потім звучить гімн України).</w:t>
      </w:r>
    </w:p>
    <w:p w:rsidR="00DC7E94" w:rsidRPr="00D51327" w:rsidRDefault="00DC7E94" w:rsidP="00C379B0">
      <w:pPr>
        <w:jc w:val="both"/>
        <w:rPr>
          <w:b/>
        </w:rPr>
      </w:pPr>
      <w:r w:rsidRPr="00D51327">
        <w:rPr>
          <w:b/>
        </w:rPr>
        <w:t xml:space="preserve">Посадова особа з питань ЦЗ </w:t>
      </w:r>
      <w:r w:rsidRPr="00D51327">
        <w:rPr>
          <w:b/>
          <w:bCs/>
          <w:color w:val="000000"/>
        </w:rPr>
        <w:t>закладу освіти</w:t>
      </w:r>
      <w:r w:rsidRPr="00D51327">
        <w:rPr>
          <w:b/>
        </w:rPr>
        <w:t>:</w:t>
      </w:r>
    </w:p>
    <w:p w:rsidR="00DC7E94" w:rsidRPr="00D51327" w:rsidRDefault="00DC7E94" w:rsidP="00C379B0">
      <w:pPr>
        <w:ind w:left="567"/>
        <w:jc w:val="both"/>
      </w:pPr>
      <w:r w:rsidRPr="00D51327">
        <w:t>- Гімназія, вільно!</w:t>
      </w:r>
    </w:p>
    <w:p w:rsidR="00DC7E94" w:rsidRPr="00D51327" w:rsidRDefault="00DC7E94" w:rsidP="00C379B0">
      <w:pPr>
        <w:jc w:val="both"/>
        <w:rPr>
          <w:b/>
        </w:rPr>
      </w:pPr>
      <w:r w:rsidRPr="00D51327">
        <w:rPr>
          <w:b/>
        </w:rPr>
        <w:t xml:space="preserve">Промова директора  </w:t>
      </w:r>
      <w:r w:rsidRPr="00D51327">
        <w:rPr>
          <w:b/>
          <w:bCs/>
          <w:color w:val="000000"/>
        </w:rPr>
        <w:t>закладу освіти</w:t>
      </w:r>
      <w:r w:rsidRPr="00D51327">
        <w:rPr>
          <w:b/>
        </w:rPr>
        <w:t>.</w:t>
      </w:r>
    </w:p>
    <w:p w:rsidR="00DC7E94" w:rsidRPr="00D51327" w:rsidRDefault="00DC7E94" w:rsidP="00C379B0">
      <w:pPr>
        <w:ind w:firstLine="567"/>
        <w:jc w:val="both"/>
      </w:pPr>
      <w:r w:rsidRPr="00D51327">
        <w:t xml:space="preserve"> - Вельмишановні гості, шановні учні, традиційно в квітні місяці в школах нашого району проводиться  День цивільного захисту. Всі ви досить добре знаєте, що глобалізація, яка охопила увесь світ, є позитивним явищем, але вона, на жаль, породила і таке поняття, як «надзвичайна ситуація». </w:t>
      </w:r>
    </w:p>
    <w:p w:rsidR="00DC7E94" w:rsidRPr="00D51327" w:rsidRDefault="00DC7E94" w:rsidP="00C379B0">
      <w:pPr>
        <w:ind w:firstLine="567"/>
        <w:jc w:val="both"/>
      </w:pPr>
      <w:r w:rsidRPr="00D51327">
        <w:t>Тому для того, щоб запобігти  людським жертвам, щоб захистити  свої життя, ви впродовж навчального року вивчали правила поведінки і дії при  надзвичайних ситуаціях.</w:t>
      </w:r>
    </w:p>
    <w:p w:rsidR="00DC7E94" w:rsidRPr="00D51327" w:rsidRDefault="00DC7E94" w:rsidP="00C379B0">
      <w:pPr>
        <w:ind w:firstLine="567"/>
        <w:jc w:val="both"/>
      </w:pPr>
      <w:r w:rsidRPr="00D51327">
        <w:t>Сьогодні, в День нашого свята мужності, сили і відваги, ви продемонструєте ті знання, уміння та навички, які покажуть не лише глибину теоретичних знань з цивільного захисту, а й рівень вашої фізичної підготовки, яка гарантує здатність чинити опір в будь – якій надзвичайній ситуації.</w:t>
      </w:r>
    </w:p>
    <w:p w:rsidR="00DC7E94" w:rsidRPr="00D51327" w:rsidRDefault="00DC7E94" w:rsidP="00C379B0">
      <w:pPr>
        <w:ind w:firstLine="567"/>
        <w:jc w:val="both"/>
      </w:pPr>
      <w:r w:rsidRPr="00D51327">
        <w:t>Як завжди, на свято до нас приходять гості, тому я хочу представити наших гостей (ПІБ, посади ) і надати слово…( по – черзі виступають з вітальним словом гості).</w:t>
      </w:r>
    </w:p>
    <w:p w:rsidR="00DC7E94" w:rsidRPr="00D51327" w:rsidRDefault="00DC7E94" w:rsidP="00C379B0">
      <w:pPr>
        <w:jc w:val="both"/>
        <w:rPr>
          <w:b/>
        </w:rPr>
      </w:pPr>
      <w:r w:rsidRPr="00D51327">
        <w:rPr>
          <w:b/>
        </w:rPr>
        <w:t xml:space="preserve">Директор </w:t>
      </w:r>
      <w:r w:rsidRPr="00D51327">
        <w:rPr>
          <w:b/>
          <w:bCs/>
          <w:color w:val="000000"/>
        </w:rPr>
        <w:t>закладу освіти</w:t>
      </w:r>
      <w:r w:rsidRPr="00D51327">
        <w:rPr>
          <w:b/>
        </w:rPr>
        <w:t>:</w:t>
      </w:r>
    </w:p>
    <w:p w:rsidR="00DC7E94" w:rsidRPr="00D51327" w:rsidRDefault="00DC7E94" w:rsidP="00C379B0">
      <w:pPr>
        <w:ind w:firstLine="567"/>
        <w:jc w:val="both"/>
      </w:pPr>
      <w:r w:rsidRPr="00D51327">
        <w:t>Лінійку, присвячену проведенню Дня цивільного захисту завершено!</w:t>
      </w:r>
    </w:p>
    <w:p w:rsidR="00DC7E94" w:rsidRPr="00D51327" w:rsidRDefault="00DC7E94" w:rsidP="00C379B0">
      <w:pPr>
        <w:jc w:val="both"/>
        <w:rPr>
          <w:b/>
        </w:rPr>
      </w:pPr>
      <w:r w:rsidRPr="00D51327">
        <w:rPr>
          <w:b/>
        </w:rPr>
        <w:t xml:space="preserve">Посадова особа з питань ЦЗ </w:t>
      </w:r>
      <w:r w:rsidRPr="00D51327">
        <w:rPr>
          <w:b/>
          <w:bCs/>
          <w:color w:val="000000"/>
        </w:rPr>
        <w:t>закладу освіти</w:t>
      </w:r>
      <w:r w:rsidRPr="00D51327">
        <w:rPr>
          <w:b/>
        </w:rPr>
        <w:t>:</w:t>
      </w:r>
    </w:p>
    <w:p w:rsidR="00DC7E94" w:rsidRPr="00D51327" w:rsidRDefault="00DC7E94" w:rsidP="00C379B0">
      <w:pPr>
        <w:ind w:left="567"/>
        <w:jc w:val="both"/>
      </w:pPr>
      <w:r w:rsidRPr="00D51327">
        <w:t>- Гімназія, Державний прапор України винести! Під Державний прапор України струнко! (виносять Державний прапор України)</w:t>
      </w:r>
    </w:p>
    <w:p w:rsidR="00DC7E94" w:rsidRPr="00D51327" w:rsidRDefault="00DC7E94" w:rsidP="00C379B0">
      <w:pPr>
        <w:jc w:val="both"/>
        <w:rPr>
          <w:b/>
        </w:rPr>
      </w:pPr>
      <w:r w:rsidRPr="00D51327">
        <w:rPr>
          <w:b/>
        </w:rPr>
        <w:t xml:space="preserve">Директор </w:t>
      </w:r>
      <w:r w:rsidRPr="00D51327">
        <w:rPr>
          <w:b/>
          <w:bCs/>
          <w:color w:val="000000"/>
        </w:rPr>
        <w:t>закладу освіти</w:t>
      </w:r>
      <w:r w:rsidRPr="00D51327">
        <w:rPr>
          <w:b/>
        </w:rPr>
        <w:t>:</w:t>
      </w:r>
    </w:p>
    <w:p w:rsidR="00DC7E94" w:rsidRPr="00D51327" w:rsidRDefault="00DC7E94" w:rsidP="00D0000C">
      <w:pPr>
        <w:ind w:left="567"/>
        <w:jc w:val="both"/>
      </w:pPr>
      <w:r w:rsidRPr="00D51327">
        <w:t>- Класним керівникам направити учнів до місць занять….</w:t>
      </w:r>
    </w:p>
    <w:p w:rsidR="00DC7E94" w:rsidRPr="00D51327" w:rsidRDefault="00DC7E94" w:rsidP="00D0000C">
      <w:pPr>
        <w:ind w:left="567"/>
        <w:jc w:val="both"/>
      </w:pPr>
      <w:r w:rsidRPr="00D51327">
        <w:t xml:space="preserve">(далі за планом роботи) </w:t>
      </w:r>
    </w:p>
    <w:p w:rsidR="00DC7E94" w:rsidRPr="00D51327" w:rsidRDefault="00DC7E94" w:rsidP="00C379B0">
      <w:pPr>
        <w:ind w:left="360"/>
        <w:jc w:val="both"/>
      </w:pPr>
    </w:p>
    <w:p w:rsidR="00DC7E94" w:rsidRPr="00D51327" w:rsidRDefault="00DC7E94" w:rsidP="00C379B0">
      <w:pPr>
        <w:ind w:left="360"/>
        <w:jc w:val="both"/>
      </w:pPr>
    </w:p>
    <w:p w:rsidR="00DC7E94" w:rsidRPr="00D51327" w:rsidRDefault="00DC7E94" w:rsidP="00C379B0">
      <w:pPr>
        <w:ind w:left="360"/>
        <w:jc w:val="both"/>
      </w:pPr>
    </w:p>
    <w:p w:rsidR="00DC7E94" w:rsidRPr="00D51327" w:rsidRDefault="00DC7E94" w:rsidP="00C379B0">
      <w:pPr>
        <w:ind w:left="360"/>
        <w:jc w:val="both"/>
      </w:pPr>
    </w:p>
    <w:p w:rsidR="00DC7E94" w:rsidRPr="00D51327" w:rsidRDefault="00DC7E94" w:rsidP="00C379B0">
      <w:pPr>
        <w:ind w:left="360"/>
        <w:jc w:val="both"/>
      </w:pPr>
    </w:p>
    <w:p w:rsidR="00DC7E94" w:rsidRPr="00D51327" w:rsidRDefault="00DC7E94" w:rsidP="00C379B0">
      <w:pPr>
        <w:ind w:left="360"/>
        <w:jc w:val="both"/>
      </w:pPr>
    </w:p>
    <w:p w:rsidR="00DC7E94" w:rsidRPr="00D51327" w:rsidRDefault="00DC7E94" w:rsidP="00C379B0">
      <w:pPr>
        <w:jc w:val="center"/>
      </w:pPr>
    </w:p>
    <w:p w:rsidR="00DC7E94" w:rsidRPr="00D51327" w:rsidRDefault="00DC7E94" w:rsidP="0018321F">
      <w:pPr>
        <w:pStyle w:val="BodyTextIndent"/>
        <w:ind w:firstLine="0"/>
        <w:jc w:val="center"/>
        <w:rPr>
          <w:b/>
          <w:sz w:val="32"/>
          <w:szCs w:val="32"/>
        </w:rPr>
      </w:pPr>
      <w:r w:rsidRPr="00D51327">
        <w:rPr>
          <w:b/>
          <w:sz w:val="32"/>
          <w:szCs w:val="32"/>
        </w:rPr>
        <w:t>4. Підготовка та проведення тренування з відпрацювання дій на випадок пожежі</w:t>
      </w:r>
    </w:p>
    <w:p w:rsidR="00DC7E94" w:rsidRPr="00D51327" w:rsidRDefault="00DC7E94" w:rsidP="003D039F">
      <w:pPr>
        <w:pStyle w:val="BodyTextIndent"/>
        <w:ind w:firstLine="567"/>
        <w:rPr>
          <w:szCs w:val="28"/>
        </w:rPr>
      </w:pPr>
    </w:p>
    <w:p w:rsidR="00DC7E94" w:rsidRPr="00D51327" w:rsidRDefault="00DC7E94" w:rsidP="0018321F">
      <w:pPr>
        <w:pStyle w:val="rvps2"/>
        <w:spacing w:before="0" w:beforeAutospacing="0" w:after="0" w:afterAutospacing="0"/>
        <w:ind w:firstLine="567"/>
        <w:jc w:val="both"/>
        <w:rPr>
          <w:sz w:val="28"/>
          <w:szCs w:val="28"/>
          <w:lang w:val="uk-UA"/>
        </w:rPr>
      </w:pPr>
      <w:r w:rsidRPr="00D51327">
        <w:rPr>
          <w:sz w:val="28"/>
          <w:szCs w:val="28"/>
          <w:lang w:val="uk-UA"/>
        </w:rPr>
        <w:t>У закладах освіти повинно проводитися вивчення правил пожежної безпеки, а також навчання діям на випадок пожежі (п.17 наказ МВС 1417).</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sz w:val="28"/>
          <w:szCs w:val="28"/>
          <w:lang w:val="uk-UA"/>
        </w:rPr>
        <w:t>Тренування персоналу закладів освіти у діях на випадок пожежі проводяться не рідше одного разу на півроку як практичні тренування всіх задіяних працівників, незалежно від чисельності працюючих відповідно до інструкції,  що визначає дії персоналу щодо забезпечення безпечної та швидкої евакуації людей.</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sz w:val="28"/>
          <w:szCs w:val="28"/>
          <w:lang w:val="uk-UA"/>
        </w:rPr>
        <w:t>Тренування з відпрацювання дій на випадок пожежі можуть проводитися за участю пожежно-рятувальних підрозділів, що обслуговують відповідний заклад освіти.</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rStyle w:val="FontStyle12"/>
          <w:bCs/>
          <w:sz w:val="28"/>
          <w:szCs w:val="28"/>
          <w:lang w:val="uk-UA"/>
        </w:rPr>
        <w:t xml:space="preserve">На об’єктах з постійним або тимчасовим перебуванням на них 100 і більше осіб або таких, що мають хоча б одне окреме приміщення з одночасним перебуванням 50 і більше осіб, які є </w:t>
      </w:r>
      <w:r w:rsidRPr="00D51327">
        <w:rPr>
          <w:rStyle w:val="FontStyle12"/>
          <w:bCs/>
          <w:sz w:val="28"/>
          <w:szCs w:val="28"/>
          <w:u w:val="single"/>
          <w:lang w:val="uk-UA"/>
        </w:rPr>
        <w:t>навчальними</w:t>
      </w:r>
      <w:r w:rsidRPr="00D51327">
        <w:rPr>
          <w:rStyle w:val="FontStyle12"/>
          <w:bCs/>
          <w:sz w:val="28"/>
          <w:szCs w:val="28"/>
          <w:lang w:val="uk-UA"/>
        </w:rPr>
        <w:t xml:space="preserve"> (у тому числі дошкільними) закладами, </w:t>
      </w:r>
      <w:r w:rsidRPr="00D51327">
        <w:rPr>
          <w:sz w:val="28"/>
          <w:szCs w:val="28"/>
          <w:lang w:val="uk-UA"/>
        </w:rPr>
        <w:t>тренування з відпрацювання дій на випадок пожежі, темою яких є порушення з причини пожежі режиму роботи об’єкта в цілому, можуть проводитися під час об’єктових тренувань з питань цивільного захисту.</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sz w:val="28"/>
          <w:szCs w:val="28"/>
          <w:lang w:val="uk-UA"/>
        </w:rPr>
        <w:t>Тренування з відпрацювання дій на випадок пожежі проводяться як тренування з евакуації людей з елементами пожежогасіння.</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sz w:val="28"/>
          <w:szCs w:val="28"/>
          <w:lang w:val="uk-UA"/>
        </w:rPr>
        <w:t>При проведенні тренування з відпрацювання дій на випадок пожежі відпрацьовуються навички персоналу з організації гасіння пожежі на початковому етапі із застосуванням первинних засобів пожежогасіння, надання першої невідкладної медичної допомоги потерпілим та проведення евакуації при пожежі, взаємодії з пожежно-рятувальними підрозділами та підрозділами екстреної медичної допомоги.</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sz w:val="28"/>
          <w:szCs w:val="28"/>
          <w:lang w:val="uk-UA"/>
        </w:rPr>
        <w:t>Керівництво організацією та проведенням тренування з відпрацювання дій на випадок пожежі покладається на керівників закладів освіти або відповідальних за пожежну безпеку закладу освіти.</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sz w:val="28"/>
          <w:szCs w:val="28"/>
          <w:lang w:val="uk-UA"/>
        </w:rPr>
        <w:t>Для імітування умовної пожежі, оголошення ввідних для персоналу, вжиття заходів щодо попередження помилкових дій будь-якого учасника тренування, які можуть призвести до нещасного випадку, аварії, пошкодження обладнання або порушення технологічного процесу, керівником тренування можуть призначатися посередники, чисельність яких визначається з урахуванням особливостей закладу охорони здоров’я та кількості їх працівників.</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sz w:val="28"/>
          <w:szCs w:val="28"/>
          <w:lang w:val="uk-UA"/>
        </w:rPr>
        <w:t>Плани проведення тренування з відпрацювання дій на випадок пожежі складаються їх керівниками і затверджуються керівником закладу освіти.</w:t>
      </w:r>
    </w:p>
    <w:p w:rsidR="00DC7E94" w:rsidRPr="00D51327" w:rsidRDefault="00DC7E94" w:rsidP="0018321F">
      <w:pPr>
        <w:pStyle w:val="rvps2"/>
        <w:spacing w:before="0" w:beforeAutospacing="0" w:after="0" w:afterAutospacing="0"/>
        <w:ind w:firstLine="567"/>
        <w:jc w:val="both"/>
        <w:rPr>
          <w:b/>
          <w:sz w:val="28"/>
          <w:szCs w:val="28"/>
          <w:lang w:val="uk-UA"/>
        </w:rPr>
      </w:pPr>
      <w:r w:rsidRPr="00D51327">
        <w:rPr>
          <w:b/>
          <w:sz w:val="28"/>
          <w:szCs w:val="28"/>
          <w:lang w:val="uk-UA"/>
        </w:rPr>
        <w:t xml:space="preserve">Плани проведення тренувань передбачають: </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b/>
          <w:sz w:val="28"/>
          <w:szCs w:val="28"/>
          <w:lang w:val="uk-UA"/>
        </w:rPr>
        <w:t>організаційні заходи</w:t>
      </w:r>
      <w:r w:rsidRPr="00D51327">
        <w:rPr>
          <w:sz w:val="28"/>
          <w:szCs w:val="28"/>
          <w:lang w:val="uk-UA"/>
        </w:rPr>
        <w:t xml:space="preserve"> - тему, навчальні цілі, час і місце тренування, склад учасників, призначення посередників, визначення засобів зв’язку;</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b/>
          <w:sz w:val="28"/>
          <w:szCs w:val="28"/>
          <w:lang w:val="uk-UA"/>
        </w:rPr>
        <w:t>підготовчі заходи</w:t>
      </w:r>
      <w:r w:rsidRPr="00D51327">
        <w:rPr>
          <w:sz w:val="28"/>
          <w:szCs w:val="28"/>
          <w:lang w:val="uk-UA"/>
        </w:rPr>
        <w:t xml:space="preserve"> - установку імітації, засобів і знаків (прапорців, плакатів, пояснювальних написів), інструктаж і розстановку посередників, підготовку наявних засобів пожежогасіння; </w:t>
      </w:r>
    </w:p>
    <w:p w:rsidR="00DC7E94" w:rsidRPr="00D51327" w:rsidRDefault="00DC7E94" w:rsidP="0018321F">
      <w:pPr>
        <w:pStyle w:val="rvps2"/>
        <w:spacing w:before="0" w:beforeAutospacing="0" w:after="0" w:afterAutospacing="0"/>
        <w:ind w:firstLine="567"/>
        <w:jc w:val="both"/>
        <w:rPr>
          <w:sz w:val="28"/>
          <w:szCs w:val="28"/>
          <w:lang w:val="uk-UA"/>
        </w:rPr>
      </w:pPr>
      <w:r w:rsidRPr="00D51327">
        <w:rPr>
          <w:b/>
          <w:sz w:val="28"/>
          <w:szCs w:val="28"/>
          <w:lang w:val="uk-UA"/>
        </w:rPr>
        <w:t>оперативні дії</w:t>
      </w:r>
      <w:r w:rsidRPr="00D51327">
        <w:rPr>
          <w:sz w:val="28"/>
          <w:szCs w:val="28"/>
          <w:lang w:val="uk-UA"/>
        </w:rPr>
        <w:t xml:space="preserve"> - оголошення умовної пожежі, введення в роботу імітаційних засобів, дії персоналу під час умовної пожежі та контроль за діями посередників керівником тренування.</w:t>
      </w:r>
    </w:p>
    <w:p w:rsidR="00DC7E94" w:rsidRPr="00D51327" w:rsidRDefault="00DC7E94" w:rsidP="0018321F">
      <w:pPr>
        <w:pStyle w:val="260"/>
        <w:spacing w:line="240" w:lineRule="auto"/>
        <w:ind w:left="23" w:right="23" w:firstLine="544"/>
        <w:jc w:val="both"/>
        <w:rPr>
          <w:rFonts w:ascii="Times New Roman" w:hAnsi="Times New Roman"/>
          <w:sz w:val="28"/>
          <w:szCs w:val="28"/>
        </w:rPr>
      </w:pPr>
      <w:r w:rsidRPr="00D51327">
        <w:rPr>
          <w:rFonts w:ascii="Times New Roman" w:hAnsi="Times New Roman"/>
          <w:sz w:val="28"/>
          <w:szCs w:val="28"/>
        </w:rPr>
        <w:t>Результати тренування з відпрацювання дій на випадок пожежі заносяться до журналу обліку загальної підготовки.</w:t>
      </w:r>
    </w:p>
    <w:p w:rsidR="00DC7E94" w:rsidRPr="00D51327" w:rsidRDefault="00DC7E94" w:rsidP="0018321F">
      <w:pPr>
        <w:pStyle w:val="260"/>
        <w:spacing w:line="240" w:lineRule="auto"/>
        <w:ind w:left="23" w:right="23" w:firstLine="544"/>
        <w:jc w:val="both"/>
        <w:rPr>
          <w:rFonts w:ascii="Times New Roman" w:hAnsi="Times New Roman"/>
          <w:sz w:val="28"/>
          <w:szCs w:val="28"/>
        </w:rPr>
      </w:pPr>
      <w:r w:rsidRPr="00D51327">
        <w:rPr>
          <w:rFonts w:ascii="Times New Roman" w:hAnsi="Times New Roman"/>
          <w:sz w:val="28"/>
          <w:szCs w:val="28"/>
        </w:rPr>
        <w:t>Учасники планового тренування, які отримали за свої дії незадовільні оцінки, проходять позачергову перевірку знань з питань пожежної безпеки.</w:t>
      </w:r>
    </w:p>
    <w:p w:rsidR="00DC7E94" w:rsidRPr="00D51327" w:rsidRDefault="00DC7E94" w:rsidP="0018321F">
      <w:pPr>
        <w:pStyle w:val="260"/>
        <w:spacing w:line="240" w:lineRule="auto"/>
        <w:ind w:left="23" w:right="23" w:firstLine="544"/>
        <w:jc w:val="both"/>
        <w:rPr>
          <w:rFonts w:ascii="Times New Roman" w:hAnsi="Times New Roman"/>
          <w:sz w:val="28"/>
          <w:szCs w:val="28"/>
        </w:rPr>
      </w:pPr>
      <w:r w:rsidRPr="00D51327">
        <w:rPr>
          <w:rFonts w:ascii="Times New Roman" w:hAnsi="Times New Roman"/>
          <w:sz w:val="28"/>
          <w:szCs w:val="28"/>
        </w:rPr>
        <w:t>Організація тренування з відпрацювання дій на випадок пожежі  полягає в розробці необхідного комплекту документів.</w:t>
      </w:r>
    </w:p>
    <w:p w:rsidR="00DC7E94" w:rsidRPr="00D51327" w:rsidRDefault="00DC7E94" w:rsidP="0018321F">
      <w:pPr>
        <w:pStyle w:val="260"/>
        <w:spacing w:line="240" w:lineRule="auto"/>
        <w:ind w:left="23" w:right="23" w:firstLine="544"/>
        <w:jc w:val="both"/>
        <w:rPr>
          <w:rFonts w:ascii="Times New Roman" w:hAnsi="Times New Roman"/>
          <w:sz w:val="28"/>
          <w:szCs w:val="28"/>
        </w:rPr>
      </w:pPr>
      <w:r w:rsidRPr="00D51327">
        <w:rPr>
          <w:rFonts w:ascii="Times New Roman" w:hAnsi="Times New Roman"/>
          <w:sz w:val="28"/>
          <w:szCs w:val="28"/>
        </w:rPr>
        <w:t>Перелік документів, який відпрацьовується для підготовки і проведення тренування з відпрацювання дій на випадок пожежі :</w:t>
      </w:r>
    </w:p>
    <w:p w:rsidR="00DC7E94" w:rsidRPr="00D51327" w:rsidRDefault="00DC7E94" w:rsidP="0018321F">
      <w:pPr>
        <w:pStyle w:val="260"/>
        <w:spacing w:line="240" w:lineRule="auto"/>
        <w:ind w:left="23" w:right="23" w:firstLine="544"/>
        <w:jc w:val="both"/>
        <w:rPr>
          <w:rFonts w:ascii="Times New Roman" w:hAnsi="Times New Roman"/>
          <w:b/>
          <w:sz w:val="28"/>
          <w:szCs w:val="28"/>
        </w:rPr>
      </w:pPr>
      <w:r w:rsidRPr="00D51327">
        <w:rPr>
          <w:rFonts w:ascii="Times New Roman" w:hAnsi="Times New Roman"/>
          <w:b/>
          <w:sz w:val="28"/>
          <w:szCs w:val="28"/>
        </w:rPr>
        <w:t>Наказ «Про підготовку та проведення тренування з відпрацювання дій на випадок пожежі».</w:t>
      </w:r>
    </w:p>
    <w:p w:rsidR="00DC7E94" w:rsidRPr="00D51327" w:rsidRDefault="00DC7E94" w:rsidP="0018321F">
      <w:pPr>
        <w:pStyle w:val="260"/>
        <w:spacing w:line="240" w:lineRule="auto"/>
        <w:ind w:left="23" w:right="23" w:firstLine="544"/>
        <w:jc w:val="both"/>
        <w:rPr>
          <w:rFonts w:ascii="Times New Roman" w:hAnsi="Times New Roman"/>
          <w:b/>
          <w:sz w:val="28"/>
          <w:szCs w:val="28"/>
        </w:rPr>
      </w:pPr>
      <w:r w:rsidRPr="00D51327">
        <w:rPr>
          <w:rFonts w:ascii="Times New Roman" w:hAnsi="Times New Roman"/>
          <w:b/>
          <w:sz w:val="28"/>
          <w:szCs w:val="28"/>
        </w:rPr>
        <w:t>Календарний план підготовки до проведення тренування з відпрацювання дій на випадок пожежі.</w:t>
      </w:r>
    </w:p>
    <w:p w:rsidR="00DC7E94" w:rsidRPr="00D51327" w:rsidRDefault="00DC7E94" w:rsidP="0018321F">
      <w:pPr>
        <w:pStyle w:val="260"/>
        <w:spacing w:line="240" w:lineRule="auto"/>
        <w:ind w:left="23" w:right="23" w:firstLine="544"/>
        <w:jc w:val="both"/>
        <w:rPr>
          <w:rFonts w:ascii="Times New Roman" w:hAnsi="Times New Roman"/>
          <w:b/>
          <w:sz w:val="28"/>
          <w:szCs w:val="28"/>
        </w:rPr>
      </w:pPr>
      <w:r w:rsidRPr="00D51327">
        <w:rPr>
          <w:rFonts w:ascii="Times New Roman" w:hAnsi="Times New Roman"/>
          <w:b/>
          <w:sz w:val="28"/>
          <w:szCs w:val="28"/>
        </w:rPr>
        <w:t>План проведення тренування з відпрацювання дій на випадок пожежі.</w:t>
      </w:r>
    </w:p>
    <w:p w:rsidR="00DC7E94" w:rsidRPr="00D51327" w:rsidRDefault="00DC7E94" w:rsidP="0018321F">
      <w:pPr>
        <w:pStyle w:val="260"/>
        <w:spacing w:line="240" w:lineRule="auto"/>
        <w:ind w:left="23" w:right="23" w:firstLine="544"/>
        <w:jc w:val="both"/>
        <w:rPr>
          <w:rFonts w:ascii="Times New Roman" w:hAnsi="Times New Roman"/>
          <w:sz w:val="28"/>
          <w:szCs w:val="28"/>
        </w:rPr>
      </w:pPr>
      <w:r w:rsidRPr="00D51327">
        <w:rPr>
          <w:rFonts w:ascii="Times New Roman" w:hAnsi="Times New Roman"/>
          <w:b/>
          <w:sz w:val="28"/>
          <w:szCs w:val="28"/>
        </w:rPr>
        <w:t>Наказ «Про підсумки проведення тренування з відпрацювання дій на випадок пожежі».</w:t>
      </w:r>
    </w:p>
    <w:p w:rsidR="00DC7E94" w:rsidRPr="00D51327" w:rsidRDefault="00DC7E94" w:rsidP="00AE33A0">
      <w:pPr>
        <w:pStyle w:val="BodyTextIndent"/>
        <w:spacing w:before="120"/>
        <w:ind w:firstLine="567"/>
        <w:rPr>
          <w:color w:val="000000"/>
          <w:shd w:val="clear" w:color="auto" w:fill="FFFFFF"/>
        </w:rPr>
      </w:pPr>
      <w:r w:rsidRPr="00D51327">
        <w:rPr>
          <w:szCs w:val="28"/>
        </w:rPr>
        <w:t xml:space="preserve">Тренування з відпрацювання дій на випадок пожежі в закладі освіти проводяться з метою практичного </w:t>
      </w:r>
      <w:r w:rsidRPr="00D51327">
        <w:rPr>
          <w:color w:val="000000"/>
          <w:shd w:val="clear" w:color="auto" w:fill="FFFFFF"/>
        </w:rPr>
        <w:t xml:space="preserve">відпрацювання, закріплення та перевірки умінь та навичок виконання працівниками </w:t>
      </w:r>
      <w:r w:rsidRPr="00D51327">
        <w:rPr>
          <w:szCs w:val="28"/>
        </w:rPr>
        <w:t xml:space="preserve">закладу освіти </w:t>
      </w:r>
      <w:r w:rsidRPr="00D51327">
        <w:rPr>
          <w:color w:val="000000"/>
          <w:shd w:val="clear" w:color="auto" w:fill="FFFFFF"/>
        </w:rPr>
        <w:t>дій щодо запобігання можливих НС та дій у разі виникнення НС.</w:t>
      </w:r>
    </w:p>
    <w:p w:rsidR="00DC7E94" w:rsidRPr="00D51327" w:rsidRDefault="00DC7E94" w:rsidP="00AE33A0">
      <w:pPr>
        <w:pStyle w:val="BodyTextIndent"/>
        <w:ind w:firstLine="567"/>
        <w:rPr>
          <w:color w:val="000000"/>
          <w:shd w:val="clear" w:color="auto" w:fill="FFFFFF"/>
        </w:rPr>
      </w:pPr>
      <w:r w:rsidRPr="00D51327">
        <w:rPr>
          <w:color w:val="000000"/>
          <w:shd w:val="clear" w:color="auto" w:fill="FFFFFF"/>
        </w:rPr>
        <w:t>Насамперед, це:</w:t>
      </w:r>
    </w:p>
    <w:p w:rsidR="00DC7E94" w:rsidRPr="00D51327" w:rsidRDefault="00DC7E94" w:rsidP="00AE33A0">
      <w:pPr>
        <w:pStyle w:val="BodyTextIndent"/>
        <w:numPr>
          <w:ilvl w:val="0"/>
          <w:numId w:val="1"/>
        </w:numPr>
        <w:ind w:left="0" w:firstLine="567"/>
        <w:rPr>
          <w:color w:val="000000"/>
          <w:shd w:val="clear" w:color="auto" w:fill="FFFFFF"/>
        </w:rPr>
      </w:pPr>
      <w:r w:rsidRPr="00D51327">
        <w:rPr>
          <w:color w:val="000000"/>
          <w:shd w:val="clear" w:color="auto" w:fill="FFFFFF"/>
        </w:rPr>
        <w:t>дії за сигналами оповіщення (ввідна «Пожежа» серед інших);</w:t>
      </w:r>
    </w:p>
    <w:p w:rsidR="00DC7E94" w:rsidRPr="00D51327" w:rsidRDefault="00DC7E94" w:rsidP="00AE33A0">
      <w:pPr>
        <w:pStyle w:val="BodyTextIndent"/>
        <w:numPr>
          <w:ilvl w:val="0"/>
          <w:numId w:val="1"/>
        </w:numPr>
        <w:ind w:left="0" w:firstLine="567"/>
        <w:rPr>
          <w:szCs w:val="28"/>
        </w:rPr>
      </w:pPr>
      <w:r w:rsidRPr="00D51327">
        <w:t>користування засобами пожежогасіння;</w:t>
      </w:r>
    </w:p>
    <w:p w:rsidR="00DC7E94" w:rsidRPr="00D51327" w:rsidRDefault="00DC7E94" w:rsidP="00AE33A0">
      <w:pPr>
        <w:pStyle w:val="BodyTextIndent"/>
        <w:numPr>
          <w:ilvl w:val="0"/>
          <w:numId w:val="1"/>
        </w:numPr>
        <w:ind w:left="0" w:firstLine="567"/>
        <w:rPr>
          <w:szCs w:val="28"/>
        </w:rPr>
      </w:pPr>
      <w:r w:rsidRPr="00D51327">
        <w:t>користування засобами індивідуального захисту;</w:t>
      </w:r>
    </w:p>
    <w:p w:rsidR="00DC7E94" w:rsidRPr="00D51327" w:rsidRDefault="00DC7E94" w:rsidP="00AE33A0">
      <w:pPr>
        <w:pStyle w:val="BodyTextIndent"/>
        <w:numPr>
          <w:ilvl w:val="0"/>
          <w:numId w:val="1"/>
        </w:numPr>
        <w:ind w:left="0" w:firstLine="567"/>
        <w:rPr>
          <w:szCs w:val="28"/>
        </w:rPr>
      </w:pPr>
      <w:r w:rsidRPr="00D51327">
        <w:t>визначення способів рятування людей;</w:t>
      </w:r>
    </w:p>
    <w:p w:rsidR="00DC7E94" w:rsidRPr="00D51327" w:rsidRDefault="00DC7E94" w:rsidP="00AE33A0">
      <w:pPr>
        <w:pStyle w:val="BodyTextIndent"/>
        <w:numPr>
          <w:ilvl w:val="0"/>
          <w:numId w:val="1"/>
        </w:numPr>
        <w:ind w:left="0" w:firstLine="567"/>
        <w:rPr>
          <w:szCs w:val="28"/>
        </w:rPr>
      </w:pPr>
      <w:r w:rsidRPr="00D51327">
        <w:t>надання першої допомоги потерпілим;</w:t>
      </w:r>
    </w:p>
    <w:p w:rsidR="00DC7E94" w:rsidRPr="00D51327" w:rsidRDefault="00DC7E94" w:rsidP="00AE33A0">
      <w:pPr>
        <w:pStyle w:val="BodyTextIndent"/>
        <w:numPr>
          <w:ilvl w:val="0"/>
          <w:numId w:val="1"/>
        </w:numPr>
        <w:ind w:left="0" w:firstLine="567"/>
        <w:rPr>
          <w:szCs w:val="28"/>
        </w:rPr>
      </w:pPr>
      <w:r w:rsidRPr="00D51327">
        <w:t>порядок евакуації людей і матеріальних цінностей;</w:t>
      </w:r>
    </w:p>
    <w:p w:rsidR="00DC7E94" w:rsidRPr="00D51327" w:rsidRDefault="00DC7E94" w:rsidP="00AE33A0">
      <w:pPr>
        <w:pStyle w:val="BodyTextIndent"/>
        <w:numPr>
          <w:ilvl w:val="0"/>
          <w:numId w:val="1"/>
        </w:numPr>
        <w:ind w:left="0" w:firstLine="567"/>
        <w:rPr>
          <w:szCs w:val="28"/>
        </w:rPr>
      </w:pPr>
      <w:r w:rsidRPr="00D51327">
        <w:rPr>
          <w:szCs w:val="28"/>
        </w:rPr>
        <w:t>взаємодія з аварійно-рятувальними підрозділами та медичними працівниками.</w:t>
      </w:r>
    </w:p>
    <w:p w:rsidR="00DC7E94" w:rsidRPr="00D51327" w:rsidRDefault="00DC7E94" w:rsidP="00AE33A0">
      <w:pPr>
        <w:pStyle w:val="BodyTextIndent"/>
        <w:spacing w:before="120"/>
        <w:ind w:firstLine="567"/>
        <w:rPr>
          <w:szCs w:val="28"/>
        </w:rPr>
      </w:pPr>
      <w:r w:rsidRPr="00D51327">
        <w:rPr>
          <w:szCs w:val="28"/>
        </w:rPr>
        <w:t>Протипожежним тренуванням за таблицею Орієнтовного розподілу навчального часу за розділами програми та формами навчання, практична складова (</w:t>
      </w:r>
      <w:r w:rsidRPr="00D51327">
        <w:rPr>
          <w:b/>
          <w:szCs w:val="28"/>
        </w:rPr>
        <w:t>дивись стор.12</w:t>
      </w:r>
      <w:r w:rsidRPr="00D51327">
        <w:rPr>
          <w:szCs w:val="28"/>
        </w:rPr>
        <w:t xml:space="preserve"> ), відводиться 2 години.</w:t>
      </w:r>
    </w:p>
    <w:p w:rsidR="00DC7E94" w:rsidRPr="00D51327" w:rsidRDefault="00DC7E94" w:rsidP="00AE33A0">
      <w:pPr>
        <w:pStyle w:val="BodyTextIndent"/>
        <w:spacing w:before="120"/>
        <w:ind w:firstLine="567"/>
        <w:rPr>
          <w:szCs w:val="28"/>
        </w:rPr>
      </w:pPr>
      <w:r w:rsidRPr="00D51327">
        <w:rPr>
          <w:szCs w:val="28"/>
        </w:rPr>
        <w:t>(Наказ ДСНС України від 06.06.2014 № 310 (у редакції наказу ДСНС України 08.08.2014 № 458)</w:t>
      </w:r>
    </w:p>
    <w:p w:rsidR="00DC7E94" w:rsidRPr="00D51327" w:rsidRDefault="00DC7E94" w:rsidP="00AE33A0">
      <w:pPr>
        <w:pStyle w:val="260"/>
        <w:shd w:val="clear" w:color="auto" w:fill="auto"/>
        <w:spacing w:before="120" w:line="240" w:lineRule="auto"/>
        <w:ind w:left="23" w:right="23" w:firstLine="544"/>
        <w:jc w:val="both"/>
        <w:rPr>
          <w:rFonts w:ascii="Times New Roman" w:hAnsi="Times New Roman"/>
          <w:sz w:val="28"/>
          <w:szCs w:val="28"/>
        </w:rPr>
      </w:pPr>
      <w:r w:rsidRPr="00D51327">
        <w:rPr>
          <w:rFonts w:ascii="Times New Roman" w:hAnsi="Times New Roman"/>
          <w:sz w:val="28"/>
          <w:szCs w:val="28"/>
        </w:rPr>
        <w:t>Керівникам тренувань з відпрацювання дій на випадок пожежі, розробляючи документи при підготовці до тренування, слід користуватися вимогами, які наведені у наказі МВС України від 30.12.2014 р. № 1417 «Про затвердження Правил пожежної безпеки в Україні».</w:t>
      </w: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3D039F">
      <w:pPr>
        <w:pStyle w:val="BodyTextIndent"/>
        <w:ind w:firstLine="567"/>
        <w:rPr>
          <w:szCs w:val="28"/>
        </w:rPr>
      </w:pPr>
    </w:p>
    <w:p w:rsidR="00DC7E94" w:rsidRPr="00D51327" w:rsidRDefault="00DC7E94" w:rsidP="00DB2E2C">
      <w:pPr>
        <w:pStyle w:val="BodyTextIndent"/>
        <w:ind w:firstLine="0"/>
        <w:jc w:val="center"/>
        <w:rPr>
          <w:b/>
          <w:sz w:val="32"/>
          <w:szCs w:val="32"/>
        </w:rPr>
      </w:pPr>
      <w:r w:rsidRPr="00D51327">
        <w:rPr>
          <w:b/>
          <w:sz w:val="32"/>
          <w:szCs w:val="32"/>
        </w:rPr>
        <w:t>5. Звітна документація практичних заходів</w:t>
      </w:r>
    </w:p>
    <w:p w:rsidR="00DC7E94" w:rsidRPr="00D51327" w:rsidRDefault="00DC7E94" w:rsidP="00DB7EC1">
      <w:pPr>
        <w:pStyle w:val="a"/>
        <w:jc w:val="both"/>
        <w:rPr>
          <w:rFonts w:ascii="Times New Roman" w:hAnsi="Times New Roman"/>
          <w:iCs/>
          <w:sz w:val="28"/>
          <w:szCs w:val="28"/>
        </w:rPr>
      </w:pPr>
      <w:bookmarkStart w:id="22" w:name="n104"/>
      <w:bookmarkEnd w:id="22"/>
      <w:r w:rsidRPr="00D51327">
        <w:rPr>
          <w:rFonts w:ascii="Times New Roman" w:hAnsi="Times New Roman"/>
          <w:iCs/>
          <w:sz w:val="28"/>
          <w:szCs w:val="28"/>
        </w:rPr>
        <w:t>Обов’язковим для закладів освіти є створення та оформлення звітних документів практичних заходів:</w:t>
      </w:r>
    </w:p>
    <w:p w:rsidR="00DC7E94" w:rsidRPr="00D51327" w:rsidRDefault="00DC7E94" w:rsidP="00DB7EC1">
      <w:pPr>
        <w:pStyle w:val="a"/>
        <w:jc w:val="both"/>
        <w:rPr>
          <w:rFonts w:ascii="Times New Roman" w:hAnsi="Times New Roman"/>
          <w:iCs/>
          <w:sz w:val="28"/>
          <w:szCs w:val="28"/>
        </w:rPr>
      </w:pPr>
      <w:r w:rsidRPr="00D51327">
        <w:rPr>
          <w:rFonts w:ascii="Times New Roman" w:hAnsi="Times New Roman"/>
          <w:iCs/>
          <w:sz w:val="28"/>
          <w:szCs w:val="28"/>
        </w:rPr>
        <w:t>- звіт за результатами проведення Дня цивільного захисту;</w:t>
      </w:r>
    </w:p>
    <w:p w:rsidR="00DC7E94" w:rsidRPr="00D51327" w:rsidRDefault="00DC7E94" w:rsidP="00DB7EC1">
      <w:pPr>
        <w:pStyle w:val="a"/>
        <w:jc w:val="both"/>
        <w:rPr>
          <w:rFonts w:ascii="Times New Roman" w:hAnsi="Times New Roman"/>
          <w:iCs/>
          <w:sz w:val="28"/>
          <w:szCs w:val="28"/>
        </w:rPr>
      </w:pPr>
      <w:r w:rsidRPr="00D51327">
        <w:rPr>
          <w:rFonts w:ascii="Times New Roman" w:hAnsi="Times New Roman"/>
          <w:iCs/>
          <w:sz w:val="28"/>
          <w:szCs w:val="28"/>
        </w:rPr>
        <w:t>- журнал обліку результатів підготовки спеціалізованих ланок (груп, команд) цивільного захисту;</w:t>
      </w:r>
    </w:p>
    <w:p w:rsidR="00DC7E94" w:rsidRPr="00D51327" w:rsidRDefault="00DC7E94" w:rsidP="00DB7EC1">
      <w:pPr>
        <w:pStyle w:val="a"/>
        <w:jc w:val="both"/>
        <w:rPr>
          <w:rFonts w:ascii="Times New Roman" w:hAnsi="Times New Roman"/>
          <w:iCs/>
          <w:sz w:val="28"/>
          <w:szCs w:val="28"/>
        </w:rPr>
      </w:pPr>
      <w:r w:rsidRPr="00D51327">
        <w:rPr>
          <w:rFonts w:ascii="Times New Roman" w:hAnsi="Times New Roman"/>
          <w:iCs/>
          <w:sz w:val="28"/>
          <w:szCs w:val="28"/>
        </w:rPr>
        <w:t>- спеціальний журнал обліку результатів тренувань з відпрацювання дій на випадок пожежі.</w:t>
      </w:r>
    </w:p>
    <w:p w:rsidR="00DC7E94" w:rsidRPr="00D51327" w:rsidRDefault="00DC7E94" w:rsidP="00DB7EC1">
      <w:pPr>
        <w:pStyle w:val="a"/>
        <w:jc w:val="both"/>
        <w:rPr>
          <w:rFonts w:ascii="Times New Roman" w:hAnsi="Times New Roman"/>
          <w:iCs/>
          <w:sz w:val="28"/>
          <w:szCs w:val="28"/>
        </w:rPr>
      </w:pPr>
    </w:p>
    <w:p w:rsidR="00DC7E94" w:rsidRPr="00D51327" w:rsidRDefault="00DC7E94" w:rsidP="00450BF0">
      <w:pPr>
        <w:pStyle w:val="a"/>
        <w:jc w:val="both"/>
        <w:rPr>
          <w:rFonts w:ascii="Times New Roman" w:hAnsi="Times New Roman"/>
          <w:b/>
          <w:iCs/>
          <w:sz w:val="28"/>
          <w:szCs w:val="28"/>
        </w:rPr>
      </w:pPr>
      <w:r w:rsidRPr="00D51327">
        <w:rPr>
          <w:rFonts w:ascii="Times New Roman" w:hAnsi="Times New Roman"/>
          <w:b/>
          <w:iCs/>
          <w:sz w:val="28"/>
          <w:szCs w:val="28"/>
        </w:rPr>
        <w:t xml:space="preserve">Звіт за результатами проведення Дня цивільного захисту. </w:t>
      </w:r>
    </w:p>
    <w:p w:rsidR="00DC7E94" w:rsidRPr="00D51327" w:rsidRDefault="00DC7E94" w:rsidP="00450BF0">
      <w:pPr>
        <w:pStyle w:val="a"/>
        <w:jc w:val="both"/>
        <w:rPr>
          <w:rFonts w:ascii="Times New Roman" w:hAnsi="Times New Roman"/>
          <w:sz w:val="28"/>
          <w:szCs w:val="28"/>
          <w:lang w:eastAsia="uk-UA"/>
        </w:rPr>
      </w:pPr>
      <w:r w:rsidRPr="00D51327">
        <w:rPr>
          <w:rFonts w:ascii="Times New Roman" w:hAnsi="Times New Roman"/>
          <w:sz w:val="28"/>
          <w:szCs w:val="28"/>
          <w:lang w:eastAsia="uk-UA"/>
        </w:rPr>
        <w:t>Даний звіт складається не пізніше 10 днів з часу закінчення</w:t>
      </w:r>
      <w:r w:rsidRPr="00D51327">
        <w:rPr>
          <w:rFonts w:ascii="Times New Roman" w:hAnsi="Times New Roman"/>
          <w:b/>
          <w:iCs/>
          <w:sz w:val="28"/>
          <w:szCs w:val="28"/>
        </w:rPr>
        <w:t xml:space="preserve"> Дня цивільного захисту </w:t>
      </w:r>
      <w:r w:rsidRPr="00D51327">
        <w:rPr>
          <w:rFonts w:ascii="Times New Roman" w:hAnsi="Times New Roman"/>
          <w:sz w:val="28"/>
          <w:szCs w:val="28"/>
          <w:lang w:eastAsia="uk-UA"/>
        </w:rPr>
        <w:t>і підписується керівником закладу освіти.</w:t>
      </w:r>
    </w:p>
    <w:p w:rsidR="00DC7E94" w:rsidRPr="00D51327" w:rsidRDefault="00DC7E94" w:rsidP="00450BF0">
      <w:pPr>
        <w:pStyle w:val="a"/>
        <w:jc w:val="both"/>
        <w:rPr>
          <w:rFonts w:ascii="Times New Roman" w:hAnsi="Times New Roman"/>
          <w:lang w:eastAsia="uk-UA"/>
        </w:rPr>
      </w:pPr>
      <w:r w:rsidRPr="00D51327">
        <w:rPr>
          <w:rFonts w:ascii="Times New Roman" w:hAnsi="Times New Roman"/>
          <w:sz w:val="28"/>
          <w:szCs w:val="28"/>
          <w:lang w:eastAsia="uk-UA"/>
        </w:rPr>
        <w:t xml:space="preserve">Документ подається до </w:t>
      </w:r>
      <w:r w:rsidRPr="00D51327">
        <w:rPr>
          <w:rFonts w:ascii="Times New Roman" w:hAnsi="Times New Roman"/>
          <w:sz w:val="28"/>
          <w:szCs w:val="28"/>
        </w:rPr>
        <w:t>Управління (відділів) з питань освіти районних державних адміністрацій, місцеві органи управління у сфері освіти</w:t>
      </w:r>
      <w:r w:rsidRPr="00D51327">
        <w:rPr>
          <w:rFonts w:ascii="Times New Roman" w:hAnsi="Times New Roman"/>
          <w:sz w:val="28"/>
          <w:szCs w:val="28"/>
          <w:lang w:eastAsia="uk-UA"/>
        </w:rPr>
        <w:t>.</w:t>
      </w:r>
    </w:p>
    <w:p w:rsidR="00DC7E94" w:rsidRPr="00D51327" w:rsidRDefault="00DC7E94" w:rsidP="00DA6107">
      <w:pPr>
        <w:pStyle w:val="a"/>
        <w:jc w:val="both"/>
        <w:rPr>
          <w:rFonts w:ascii="Times New Roman" w:hAnsi="Times New Roman"/>
          <w:sz w:val="28"/>
          <w:szCs w:val="28"/>
          <w:lang w:eastAsia="uk-UA"/>
        </w:rPr>
      </w:pPr>
      <w:r w:rsidRPr="00D51327">
        <w:rPr>
          <w:rFonts w:ascii="Times New Roman" w:hAnsi="Times New Roman"/>
          <w:sz w:val="28"/>
          <w:szCs w:val="28"/>
          <w:lang w:eastAsia="uk-UA"/>
        </w:rPr>
        <w:t xml:space="preserve">Документ містить лаконічний та послідовний опис основних заходів, інформацію про стан та результати їх проведення тощо… </w:t>
      </w:r>
    </w:p>
    <w:p w:rsidR="00DC7E94" w:rsidRPr="00D51327" w:rsidRDefault="00DC7E94" w:rsidP="00DA6107">
      <w:pPr>
        <w:pStyle w:val="a"/>
        <w:jc w:val="both"/>
        <w:rPr>
          <w:rFonts w:ascii="Times New Roman" w:hAnsi="Times New Roman"/>
          <w:sz w:val="28"/>
          <w:szCs w:val="28"/>
          <w:lang w:eastAsia="uk-UA"/>
        </w:rPr>
      </w:pPr>
    </w:p>
    <w:p w:rsidR="00DC7E94" w:rsidRPr="00D51327" w:rsidRDefault="00DC7E94" w:rsidP="00AB55B8">
      <w:pPr>
        <w:pStyle w:val="a"/>
        <w:jc w:val="right"/>
        <w:rPr>
          <w:rFonts w:ascii="Times New Roman" w:hAnsi="Times New Roman"/>
          <w:sz w:val="28"/>
          <w:szCs w:val="28"/>
          <w:lang w:eastAsia="uk-UA"/>
        </w:rPr>
      </w:pPr>
      <w:r w:rsidRPr="00D51327">
        <w:rPr>
          <w:rFonts w:ascii="Times New Roman" w:hAnsi="Times New Roman"/>
          <w:sz w:val="28"/>
          <w:szCs w:val="28"/>
          <w:lang w:eastAsia="uk-UA"/>
        </w:rPr>
        <w:t>Зразок документа:</w:t>
      </w:r>
    </w:p>
    <w:p w:rsidR="00DC7E94" w:rsidRPr="00D51327" w:rsidRDefault="00DC7E94" w:rsidP="003659C8">
      <w:pPr>
        <w:shd w:val="clear" w:color="auto" w:fill="FFFFFF"/>
        <w:jc w:val="center"/>
        <w:rPr>
          <w:b/>
          <w:color w:val="000000"/>
          <w:lang w:eastAsia="uk-UA"/>
        </w:rPr>
      </w:pPr>
      <w:r w:rsidRPr="00D51327">
        <w:rPr>
          <w:b/>
          <w:color w:val="000000"/>
          <w:lang w:eastAsia="uk-UA"/>
        </w:rPr>
        <w:t>ЗВІТ</w:t>
      </w:r>
    </w:p>
    <w:p w:rsidR="00DC7E94" w:rsidRPr="00D51327" w:rsidRDefault="00DC7E94" w:rsidP="003659C8">
      <w:pPr>
        <w:shd w:val="clear" w:color="auto" w:fill="FFFFFF"/>
        <w:jc w:val="center"/>
        <w:rPr>
          <w:color w:val="000000"/>
          <w:lang w:eastAsia="uk-UA"/>
        </w:rPr>
      </w:pPr>
      <w:r w:rsidRPr="00D51327">
        <w:rPr>
          <w:color w:val="000000"/>
          <w:lang w:eastAsia="uk-UA"/>
        </w:rPr>
        <w:t>про організацію проведення об’єктового тренування з питань цивільного захисту</w:t>
      </w:r>
    </w:p>
    <w:p w:rsidR="00DC7E94" w:rsidRPr="00D51327" w:rsidRDefault="00DC7E94" w:rsidP="003659C8">
      <w:pPr>
        <w:shd w:val="clear" w:color="auto" w:fill="FFFFFF"/>
        <w:jc w:val="center"/>
        <w:rPr>
          <w:color w:val="000000"/>
          <w:lang w:eastAsia="uk-UA"/>
        </w:rPr>
      </w:pPr>
    </w:p>
    <w:p w:rsidR="00DC7E94" w:rsidRPr="00D51327" w:rsidRDefault="00DC7E94" w:rsidP="00E7437B">
      <w:pPr>
        <w:spacing w:after="120"/>
        <w:jc w:val="both"/>
        <w:rPr>
          <w:b/>
        </w:rPr>
      </w:pPr>
      <w:r w:rsidRPr="00D51327">
        <w:rPr>
          <w:color w:val="000000"/>
          <w:lang w:eastAsia="uk-UA"/>
        </w:rPr>
        <w:t xml:space="preserve">за темою: </w:t>
      </w:r>
      <w:r w:rsidRPr="00D51327">
        <w:rPr>
          <w:rStyle w:val="FontStyle12"/>
          <w:bCs/>
          <w:sz w:val="28"/>
          <w:u w:val="single"/>
        </w:rPr>
        <w:t>День цивільного захисту</w:t>
      </w:r>
    </w:p>
    <w:p w:rsidR="00DC7E94" w:rsidRPr="00D51327" w:rsidRDefault="00DC7E94" w:rsidP="00E7437B">
      <w:pPr>
        <w:shd w:val="clear" w:color="auto" w:fill="FFFFFF"/>
        <w:spacing w:after="120"/>
        <w:jc w:val="both"/>
        <w:rPr>
          <w:color w:val="000000"/>
          <w:lang w:eastAsia="uk-UA"/>
        </w:rPr>
      </w:pPr>
      <w:r w:rsidRPr="00D51327">
        <w:rPr>
          <w:color w:val="000000"/>
          <w:lang w:eastAsia="uk-UA"/>
        </w:rPr>
        <w:t xml:space="preserve">Тривалість навчання </w:t>
      </w:r>
      <w:r w:rsidRPr="00D51327">
        <w:rPr>
          <w:b/>
          <w:color w:val="000000"/>
          <w:u w:val="single"/>
          <w:lang w:eastAsia="uk-UA"/>
        </w:rPr>
        <w:t>до 8 годин</w:t>
      </w:r>
    </w:p>
    <w:p w:rsidR="00DC7E94" w:rsidRPr="00D51327" w:rsidRDefault="00DC7E94" w:rsidP="00E7437B">
      <w:pPr>
        <w:pStyle w:val="BodyText"/>
        <w:rPr>
          <w:sz w:val="28"/>
          <w:szCs w:val="28"/>
          <w:lang w:val="uk-UA"/>
        </w:rPr>
      </w:pPr>
      <w:r w:rsidRPr="00D51327">
        <w:rPr>
          <w:color w:val="000000"/>
          <w:sz w:val="28"/>
          <w:szCs w:val="28"/>
          <w:lang w:val="uk-UA"/>
        </w:rPr>
        <w:t xml:space="preserve">Керівник навчання - </w:t>
      </w:r>
      <w:r w:rsidRPr="00D51327">
        <w:rPr>
          <w:rStyle w:val="FontStyle13"/>
          <w:sz w:val="28"/>
          <w:szCs w:val="28"/>
          <w:lang w:val="uk-UA"/>
        </w:rPr>
        <w:t xml:space="preserve">директор закладу освіти </w:t>
      </w:r>
      <w:r w:rsidRPr="00D51327">
        <w:rPr>
          <w:sz w:val="28"/>
          <w:szCs w:val="28"/>
          <w:lang w:val="uk-UA"/>
        </w:rPr>
        <w:t>№ ___</w:t>
      </w:r>
      <w:r w:rsidRPr="00D51327">
        <w:rPr>
          <w:b/>
          <w:sz w:val="28"/>
          <w:szCs w:val="28"/>
          <w:lang w:val="uk-UA"/>
        </w:rPr>
        <w:t xml:space="preserve">  _____________________</w:t>
      </w:r>
    </w:p>
    <w:p w:rsidR="00DC7E94" w:rsidRPr="00D51327" w:rsidRDefault="00DC7E94" w:rsidP="00E7437B">
      <w:pPr>
        <w:shd w:val="clear" w:color="auto" w:fill="FFFFFF"/>
        <w:spacing w:after="120"/>
        <w:jc w:val="both"/>
        <w:rPr>
          <w:color w:val="000000"/>
          <w:lang w:eastAsia="uk-UA"/>
        </w:rPr>
      </w:pPr>
      <w:r w:rsidRPr="00D51327">
        <w:rPr>
          <w:color w:val="000000"/>
          <w:lang w:eastAsia="uk-UA"/>
        </w:rPr>
        <w:t>До тренування залучались:</w:t>
      </w:r>
    </w:p>
    <w:p w:rsidR="00DC7E94" w:rsidRPr="00D51327" w:rsidRDefault="00DC7E94" w:rsidP="00E7437B">
      <w:pPr>
        <w:shd w:val="clear" w:color="auto" w:fill="FFFFFF"/>
        <w:spacing w:after="120"/>
        <w:jc w:val="both"/>
        <w:rPr>
          <w:color w:val="000000"/>
          <w:lang w:eastAsia="uk-UA"/>
        </w:rPr>
      </w:pPr>
      <w:r w:rsidRPr="00D51327">
        <w:rPr>
          <w:color w:val="000000"/>
          <w:lang w:eastAsia="uk-UA"/>
        </w:rPr>
        <w:t>керівний склад _______ осіб;</w:t>
      </w:r>
    </w:p>
    <w:p w:rsidR="00DC7E94" w:rsidRPr="00D51327" w:rsidRDefault="00DC7E94" w:rsidP="00E7437B">
      <w:pPr>
        <w:shd w:val="clear" w:color="auto" w:fill="FFFFFF"/>
        <w:spacing w:after="120"/>
        <w:jc w:val="both"/>
        <w:rPr>
          <w:color w:val="000000"/>
          <w:lang w:eastAsia="uk-UA"/>
        </w:rPr>
      </w:pPr>
      <w:r w:rsidRPr="00D51327">
        <w:rPr>
          <w:color w:val="000000"/>
          <w:lang w:eastAsia="uk-UA"/>
        </w:rPr>
        <w:t>група  з питань евакуації  _____ осіб;</w:t>
      </w:r>
    </w:p>
    <w:p w:rsidR="00DC7E94" w:rsidRPr="00D51327" w:rsidRDefault="00DC7E94" w:rsidP="00E7437B">
      <w:pPr>
        <w:shd w:val="clear" w:color="auto" w:fill="FFFFFF"/>
        <w:spacing w:after="120"/>
        <w:jc w:val="both"/>
        <w:rPr>
          <w:color w:val="000000"/>
          <w:lang w:eastAsia="uk-UA"/>
        </w:rPr>
      </w:pPr>
      <w:r w:rsidRPr="00D51327">
        <w:t>спеціалізовані ланки цивільного захисту</w:t>
      </w:r>
      <w:r w:rsidRPr="00D51327">
        <w:rPr>
          <w:color w:val="000000"/>
          <w:lang w:eastAsia="uk-UA"/>
        </w:rPr>
        <w:t xml:space="preserve"> _________ осіб;</w:t>
      </w:r>
    </w:p>
    <w:p w:rsidR="00DC7E94" w:rsidRPr="00D51327" w:rsidRDefault="00DC7E94" w:rsidP="00E7437B">
      <w:pPr>
        <w:shd w:val="clear" w:color="auto" w:fill="FFFFFF"/>
        <w:spacing w:after="120"/>
        <w:jc w:val="both"/>
        <w:rPr>
          <w:color w:val="000000"/>
          <w:lang w:eastAsia="uk-UA"/>
        </w:rPr>
      </w:pPr>
      <w:r w:rsidRPr="00D51327">
        <w:rPr>
          <w:color w:val="000000"/>
          <w:lang w:eastAsia="uk-UA"/>
        </w:rPr>
        <w:t>інші працівники ________ осіб.</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xml:space="preserve">1. Оцінка готовності на період проведення </w:t>
      </w:r>
      <w:r w:rsidRPr="00D51327">
        <w:rPr>
          <w:b/>
          <w:iCs/>
        </w:rPr>
        <w:t xml:space="preserve">Дня цивільного захисту </w:t>
      </w:r>
      <w:r w:rsidRPr="00D51327">
        <w:rPr>
          <w:color w:val="000000"/>
          <w:u w:val="single"/>
          <w:lang w:eastAsia="uk-UA"/>
        </w:rPr>
        <w:t>(назва закладу освіти</w:t>
      </w:r>
      <w:r w:rsidRPr="00D51327">
        <w:rPr>
          <w:color w:val="000000"/>
          <w:lang w:eastAsia="uk-UA"/>
        </w:rPr>
        <w:t>) до реалізації планів реагування на надзвичайні ситуації, а саме:</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якість відпрацювання плануючої документації щодо організації діяльності з питань цивільного захисту;</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xml:space="preserve">- стан підготовки керівного складу органів управління і </w:t>
      </w:r>
      <w:r w:rsidRPr="00D51327">
        <w:t xml:space="preserve">спеціалізованих ланок </w:t>
      </w:r>
      <w:r w:rsidRPr="00D51327">
        <w:rPr>
          <w:color w:val="000000"/>
          <w:lang w:eastAsia="uk-UA"/>
        </w:rPr>
        <w:t>цивільного захисту;</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функціонування об’єктової (локальної) системи оповіщення та організації порядку доведення до персоналу інформації про загрозу виникнення або виникнення надзвичайної ситуації;</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організація заходів щодо забезпечення пожежної та техногенної безпеки.</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xml:space="preserve">2. Повнота і якість відпрацювання плануючої документації з </w:t>
      </w:r>
      <w:r w:rsidRPr="00D51327">
        <w:rPr>
          <w:b/>
          <w:iCs/>
        </w:rPr>
        <w:t>Дня цивільного захисту</w:t>
      </w:r>
      <w:r w:rsidRPr="00D51327">
        <w:rPr>
          <w:color w:val="000000"/>
          <w:lang w:eastAsia="uk-UA"/>
        </w:rPr>
        <w:t>, доцільність та реальність задуму тренування.</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3. Відповідність відтворення (імітації) навчальної обстановки характеру об’єкта освіти, відповідність ввідних даних щодо обсягу, ступеня деталізації, джерел та часу їх надходження з урахуванням реальних можливостей. Зміст ввідних даних щодо розвитку обстановки.</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4. Оцінка дій органів управління.</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Строк проходження інформації про загрозу виникнення або виникнення надзвичайної ситуації від районного рівня до об’єктового рівня.</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Дії органів управління під час розгортання пункту управління та організація на ньому роботи, приведення у готовність системи зв’язку та обміну інформацією, уживання заходів щодо захисту персоналу та забезпечення сталого функціонування об’єкту освіти.</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xml:space="preserve">Дії органів управління під час введення режиму надзвичайної ситуації: приведення у готовність до дій </w:t>
      </w:r>
      <w:r w:rsidRPr="00D51327">
        <w:rPr>
          <w:color w:val="000000"/>
        </w:rPr>
        <w:t>спеціалізованих ланок</w:t>
      </w:r>
      <w:r w:rsidRPr="00D51327">
        <w:rPr>
          <w:color w:val="000000"/>
          <w:lang w:eastAsia="uk-UA"/>
        </w:rPr>
        <w:t xml:space="preserve"> цивільного захисту, що залучаються до ліквідації надзвичайної ситуації, призначення керівника робіт з ліквідації наслідків надзвичайної ситуації, організація збору та узагальнення даних і оцінки обстановки, правильність розрахунків, підготовка обґрунтованих пропозицій щодо рішень та відповідності завдань, поставлених перед підлеглими.</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Організація і здійснення заходів з локалізації та ліквідації надзвичайних ситуацій, пожеж із залученням необхідних сил та засобів.</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Забезпечення взаємодії з органами управління і силами, визначеними для проведення спільних заходів і робіт з ліквідації наслідків надзвичайних ситуацій.</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Організація основних видів забезпечення під час дій у зоні надзвичайних ситуацій.</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Розроблення документів на проведення відповідних заходів з цивільного захисту, чітке і наочне позначення обстановки.</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Особиста присутність керівництва на місцях проведення практичних робіт, контроль за діями керівників структурних підрозділів (навчальних груп) об’єкту освіти.</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xml:space="preserve">5. Оцінка дій </w:t>
      </w:r>
      <w:r w:rsidRPr="00D51327">
        <w:t xml:space="preserve">спеціалізованих ланок </w:t>
      </w:r>
      <w:r w:rsidRPr="00D51327">
        <w:rPr>
          <w:color w:val="000000"/>
          <w:lang w:eastAsia="uk-UA"/>
        </w:rPr>
        <w:t>цивільного захисту, що навчаються.</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xml:space="preserve">Правильність і доцільність прийнятих керівниками </w:t>
      </w:r>
      <w:r w:rsidRPr="00D51327">
        <w:t xml:space="preserve">спеціалізованих ланок </w:t>
      </w:r>
      <w:r w:rsidRPr="00D51327">
        <w:rPr>
          <w:color w:val="000000"/>
          <w:lang w:eastAsia="uk-UA"/>
        </w:rPr>
        <w:t>рішень. Своєчасність висунення до місця проведення рятувальних та інших невідкладних робіт.</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xml:space="preserve">Результати практичних дій </w:t>
      </w:r>
      <w:r w:rsidRPr="00D51327">
        <w:t xml:space="preserve">спеціалізованих ланок </w:t>
      </w:r>
      <w:r w:rsidRPr="00D51327">
        <w:rPr>
          <w:color w:val="000000"/>
          <w:lang w:eastAsia="uk-UA"/>
        </w:rPr>
        <w:t>цивільного захисту з використання гасіння пожежі, рятування уражених та надання їм першої медичної допомоги.</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Організація робіт, пов’язаних із забезпеченням сталого функціонування об’єкту освіти та першочерговим життєзабезпеченням постраждалих.</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6. Відпрацювання сигналів оповіщення цивільного захисту і дій персоналу за ними.</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7. Перелік робіт, виконаних з метою удосконалення складових системи цивільного захисту об’єкту освіти у період підготовки та проведення тренування з надзвичайних ситуацій.</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8. Перелік матеріалів з моделювання надійності роботи об’єкту освіти у разі можливого впливу аварій і надзвичайних ситуацій на інженерно-технічний комплекс об’єкта для проведення подальших організаційних, технологічних та інженерно-технічних заходів.</w:t>
      </w:r>
    </w:p>
    <w:p w:rsidR="00DC7E94" w:rsidRPr="00D51327" w:rsidRDefault="00DC7E94" w:rsidP="00E7437B">
      <w:pPr>
        <w:shd w:val="clear" w:color="auto" w:fill="FFFFFF"/>
        <w:spacing w:after="120"/>
        <w:ind w:firstLine="567"/>
        <w:jc w:val="both"/>
        <w:rPr>
          <w:color w:val="000000"/>
          <w:lang w:eastAsia="uk-UA"/>
        </w:rPr>
      </w:pPr>
      <w:r w:rsidRPr="00D51327">
        <w:rPr>
          <w:color w:val="000000"/>
          <w:lang w:eastAsia="uk-UA"/>
        </w:rPr>
        <w:t xml:space="preserve">9. Результати тренування, обговорені на підведенні підсумків </w:t>
      </w:r>
      <w:r w:rsidRPr="00D51327">
        <w:rPr>
          <w:b/>
          <w:iCs/>
        </w:rPr>
        <w:t>Дня цивільного захисту</w:t>
      </w:r>
      <w:r w:rsidRPr="00D51327">
        <w:rPr>
          <w:color w:val="000000"/>
          <w:lang w:eastAsia="uk-UA"/>
        </w:rPr>
        <w:t>.</w:t>
      </w:r>
    </w:p>
    <w:p w:rsidR="00DC7E94" w:rsidRPr="00D51327" w:rsidRDefault="00DC7E94" w:rsidP="00F811F8">
      <w:pPr>
        <w:shd w:val="clear" w:color="auto" w:fill="FFFFFF"/>
        <w:ind w:firstLine="567"/>
        <w:jc w:val="both"/>
        <w:rPr>
          <w:lang w:eastAsia="uk-UA"/>
        </w:rPr>
      </w:pPr>
      <w:r w:rsidRPr="00D51327">
        <w:rPr>
          <w:lang w:eastAsia="uk-UA"/>
        </w:rPr>
        <w:t xml:space="preserve">Керівник тренування      _______________________________________ </w:t>
      </w:r>
    </w:p>
    <w:p w:rsidR="00DC7E94" w:rsidRPr="00D51327" w:rsidRDefault="00DC7E94" w:rsidP="00F811F8">
      <w:pPr>
        <w:shd w:val="clear" w:color="auto" w:fill="FFFFFF"/>
        <w:ind w:firstLine="567"/>
        <w:jc w:val="center"/>
        <w:rPr>
          <w:sz w:val="24"/>
          <w:szCs w:val="24"/>
          <w:lang w:eastAsia="uk-UA"/>
        </w:rPr>
      </w:pPr>
      <w:r w:rsidRPr="00D51327">
        <w:rPr>
          <w:sz w:val="24"/>
          <w:szCs w:val="24"/>
          <w:lang w:eastAsia="uk-UA"/>
        </w:rPr>
        <w:t>(посада, підпис, ініціали, прізвище)</w:t>
      </w:r>
    </w:p>
    <w:p w:rsidR="00DC7E94" w:rsidRPr="00D51327" w:rsidRDefault="00DC7E94" w:rsidP="00F811F8">
      <w:pPr>
        <w:shd w:val="clear" w:color="auto" w:fill="FFFFFF"/>
        <w:spacing w:before="120"/>
        <w:ind w:firstLine="567"/>
        <w:jc w:val="both"/>
        <w:rPr>
          <w:lang w:eastAsia="uk-UA"/>
        </w:rPr>
      </w:pPr>
      <w:r w:rsidRPr="00D51327">
        <w:rPr>
          <w:lang w:eastAsia="uk-UA"/>
        </w:rPr>
        <w:t>Посередник при керівникові</w:t>
      </w:r>
    </w:p>
    <w:p w:rsidR="00DC7E94" w:rsidRPr="00D51327" w:rsidRDefault="00DC7E94" w:rsidP="00F811F8">
      <w:pPr>
        <w:shd w:val="clear" w:color="auto" w:fill="FFFFFF"/>
        <w:ind w:firstLine="567"/>
        <w:jc w:val="both"/>
        <w:rPr>
          <w:lang w:eastAsia="uk-UA"/>
        </w:rPr>
      </w:pPr>
      <w:r w:rsidRPr="00D51327">
        <w:rPr>
          <w:lang w:eastAsia="uk-UA"/>
        </w:rPr>
        <w:t xml:space="preserve">тренування       _______________________________________ </w:t>
      </w:r>
    </w:p>
    <w:p w:rsidR="00DC7E94" w:rsidRPr="00D51327" w:rsidRDefault="00DC7E94" w:rsidP="00F811F8">
      <w:pPr>
        <w:shd w:val="clear" w:color="auto" w:fill="FFFFFF"/>
        <w:ind w:firstLine="567"/>
        <w:jc w:val="center"/>
        <w:rPr>
          <w:sz w:val="24"/>
          <w:szCs w:val="24"/>
          <w:lang w:eastAsia="uk-UA"/>
        </w:rPr>
      </w:pPr>
      <w:r w:rsidRPr="00D51327">
        <w:rPr>
          <w:sz w:val="24"/>
          <w:szCs w:val="24"/>
          <w:lang w:eastAsia="uk-UA"/>
        </w:rPr>
        <w:t xml:space="preserve">                                     (посада, підпис, ініціали, прізвище)</w:t>
      </w:r>
    </w:p>
    <w:p w:rsidR="00DC7E94" w:rsidRPr="00D51327" w:rsidRDefault="00DC7E94" w:rsidP="00F811F8">
      <w:pPr>
        <w:shd w:val="clear" w:color="auto" w:fill="FFFFFF"/>
        <w:spacing w:before="120"/>
        <w:ind w:firstLine="567"/>
        <w:jc w:val="both"/>
        <w:rPr>
          <w:lang w:eastAsia="uk-UA"/>
        </w:rPr>
      </w:pPr>
    </w:p>
    <w:p w:rsidR="00DC7E94" w:rsidRPr="00D51327" w:rsidRDefault="00DC7E94" w:rsidP="009C5ABC">
      <w:pPr>
        <w:shd w:val="clear" w:color="auto" w:fill="FFFFFF"/>
        <w:ind w:firstLine="567"/>
        <w:jc w:val="both"/>
        <w:rPr>
          <w:iCs/>
        </w:rPr>
      </w:pPr>
      <w:bookmarkStart w:id="23" w:name="n130"/>
      <w:bookmarkEnd w:id="23"/>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ind w:firstLine="567"/>
        <w:jc w:val="both"/>
        <w:rPr>
          <w:iCs/>
        </w:rPr>
      </w:pPr>
    </w:p>
    <w:p w:rsidR="00DC7E94" w:rsidRPr="00D51327" w:rsidRDefault="00DC7E94" w:rsidP="009C5ABC">
      <w:pPr>
        <w:shd w:val="clear" w:color="auto" w:fill="FFFFFF"/>
        <w:spacing w:before="100" w:beforeAutospacing="1" w:after="100" w:afterAutospacing="1"/>
        <w:ind w:firstLine="567"/>
        <w:rPr>
          <w:b/>
          <w:iCs/>
        </w:rPr>
      </w:pPr>
      <w:r w:rsidRPr="00D51327">
        <w:rPr>
          <w:b/>
          <w:iCs/>
        </w:rPr>
        <w:t>Журнал обліку результатів тренувань з відпрацювання дій на випадок пожежі.</w:t>
      </w:r>
      <w:bookmarkStart w:id="24" w:name="n131"/>
      <w:bookmarkEnd w:id="24"/>
    </w:p>
    <w:p w:rsidR="00DC7E94" w:rsidRPr="00D51327" w:rsidRDefault="00DC7E94" w:rsidP="009C5ABC">
      <w:pPr>
        <w:shd w:val="clear" w:color="auto" w:fill="FFFFFF"/>
        <w:spacing w:before="60"/>
        <w:ind w:firstLine="567"/>
        <w:jc w:val="both"/>
        <w:rPr>
          <w:color w:val="000000"/>
          <w:lang w:eastAsia="uk-UA"/>
        </w:rPr>
      </w:pPr>
      <w:r w:rsidRPr="00D51327">
        <w:rPr>
          <w:color w:val="000000"/>
          <w:lang w:eastAsia="uk-UA"/>
        </w:rPr>
        <w:t xml:space="preserve">Результати </w:t>
      </w:r>
      <w:r w:rsidRPr="00D51327">
        <w:rPr>
          <w:b/>
          <w:iCs/>
        </w:rPr>
        <w:t>тренувань з відпрацювання дій на випадок пожежі</w:t>
      </w:r>
      <w:r w:rsidRPr="00D51327">
        <w:rPr>
          <w:color w:val="000000"/>
          <w:lang w:eastAsia="uk-UA"/>
        </w:rPr>
        <w:t xml:space="preserve"> заносяться до спеціальних журналів обліку таких тренувань. </w:t>
      </w:r>
    </w:p>
    <w:p w:rsidR="00DC7E94" w:rsidRPr="00D51327" w:rsidRDefault="00DC7E94" w:rsidP="009C5ABC">
      <w:pPr>
        <w:shd w:val="clear" w:color="auto" w:fill="FFFFFF"/>
        <w:spacing w:before="60"/>
        <w:ind w:firstLine="567"/>
        <w:jc w:val="both"/>
        <w:rPr>
          <w:color w:val="000000"/>
          <w:lang w:eastAsia="uk-UA"/>
        </w:rPr>
      </w:pPr>
      <w:r w:rsidRPr="00D51327">
        <w:rPr>
          <w:color w:val="000000"/>
          <w:lang w:eastAsia="uk-UA"/>
        </w:rPr>
        <w:t>Зміст журналу складається з наступних складових:</w:t>
      </w:r>
    </w:p>
    <w:p w:rsidR="00DC7E94" w:rsidRPr="00D51327" w:rsidRDefault="00DC7E94" w:rsidP="003939C4">
      <w:pPr>
        <w:numPr>
          <w:ilvl w:val="0"/>
          <w:numId w:val="1"/>
        </w:numPr>
        <w:shd w:val="clear" w:color="auto" w:fill="FFFFFF"/>
        <w:spacing w:after="100" w:afterAutospacing="1"/>
        <w:ind w:left="714" w:hanging="357"/>
      </w:pPr>
      <w:r w:rsidRPr="00D51327">
        <w:t>дата проведення;</w:t>
      </w:r>
    </w:p>
    <w:p w:rsidR="00DC7E94" w:rsidRPr="00D51327" w:rsidRDefault="00DC7E94" w:rsidP="00A81BDE">
      <w:pPr>
        <w:numPr>
          <w:ilvl w:val="0"/>
          <w:numId w:val="1"/>
        </w:numPr>
        <w:shd w:val="clear" w:color="auto" w:fill="FFFFFF"/>
        <w:spacing w:before="100" w:beforeAutospacing="1" w:after="100" w:afterAutospacing="1"/>
        <w:rPr>
          <w:color w:val="000000"/>
          <w:lang w:eastAsia="uk-UA"/>
        </w:rPr>
      </w:pPr>
      <w:r w:rsidRPr="00D51327">
        <w:t>тема</w:t>
      </w:r>
      <w:r w:rsidRPr="00D51327">
        <w:rPr>
          <w:rStyle w:val="14MicrosoftSansSerif"/>
          <w:rFonts w:ascii="Times New Roman" w:hAnsi="Times New Roman"/>
          <w:sz w:val="28"/>
        </w:rPr>
        <w:t xml:space="preserve"> і</w:t>
      </w:r>
      <w:r w:rsidRPr="00D51327">
        <w:t xml:space="preserve"> місце проведення;</w:t>
      </w:r>
    </w:p>
    <w:p w:rsidR="00DC7E94" w:rsidRPr="00D51327" w:rsidRDefault="00DC7E94" w:rsidP="00A81BDE">
      <w:pPr>
        <w:numPr>
          <w:ilvl w:val="0"/>
          <w:numId w:val="1"/>
        </w:numPr>
        <w:shd w:val="clear" w:color="auto" w:fill="FFFFFF"/>
        <w:spacing w:before="100" w:beforeAutospacing="1" w:after="100" w:afterAutospacing="1"/>
        <w:rPr>
          <w:color w:val="000000"/>
          <w:lang w:eastAsia="uk-UA"/>
        </w:rPr>
      </w:pPr>
      <w:r w:rsidRPr="00D51327">
        <w:t>інформація про кількість залучених  учасників тренування (взагалі, в складі структурних підрозділів);</w:t>
      </w:r>
    </w:p>
    <w:p w:rsidR="00DC7E94" w:rsidRPr="00D51327" w:rsidRDefault="00DC7E94" w:rsidP="00C8346A">
      <w:pPr>
        <w:numPr>
          <w:ilvl w:val="0"/>
          <w:numId w:val="1"/>
        </w:numPr>
        <w:shd w:val="clear" w:color="auto" w:fill="FFFFFF"/>
        <w:spacing w:before="100" w:beforeAutospacing="1" w:after="100" w:afterAutospacing="1"/>
        <w:rPr>
          <w:color w:val="000000"/>
          <w:lang w:eastAsia="uk-UA"/>
        </w:rPr>
      </w:pPr>
      <w:r w:rsidRPr="00D51327">
        <w:t>інформація про посередників, якщо вони призначалися;</w:t>
      </w:r>
    </w:p>
    <w:p w:rsidR="00DC7E94" w:rsidRPr="00D51327" w:rsidRDefault="00DC7E94" w:rsidP="00A81BDE">
      <w:pPr>
        <w:numPr>
          <w:ilvl w:val="0"/>
          <w:numId w:val="1"/>
        </w:numPr>
        <w:shd w:val="clear" w:color="auto" w:fill="FFFFFF"/>
        <w:spacing w:before="100" w:beforeAutospacing="1" w:after="100" w:afterAutospacing="1"/>
        <w:rPr>
          <w:color w:val="000000"/>
          <w:lang w:eastAsia="uk-UA"/>
        </w:rPr>
      </w:pPr>
      <w:r w:rsidRPr="00D51327">
        <w:t>відмітка про виконання;</w:t>
      </w:r>
    </w:p>
    <w:p w:rsidR="00DC7E94" w:rsidRPr="00D51327" w:rsidRDefault="00DC7E94" w:rsidP="00A81BDE">
      <w:pPr>
        <w:numPr>
          <w:ilvl w:val="0"/>
          <w:numId w:val="1"/>
        </w:numPr>
        <w:shd w:val="clear" w:color="auto" w:fill="FFFFFF"/>
        <w:spacing w:before="100" w:beforeAutospacing="1" w:after="100" w:afterAutospacing="1"/>
        <w:rPr>
          <w:color w:val="000000"/>
          <w:lang w:eastAsia="uk-UA"/>
        </w:rPr>
      </w:pPr>
      <w:r w:rsidRPr="00D51327">
        <w:t>пропозиції та зауваження;</w:t>
      </w:r>
    </w:p>
    <w:p w:rsidR="00DC7E94" w:rsidRPr="00D51327" w:rsidRDefault="00DC7E94" w:rsidP="00450BF0">
      <w:pPr>
        <w:pStyle w:val="40"/>
        <w:numPr>
          <w:ilvl w:val="0"/>
          <w:numId w:val="1"/>
        </w:numPr>
        <w:shd w:val="clear" w:color="auto" w:fill="auto"/>
        <w:spacing w:line="240" w:lineRule="auto"/>
        <w:rPr>
          <w:rFonts w:ascii="Times New Roman" w:hAnsi="Times New Roman"/>
          <w:sz w:val="28"/>
          <w:szCs w:val="28"/>
        </w:rPr>
      </w:pPr>
      <w:r w:rsidRPr="00D51327">
        <w:rPr>
          <w:rFonts w:ascii="Times New Roman" w:hAnsi="Times New Roman"/>
          <w:sz w:val="28"/>
          <w:szCs w:val="28"/>
        </w:rPr>
        <w:t>загальна оцінка тренування з відпрацювання дій на випадок пожежі;</w:t>
      </w:r>
    </w:p>
    <w:p w:rsidR="00DC7E94" w:rsidRPr="00D51327" w:rsidRDefault="00DC7E94" w:rsidP="005774DA">
      <w:pPr>
        <w:pStyle w:val="70"/>
        <w:numPr>
          <w:ilvl w:val="0"/>
          <w:numId w:val="1"/>
        </w:numPr>
        <w:shd w:val="clear" w:color="auto" w:fill="auto"/>
        <w:spacing w:line="240" w:lineRule="auto"/>
        <w:jc w:val="left"/>
        <w:rPr>
          <w:rStyle w:val="78pt"/>
          <w:sz w:val="28"/>
          <w:szCs w:val="28"/>
        </w:rPr>
      </w:pPr>
      <w:r w:rsidRPr="00D51327">
        <w:rPr>
          <w:sz w:val="28"/>
          <w:szCs w:val="28"/>
        </w:rPr>
        <w:t xml:space="preserve">підписи керівника тренуванням та </w:t>
      </w:r>
      <w:r w:rsidRPr="00D51327">
        <w:rPr>
          <w:rStyle w:val="78pt"/>
          <w:sz w:val="28"/>
          <w:szCs w:val="28"/>
        </w:rPr>
        <w:t>контролюючої особи.</w:t>
      </w:r>
    </w:p>
    <w:p w:rsidR="00DC7E94" w:rsidRPr="00D51327" w:rsidRDefault="00DC7E94" w:rsidP="0070340D">
      <w:pPr>
        <w:pStyle w:val="70"/>
        <w:shd w:val="clear" w:color="auto" w:fill="auto"/>
        <w:spacing w:line="240" w:lineRule="auto"/>
        <w:ind w:left="360"/>
        <w:jc w:val="left"/>
        <w:rPr>
          <w:rStyle w:val="78pt"/>
          <w:sz w:val="12"/>
          <w:szCs w:val="12"/>
        </w:rPr>
      </w:pPr>
    </w:p>
    <w:p w:rsidR="00DC7E94" w:rsidRPr="00D51327" w:rsidRDefault="00DC7E94" w:rsidP="00D50E13">
      <w:pPr>
        <w:pStyle w:val="70"/>
        <w:shd w:val="clear" w:color="auto" w:fill="auto"/>
        <w:spacing w:line="240" w:lineRule="auto"/>
        <w:ind w:left="360"/>
        <w:jc w:val="left"/>
        <w:rPr>
          <w:rStyle w:val="78pt"/>
          <w:sz w:val="28"/>
          <w:szCs w:val="28"/>
        </w:rPr>
      </w:pPr>
      <w:r w:rsidRPr="00D51327">
        <w:rPr>
          <w:rStyle w:val="78pt"/>
          <w:sz w:val="28"/>
          <w:szCs w:val="28"/>
        </w:rPr>
        <w:t>Зразок документа:</w:t>
      </w:r>
    </w:p>
    <w:p w:rsidR="00DC7E94" w:rsidRPr="00D51327" w:rsidRDefault="00DC7E94" w:rsidP="00D50E13">
      <w:pPr>
        <w:pStyle w:val="70"/>
        <w:shd w:val="clear" w:color="auto" w:fill="auto"/>
        <w:spacing w:line="240" w:lineRule="auto"/>
        <w:ind w:left="360"/>
        <w:jc w:val="left"/>
        <w:rPr>
          <w:rStyle w:val="78pt"/>
          <w:sz w:val="12"/>
          <w:szCs w:val="12"/>
        </w:rPr>
      </w:pPr>
    </w:p>
    <w:p w:rsidR="00DC7E94" w:rsidRPr="00D51327" w:rsidRDefault="00DC7E94" w:rsidP="00487D24">
      <w:pPr>
        <w:shd w:val="clear" w:color="auto" w:fill="FFFFFF"/>
        <w:jc w:val="center"/>
        <w:rPr>
          <w:b/>
          <w:color w:val="000000"/>
          <w:sz w:val="26"/>
          <w:szCs w:val="26"/>
          <w:lang w:eastAsia="uk-UA"/>
        </w:rPr>
      </w:pPr>
      <w:r w:rsidRPr="00D51327">
        <w:rPr>
          <w:b/>
          <w:color w:val="000000"/>
          <w:sz w:val="26"/>
          <w:szCs w:val="26"/>
          <w:lang w:eastAsia="uk-UA"/>
        </w:rPr>
        <w:t xml:space="preserve">Журнал обліку результатів </w:t>
      </w:r>
      <w:r w:rsidRPr="00D51327">
        <w:rPr>
          <w:b/>
          <w:iCs/>
          <w:sz w:val="26"/>
          <w:szCs w:val="26"/>
        </w:rPr>
        <w:t>тренувань з відпрацювання дій на випадок пожежі</w:t>
      </w:r>
    </w:p>
    <w:p w:rsidR="00DC7E94" w:rsidRPr="00D51327" w:rsidRDefault="00DC7E94" w:rsidP="00487D24">
      <w:pPr>
        <w:pStyle w:val="40"/>
        <w:shd w:val="clear" w:color="auto" w:fill="auto"/>
        <w:spacing w:line="240" w:lineRule="auto"/>
        <w:jc w:val="center"/>
        <w:rPr>
          <w:rFonts w:ascii="Times New Roman" w:hAnsi="Times New Roman"/>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7"/>
        <w:gridCol w:w="3467"/>
        <w:gridCol w:w="1549"/>
        <w:gridCol w:w="1551"/>
        <w:gridCol w:w="1665"/>
        <w:gridCol w:w="1239"/>
      </w:tblGrid>
      <w:tr w:rsidR="00DC7E94" w:rsidRPr="00D51327" w:rsidTr="00584002">
        <w:tc>
          <w:tcPr>
            <w:tcW w:w="329" w:type="pct"/>
            <w:vMerge w:val="restart"/>
            <w:vAlign w:val="center"/>
          </w:tcPr>
          <w:p w:rsidR="00DC7E94" w:rsidRPr="00D15032" w:rsidRDefault="00DC7E94" w:rsidP="00487D24">
            <w:pPr>
              <w:pStyle w:val="140"/>
              <w:shd w:val="clear" w:color="auto" w:fill="auto"/>
              <w:spacing w:line="240" w:lineRule="auto"/>
              <w:ind w:left="-28"/>
              <w:jc w:val="center"/>
              <w:rPr>
                <w:sz w:val="22"/>
                <w:szCs w:val="22"/>
                <w:lang w:val="uk-UA" w:eastAsia="uk-UA"/>
              </w:rPr>
            </w:pPr>
            <w:r w:rsidRPr="00D15032">
              <w:rPr>
                <w:sz w:val="22"/>
                <w:szCs w:val="22"/>
                <w:lang w:val="uk-UA" w:eastAsia="uk-UA"/>
              </w:rPr>
              <w:t xml:space="preserve">Дата </w:t>
            </w:r>
          </w:p>
        </w:tc>
        <w:tc>
          <w:tcPr>
            <w:tcW w:w="1710" w:type="pct"/>
            <w:vMerge w:val="restart"/>
            <w:vAlign w:val="center"/>
          </w:tcPr>
          <w:p w:rsidR="00DC7E94" w:rsidRPr="00D15032" w:rsidRDefault="00DC7E94" w:rsidP="009C5ABC">
            <w:pPr>
              <w:pStyle w:val="140"/>
              <w:shd w:val="clear" w:color="auto" w:fill="auto"/>
              <w:tabs>
                <w:tab w:val="left" w:pos="1963"/>
              </w:tabs>
              <w:spacing w:line="240" w:lineRule="auto"/>
              <w:ind w:left="-28"/>
              <w:jc w:val="center"/>
              <w:rPr>
                <w:sz w:val="22"/>
                <w:szCs w:val="22"/>
                <w:lang w:val="uk-UA" w:eastAsia="uk-UA"/>
              </w:rPr>
            </w:pPr>
            <w:r w:rsidRPr="00D15032">
              <w:rPr>
                <w:sz w:val="22"/>
                <w:szCs w:val="22"/>
                <w:lang w:val="uk-UA" w:eastAsia="uk-UA"/>
              </w:rPr>
              <w:t>Тема</w:t>
            </w:r>
            <w:r w:rsidRPr="00D15032">
              <w:rPr>
                <w:rStyle w:val="14MicrosoftSansSerif"/>
                <w:rFonts w:ascii="Times New Roman" w:hAnsi="Times New Roman"/>
                <w:sz w:val="22"/>
                <w:szCs w:val="22"/>
                <w:lang w:val="uk-UA" w:eastAsia="uk-UA"/>
              </w:rPr>
              <w:t xml:space="preserve"> і</w:t>
            </w:r>
            <w:r w:rsidRPr="00D15032">
              <w:rPr>
                <w:sz w:val="22"/>
                <w:szCs w:val="22"/>
                <w:lang w:val="uk-UA" w:eastAsia="uk-UA"/>
              </w:rPr>
              <w:t xml:space="preserve"> місце проведення тренування з відпрацювання дій на випадок пожежі</w:t>
            </w:r>
          </w:p>
        </w:tc>
        <w:tc>
          <w:tcPr>
            <w:tcW w:w="1529" w:type="pct"/>
            <w:gridSpan w:val="2"/>
          </w:tcPr>
          <w:p w:rsidR="00DC7E94" w:rsidRPr="00D15032" w:rsidRDefault="00DC7E94" w:rsidP="009C5ABC">
            <w:pPr>
              <w:pStyle w:val="30"/>
              <w:shd w:val="clear" w:color="auto" w:fill="auto"/>
              <w:spacing w:line="240" w:lineRule="auto"/>
              <w:jc w:val="center"/>
              <w:rPr>
                <w:rFonts w:ascii="Times New Roman" w:hAnsi="Times New Roman"/>
                <w:sz w:val="22"/>
                <w:szCs w:val="22"/>
                <w:lang w:val="uk-UA" w:eastAsia="uk-UA"/>
              </w:rPr>
            </w:pPr>
            <w:r w:rsidRPr="00D15032">
              <w:rPr>
                <w:rFonts w:ascii="Times New Roman" w:hAnsi="Times New Roman"/>
                <w:sz w:val="22"/>
                <w:szCs w:val="22"/>
                <w:lang w:val="uk-UA" w:eastAsia="uk-UA"/>
              </w:rPr>
              <w:t>Кількість учасників, що залучається під час проведення тренування</w:t>
            </w:r>
          </w:p>
        </w:tc>
        <w:tc>
          <w:tcPr>
            <w:tcW w:w="821" w:type="pct"/>
            <w:vMerge w:val="restart"/>
            <w:vAlign w:val="center"/>
          </w:tcPr>
          <w:p w:rsidR="00DC7E94" w:rsidRPr="00D15032" w:rsidRDefault="00DC7E94" w:rsidP="00487D24">
            <w:pPr>
              <w:pStyle w:val="140"/>
              <w:jc w:val="center"/>
              <w:rPr>
                <w:rStyle w:val="78pt"/>
                <w:sz w:val="22"/>
                <w:szCs w:val="22"/>
                <w:lang w:val="uk-UA" w:eastAsia="uk-UA"/>
              </w:rPr>
            </w:pPr>
            <w:r w:rsidRPr="00D15032">
              <w:rPr>
                <w:rStyle w:val="78pt"/>
                <w:sz w:val="22"/>
                <w:szCs w:val="22"/>
                <w:lang w:val="uk-UA" w:eastAsia="uk-UA"/>
              </w:rPr>
              <w:t>Посередники</w:t>
            </w:r>
          </w:p>
          <w:p w:rsidR="00DC7E94" w:rsidRPr="00D15032" w:rsidRDefault="00DC7E94" w:rsidP="00487D24">
            <w:pPr>
              <w:pStyle w:val="140"/>
              <w:shd w:val="clear" w:color="auto" w:fill="auto"/>
              <w:spacing w:line="240" w:lineRule="auto"/>
              <w:jc w:val="center"/>
              <w:rPr>
                <w:sz w:val="22"/>
                <w:szCs w:val="22"/>
                <w:lang w:val="uk-UA" w:eastAsia="uk-UA"/>
              </w:rPr>
            </w:pPr>
            <w:r w:rsidRPr="00D15032">
              <w:rPr>
                <w:rStyle w:val="78pt"/>
                <w:sz w:val="22"/>
                <w:szCs w:val="22"/>
                <w:lang w:val="uk-UA" w:eastAsia="uk-UA"/>
              </w:rPr>
              <w:t>(якщо призначалися)</w:t>
            </w:r>
          </w:p>
        </w:tc>
        <w:tc>
          <w:tcPr>
            <w:tcW w:w="611" w:type="pct"/>
            <w:vMerge w:val="restart"/>
            <w:vAlign w:val="center"/>
          </w:tcPr>
          <w:p w:rsidR="00DC7E94" w:rsidRPr="00D15032" w:rsidRDefault="00DC7E94" w:rsidP="00487D24">
            <w:pPr>
              <w:pStyle w:val="140"/>
              <w:shd w:val="clear" w:color="auto" w:fill="auto"/>
              <w:spacing w:line="240" w:lineRule="auto"/>
              <w:ind w:left="-73" w:right="-38"/>
              <w:jc w:val="center"/>
              <w:rPr>
                <w:sz w:val="22"/>
                <w:szCs w:val="22"/>
                <w:lang w:val="uk-UA" w:eastAsia="uk-UA"/>
              </w:rPr>
            </w:pPr>
            <w:r w:rsidRPr="00D15032">
              <w:rPr>
                <w:sz w:val="22"/>
                <w:szCs w:val="22"/>
                <w:lang w:val="uk-UA" w:eastAsia="uk-UA"/>
              </w:rPr>
              <w:t>Відмітка про виконання</w:t>
            </w:r>
          </w:p>
        </w:tc>
      </w:tr>
      <w:tr w:rsidR="00DC7E94" w:rsidRPr="00D51327" w:rsidTr="00584002">
        <w:tc>
          <w:tcPr>
            <w:tcW w:w="329" w:type="pct"/>
            <w:vMerge/>
          </w:tcPr>
          <w:p w:rsidR="00DC7E94" w:rsidRPr="00D15032" w:rsidRDefault="00DC7E94" w:rsidP="00487D24">
            <w:pPr>
              <w:pStyle w:val="30"/>
              <w:shd w:val="clear" w:color="auto" w:fill="auto"/>
              <w:spacing w:line="240" w:lineRule="auto"/>
              <w:jc w:val="center"/>
              <w:rPr>
                <w:rFonts w:ascii="Times New Roman" w:hAnsi="Times New Roman"/>
                <w:sz w:val="22"/>
                <w:szCs w:val="22"/>
                <w:lang w:val="uk-UA" w:eastAsia="uk-UA"/>
              </w:rPr>
            </w:pPr>
          </w:p>
        </w:tc>
        <w:tc>
          <w:tcPr>
            <w:tcW w:w="1710" w:type="pct"/>
            <w:vMerge/>
          </w:tcPr>
          <w:p w:rsidR="00DC7E94" w:rsidRPr="00D15032" w:rsidRDefault="00DC7E94" w:rsidP="00487D24">
            <w:pPr>
              <w:pStyle w:val="30"/>
              <w:shd w:val="clear" w:color="auto" w:fill="auto"/>
              <w:spacing w:line="240" w:lineRule="auto"/>
              <w:jc w:val="center"/>
              <w:rPr>
                <w:rFonts w:ascii="Times New Roman" w:hAnsi="Times New Roman"/>
                <w:sz w:val="22"/>
                <w:szCs w:val="22"/>
                <w:lang w:val="uk-UA" w:eastAsia="uk-UA"/>
              </w:rPr>
            </w:pPr>
          </w:p>
        </w:tc>
        <w:tc>
          <w:tcPr>
            <w:tcW w:w="764" w:type="pct"/>
            <w:vAlign w:val="center"/>
          </w:tcPr>
          <w:p w:rsidR="00DC7E94" w:rsidRPr="00D15032" w:rsidRDefault="00DC7E94" w:rsidP="00487D24">
            <w:pPr>
              <w:pStyle w:val="140"/>
              <w:shd w:val="clear" w:color="auto" w:fill="auto"/>
              <w:spacing w:line="240" w:lineRule="auto"/>
              <w:ind w:left="5" w:right="-30"/>
              <w:jc w:val="center"/>
              <w:rPr>
                <w:sz w:val="22"/>
                <w:szCs w:val="22"/>
                <w:lang w:val="uk-UA" w:eastAsia="uk-UA"/>
              </w:rPr>
            </w:pPr>
            <w:r w:rsidRPr="00D15032">
              <w:rPr>
                <w:sz w:val="22"/>
                <w:szCs w:val="22"/>
                <w:lang w:val="uk-UA" w:eastAsia="uk-UA"/>
              </w:rPr>
              <w:t xml:space="preserve">в цілому </w:t>
            </w:r>
          </w:p>
        </w:tc>
        <w:tc>
          <w:tcPr>
            <w:tcW w:w="765" w:type="pct"/>
            <w:vAlign w:val="center"/>
          </w:tcPr>
          <w:p w:rsidR="00DC7E94" w:rsidRPr="00D15032" w:rsidRDefault="00DC7E94" w:rsidP="00487D24">
            <w:pPr>
              <w:pStyle w:val="140"/>
              <w:shd w:val="clear" w:color="auto" w:fill="auto"/>
              <w:spacing w:line="240" w:lineRule="auto"/>
              <w:ind w:left="5" w:right="-30"/>
              <w:jc w:val="center"/>
              <w:rPr>
                <w:sz w:val="22"/>
                <w:szCs w:val="22"/>
                <w:lang w:val="uk-UA" w:eastAsia="uk-UA"/>
              </w:rPr>
            </w:pPr>
            <w:r w:rsidRPr="00D15032">
              <w:rPr>
                <w:sz w:val="22"/>
                <w:szCs w:val="22"/>
                <w:lang w:val="uk-UA" w:eastAsia="uk-UA"/>
              </w:rPr>
              <w:t>по структурних підрозділах</w:t>
            </w:r>
          </w:p>
          <w:p w:rsidR="00DC7E94" w:rsidRPr="00D15032" w:rsidRDefault="00DC7E94" w:rsidP="00487D24">
            <w:pPr>
              <w:pStyle w:val="140"/>
              <w:shd w:val="clear" w:color="auto" w:fill="auto"/>
              <w:spacing w:line="240" w:lineRule="auto"/>
              <w:ind w:left="5" w:right="-30"/>
              <w:jc w:val="center"/>
              <w:rPr>
                <w:sz w:val="22"/>
                <w:szCs w:val="22"/>
                <w:lang w:val="uk-UA" w:eastAsia="uk-UA"/>
              </w:rPr>
            </w:pPr>
            <w:r w:rsidRPr="00D15032">
              <w:rPr>
                <w:sz w:val="22"/>
                <w:szCs w:val="22"/>
                <w:lang w:val="uk-UA" w:eastAsia="uk-UA"/>
              </w:rPr>
              <w:t>(назва підрозділу)</w:t>
            </w:r>
          </w:p>
        </w:tc>
        <w:tc>
          <w:tcPr>
            <w:tcW w:w="821" w:type="pct"/>
            <w:vMerge/>
          </w:tcPr>
          <w:p w:rsidR="00DC7E94" w:rsidRPr="00D15032" w:rsidRDefault="00DC7E94" w:rsidP="00487D24">
            <w:pPr>
              <w:pStyle w:val="30"/>
              <w:shd w:val="clear" w:color="auto" w:fill="auto"/>
              <w:spacing w:line="240" w:lineRule="auto"/>
              <w:jc w:val="center"/>
              <w:rPr>
                <w:rFonts w:ascii="Times New Roman" w:hAnsi="Times New Roman"/>
                <w:sz w:val="22"/>
                <w:szCs w:val="22"/>
                <w:lang w:val="uk-UA" w:eastAsia="uk-UA"/>
              </w:rPr>
            </w:pPr>
          </w:p>
        </w:tc>
        <w:tc>
          <w:tcPr>
            <w:tcW w:w="611" w:type="pct"/>
            <w:vMerge/>
          </w:tcPr>
          <w:p w:rsidR="00DC7E94" w:rsidRPr="00D15032" w:rsidRDefault="00DC7E94" w:rsidP="00487D24">
            <w:pPr>
              <w:pStyle w:val="30"/>
              <w:shd w:val="clear" w:color="auto" w:fill="auto"/>
              <w:spacing w:line="240" w:lineRule="auto"/>
              <w:jc w:val="center"/>
              <w:rPr>
                <w:rFonts w:ascii="Times New Roman" w:hAnsi="Times New Roman"/>
                <w:sz w:val="22"/>
                <w:szCs w:val="22"/>
                <w:lang w:val="uk-UA" w:eastAsia="uk-UA"/>
              </w:rPr>
            </w:pPr>
          </w:p>
        </w:tc>
      </w:tr>
      <w:tr w:rsidR="00DC7E94" w:rsidRPr="00D51327" w:rsidTr="00584002">
        <w:tc>
          <w:tcPr>
            <w:tcW w:w="329" w:type="pct"/>
          </w:tcPr>
          <w:p w:rsidR="00DC7E94" w:rsidRPr="00D15032" w:rsidRDefault="00DC7E94" w:rsidP="00487D24">
            <w:pPr>
              <w:pStyle w:val="30"/>
              <w:shd w:val="clear" w:color="auto" w:fill="auto"/>
              <w:spacing w:line="240" w:lineRule="auto"/>
              <w:jc w:val="center"/>
              <w:rPr>
                <w:rFonts w:ascii="Times New Roman" w:hAnsi="Times New Roman"/>
                <w:sz w:val="22"/>
                <w:szCs w:val="22"/>
                <w:lang w:val="uk-UA" w:eastAsia="uk-UA"/>
              </w:rPr>
            </w:pPr>
            <w:r w:rsidRPr="00D15032">
              <w:rPr>
                <w:rFonts w:ascii="Times New Roman" w:hAnsi="Times New Roman"/>
                <w:sz w:val="22"/>
                <w:szCs w:val="22"/>
                <w:lang w:val="uk-UA" w:eastAsia="uk-UA"/>
              </w:rPr>
              <w:t>1</w:t>
            </w:r>
          </w:p>
        </w:tc>
        <w:tc>
          <w:tcPr>
            <w:tcW w:w="1710" w:type="pct"/>
          </w:tcPr>
          <w:p w:rsidR="00DC7E94" w:rsidRPr="00D15032" w:rsidRDefault="00DC7E94" w:rsidP="00487D24">
            <w:pPr>
              <w:pStyle w:val="30"/>
              <w:shd w:val="clear" w:color="auto" w:fill="auto"/>
              <w:spacing w:line="240" w:lineRule="auto"/>
              <w:jc w:val="center"/>
              <w:rPr>
                <w:rFonts w:ascii="Times New Roman" w:hAnsi="Times New Roman"/>
                <w:sz w:val="22"/>
                <w:szCs w:val="22"/>
                <w:lang w:val="uk-UA" w:eastAsia="uk-UA"/>
              </w:rPr>
            </w:pPr>
            <w:r w:rsidRPr="00D15032">
              <w:rPr>
                <w:rFonts w:ascii="Times New Roman" w:hAnsi="Times New Roman"/>
                <w:sz w:val="22"/>
                <w:szCs w:val="22"/>
                <w:lang w:val="uk-UA" w:eastAsia="uk-UA"/>
              </w:rPr>
              <w:t>2</w:t>
            </w:r>
          </w:p>
        </w:tc>
        <w:tc>
          <w:tcPr>
            <w:tcW w:w="764" w:type="pct"/>
          </w:tcPr>
          <w:p w:rsidR="00DC7E94" w:rsidRPr="00D15032" w:rsidRDefault="00DC7E94" w:rsidP="00487D24">
            <w:pPr>
              <w:pStyle w:val="30"/>
              <w:shd w:val="clear" w:color="auto" w:fill="auto"/>
              <w:spacing w:line="240" w:lineRule="auto"/>
              <w:jc w:val="center"/>
              <w:rPr>
                <w:rFonts w:ascii="Times New Roman" w:hAnsi="Times New Roman"/>
                <w:sz w:val="22"/>
                <w:szCs w:val="22"/>
                <w:lang w:val="uk-UA" w:eastAsia="uk-UA"/>
              </w:rPr>
            </w:pPr>
            <w:r w:rsidRPr="00D15032">
              <w:rPr>
                <w:rFonts w:ascii="Times New Roman" w:hAnsi="Times New Roman"/>
                <w:sz w:val="22"/>
                <w:szCs w:val="22"/>
                <w:lang w:val="uk-UA" w:eastAsia="uk-UA"/>
              </w:rPr>
              <w:t>3</w:t>
            </w:r>
          </w:p>
        </w:tc>
        <w:tc>
          <w:tcPr>
            <w:tcW w:w="765" w:type="pct"/>
          </w:tcPr>
          <w:p w:rsidR="00DC7E94" w:rsidRPr="00D15032" w:rsidRDefault="00DC7E94" w:rsidP="00487D24">
            <w:pPr>
              <w:pStyle w:val="30"/>
              <w:shd w:val="clear" w:color="auto" w:fill="auto"/>
              <w:spacing w:line="240" w:lineRule="auto"/>
              <w:jc w:val="center"/>
              <w:rPr>
                <w:rFonts w:ascii="Times New Roman" w:hAnsi="Times New Roman"/>
                <w:sz w:val="22"/>
                <w:szCs w:val="22"/>
                <w:lang w:val="uk-UA" w:eastAsia="uk-UA"/>
              </w:rPr>
            </w:pPr>
            <w:r w:rsidRPr="00D15032">
              <w:rPr>
                <w:rFonts w:ascii="Times New Roman" w:hAnsi="Times New Roman"/>
                <w:sz w:val="22"/>
                <w:szCs w:val="22"/>
                <w:lang w:val="uk-UA" w:eastAsia="uk-UA"/>
              </w:rPr>
              <w:t>4</w:t>
            </w:r>
          </w:p>
        </w:tc>
        <w:tc>
          <w:tcPr>
            <w:tcW w:w="821" w:type="pct"/>
          </w:tcPr>
          <w:p w:rsidR="00DC7E94" w:rsidRPr="00D15032" w:rsidRDefault="00DC7E94" w:rsidP="00487D24">
            <w:pPr>
              <w:pStyle w:val="30"/>
              <w:shd w:val="clear" w:color="auto" w:fill="auto"/>
              <w:spacing w:line="240" w:lineRule="auto"/>
              <w:jc w:val="center"/>
              <w:rPr>
                <w:rFonts w:ascii="Times New Roman" w:hAnsi="Times New Roman"/>
                <w:sz w:val="22"/>
                <w:szCs w:val="22"/>
                <w:lang w:val="uk-UA" w:eastAsia="uk-UA"/>
              </w:rPr>
            </w:pPr>
            <w:r w:rsidRPr="00D15032">
              <w:rPr>
                <w:rFonts w:ascii="Times New Roman" w:hAnsi="Times New Roman"/>
                <w:sz w:val="22"/>
                <w:szCs w:val="22"/>
                <w:lang w:val="uk-UA" w:eastAsia="uk-UA"/>
              </w:rPr>
              <w:t>5</w:t>
            </w:r>
          </w:p>
        </w:tc>
        <w:tc>
          <w:tcPr>
            <w:tcW w:w="611" w:type="pct"/>
          </w:tcPr>
          <w:p w:rsidR="00DC7E94" w:rsidRPr="00D15032" w:rsidRDefault="00DC7E94" w:rsidP="00487D24">
            <w:pPr>
              <w:pStyle w:val="30"/>
              <w:shd w:val="clear" w:color="auto" w:fill="auto"/>
              <w:spacing w:line="240" w:lineRule="auto"/>
              <w:jc w:val="center"/>
              <w:rPr>
                <w:rFonts w:ascii="Times New Roman" w:hAnsi="Times New Roman"/>
                <w:sz w:val="22"/>
                <w:szCs w:val="22"/>
                <w:lang w:val="uk-UA" w:eastAsia="uk-UA"/>
              </w:rPr>
            </w:pPr>
            <w:r w:rsidRPr="00D15032">
              <w:rPr>
                <w:rFonts w:ascii="Times New Roman" w:hAnsi="Times New Roman"/>
                <w:sz w:val="22"/>
                <w:szCs w:val="22"/>
                <w:lang w:val="uk-UA" w:eastAsia="uk-UA"/>
              </w:rPr>
              <w:t>7</w:t>
            </w:r>
          </w:p>
        </w:tc>
      </w:tr>
      <w:tr w:rsidR="00DC7E94" w:rsidRPr="00D51327" w:rsidTr="00584002">
        <w:trPr>
          <w:trHeight w:val="180"/>
        </w:trPr>
        <w:tc>
          <w:tcPr>
            <w:tcW w:w="329" w:type="pct"/>
            <w:tcBorders>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1710" w:type="pct"/>
            <w:tcBorders>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764" w:type="pct"/>
            <w:tcBorders>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765" w:type="pct"/>
            <w:tcBorders>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821" w:type="pct"/>
            <w:tcBorders>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611" w:type="pct"/>
            <w:tcBorders>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r>
      <w:tr w:rsidR="00DC7E94" w:rsidRPr="00D51327" w:rsidTr="00584002">
        <w:trPr>
          <w:trHeight w:val="255"/>
        </w:trPr>
        <w:tc>
          <w:tcPr>
            <w:tcW w:w="329" w:type="pct"/>
            <w:tcBorders>
              <w:top w:val="single" w:sz="4" w:space="0" w:color="auto"/>
              <w:bottom w:val="single" w:sz="4" w:space="0" w:color="auto"/>
            </w:tcBorders>
          </w:tcPr>
          <w:p w:rsidR="00DC7E94" w:rsidRPr="00D15032" w:rsidRDefault="00DC7E94" w:rsidP="00487D24">
            <w:pPr>
              <w:pStyle w:val="30"/>
              <w:jc w:val="center"/>
              <w:rPr>
                <w:rFonts w:ascii="Times New Roman" w:hAnsi="Times New Roman"/>
                <w:sz w:val="24"/>
                <w:szCs w:val="24"/>
                <w:lang w:val="uk-UA" w:eastAsia="uk-UA"/>
              </w:rPr>
            </w:pPr>
          </w:p>
        </w:tc>
        <w:tc>
          <w:tcPr>
            <w:tcW w:w="1710" w:type="pct"/>
            <w:tcBorders>
              <w:top w:val="single" w:sz="4" w:space="0" w:color="auto"/>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764" w:type="pct"/>
            <w:tcBorders>
              <w:top w:val="single" w:sz="4" w:space="0" w:color="auto"/>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765" w:type="pct"/>
            <w:tcBorders>
              <w:top w:val="single" w:sz="4" w:space="0" w:color="auto"/>
              <w:bottom w:val="single" w:sz="4" w:space="0" w:color="auto"/>
            </w:tcBorders>
          </w:tcPr>
          <w:p w:rsidR="00DC7E94" w:rsidRPr="00D15032" w:rsidRDefault="00DC7E94" w:rsidP="00487D24">
            <w:pPr>
              <w:pStyle w:val="30"/>
              <w:jc w:val="center"/>
              <w:rPr>
                <w:rFonts w:ascii="Times New Roman" w:hAnsi="Times New Roman"/>
                <w:sz w:val="24"/>
                <w:szCs w:val="24"/>
                <w:lang w:val="uk-UA" w:eastAsia="uk-UA"/>
              </w:rPr>
            </w:pPr>
          </w:p>
        </w:tc>
        <w:tc>
          <w:tcPr>
            <w:tcW w:w="821" w:type="pct"/>
            <w:tcBorders>
              <w:top w:val="single" w:sz="4" w:space="0" w:color="auto"/>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611" w:type="pct"/>
            <w:tcBorders>
              <w:top w:val="single" w:sz="4" w:space="0" w:color="auto"/>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r>
      <w:tr w:rsidR="00DC7E94" w:rsidRPr="00D51327" w:rsidTr="00584002">
        <w:trPr>
          <w:trHeight w:val="255"/>
        </w:trPr>
        <w:tc>
          <w:tcPr>
            <w:tcW w:w="329" w:type="pct"/>
            <w:tcBorders>
              <w:top w:val="single" w:sz="4" w:space="0" w:color="auto"/>
              <w:bottom w:val="single" w:sz="4" w:space="0" w:color="auto"/>
            </w:tcBorders>
          </w:tcPr>
          <w:p w:rsidR="00DC7E94" w:rsidRPr="00D15032" w:rsidRDefault="00DC7E94" w:rsidP="00487D24">
            <w:pPr>
              <w:pStyle w:val="30"/>
              <w:jc w:val="center"/>
              <w:rPr>
                <w:rFonts w:ascii="Times New Roman" w:hAnsi="Times New Roman"/>
                <w:sz w:val="24"/>
                <w:szCs w:val="24"/>
                <w:lang w:val="uk-UA" w:eastAsia="uk-UA"/>
              </w:rPr>
            </w:pPr>
          </w:p>
        </w:tc>
        <w:tc>
          <w:tcPr>
            <w:tcW w:w="1710" w:type="pct"/>
            <w:tcBorders>
              <w:top w:val="single" w:sz="4" w:space="0" w:color="auto"/>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764" w:type="pct"/>
            <w:tcBorders>
              <w:top w:val="single" w:sz="4" w:space="0" w:color="auto"/>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765" w:type="pct"/>
            <w:tcBorders>
              <w:top w:val="single" w:sz="4" w:space="0" w:color="auto"/>
              <w:bottom w:val="single" w:sz="4" w:space="0" w:color="auto"/>
            </w:tcBorders>
          </w:tcPr>
          <w:p w:rsidR="00DC7E94" w:rsidRPr="00D15032" w:rsidRDefault="00DC7E94" w:rsidP="00487D24">
            <w:pPr>
              <w:pStyle w:val="30"/>
              <w:jc w:val="center"/>
              <w:rPr>
                <w:rFonts w:ascii="Times New Roman" w:hAnsi="Times New Roman"/>
                <w:sz w:val="24"/>
                <w:szCs w:val="24"/>
                <w:lang w:val="uk-UA" w:eastAsia="uk-UA"/>
              </w:rPr>
            </w:pPr>
          </w:p>
        </w:tc>
        <w:tc>
          <w:tcPr>
            <w:tcW w:w="821" w:type="pct"/>
            <w:tcBorders>
              <w:top w:val="single" w:sz="4" w:space="0" w:color="auto"/>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c>
          <w:tcPr>
            <w:tcW w:w="611" w:type="pct"/>
            <w:tcBorders>
              <w:top w:val="single" w:sz="4" w:space="0" w:color="auto"/>
              <w:bottom w:val="single" w:sz="4" w:space="0" w:color="auto"/>
            </w:tcBorders>
          </w:tcPr>
          <w:p w:rsidR="00DC7E94" w:rsidRPr="00D15032" w:rsidRDefault="00DC7E94" w:rsidP="00487D24">
            <w:pPr>
              <w:pStyle w:val="30"/>
              <w:shd w:val="clear" w:color="auto" w:fill="auto"/>
              <w:spacing w:line="240" w:lineRule="auto"/>
              <w:jc w:val="center"/>
              <w:rPr>
                <w:rFonts w:ascii="Times New Roman" w:hAnsi="Times New Roman"/>
                <w:sz w:val="24"/>
                <w:szCs w:val="24"/>
                <w:lang w:val="uk-UA" w:eastAsia="uk-UA"/>
              </w:rPr>
            </w:pPr>
          </w:p>
        </w:tc>
      </w:tr>
      <w:tr w:rsidR="00DC7E94" w:rsidRPr="00D51327" w:rsidTr="005C1665">
        <w:trPr>
          <w:trHeight w:val="420"/>
        </w:trPr>
        <w:tc>
          <w:tcPr>
            <w:tcW w:w="5000" w:type="pct"/>
            <w:gridSpan w:val="6"/>
            <w:tcBorders>
              <w:bottom w:val="single" w:sz="4" w:space="0" w:color="auto"/>
            </w:tcBorders>
          </w:tcPr>
          <w:p w:rsidR="00DC7E94" w:rsidRPr="00D15032" w:rsidRDefault="00DC7E94" w:rsidP="00487D24">
            <w:pPr>
              <w:pStyle w:val="40"/>
              <w:jc w:val="center"/>
              <w:rPr>
                <w:rFonts w:ascii="Times New Roman" w:hAnsi="Times New Roman"/>
                <w:sz w:val="24"/>
                <w:szCs w:val="24"/>
                <w:lang w:val="uk-UA" w:eastAsia="uk-UA"/>
              </w:rPr>
            </w:pPr>
            <w:r w:rsidRPr="00D15032">
              <w:rPr>
                <w:rFonts w:ascii="Times New Roman" w:hAnsi="Times New Roman"/>
                <w:b/>
                <w:sz w:val="28"/>
                <w:szCs w:val="28"/>
                <w:lang w:val="uk-UA" w:eastAsia="uk-UA"/>
              </w:rPr>
              <w:t xml:space="preserve">Зауваження та пропозиції </w:t>
            </w:r>
          </w:p>
        </w:tc>
      </w:tr>
      <w:tr w:rsidR="00DC7E94" w:rsidRPr="00D51327" w:rsidTr="005C1665">
        <w:trPr>
          <w:trHeight w:val="156"/>
        </w:trPr>
        <w:tc>
          <w:tcPr>
            <w:tcW w:w="5000" w:type="pct"/>
            <w:gridSpan w:val="6"/>
            <w:tcBorders>
              <w:top w:val="single" w:sz="4" w:space="0" w:color="auto"/>
              <w:bottom w:val="single" w:sz="4" w:space="0" w:color="auto"/>
            </w:tcBorders>
          </w:tcPr>
          <w:p w:rsidR="00DC7E94" w:rsidRPr="00D15032" w:rsidRDefault="00DC7E94" w:rsidP="00487D24">
            <w:pPr>
              <w:pStyle w:val="30"/>
              <w:jc w:val="center"/>
              <w:rPr>
                <w:rFonts w:ascii="Times New Roman" w:hAnsi="Times New Roman"/>
                <w:b/>
                <w:sz w:val="24"/>
                <w:szCs w:val="24"/>
                <w:lang w:val="uk-UA" w:eastAsia="uk-UA"/>
              </w:rPr>
            </w:pPr>
          </w:p>
        </w:tc>
      </w:tr>
      <w:tr w:rsidR="00DC7E94" w:rsidRPr="00D51327" w:rsidTr="005C1665">
        <w:trPr>
          <w:trHeight w:val="156"/>
        </w:trPr>
        <w:tc>
          <w:tcPr>
            <w:tcW w:w="5000" w:type="pct"/>
            <w:gridSpan w:val="6"/>
            <w:tcBorders>
              <w:top w:val="single" w:sz="4" w:space="0" w:color="auto"/>
              <w:bottom w:val="single" w:sz="4" w:space="0" w:color="auto"/>
            </w:tcBorders>
          </w:tcPr>
          <w:p w:rsidR="00DC7E94" w:rsidRPr="00D15032" w:rsidRDefault="00DC7E94" w:rsidP="00487D24">
            <w:pPr>
              <w:pStyle w:val="30"/>
              <w:jc w:val="center"/>
              <w:rPr>
                <w:rFonts w:ascii="Times New Roman" w:hAnsi="Times New Roman"/>
                <w:b/>
                <w:sz w:val="24"/>
                <w:szCs w:val="24"/>
                <w:lang w:val="uk-UA" w:eastAsia="uk-UA"/>
              </w:rPr>
            </w:pPr>
          </w:p>
        </w:tc>
      </w:tr>
      <w:tr w:rsidR="00DC7E94" w:rsidRPr="00D51327" w:rsidTr="005C1665">
        <w:trPr>
          <w:trHeight w:val="156"/>
        </w:trPr>
        <w:tc>
          <w:tcPr>
            <w:tcW w:w="5000" w:type="pct"/>
            <w:gridSpan w:val="6"/>
            <w:tcBorders>
              <w:top w:val="single" w:sz="4" w:space="0" w:color="auto"/>
              <w:bottom w:val="single" w:sz="4" w:space="0" w:color="auto"/>
            </w:tcBorders>
          </w:tcPr>
          <w:p w:rsidR="00DC7E94" w:rsidRPr="00D15032" w:rsidRDefault="00DC7E94" w:rsidP="00487D24">
            <w:pPr>
              <w:pStyle w:val="30"/>
              <w:jc w:val="center"/>
              <w:rPr>
                <w:rFonts w:ascii="Times New Roman" w:hAnsi="Times New Roman"/>
                <w:b/>
                <w:sz w:val="24"/>
                <w:szCs w:val="24"/>
                <w:lang w:val="uk-UA" w:eastAsia="uk-UA"/>
              </w:rPr>
            </w:pPr>
          </w:p>
        </w:tc>
      </w:tr>
    </w:tbl>
    <w:p w:rsidR="00DC7E94" w:rsidRPr="00D51327" w:rsidRDefault="00DC7E94" w:rsidP="00487D24">
      <w:pPr>
        <w:pStyle w:val="40"/>
        <w:shd w:val="clear" w:color="auto" w:fill="auto"/>
        <w:spacing w:line="240" w:lineRule="auto"/>
        <w:jc w:val="center"/>
        <w:rPr>
          <w:rFonts w:ascii="Times New Roman" w:hAnsi="Times New Roman"/>
          <w:sz w:val="16"/>
          <w:szCs w:val="16"/>
        </w:rPr>
      </w:pPr>
    </w:p>
    <w:p w:rsidR="00DC7E94" w:rsidRPr="00D51327" w:rsidRDefault="00DC7E94" w:rsidP="00487D24">
      <w:pPr>
        <w:pStyle w:val="40"/>
        <w:shd w:val="clear" w:color="auto" w:fill="auto"/>
        <w:spacing w:line="240" w:lineRule="auto"/>
        <w:jc w:val="center"/>
        <w:rPr>
          <w:rFonts w:ascii="Times New Roman" w:hAnsi="Times New Roman"/>
          <w:b/>
          <w:sz w:val="28"/>
          <w:szCs w:val="28"/>
        </w:rPr>
      </w:pPr>
      <w:r w:rsidRPr="00D51327">
        <w:rPr>
          <w:rFonts w:ascii="Times New Roman" w:hAnsi="Times New Roman"/>
          <w:b/>
          <w:sz w:val="28"/>
          <w:szCs w:val="28"/>
        </w:rPr>
        <w:t>Загальна оцінка тренувань з відпрацювання дій на випадок пожежі ____________________________________________________________</w:t>
      </w:r>
    </w:p>
    <w:p w:rsidR="00DC7E94" w:rsidRPr="00D51327" w:rsidRDefault="00DC7E94" w:rsidP="00487D24">
      <w:pPr>
        <w:pStyle w:val="40"/>
        <w:shd w:val="clear" w:color="auto" w:fill="auto"/>
        <w:spacing w:line="240" w:lineRule="auto"/>
        <w:jc w:val="center"/>
        <w:rPr>
          <w:rFonts w:ascii="Times New Roman" w:hAnsi="Times New Roman"/>
          <w:sz w:val="16"/>
          <w:szCs w:val="16"/>
        </w:rPr>
      </w:pPr>
    </w:p>
    <w:p w:rsidR="00DC7E94" w:rsidRPr="00D51327" w:rsidRDefault="00DC7E94" w:rsidP="00487D24">
      <w:pPr>
        <w:jc w:val="both"/>
        <w:rPr>
          <w:b/>
        </w:rPr>
      </w:pPr>
      <w:r w:rsidRPr="00D51327">
        <w:t xml:space="preserve">Керівник тренування  ___________________  </w:t>
      </w:r>
      <w:r w:rsidRPr="00D51327">
        <w:softHyphen/>
      </w:r>
      <w:r w:rsidRPr="00D51327">
        <w:softHyphen/>
      </w:r>
      <w:r w:rsidRPr="00D51327">
        <w:softHyphen/>
        <w:t xml:space="preserve">   ______________________</w:t>
      </w:r>
    </w:p>
    <w:p w:rsidR="00DC7E94" w:rsidRPr="00D51327" w:rsidRDefault="00DC7E94" w:rsidP="00487D24">
      <w:pPr>
        <w:jc w:val="both"/>
        <w:rPr>
          <w:sz w:val="24"/>
          <w:szCs w:val="24"/>
        </w:rPr>
      </w:pPr>
      <w:r w:rsidRPr="00D51327">
        <w:rPr>
          <w:sz w:val="24"/>
          <w:szCs w:val="24"/>
        </w:rPr>
        <w:t xml:space="preserve">                                                          (Підпис)                                            (ПІБ)</w:t>
      </w:r>
    </w:p>
    <w:p w:rsidR="00DC7E94" w:rsidRPr="00D51327" w:rsidRDefault="00DC7E94" w:rsidP="00487D24">
      <w:pPr>
        <w:pStyle w:val="40"/>
        <w:rPr>
          <w:rFonts w:ascii="Times New Roman" w:hAnsi="Times New Roman"/>
          <w:sz w:val="28"/>
          <w:szCs w:val="28"/>
        </w:rPr>
      </w:pPr>
      <w:r w:rsidRPr="00D51327">
        <w:rPr>
          <w:rFonts w:ascii="Times New Roman" w:hAnsi="Times New Roman"/>
          <w:sz w:val="28"/>
          <w:szCs w:val="28"/>
        </w:rPr>
        <w:t>Контролююча особа</w:t>
      </w:r>
    </w:p>
    <w:p w:rsidR="00DC7E94" w:rsidRPr="00D51327" w:rsidRDefault="00DC7E94" w:rsidP="00487D24">
      <w:pPr>
        <w:jc w:val="both"/>
        <w:rPr>
          <w:b/>
        </w:rPr>
      </w:pPr>
      <w:r w:rsidRPr="00D51327">
        <w:t xml:space="preserve">(якщо призначалася)  ___________________  </w:t>
      </w:r>
      <w:r w:rsidRPr="00D51327">
        <w:softHyphen/>
      </w:r>
      <w:r w:rsidRPr="00D51327">
        <w:softHyphen/>
      </w:r>
      <w:r w:rsidRPr="00D51327">
        <w:softHyphen/>
        <w:t xml:space="preserve">   ______________________</w:t>
      </w:r>
    </w:p>
    <w:p w:rsidR="00DC7E94" w:rsidRPr="00D51327" w:rsidRDefault="00DC7E94" w:rsidP="00487D24">
      <w:pPr>
        <w:jc w:val="both"/>
        <w:rPr>
          <w:sz w:val="24"/>
          <w:szCs w:val="24"/>
        </w:rPr>
      </w:pPr>
      <w:r w:rsidRPr="00D51327">
        <w:rPr>
          <w:sz w:val="24"/>
          <w:szCs w:val="24"/>
        </w:rPr>
        <w:t xml:space="preserve">                                                         (Підпис)                                            (ПІБ)</w:t>
      </w:r>
    </w:p>
    <w:p w:rsidR="00DC7E94" w:rsidRPr="00D51327" w:rsidRDefault="00DC7E94" w:rsidP="00487D24">
      <w:pPr>
        <w:pStyle w:val="40"/>
        <w:rPr>
          <w:rFonts w:ascii="Times New Roman" w:hAnsi="Times New Roman"/>
          <w:b/>
          <w:i/>
          <w:color w:val="000000"/>
          <w:sz w:val="12"/>
          <w:szCs w:val="12"/>
        </w:rPr>
      </w:pPr>
    </w:p>
    <w:p w:rsidR="00DC7E94" w:rsidRPr="00D51327" w:rsidRDefault="00DC7E94" w:rsidP="00487D24">
      <w:pPr>
        <w:pStyle w:val="a1"/>
        <w:shd w:val="clear" w:color="auto" w:fill="auto"/>
        <w:spacing w:after="0" w:line="240" w:lineRule="auto"/>
        <w:jc w:val="both"/>
        <w:rPr>
          <w:rFonts w:ascii="Times New Roman" w:hAnsi="Times New Roman"/>
          <w:b/>
          <w:spacing w:val="0"/>
          <w:sz w:val="24"/>
          <w:szCs w:val="24"/>
        </w:rPr>
      </w:pPr>
      <w:r w:rsidRPr="00D51327">
        <w:rPr>
          <w:rFonts w:ascii="Times New Roman" w:hAnsi="Times New Roman"/>
          <w:b/>
          <w:spacing w:val="0"/>
          <w:sz w:val="24"/>
          <w:szCs w:val="24"/>
        </w:rPr>
        <w:t>Примітка</w:t>
      </w:r>
    </w:p>
    <w:p w:rsidR="00DC7E94" w:rsidRPr="00D51327" w:rsidRDefault="00DC7E94" w:rsidP="00487D24">
      <w:pPr>
        <w:pStyle w:val="a1"/>
        <w:shd w:val="clear" w:color="auto" w:fill="auto"/>
        <w:spacing w:after="0" w:line="240" w:lineRule="auto"/>
        <w:jc w:val="both"/>
        <w:rPr>
          <w:rFonts w:ascii="Times New Roman" w:hAnsi="Times New Roman"/>
          <w:spacing w:val="0"/>
          <w:sz w:val="24"/>
          <w:szCs w:val="24"/>
        </w:rPr>
      </w:pPr>
      <w:r w:rsidRPr="00D51327">
        <w:rPr>
          <w:rFonts w:ascii="Times New Roman" w:hAnsi="Times New Roman"/>
          <w:spacing w:val="0"/>
          <w:sz w:val="24"/>
          <w:szCs w:val="24"/>
        </w:rPr>
        <w:t>1.Журнал нумерується і шнурується.</w:t>
      </w:r>
    </w:p>
    <w:p w:rsidR="00DC7E94" w:rsidRPr="00D51327" w:rsidRDefault="00DC7E94" w:rsidP="00284F74">
      <w:pPr>
        <w:pStyle w:val="a1"/>
        <w:shd w:val="clear" w:color="auto" w:fill="auto"/>
        <w:spacing w:after="0" w:line="240" w:lineRule="auto"/>
        <w:jc w:val="both"/>
        <w:rPr>
          <w:rFonts w:ascii="Times New Roman" w:hAnsi="Times New Roman"/>
          <w:sz w:val="24"/>
          <w:szCs w:val="24"/>
        </w:rPr>
      </w:pPr>
      <w:r w:rsidRPr="00D51327">
        <w:rPr>
          <w:rFonts w:ascii="Times New Roman" w:hAnsi="Times New Roman"/>
          <w:sz w:val="24"/>
          <w:szCs w:val="24"/>
        </w:rPr>
        <w:t>2 Індивідуальні оцінки працівників, що входять до складу ланок ЦЗ, заносяться до журналів обліку підготовки спеціалізованої ланки цивільного захисту.</w:t>
      </w:r>
    </w:p>
    <w:p w:rsidR="00DC7E94" w:rsidRPr="00D51327" w:rsidRDefault="00DC7E94" w:rsidP="00284F74">
      <w:pPr>
        <w:pStyle w:val="a1"/>
        <w:shd w:val="clear" w:color="auto" w:fill="auto"/>
        <w:spacing w:after="0" w:line="240" w:lineRule="auto"/>
        <w:jc w:val="both"/>
        <w:rPr>
          <w:rFonts w:ascii="Times New Roman" w:hAnsi="Times New Roman"/>
          <w:i w:val="0"/>
          <w:sz w:val="24"/>
          <w:szCs w:val="24"/>
        </w:rPr>
      </w:pPr>
    </w:p>
    <w:p w:rsidR="00DC7E94" w:rsidRPr="00D51327" w:rsidRDefault="00DC7E94" w:rsidP="00E47470">
      <w:pPr>
        <w:jc w:val="center"/>
        <w:rPr>
          <w:b/>
          <w:sz w:val="36"/>
          <w:szCs w:val="36"/>
        </w:rPr>
      </w:pPr>
      <w:r w:rsidRPr="00D51327">
        <w:rPr>
          <w:b/>
          <w:sz w:val="36"/>
          <w:szCs w:val="36"/>
        </w:rPr>
        <w:t xml:space="preserve">Розділ ІV. Інформаційно-довідковий куточок </w:t>
      </w:r>
    </w:p>
    <w:p w:rsidR="00DC7E94" w:rsidRPr="00D51327" w:rsidRDefault="00DC7E94" w:rsidP="00E47470">
      <w:pPr>
        <w:jc w:val="center"/>
        <w:rPr>
          <w:b/>
          <w:sz w:val="36"/>
          <w:szCs w:val="36"/>
        </w:rPr>
      </w:pPr>
      <w:r w:rsidRPr="00D51327">
        <w:rPr>
          <w:b/>
          <w:sz w:val="36"/>
          <w:szCs w:val="36"/>
        </w:rPr>
        <w:t>з питань цивільного захисту</w:t>
      </w:r>
    </w:p>
    <w:p w:rsidR="00DC7E94" w:rsidRPr="00D51327" w:rsidRDefault="00DC7E94" w:rsidP="007E4C16">
      <w:pPr>
        <w:ind w:left="180" w:hanging="180"/>
        <w:jc w:val="center"/>
      </w:pPr>
    </w:p>
    <w:p w:rsidR="00DC7E94" w:rsidRPr="00D51327" w:rsidRDefault="00DC7E94" w:rsidP="00176763">
      <w:pPr>
        <w:ind w:firstLine="567"/>
        <w:jc w:val="both"/>
      </w:pPr>
      <w:r w:rsidRPr="00D51327">
        <w:t>Відповідно до Постанова КМУ від 26 червня 2013 року № 444 «Про затвердження Порядку здійснення навчання населення діям у надзвичайних ситуаціях», в загальноосвітніх навчальних закладах обладнуються інформаційно-довідкові куточки з питань цивільного захисту.</w:t>
      </w:r>
    </w:p>
    <w:p w:rsidR="00DC7E94" w:rsidRPr="00D51327" w:rsidRDefault="00DC7E94" w:rsidP="00176763">
      <w:pPr>
        <w:ind w:firstLine="567"/>
        <w:jc w:val="both"/>
      </w:pPr>
      <w:r w:rsidRPr="00D51327">
        <w:t>Метою створення куточків є забезпечення працівників закладів освіти відомостями про конкретні дії у надзвичайних ситуаціях.</w:t>
      </w:r>
    </w:p>
    <w:p w:rsidR="00DC7E94" w:rsidRPr="00D51327" w:rsidRDefault="00DC7E94" w:rsidP="00176763">
      <w:pPr>
        <w:ind w:firstLine="567"/>
        <w:jc w:val="both"/>
      </w:pPr>
      <w:r w:rsidRPr="00D51327">
        <w:t>Інформаційно-довідковий куточок з питань цивільного захисту є однією з форм передачі знань і несе навчально-пропагандистське навантаження, а саме:</w:t>
      </w:r>
    </w:p>
    <w:p w:rsidR="00DC7E94" w:rsidRPr="00D51327" w:rsidRDefault="00DC7E94" w:rsidP="00176763">
      <w:pPr>
        <w:ind w:firstLine="567"/>
        <w:jc w:val="both"/>
      </w:pPr>
      <w:r w:rsidRPr="00D51327">
        <w:t>- надає в розпорядження споглядачів максимально повну, виразну та  доступну інформацію з ЦЗ та БЖД у зручний для нього час у місці, де він знаходиться;</w:t>
      </w:r>
    </w:p>
    <w:p w:rsidR="00DC7E94" w:rsidRPr="00D51327" w:rsidRDefault="00DC7E94" w:rsidP="00176763">
      <w:pPr>
        <w:ind w:firstLine="567"/>
        <w:jc w:val="both"/>
      </w:pPr>
      <w:r w:rsidRPr="00D51327">
        <w:t>- сприяє максимально ефективній організації самостійної пізнавальної діяльності споглядача в питаннях освоєння знань з ЦЗ та БЖД;</w:t>
      </w:r>
    </w:p>
    <w:p w:rsidR="00DC7E94" w:rsidRPr="00D51327" w:rsidRDefault="00DC7E94" w:rsidP="00176763">
      <w:pPr>
        <w:ind w:firstLine="567"/>
        <w:jc w:val="both"/>
      </w:pPr>
      <w:r w:rsidRPr="00D51327">
        <w:t>- здійснює швидку об’єктивну всебічну підготовку споглядача та можливість постійного редагування матеріалів;</w:t>
      </w:r>
    </w:p>
    <w:p w:rsidR="00DC7E94" w:rsidRPr="00D51327" w:rsidRDefault="00DC7E94" w:rsidP="00176763">
      <w:pPr>
        <w:ind w:firstLine="567"/>
        <w:jc w:val="both"/>
      </w:pPr>
      <w:r w:rsidRPr="00D51327">
        <w:t>- дозволяє створити повний методичний супровід засвоєних знань з ЦЗ та БЖД на усіх рівнях підготовки закладу освіти.</w:t>
      </w:r>
    </w:p>
    <w:p w:rsidR="00DC7E94" w:rsidRPr="00D51327" w:rsidRDefault="00DC7E94" w:rsidP="00176763">
      <w:pPr>
        <w:ind w:firstLine="567"/>
        <w:jc w:val="both"/>
      </w:pPr>
    </w:p>
    <w:p w:rsidR="00DC7E94" w:rsidRPr="00D51327" w:rsidRDefault="00DC7E94" w:rsidP="00176763">
      <w:pPr>
        <w:ind w:firstLine="567"/>
        <w:jc w:val="both"/>
      </w:pPr>
      <w:r w:rsidRPr="00D51327">
        <w:t>В закладі загальної середньої освіти, який за своєю сутністю є не лише об’єктом освіти, а й об’єктом цивільного захисту, тематичний зміст куточка повинен доповнювати здобуті знання з цивільного захисту згідно програми підготовки працівників до дій у надзвичайних ситуаціях.</w:t>
      </w:r>
    </w:p>
    <w:p w:rsidR="00DC7E94" w:rsidRPr="00D51327" w:rsidRDefault="00DC7E94" w:rsidP="00176763">
      <w:pPr>
        <w:widowControl w:val="0"/>
        <w:shd w:val="clear" w:color="auto" w:fill="FFFFFF"/>
        <w:tabs>
          <w:tab w:val="left" w:pos="2265"/>
        </w:tabs>
        <w:autoSpaceDE w:val="0"/>
        <w:autoSpaceDN w:val="0"/>
        <w:adjustRightInd w:val="0"/>
        <w:ind w:firstLine="567"/>
        <w:jc w:val="both"/>
        <w:rPr>
          <w:rFonts w:ascii="Times New Roman CYR" w:hAnsi="Times New Roman CYR" w:cs="Times New Roman CYR"/>
        </w:rPr>
      </w:pPr>
      <w:r w:rsidRPr="00D51327">
        <w:rPr>
          <w:rFonts w:ascii="Times New Roman CYR" w:hAnsi="Times New Roman CYR" w:cs="Times New Roman CYR"/>
        </w:rPr>
        <w:t>Як варіант, для закладів освіти рекомендоване наступне тематичне оснащення</w:t>
      </w:r>
      <w:r w:rsidRPr="00D51327">
        <w:rPr>
          <w:rFonts w:ascii="Times New Roman CYR" w:hAnsi="Times New Roman CYR" w:cs="Times New Roman CYR"/>
          <w:color w:val="000000"/>
        </w:rPr>
        <w:t>.</w:t>
      </w:r>
    </w:p>
    <w:p w:rsidR="00DC7E94" w:rsidRPr="00D51327" w:rsidRDefault="00DC7E94" w:rsidP="008A2566">
      <w:pPr>
        <w:jc w:val="center"/>
        <w:rPr>
          <w:b/>
        </w:rPr>
      </w:pPr>
      <w:r w:rsidRPr="00D51327">
        <w:rPr>
          <w:b/>
        </w:rPr>
        <w:t>Інформаційно</w:t>
      </w:r>
      <w:r w:rsidRPr="00D51327">
        <w:t>-</w:t>
      </w:r>
      <w:r w:rsidRPr="00D51327">
        <w:rPr>
          <w:b/>
        </w:rPr>
        <w:t xml:space="preserve">довідковий куточок з питань ЦЗ </w:t>
      </w:r>
    </w:p>
    <w:p w:rsidR="00DC7E94" w:rsidRPr="00D51327" w:rsidRDefault="00DC7E94" w:rsidP="008A2566">
      <w:pPr>
        <w:jc w:val="center"/>
        <w:rPr>
          <w:b/>
        </w:rPr>
      </w:pPr>
      <w:r w:rsidRPr="00D51327">
        <w:rPr>
          <w:b/>
        </w:rPr>
        <w:t>в загальноосвітньому навчальному закладі</w:t>
      </w:r>
    </w:p>
    <w:p w:rsidR="00DC7E94" w:rsidRPr="00D51327" w:rsidRDefault="00DC7E94" w:rsidP="008A2566">
      <w:pPr>
        <w:jc w:val="center"/>
      </w:pPr>
    </w:p>
    <w:p w:rsidR="00DC7E94" w:rsidRPr="00D51327" w:rsidRDefault="00DC7E94" w:rsidP="00E66B72">
      <w:pPr>
        <w:numPr>
          <w:ilvl w:val="0"/>
          <w:numId w:val="3"/>
        </w:numPr>
        <w:jc w:val="both"/>
      </w:pPr>
      <w:r w:rsidRPr="00D51327">
        <w:t>Витяг з Паспорту ризику району, де розташований заклад загальної середньої освіти.</w:t>
      </w:r>
    </w:p>
    <w:p w:rsidR="00DC7E94" w:rsidRPr="00D51327" w:rsidRDefault="00DC7E94" w:rsidP="00E66B72">
      <w:pPr>
        <w:numPr>
          <w:ilvl w:val="0"/>
          <w:numId w:val="3"/>
        </w:numPr>
        <w:jc w:val="both"/>
      </w:pPr>
      <w:r w:rsidRPr="00D51327">
        <w:rPr>
          <w:bCs/>
        </w:rPr>
        <w:t>Інформація про ймовірні загрози природного та техногенного характеру,</w:t>
      </w:r>
      <w:r w:rsidRPr="00D51327">
        <w:t xml:space="preserve"> які  загрожують закладу освіти і прилеглій території.</w:t>
      </w:r>
    </w:p>
    <w:p w:rsidR="00DC7E94" w:rsidRPr="00D51327" w:rsidRDefault="00DC7E94" w:rsidP="00E66B72">
      <w:pPr>
        <w:numPr>
          <w:ilvl w:val="0"/>
          <w:numId w:val="3"/>
        </w:numPr>
        <w:jc w:val="both"/>
      </w:pPr>
      <w:r w:rsidRPr="00D51327">
        <w:t>Схема та порядок оповіщення при виникненні надзвичайних ситуацій.</w:t>
      </w:r>
    </w:p>
    <w:p w:rsidR="00DC7E94" w:rsidRPr="00D51327" w:rsidRDefault="00DC7E94" w:rsidP="00E66B72">
      <w:pPr>
        <w:numPr>
          <w:ilvl w:val="0"/>
          <w:numId w:val="3"/>
        </w:numPr>
        <w:jc w:val="both"/>
      </w:pPr>
      <w:r w:rsidRPr="00D51327">
        <w:t>Схема маршруту пересування до місця безпечного розміщення.</w:t>
      </w:r>
    </w:p>
    <w:p w:rsidR="00DC7E94" w:rsidRPr="00D51327" w:rsidRDefault="00DC7E94" w:rsidP="00E66B72">
      <w:pPr>
        <w:numPr>
          <w:ilvl w:val="0"/>
          <w:numId w:val="3"/>
        </w:numPr>
        <w:jc w:val="both"/>
      </w:pPr>
      <w:r w:rsidRPr="00D51327">
        <w:t xml:space="preserve">Порядок дій працівників при виникненні надзвичайних ситуацій, які характерні для даного закладу освіти, а також при </w:t>
      </w:r>
      <w:r w:rsidRPr="00D51327">
        <w:rPr>
          <w:bCs/>
        </w:rPr>
        <w:t>несприятливих побутових або нестандартних ситуаціях</w:t>
      </w:r>
      <w:r w:rsidRPr="00D51327">
        <w:t>.</w:t>
      </w:r>
    </w:p>
    <w:p w:rsidR="00DC7E94" w:rsidRPr="00D51327" w:rsidRDefault="00DC7E94" w:rsidP="00E66B72">
      <w:pPr>
        <w:numPr>
          <w:ilvl w:val="0"/>
          <w:numId w:val="3"/>
        </w:numPr>
        <w:jc w:val="both"/>
      </w:pPr>
      <w:r w:rsidRPr="00D51327">
        <w:t>Порядок дій працівників закладу загальної середньої освіти при терористичному акті.</w:t>
      </w:r>
    </w:p>
    <w:p w:rsidR="00DC7E94" w:rsidRPr="00D51327" w:rsidRDefault="00DC7E94" w:rsidP="00E66B72">
      <w:pPr>
        <w:numPr>
          <w:ilvl w:val="0"/>
          <w:numId w:val="3"/>
        </w:numPr>
        <w:jc w:val="both"/>
      </w:pPr>
      <w:r w:rsidRPr="00D51327">
        <w:t xml:space="preserve">Список особового складу </w:t>
      </w:r>
      <w:r w:rsidRPr="00D51327">
        <w:rPr>
          <w:color w:val="000000"/>
        </w:rPr>
        <w:t>спеціалізованих ланок</w:t>
      </w:r>
      <w:r w:rsidRPr="00D51327">
        <w:t xml:space="preserve"> цивільного захисту закладу загальної середньої освіти.</w:t>
      </w:r>
    </w:p>
    <w:p w:rsidR="00DC7E94" w:rsidRPr="00D51327" w:rsidRDefault="00DC7E94" w:rsidP="00E66B72">
      <w:pPr>
        <w:numPr>
          <w:ilvl w:val="0"/>
          <w:numId w:val="3"/>
        </w:numPr>
        <w:jc w:val="both"/>
      </w:pPr>
      <w:r w:rsidRPr="00D51327">
        <w:t xml:space="preserve">Телефони спеціальних служб (швидкої допомоги, міліції, пожежної безпеки, газового господарства та інші). </w:t>
      </w:r>
    </w:p>
    <w:p w:rsidR="00DC7E94" w:rsidRPr="00D51327" w:rsidRDefault="00DC7E94" w:rsidP="00E66B72">
      <w:pPr>
        <w:numPr>
          <w:ilvl w:val="0"/>
          <w:numId w:val="3"/>
        </w:numPr>
        <w:jc w:val="both"/>
      </w:pPr>
      <w:r w:rsidRPr="00D51327">
        <w:t>Сезонні пам’ятки батькам.</w:t>
      </w:r>
    </w:p>
    <w:p w:rsidR="00DC7E94" w:rsidRPr="00D51327" w:rsidRDefault="00DC7E94" w:rsidP="00E66B72">
      <w:pPr>
        <w:numPr>
          <w:ilvl w:val="0"/>
          <w:numId w:val="3"/>
        </w:numPr>
        <w:jc w:val="both"/>
      </w:pPr>
      <w:r w:rsidRPr="00D51327">
        <w:t>Алгоритм дій  батьків в разі НС вдома.</w:t>
      </w:r>
    </w:p>
    <w:p w:rsidR="00DC7E94" w:rsidRPr="00D51327" w:rsidRDefault="00DC7E94" w:rsidP="00E66B72">
      <w:pPr>
        <w:ind w:left="360"/>
        <w:jc w:val="both"/>
      </w:pPr>
    </w:p>
    <w:p w:rsidR="00DC7E94" w:rsidRPr="00D51327" w:rsidRDefault="00DC7E94" w:rsidP="00E66B72">
      <w:pPr>
        <w:jc w:val="both"/>
      </w:pPr>
      <w:r w:rsidRPr="00D51327">
        <w:t>Рекомендований розмір: ширина - 1м.40см.; висота - 1 м..</w:t>
      </w:r>
    </w:p>
    <w:p w:rsidR="00DC7E94" w:rsidRPr="00D51327" w:rsidRDefault="00DC7E94" w:rsidP="008A2566">
      <w:pPr>
        <w:ind w:left="360"/>
      </w:pPr>
    </w:p>
    <w:p w:rsidR="00DC7E94" w:rsidRPr="00D51327" w:rsidRDefault="00DC7E94" w:rsidP="008A2566">
      <w:pPr>
        <w:ind w:left="360"/>
      </w:pPr>
    </w:p>
    <w:p w:rsidR="00DC7E94" w:rsidRPr="00D51327" w:rsidRDefault="00DC7E94" w:rsidP="008A2566">
      <w:pPr>
        <w:ind w:left="360"/>
      </w:pPr>
      <w:r w:rsidRPr="00D51327">
        <w:t>Зразок:</w:t>
      </w:r>
    </w:p>
    <w:p w:rsidR="00DC7E94" w:rsidRPr="00D51327" w:rsidRDefault="00DC7E94" w:rsidP="007E2BBA">
      <w:pPr>
        <w:jc w:val="center"/>
        <w:rPr>
          <w:b/>
          <w:bCs/>
        </w:rPr>
      </w:pPr>
      <w:r w:rsidRPr="00D51327">
        <w:rPr>
          <w:b/>
          <w:bCs/>
        </w:rPr>
        <w:t>Схема куточка</w:t>
      </w:r>
    </w:p>
    <w:p w:rsidR="00DC7E94" w:rsidRPr="00D51327" w:rsidRDefault="00DC7E94" w:rsidP="007E2BBA">
      <w:pPr>
        <w:jc w:val="center"/>
      </w:pPr>
    </w:p>
    <w:p w:rsidR="00DC7E94" w:rsidRPr="00D51327" w:rsidRDefault="00DC7E94" w:rsidP="007E2BBA">
      <w:pPr>
        <w:pStyle w:val="Heading1"/>
        <w:jc w:val="center"/>
        <w:rPr>
          <w:b w:val="0"/>
        </w:rPr>
      </w:pPr>
      <w:r>
        <w:pict>
          <v:shape id="Рисунок 3" o:spid="_x0000_i1027" type="#_x0000_t75" style="width:460.5pt;height:327pt;visibility:visible">
            <v:imagedata r:id="rId10" o:title=""/>
          </v:shape>
        </w:pict>
      </w:r>
    </w:p>
    <w:p w:rsidR="00DC7E94" w:rsidRPr="00D51327" w:rsidRDefault="00DC7E94" w:rsidP="007E2BBA">
      <w:pPr>
        <w:jc w:val="center"/>
      </w:pPr>
    </w:p>
    <w:p w:rsidR="00DC7E94" w:rsidRPr="00D51327" w:rsidRDefault="00DC7E94" w:rsidP="002B7AF7">
      <w:pPr>
        <w:shd w:val="clear" w:color="auto" w:fill="FFFFFF"/>
        <w:ind w:left="10"/>
        <w:jc w:val="center"/>
        <w:rPr>
          <w:bCs/>
          <w:color w:val="000000"/>
        </w:rPr>
      </w:pPr>
    </w:p>
    <w:p w:rsidR="00DC7E94" w:rsidRPr="00D51327" w:rsidRDefault="00DC7E94" w:rsidP="00E6013E">
      <w:pPr>
        <w:shd w:val="clear" w:color="auto" w:fill="FFFFFF"/>
        <w:ind w:left="10"/>
        <w:jc w:val="center"/>
        <w:rPr>
          <w:bCs/>
          <w:color w:val="000000"/>
        </w:rPr>
      </w:pPr>
    </w:p>
    <w:p w:rsidR="00DC7E94" w:rsidRPr="00D51327" w:rsidRDefault="00DC7E94" w:rsidP="00DF73EF">
      <w:pPr>
        <w:shd w:val="clear" w:color="auto" w:fill="FFFFFF"/>
        <w:ind w:left="10" w:firstLine="557"/>
        <w:jc w:val="both"/>
        <w:rPr>
          <w:bCs/>
          <w:color w:val="000000"/>
        </w:rPr>
      </w:pPr>
      <w:r w:rsidRPr="00D51327">
        <w:rPr>
          <w:bCs/>
          <w:color w:val="000000"/>
        </w:rPr>
        <w:t>Подане загальне тематичне наповнення куточків може доповнюватися та вдосконалюватися в залежності від потреб закладу освіти вирішувати питання цивільного захисту та безпеки життєдіяльності.</w:t>
      </w: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B03B20">
      <w:pPr>
        <w:pStyle w:val="ch34"/>
        <w:spacing w:after="60" w:line="240" w:lineRule="auto"/>
        <w:ind w:firstLine="0"/>
        <w:jc w:val="center"/>
        <w:rPr>
          <w:rFonts w:ascii="Times New Roman" w:hAnsi="Times New Roman"/>
          <w:b/>
          <w:spacing w:val="-1"/>
          <w:sz w:val="36"/>
          <w:szCs w:val="36"/>
          <w:lang w:val="uk-UA"/>
        </w:rPr>
      </w:pPr>
      <w:r w:rsidRPr="00D51327">
        <w:rPr>
          <w:rFonts w:ascii="Times New Roman" w:hAnsi="Times New Roman"/>
          <w:b/>
          <w:spacing w:val="-1"/>
          <w:sz w:val="36"/>
          <w:szCs w:val="36"/>
          <w:lang w:val="uk-UA"/>
        </w:rPr>
        <w:t>Розділ V. Інформаційно-методичний супровід закладів освіти з питань цивільного захисту</w:t>
      </w:r>
    </w:p>
    <w:p w:rsidR="00DC7E94" w:rsidRPr="00D51327" w:rsidRDefault="00DC7E94" w:rsidP="00B03B20">
      <w:pPr>
        <w:pStyle w:val="ch34"/>
        <w:spacing w:after="60" w:line="240" w:lineRule="auto"/>
        <w:ind w:firstLine="0"/>
        <w:jc w:val="center"/>
        <w:rPr>
          <w:rFonts w:ascii="Times New Roman" w:hAnsi="Times New Roman"/>
          <w:spacing w:val="-1"/>
          <w:sz w:val="6"/>
          <w:szCs w:val="6"/>
          <w:lang w:val="uk-UA"/>
        </w:rPr>
      </w:pPr>
    </w:p>
    <w:p w:rsidR="00DC7E94" w:rsidRPr="00D51327" w:rsidRDefault="00DC7E94" w:rsidP="00B03B20">
      <w:pPr>
        <w:pStyle w:val="ch34"/>
        <w:spacing w:after="60" w:line="240" w:lineRule="auto"/>
        <w:ind w:firstLine="0"/>
        <w:jc w:val="center"/>
        <w:rPr>
          <w:rFonts w:ascii="Times New Roman" w:hAnsi="Times New Roman"/>
          <w:b/>
          <w:spacing w:val="-1"/>
          <w:sz w:val="32"/>
          <w:szCs w:val="32"/>
          <w:lang w:val="uk-UA"/>
        </w:rPr>
      </w:pPr>
      <w:r w:rsidRPr="00D51327">
        <w:rPr>
          <w:rFonts w:ascii="Times New Roman" w:hAnsi="Times New Roman"/>
          <w:b/>
          <w:spacing w:val="-1"/>
          <w:sz w:val="32"/>
          <w:szCs w:val="32"/>
          <w:lang w:val="uk-UA"/>
        </w:rPr>
        <w:t>1. Напрямки роботи вчителя предмету «Захист Вітчизни» в контексті цивільного захисту</w:t>
      </w:r>
    </w:p>
    <w:p w:rsidR="00DC7E94" w:rsidRPr="00D51327" w:rsidRDefault="00DC7E94" w:rsidP="00B03B20">
      <w:pPr>
        <w:pStyle w:val="ch34"/>
        <w:spacing w:after="60" w:line="240" w:lineRule="auto"/>
        <w:ind w:firstLine="567"/>
        <w:rPr>
          <w:rFonts w:ascii="Times New Roman" w:hAnsi="Times New Roman"/>
          <w:spacing w:val="-1"/>
          <w:sz w:val="6"/>
          <w:szCs w:val="28"/>
          <w:lang w:val="uk-UA"/>
        </w:rPr>
      </w:pPr>
    </w:p>
    <w:p w:rsidR="00DC7E94" w:rsidRPr="00D51327" w:rsidRDefault="00DC7E94" w:rsidP="00B03B20">
      <w:pPr>
        <w:pStyle w:val="ch34"/>
        <w:spacing w:after="4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Цивільний захист в закладах загальної середньої освіти забезпечується в тому числі і безпосередньою діяльністю вчителя начального предмету «Захист Вітчизни», яка визначається в ході реалізації вимог наступних нормативних документів:</w:t>
      </w:r>
    </w:p>
    <w:p w:rsidR="00DC7E94" w:rsidRPr="00D51327" w:rsidRDefault="00DC7E94" w:rsidP="00B03B20">
      <w:pPr>
        <w:pStyle w:val="ch34"/>
        <w:spacing w:after="4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Кодексу цивільного захисту України:</w:t>
      </w:r>
    </w:p>
    <w:p w:rsidR="00DC7E94" w:rsidRPr="00D51327" w:rsidRDefault="00DC7E94"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i/>
          <w:spacing w:val="-1"/>
          <w:sz w:val="28"/>
          <w:szCs w:val="28"/>
          <w:lang w:val="uk-UA"/>
        </w:rPr>
        <w:t>«…</w:t>
      </w:r>
      <w:r w:rsidRPr="00D51327">
        <w:rPr>
          <w:rFonts w:ascii="Times New Roman" w:hAnsi="Times New Roman"/>
          <w:i/>
          <w:sz w:val="28"/>
          <w:szCs w:val="28"/>
          <w:lang w:val="uk-UA"/>
        </w:rPr>
        <w:t xml:space="preserve">навчання учнів, студентів та дітей дошкільного віку діям у надзвичайних ситуаціях та правилам пожежної безпеки є обов’язковим і здійснюється під час </w:t>
      </w:r>
      <w:r>
        <w:rPr>
          <w:rFonts w:ascii="Times New Roman" w:hAnsi="Times New Roman"/>
          <w:i/>
          <w:sz w:val="28"/>
          <w:szCs w:val="28"/>
          <w:lang w:val="uk-UA"/>
        </w:rPr>
        <w:t>освітнього</w:t>
      </w:r>
      <w:r w:rsidRPr="00D51327">
        <w:rPr>
          <w:rFonts w:ascii="Times New Roman" w:hAnsi="Times New Roman"/>
          <w:i/>
          <w:sz w:val="28"/>
          <w:szCs w:val="28"/>
          <w:lang w:val="uk-UA"/>
        </w:rPr>
        <w:t xml:space="preserve"> процесу…» </w:t>
      </w:r>
      <w:r w:rsidRPr="00D51327">
        <w:rPr>
          <w:rFonts w:ascii="Times New Roman" w:hAnsi="Times New Roman"/>
          <w:sz w:val="28"/>
          <w:szCs w:val="28"/>
          <w:lang w:val="uk-UA"/>
        </w:rPr>
        <w:t>(</w:t>
      </w:r>
      <w:r w:rsidRPr="00D51327">
        <w:rPr>
          <w:rFonts w:ascii="Times New Roman" w:hAnsi="Times New Roman"/>
          <w:spacing w:val="-1"/>
          <w:sz w:val="28"/>
          <w:szCs w:val="28"/>
          <w:lang w:val="uk-UA"/>
        </w:rPr>
        <w:t>ст.41, п.3.</w:t>
      </w:r>
      <w:r w:rsidRPr="00D51327">
        <w:rPr>
          <w:rFonts w:ascii="Times New Roman" w:hAnsi="Times New Roman"/>
          <w:sz w:val="28"/>
          <w:szCs w:val="28"/>
          <w:lang w:val="uk-UA"/>
        </w:rPr>
        <w:t>);</w:t>
      </w:r>
    </w:p>
    <w:p w:rsidR="00DC7E94" w:rsidRPr="00D51327" w:rsidRDefault="00DC7E94" w:rsidP="00B03B20">
      <w:pPr>
        <w:pStyle w:val="ch34"/>
        <w:spacing w:after="4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Постанови КМУ від 26 червня 2013 року № 444 «Про затвердження Порядку здійснення навчання населення діям у надзвичайних ситуаціях»:</w:t>
      </w:r>
    </w:p>
    <w:p w:rsidR="00DC7E94" w:rsidRPr="00D51327" w:rsidRDefault="00DC7E94" w:rsidP="00B03B20">
      <w:pPr>
        <w:pStyle w:val="ch34"/>
        <w:spacing w:after="40" w:line="240" w:lineRule="auto"/>
        <w:ind w:firstLine="567"/>
        <w:rPr>
          <w:i/>
          <w:sz w:val="28"/>
          <w:szCs w:val="28"/>
          <w:lang w:val="uk-UA"/>
        </w:rPr>
      </w:pPr>
      <w:r w:rsidRPr="00D51327">
        <w:rPr>
          <w:rFonts w:ascii="Times New Roman" w:hAnsi="Times New Roman"/>
          <w:i/>
          <w:spacing w:val="-1"/>
          <w:sz w:val="28"/>
          <w:szCs w:val="28"/>
          <w:lang w:val="uk-UA"/>
        </w:rPr>
        <w:t>«…підготовка учнів загальноосвітніх та професійно-технічних навчальних за</w:t>
      </w:r>
      <w:r w:rsidRPr="00D51327">
        <w:rPr>
          <w:rFonts w:ascii="Times New Roman" w:hAnsi="Times New Roman"/>
          <w:i/>
          <w:sz w:val="28"/>
          <w:szCs w:val="28"/>
          <w:lang w:val="uk-UA"/>
        </w:rPr>
        <w:t>кладів до дій у надзвичайних ситуаціях, що передбачає здобуття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 здійснюється в рамках вивчення предметів «Основи здоров’я» та «Захист Вітчизни»</w:t>
      </w:r>
    </w:p>
    <w:p w:rsidR="00DC7E94" w:rsidRPr="00D51327" w:rsidRDefault="00DC7E94"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i/>
          <w:sz w:val="28"/>
          <w:szCs w:val="28"/>
          <w:lang w:val="uk-UA"/>
        </w:rPr>
        <w:t>Практичне закріплення теоретичного матеріалу здійснюється шляхом щорічного проведення Дня цивільного захисту»</w:t>
      </w:r>
      <w:r w:rsidRPr="00D51327">
        <w:rPr>
          <w:rFonts w:ascii="Times New Roman" w:hAnsi="Times New Roman"/>
          <w:sz w:val="28"/>
          <w:szCs w:val="28"/>
          <w:lang w:val="uk-UA"/>
        </w:rPr>
        <w:t xml:space="preserve"> (п.21);</w:t>
      </w:r>
    </w:p>
    <w:p w:rsidR="00DC7E94" w:rsidRPr="00D51327" w:rsidRDefault="00DC7E94"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sz w:val="28"/>
          <w:szCs w:val="28"/>
          <w:lang w:val="uk-UA"/>
        </w:rPr>
        <w:t>- Наказу МОН від 21.11.2016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зареєстрованого в Міністерстві юстиції України 14 грудня 2016 р. за № 1623/29753:</w:t>
      </w:r>
    </w:p>
    <w:p w:rsidR="00DC7E94" w:rsidRPr="00D51327" w:rsidRDefault="00DC7E94"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i/>
          <w:sz w:val="28"/>
          <w:szCs w:val="28"/>
          <w:lang w:val="uk-UA"/>
        </w:rPr>
        <w:t>«…</w:t>
      </w:r>
      <w:r w:rsidRPr="00D51327">
        <w:rPr>
          <w:rFonts w:ascii="Times New Roman" w:hAnsi="Times New Roman"/>
          <w:sz w:val="28"/>
          <w:szCs w:val="28"/>
          <w:lang w:val="uk-UA"/>
        </w:rPr>
        <w:t xml:space="preserve">завданням функціональної підсистеми є </w:t>
      </w:r>
      <w:r w:rsidRPr="00D51327">
        <w:rPr>
          <w:rFonts w:ascii="Times New Roman" w:hAnsi="Times New Roman"/>
          <w:i/>
          <w:sz w:val="28"/>
          <w:szCs w:val="28"/>
          <w:lang w:val="uk-UA"/>
        </w:rPr>
        <w:t xml:space="preserve">навчання працівників та учасників </w:t>
      </w:r>
      <w:r>
        <w:rPr>
          <w:rFonts w:ascii="Times New Roman" w:hAnsi="Times New Roman"/>
          <w:i/>
          <w:sz w:val="28"/>
          <w:szCs w:val="28"/>
          <w:lang w:val="uk-UA"/>
        </w:rPr>
        <w:t>освітнього</w:t>
      </w:r>
      <w:r w:rsidRPr="00D51327">
        <w:rPr>
          <w:rFonts w:ascii="Times New Roman" w:hAnsi="Times New Roman"/>
          <w:i/>
          <w:sz w:val="28"/>
          <w:szCs w:val="28"/>
          <w:lang w:val="uk-UA"/>
        </w:rPr>
        <w:t xml:space="preserve"> процесу підприємств, установ та організацій галузі щодо поведінки та дій у разі виникнення надзвичайної ситуації»</w:t>
      </w:r>
      <w:r w:rsidRPr="00D51327">
        <w:rPr>
          <w:rFonts w:ascii="Times New Roman" w:hAnsi="Times New Roman"/>
          <w:sz w:val="28"/>
          <w:szCs w:val="28"/>
          <w:lang w:val="uk-UA"/>
        </w:rPr>
        <w:t xml:space="preserve"> (р.4,п.9);</w:t>
      </w:r>
    </w:p>
    <w:p w:rsidR="00DC7E94" w:rsidRPr="00D51327" w:rsidRDefault="00DC7E94" w:rsidP="00B03B20">
      <w:pPr>
        <w:spacing w:after="40"/>
        <w:ind w:firstLine="567"/>
        <w:jc w:val="both"/>
        <w:rPr>
          <w:i/>
        </w:rPr>
      </w:pPr>
      <w:r w:rsidRPr="00D51327">
        <w:rPr>
          <w:i/>
        </w:rPr>
        <w:t>«…</w:t>
      </w:r>
      <w:r w:rsidRPr="00D51327">
        <w:t>завданнями відповідно до функціонального спрямування є</w:t>
      </w:r>
      <w:r w:rsidRPr="00D51327">
        <w:rPr>
          <w:i/>
        </w:rPr>
        <w:t xml:space="preserve"> організація навчання дітей дошкільного віку, вихованців та учнів згідно із затвердженими МОН і погодженими з ДСНС програмами розвитку та навчальними програмами, що передбачають (р.4,п.13):</w:t>
      </w:r>
    </w:p>
    <w:p w:rsidR="00DC7E94" w:rsidRPr="00D51327" w:rsidRDefault="00DC7E94" w:rsidP="00B03B20">
      <w:pPr>
        <w:spacing w:after="40"/>
        <w:ind w:firstLine="567"/>
        <w:jc w:val="both"/>
        <w:rPr>
          <w:i/>
        </w:rPr>
      </w:pPr>
      <w:r w:rsidRPr="00D51327">
        <w:rPr>
          <w:i/>
        </w:rPr>
        <w:t>- здобуття вихованцями і учнями загальноосвітніх та професійно-технічних навчальних закладів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w:t>
      </w:r>
    </w:p>
    <w:p w:rsidR="00DC7E94" w:rsidRPr="00D51327" w:rsidRDefault="00DC7E94" w:rsidP="00B03B20">
      <w:pPr>
        <w:spacing w:after="40"/>
        <w:ind w:firstLine="567"/>
        <w:jc w:val="both"/>
        <w:rPr>
          <w:i/>
        </w:rPr>
      </w:pPr>
      <w:r w:rsidRPr="00D51327">
        <w:rPr>
          <w:i/>
        </w:rPr>
        <w:t>- організаційно-методичне керівництво з проведення у навчальних закладах всіх рівнів об'єктових тренувань, днів цивільного захисту, тижнів безпеки дитини».</w:t>
      </w:r>
    </w:p>
    <w:p w:rsidR="00DC7E94" w:rsidRPr="00D51327" w:rsidRDefault="00DC7E94"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sz w:val="28"/>
          <w:szCs w:val="28"/>
          <w:lang w:val="uk-UA"/>
        </w:rPr>
        <w:t>З огляду на вищезазначене, вчитель предмету «Захист Вітчизни» в контексті цивільного захисту реалізовує два основні напрямки:</w:t>
      </w:r>
    </w:p>
    <w:p w:rsidR="00DC7E94" w:rsidRPr="00D51327" w:rsidRDefault="00DC7E94"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sz w:val="28"/>
          <w:szCs w:val="28"/>
          <w:lang w:val="uk-UA"/>
        </w:rPr>
        <w:t>1. Здійснює освітні функції відповідно вимог навчальної програми предмету «Захист Вітчизни» («Основи здоров’я»).</w:t>
      </w:r>
    </w:p>
    <w:p w:rsidR="00DC7E94" w:rsidRPr="00D51327" w:rsidRDefault="00DC7E94" w:rsidP="00B03B20">
      <w:pPr>
        <w:pStyle w:val="ch34"/>
        <w:spacing w:after="40" w:line="240" w:lineRule="auto"/>
        <w:ind w:firstLine="567"/>
        <w:rPr>
          <w:rFonts w:ascii="Times New Roman" w:hAnsi="Times New Roman"/>
          <w:spacing w:val="-1"/>
          <w:sz w:val="28"/>
          <w:szCs w:val="28"/>
          <w:lang w:val="uk-UA"/>
        </w:rPr>
      </w:pPr>
      <w:r w:rsidRPr="00D51327">
        <w:rPr>
          <w:rFonts w:ascii="Times New Roman" w:hAnsi="Times New Roman"/>
          <w:sz w:val="28"/>
          <w:szCs w:val="28"/>
          <w:lang w:val="uk-UA"/>
        </w:rPr>
        <w:t xml:space="preserve">2. Здійснює діяльність на етапах організації, підготовки та проведенні заходів безпеки закладу </w:t>
      </w:r>
      <w:r w:rsidRPr="00D51327">
        <w:rPr>
          <w:rFonts w:ascii="Times New Roman" w:hAnsi="Times New Roman"/>
          <w:spacing w:val="-1"/>
          <w:sz w:val="28"/>
          <w:szCs w:val="28"/>
          <w:lang w:val="uk-UA"/>
        </w:rPr>
        <w:t>загальної середньої освіти.</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p>
    <w:p w:rsidR="00DC7E94" w:rsidRPr="00D51327" w:rsidRDefault="00DC7E94" w:rsidP="00B03B20">
      <w:pPr>
        <w:pStyle w:val="ch34"/>
        <w:spacing w:after="60" w:line="240" w:lineRule="auto"/>
        <w:ind w:firstLine="0"/>
        <w:jc w:val="center"/>
        <w:rPr>
          <w:rFonts w:ascii="Times New Roman" w:hAnsi="Times New Roman"/>
          <w:sz w:val="28"/>
          <w:szCs w:val="28"/>
          <w:lang w:val="uk-UA"/>
        </w:rPr>
      </w:pPr>
      <w:r w:rsidRPr="00D51327">
        <w:rPr>
          <w:rFonts w:ascii="Times New Roman" w:hAnsi="Times New Roman"/>
          <w:b/>
          <w:sz w:val="28"/>
          <w:szCs w:val="28"/>
          <w:lang w:val="uk-UA"/>
        </w:rPr>
        <w:t xml:space="preserve">І напрямок: </w:t>
      </w:r>
      <w:r w:rsidRPr="00D51327">
        <w:rPr>
          <w:rFonts w:ascii="Times New Roman" w:hAnsi="Times New Roman"/>
          <w:sz w:val="28"/>
          <w:szCs w:val="28"/>
          <w:lang w:val="uk-UA"/>
        </w:rPr>
        <w:t>Здійснення освітніх функцій відповідно вимог навчальної програми предмету «Захист Вітчизни»</w:t>
      </w:r>
    </w:p>
    <w:p w:rsidR="00DC7E94" w:rsidRPr="00D51327" w:rsidRDefault="00DC7E94" w:rsidP="00B03B20">
      <w:pPr>
        <w:pStyle w:val="ch34"/>
        <w:spacing w:after="60" w:line="240" w:lineRule="auto"/>
        <w:ind w:left="283" w:firstLine="0"/>
        <w:jc w:val="center"/>
        <w:rPr>
          <w:rFonts w:ascii="Times New Roman" w:hAnsi="Times New Roman"/>
          <w:spacing w:val="-1"/>
          <w:sz w:val="6"/>
          <w:szCs w:val="28"/>
          <w:lang w:val="uk-UA"/>
        </w:rPr>
      </w:pP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xml:space="preserve">Вчитель предмету «Захист Вітчизни» виконує освітні функції відповідно стандарту Навчальної програми </w:t>
      </w:r>
      <w:r w:rsidRPr="00D51327">
        <w:rPr>
          <w:rFonts w:ascii="Times New Roman" w:hAnsi="Times New Roman"/>
          <w:spacing w:val="-1"/>
          <w:sz w:val="28"/>
          <w:szCs w:val="28"/>
          <w:lang w:val="uk-UA"/>
        </w:rPr>
        <w:t>«Захист Вітчизни» для навчальних закладів системи загальної середньої освіти, затвердженої Міністерством освіти і науки України (Наказ МОН України від 23.10.2017 № 1407) та Методичних рекомендацій викладання предмету «Захист Вітчизни»</w:t>
      </w:r>
      <w:r w:rsidRPr="00D51327">
        <w:rPr>
          <w:rFonts w:ascii="Times New Roman" w:hAnsi="Times New Roman"/>
          <w:sz w:val="28"/>
          <w:szCs w:val="28"/>
          <w:lang w:val="uk-UA"/>
        </w:rPr>
        <w:t xml:space="preserve"> у 2018/2019 навчальному році</w:t>
      </w:r>
      <w:r w:rsidRPr="00D51327">
        <w:rPr>
          <w:rFonts w:ascii="Times New Roman" w:hAnsi="Times New Roman"/>
          <w:spacing w:val="-1"/>
          <w:sz w:val="28"/>
          <w:szCs w:val="28"/>
          <w:lang w:val="uk-UA"/>
        </w:rPr>
        <w:t xml:space="preserve"> відповідно Листа </w:t>
      </w:r>
      <w:r w:rsidRPr="00D51327">
        <w:rPr>
          <w:rFonts w:ascii="Times New Roman" w:hAnsi="Times New Roman"/>
          <w:sz w:val="28"/>
          <w:szCs w:val="28"/>
          <w:lang w:val="uk-UA"/>
        </w:rPr>
        <w:t>Міністерства освіти і науки України від  03. 07. 2018 р. № 1/9-415.</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z w:val="28"/>
          <w:szCs w:val="28"/>
          <w:lang w:val="uk-UA"/>
        </w:rPr>
        <w:t xml:space="preserve">Навчальна програма </w:t>
      </w:r>
      <w:r w:rsidRPr="00D51327">
        <w:rPr>
          <w:rFonts w:ascii="Times New Roman" w:hAnsi="Times New Roman"/>
          <w:spacing w:val="-1"/>
          <w:sz w:val="28"/>
          <w:szCs w:val="28"/>
          <w:lang w:val="uk-UA"/>
        </w:rPr>
        <w:t>містить розділ «Основи цивільного захисту», який включає 4 теми:</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Тема 1. Надзвичайні ситуації мирного та воєнного часу та загроза їх виникнення (10кл.).</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Тема 2. Надзвичайні ситуації природного, техногенного, воєнного і соціально-політичного характеру (10кл.).</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Тема 3. Основні способи захисту населення в надзвичайних ситуаціях (11кл.).</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Тема 4. Основи рятувальних та інших невідкладних робіт (11кл.).</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Змістова лінія в контексті цивільного захисту спрямована на усвідомлення учнями безпеки людини, її життя і здоров’я найвищою соціальною цінністю та вироблення відповідних компетенцій з цього напрямку.</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Змістова лінія забезпечує:</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підготовку учнів до захисту життя і здоров’я;</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вироблення життєво необхідних та життєзабезпечувальних знань, умінь, навичок щодо дій в умовах надзвичайних ситуацій мирного і воєнного часу;</w:t>
      </w:r>
    </w:p>
    <w:p w:rsidR="00DC7E94" w:rsidRPr="00D51327" w:rsidRDefault="00DC7E94"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xml:space="preserve">- вироблення ключових компетенцій - </w:t>
      </w:r>
      <w:r w:rsidRPr="00D51327">
        <w:rPr>
          <w:rFonts w:ascii="Times New Roman" w:hAnsi="Times New Roman"/>
          <w:b/>
          <w:i/>
          <w:spacing w:val="-1"/>
          <w:sz w:val="28"/>
          <w:szCs w:val="28"/>
          <w:lang w:val="uk-UA"/>
        </w:rPr>
        <w:t>екологічна грамотність і здорове життя.</w:t>
      </w:r>
    </w:p>
    <w:p w:rsidR="00DC7E94" w:rsidRPr="00D51327" w:rsidRDefault="00DC7E94" w:rsidP="00B03B20">
      <w:pPr>
        <w:pStyle w:val="ch34"/>
        <w:spacing w:after="60" w:line="240" w:lineRule="auto"/>
        <w:ind w:firstLine="567"/>
        <w:rPr>
          <w:rFonts w:ascii="Times New Roman" w:hAnsi="Times New Roman"/>
          <w:i/>
          <w:spacing w:val="-1"/>
          <w:sz w:val="28"/>
          <w:szCs w:val="28"/>
          <w:lang w:val="uk-UA"/>
        </w:rPr>
      </w:pPr>
      <w:r w:rsidRPr="00D51327">
        <w:rPr>
          <w:rFonts w:ascii="Times New Roman" w:hAnsi="Times New Roman"/>
          <w:i/>
          <w:spacing w:val="-1"/>
          <w:sz w:val="28"/>
          <w:szCs w:val="28"/>
          <w:lang w:val="uk-UA"/>
        </w:rPr>
        <w:t>Наскрізні змістові лінії відображають провідні ідеї, що послідовно розкриваються у процесі навчання і виховання учнів,  є засобом інтеграції навчального змісту, корелюються з ключовими компетентностями, опанування яких забезпечує формування ціннісних і світоглядних орієнтацій учня, що визначають його поведінку в життєвих ситуаціях.</w:t>
      </w:r>
    </w:p>
    <w:p w:rsidR="00DC7E94" w:rsidRPr="00D51327" w:rsidRDefault="00DC7E94" w:rsidP="00B03B20">
      <w:pPr>
        <w:spacing w:after="60"/>
        <w:ind w:firstLine="567"/>
        <w:jc w:val="both"/>
      </w:pPr>
      <w:r w:rsidRPr="00D51327">
        <w:rPr>
          <w:spacing w:val="-1"/>
        </w:rPr>
        <w:t xml:space="preserve">Для реалізації мети вивчення розділу «Основи цивільного захисту» уроки предмету «Захист Вітчизни» повинні мати практичну спрямованість. </w:t>
      </w:r>
      <w:r w:rsidRPr="00D51327">
        <w:rPr>
          <w:color w:val="000000"/>
          <w:spacing w:val="-1"/>
        </w:rPr>
        <w:t>Морально-психологічна підготовка здійснюється в ході навчання з метою формування морально-психологічної готовності та спроможності учнів виконувати покладені на них завдання, переборювати труднощі та небезпеку у  надзвичайних ситуаціях, витримувати навантаження. Для цього на заняттях та тренуваннях учителем створюються  відповідні умови.</w:t>
      </w:r>
    </w:p>
    <w:p w:rsidR="00DC7E94" w:rsidRPr="00D51327" w:rsidRDefault="00DC7E94" w:rsidP="00B03B20">
      <w:pPr>
        <w:spacing w:after="60"/>
        <w:ind w:firstLine="567"/>
        <w:jc w:val="both"/>
        <w:rPr>
          <w:spacing w:val="-1"/>
        </w:rPr>
      </w:pPr>
      <w:r w:rsidRPr="00D51327">
        <w:rPr>
          <w:spacing w:val="-1"/>
        </w:rPr>
        <w:t>Вчитель предмету «Захист Вітчизни» організовує</w:t>
      </w:r>
      <w:r w:rsidRPr="00D51327">
        <w:rPr>
          <w:color w:val="000000"/>
          <w:spacing w:val="-1"/>
        </w:rPr>
        <w:t xml:space="preserve"> роботу з </w:t>
      </w:r>
      <w:r w:rsidRPr="00D51327">
        <w:rPr>
          <w:spacing w:val="-1"/>
        </w:rPr>
        <w:t>практичного закріплення теоретичного матеріалу з розділу «Основи цивільного захисту», яке, відповідно нормативних документів, передбачається під час проведення Дня цивільного захисту та Тижня знань з основ безпеки життєдіяльності.</w:t>
      </w:r>
    </w:p>
    <w:p w:rsidR="00DC7E94" w:rsidRPr="00D51327" w:rsidRDefault="00DC7E94" w:rsidP="00B03B20">
      <w:pPr>
        <w:spacing w:after="60"/>
        <w:ind w:firstLine="426"/>
        <w:jc w:val="both"/>
        <w:rPr>
          <w:spacing w:val="-1"/>
        </w:rPr>
      </w:pPr>
    </w:p>
    <w:p w:rsidR="00DC7E94" w:rsidRPr="00D51327" w:rsidRDefault="00DC7E94" w:rsidP="00B03B20">
      <w:pPr>
        <w:spacing w:after="60"/>
        <w:jc w:val="center"/>
        <w:rPr>
          <w:b/>
          <w:spacing w:val="-1"/>
        </w:rPr>
      </w:pPr>
      <w:r w:rsidRPr="00D51327">
        <w:rPr>
          <w:b/>
          <w:spacing w:val="-1"/>
        </w:rPr>
        <w:t>Практичне закріплення теоретичного матеріалу рекомендовано організовувати через такі види роботи:</w:t>
      </w:r>
    </w:p>
    <w:p w:rsidR="00DC7E94" w:rsidRPr="00D51327" w:rsidRDefault="00DC7E94" w:rsidP="00B03B20">
      <w:pPr>
        <w:spacing w:after="60"/>
        <w:ind w:firstLine="567"/>
        <w:jc w:val="both"/>
        <w:rPr>
          <w:spacing w:val="-1"/>
        </w:rPr>
      </w:pPr>
      <w:r w:rsidRPr="00D51327">
        <w:rPr>
          <w:spacing w:val="-1"/>
        </w:rPr>
        <w:t>1. Проводити конкурси, уроки, виховні години  тощо в рамках вивчення предмету «Захист Вітчизни» («Основи здоров’я»).</w:t>
      </w:r>
    </w:p>
    <w:p w:rsidR="00DC7E94" w:rsidRPr="00D51327" w:rsidRDefault="00DC7E94" w:rsidP="00B03B20">
      <w:pPr>
        <w:spacing w:after="60"/>
        <w:ind w:firstLine="567"/>
        <w:jc w:val="both"/>
        <w:rPr>
          <w:spacing w:val="-1"/>
        </w:rPr>
      </w:pPr>
      <w:r w:rsidRPr="00D51327">
        <w:rPr>
          <w:spacing w:val="-1"/>
        </w:rPr>
        <w:t>2. Відпрацьовувати нормативи – воєнізована естафета тощо.</w:t>
      </w:r>
    </w:p>
    <w:p w:rsidR="00DC7E94" w:rsidRPr="00D51327" w:rsidRDefault="00DC7E94" w:rsidP="00B03B20">
      <w:pPr>
        <w:spacing w:after="60"/>
        <w:ind w:firstLine="567"/>
        <w:jc w:val="both"/>
        <w:rPr>
          <w:spacing w:val="-1"/>
        </w:rPr>
      </w:pPr>
      <w:r w:rsidRPr="00D51327">
        <w:rPr>
          <w:spacing w:val="-1"/>
        </w:rPr>
        <w:t>3. Створювати осередки з виготовлення ватно-марлевих пов’язок.</w:t>
      </w:r>
    </w:p>
    <w:p w:rsidR="00DC7E94" w:rsidRPr="00D51327" w:rsidRDefault="00DC7E94" w:rsidP="00B03B20">
      <w:pPr>
        <w:spacing w:after="60"/>
        <w:ind w:firstLine="567"/>
        <w:jc w:val="both"/>
        <w:rPr>
          <w:spacing w:val="-1"/>
        </w:rPr>
      </w:pPr>
      <w:r w:rsidRPr="00D51327">
        <w:rPr>
          <w:spacing w:val="-1"/>
        </w:rPr>
        <w:t>4. Проводити, залучаючи найкращих учнів, майстер-класи з:</w:t>
      </w:r>
    </w:p>
    <w:p w:rsidR="00DC7E94" w:rsidRPr="00D51327" w:rsidRDefault="00DC7E94" w:rsidP="00B03B20">
      <w:pPr>
        <w:spacing w:after="60"/>
        <w:ind w:firstLine="567"/>
        <w:jc w:val="both"/>
        <w:rPr>
          <w:spacing w:val="-1"/>
        </w:rPr>
      </w:pPr>
      <w:r w:rsidRPr="00D51327">
        <w:rPr>
          <w:spacing w:val="-1"/>
        </w:rPr>
        <w:t>-  одягання  протигазу (інших захисних засобів);</w:t>
      </w:r>
    </w:p>
    <w:p w:rsidR="00DC7E94" w:rsidRPr="00D51327" w:rsidRDefault="00DC7E94" w:rsidP="00B03B20">
      <w:pPr>
        <w:spacing w:after="60"/>
        <w:ind w:firstLine="567"/>
        <w:jc w:val="both"/>
        <w:rPr>
          <w:spacing w:val="-1"/>
        </w:rPr>
      </w:pPr>
      <w:r w:rsidRPr="00D51327">
        <w:rPr>
          <w:spacing w:val="-1"/>
        </w:rPr>
        <w:t>-  користування вогнегасником;</w:t>
      </w:r>
    </w:p>
    <w:p w:rsidR="00DC7E94" w:rsidRPr="00D51327" w:rsidRDefault="00DC7E94" w:rsidP="00B03B20">
      <w:pPr>
        <w:spacing w:after="60"/>
        <w:ind w:firstLine="567"/>
        <w:jc w:val="both"/>
        <w:rPr>
          <w:spacing w:val="-1"/>
        </w:rPr>
      </w:pPr>
      <w:r w:rsidRPr="00D51327">
        <w:rPr>
          <w:spacing w:val="-1"/>
        </w:rPr>
        <w:t>- обробки засобів індивідуального захисту в залежності від виду  надзвичайної ситуації.</w:t>
      </w:r>
    </w:p>
    <w:p w:rsidR="00DC7E94" w:rsidRPr="00D51327" w:rsidRDefault="00DC7E94" w:rsidP="00B03B20">
      <w:pPr>
        <w:spacing w:after="60"/>
        <w:ind w:firstLine="567"/>
        <w:jc w:val="both"/>
        <w:rPr>
          <w:spacing w:val="-1"/>
        </w:rPr>
      </w:pPr>
      <w:r w:rsidRPr="00D51327">
        <w:rPr>
          <w:spacing w:val="-1"/>
        </w:rPr>
        <w:t>5. Оглядово презентувати (демонструвати):</w:t>
      </w:r>
    </w:p>
    <w:p w:rsidR="00DC7E94" w:rsidRPr="00D51327" w:rsidRDefault="00DC7E94" w:rsidP="00B03B20">
      <w:pPr>
        <w:spacing w:after="60"/>
        <w:ind w:firstLine="567"/>
        <w:jc w:val="both"/>
        <w:rPr>
          <w:spacing w:val="-1"/>
        </w:rPr>
      </w:pPr>
      <w:r w:rsidRPr="00D51327">
        <w:rPr>
          <w:spacing w:val="-1"/>
        </w:rPr>
        <w:t>-  види вибухонебезпечних предметів та а поведінки при  їх виявленні;</w:t>
      </w:r>
    </w:p>
    <w:p w:rsidR="00DC7E94" w:rsidRPr="00D51327" w:rsidRDefault="00DC7E94" w:rsidP="00B03B20">
      <w:pPr>
        <w:spacing w:after="60"/>
        <w:ind w:firstLine="567"/>
        <w:jc w:val="both"/>
        <w:rPr>
          <w:spacing w:val="-1"/>
        </w:rPr>
      </w:pPr>
      <w:r w:rsidRPr="00D51327">
        <w:rPr>
          <w:spacing w:val="-1"/>
        </w:rPr>
        <w:t>-  різновиди зброї (сучасні і часів війни, які є в шкільному  музеї), розбирання та збирання автоматів.</w:t>
      </w:r>
    </w:p>
    <w:p w:rsidR="00DC7E94" w:rsidRPr="00D51327" w:rsidRDefault="00DC7E94" w:rsidP="00B03B20">
      <w:pPr>
        <w:spacing w:after="60"/>
        <w:ind w:firstLine="567"/>
        <w:jc w:val="both"/>
        <w:rPr>
          <w:spacing w:val="-1"/>
        </w:rPr>
      </w:pPr>
      <w:r w:rsidRPr="00D51327">
        <w:rPr>
          <w:spacing w:val="-1"/>
        </w:rPr>
        <w:t>6. Виготовляти з учнями пам’ятки та буклети щодо алгоритмів дій в тих надзвичайних ситуаціях, які загрожують закладу освіти.</w:t>
      </w:r>
    </w:p>
    <w:p w:rsidR="00DC7E94" w:rsidRPr="00D51327" w:rsidRDefault="00DC7E94" w:rsidP="00B03B20">
      <w:pPr>
        <w:spacing w:after="60"/>
        <w:ind w:firstLine="567"/>
        <w:jc w:val="both"/>
      </w:pPr>
      <w:r w:rsidRPr="00D51327">
        <w:rPr>
          <w:spacing w:val="-1"/>
        </w:rPr>
        <w:t xml:space="preserve">7. </w:t>
      </w:r>
      <w:r w:rsidRPr="00D51327">
        <w:t xml:space="preserve">Наочно </w:t>
      </w:r>
      <w:r w:rsidRPr="00D51327">
        <w:rPr>
          <w:bCs/>
        </w:rPr>
        <w:t>під час об’єктового тренування</w:t>
      </w:r>
      <w:r w:rsidRPr="00D51327">
        <w:t xml:space="preserve"> ознайомлювати учнів:</w:t>
      </w:r>
    </w:p>
    <w:p w:rsidR="00DC7E94" w:rsidRPr="00D51327" w:rsidRDefault="00DC7E94" w:rsidP="00B03B20">
      <w:pPr>
        <w:spacing w:after="60"/>
        <w:ind w:firstLine="567"/>
        <w:jc w:val="both"/>
      </w:pPr>
      <w:r w:rsidRPr="00D51327">
        <w:t>- з  роботою штабу та сил цивільного захисту (в разі їх створення);</w:t>
      </w:r>
    </w:p>
    <w:p w:rsidR="00DC7E94" w:rsidRPr="00D51327" w:rsidRDefault="00DC7E94" w:rsidP="00B03B20">
      <w:pPr>
        <w:spacing w:after="60"/>
        <w:ind w:firstLine="567"/>
        <w:jc w:val="both"/>
      </w:pPr>
      <w:r w:rsidRPr="00D51327">
        <w:t>- з процесом евакуації (заповнення захисної споруди), де учні безпосередні її учасники.</w:t>
      </w:r>
    </w:p>
    <w:p w:rsidR="00DC7E94" w:rsidRPr="00D51327" w:rsidRDefault="00DC7E94" w:rsidP="00B03B20">
      <w:pPr>
        <w:spacing w:after="60"/>
        <w:ind w:firstLine="567"/>
        <w:jc w:val="both"/>
      </w:pPr>
      <w:r w:rsidRPr="00D51327">
        <w:rPr>
          <w:color w:val="000000"/>
          <w:spacing w:val="-1"/>
        </w:rPr>
        <w:t>М</w:t>
      </w:r>
      <w:r w:rsidRPr="00D51327">
        <w:rPr>
          <w:spacing w:val="-1"/>
        </w:rPr>
        <w:t xml:space="preserve">отивацією до таких знань є визначення того факту, що учні, отримавши освіту, </w:t>
      </w:r>
      <w:r w:rsidRPr="00D51327">
        <w:t>як потенційні фахівці чи керівники підприємств, повинні знати порядок дій при надзвичайних ситуаціях, вміти прийняти вірне рішення та управляти процесом.</w:t>
      </w:r>
    </w:p>
    <w:p w:rsidR="00DC7E94" w:rsidRPr="00D51327" w:rsidRDefault="00DC7E94" w:rsidP="00B03B20">
      <w:pPr>
        <w:spacing w:after="60"/>
        <w:ind w:firstLine="567"/>
        <w:jc w:val="both"/>
        <w:rPr>
          <w:spacing w:val="-1"/>
        </w:rPr>
      </w:pPr>
      <w:r w:rsidRPr="00D51327">
        <w:t xml:space="preserve">8. </w:t>
      </w:r>
      <w:r w:rsidRPr="00D51327">
        <w:rPr>
          <w:spacing w:val="-1"/>
        </w:rPr>
        <w:t>Інші види роботи…</w:t>
      </w:r>
    </w:p>
    <w:p w:rsidR="00DC7E94" w:rsidRPr="00D51327" w:rsidRDefault="00DC7E94" w:rsidP="00B03B20">
      <w:pPr>
        <w:spacing w:after="60"/>
        <w:ind w:firstLine="567"/>
        <w:jc w:val="both"/>
      </w:pPr>
      <w:r w:rsidRPr="00D51327">
        <w:rPr>
          <w:spacing w:val="-1"/>
        </w:rPr>
        <w:t>Вчителю предмету «Захист Вітчизни», за підтримки адміністрації закладу освіти,</w:t>
      </w:r>
      <w:r w:rsidRPr="00D51327">
        <w:t xml:space="preserve"> вивчення питань безпеки доцільно обернути в неперервний процес, залучивши учнів в гуртки напряму тематики предмету «Захист Вітчизни» (військово-патріотичного напряму), участь в яких підсилить формування і розвиток високих моральних якостей та засад патріотичного виховання, особливо в умовах сьогодення та враховуючи призов юнаків до лав збройних сил після закінчення закладу.</w:t>
      </w:r>
    </w:p>
    <w:p w:rsidR="00DC7E94" w:rsidRPr="00D51327" w:rsidRDefault="00DC7E94" w:rsidP="00B03B20">
      <w:pPr>
        <w:spacing w:after="60"/>
        <w:jc w:val="center"/>
        <w:rPr>
          <w:color w:val="000000"/>
          <w:spacing w:val="-1"/>
        </w:rPr>
      </w:pPr>
      <w:r w:rsidRPr="00D51327">
        <w:rPr>
          <w:b/>
          <w:bCs/>
        </w:rPr>
        <w:t xml:space="preserve">ІІ напрямок: </w:t>
      </w:r>
      <w:r w:rsidRPr="00D51327">
        <w:t xml:space="preserve">Здійснення діяльності на етапах організації, підготовки та проведення заходів безпеки закладу </w:t>
      </w:r>
      <w:r w:rsidRPr="00D51327">
        <w:rPr>
          <w:color w:val="000000"/>
          <w:spacing w:val="-1"/>
        </w:rPr>
        <w:t>загальної середньої освіти</w:t>
      </w:r>
    </w:p>
    <w:p w:rsidR="00DC7E94" w:rsidRPr="00D51327" w:rsidRDefault="00DC7E94" w:rsidP="00B03B20">
      <w:pPr>
        <w:spacing w:after="60"/>
        <w:jc w:val="center"/>
        <w:rPr>
          <w:color w:val="000000"/>
          <w:spacing w:val="-1"/>
          <w:sz w:val="6"/>
          <w:szCs w:val="6"/>
        </w:rPr>
      </w:pPr>
    </w:p>
    <w:p w:rsidR="00DC7E94" w:rsidRPr="00D51327" w:rsidRDefault="00DC7E94" w:rsidP="00B03B20">
      <w:pPr>
        <w:spacing w:after="60"/>
        <w:ind w:firstLine="567"/>
        <w:jc w:val="both"/>
      </w:pPr>
      <w:r w:rsidRPr="00D51327">
        <w:t>Роль вчителя предмету «Захист Вітчизни» у вирішенні завдань безпеки сучасного закладу освіти є набагато масштабнішою та неоднозначною, бо він  є чи не єдиним педагогом, який здатний в своїй діяльності виконувати і освітні вимоги згідно програми предмету, і посприяти забезпеченню захисту в цілому, адже є в цьому незамінним помічником та першим порадником керівництву школи.</w:t>
      </w:r>
    </w:p>
    <w:p w:rsidR="00DC7E94" w:rsidRPr="00D51327" w:rsidRDefault="00DC7E94" w:rsidP="00B03B20">
      <w:pPr>
        <w:spacing w:after="60"/>
        <w:ind w:firstLine="426"/>
        <w:jc w:val="center"/>
        <w:rPr>
          <w:b/>
          <w:spacing w:val="-1"/>
        </w:rPr>
      </w:pPr>
      <w:r w:rsidRPr="00D51327">
        <w:rPr>
          <w:b/>
          <w:spacing w:val="-1"/>
        </w:rPr>
        <w:t xml:space="preserve">Можливості </w:t>
      </w:r>
      <w:r w:rsidRPr="00D51327">
        <w:rPr>
          <w:b/>
        </w:rPr>
        <w:t>вчителя предмету «Захист Вітчизни» в рамках організації, підготовки та проведення заходів безпеки:</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1. Призначається посадовою особою з питань ЦЗ (особою з питань ЦЗ)</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2. Надає консультаційну допомогу на етапі підготовки заходів цивільного захисту, зокрема в створенні та корегуванні Наказу, Плану та Графіку про підготовку та проведення заходів (дивись додатки).</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3. Залучається до сил цивільного захисту закладу освіти (в разі створення ланок).</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4. Бере участь в обладнанні наочності до заходів цивільного захисту: інформаційно-довідкового куточка з питань ЦЗ, стендів, фотостендів, виготовлення ватно-марлевих пов’язок, іншого майна.</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5. Надає методичну допомогу з цивільного захисту та безпеки життєдіяльності  в рамках обов’язків завідувача  базовим (опорним) з питань ЦЗ та БЖД методичним кабінетом базового(опорного) з питань ЦЗ та БЖД закладу освіти.</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Раніше фахівці Навчально-методичного центру ЦЗ та БЖД Харківської області, відповідно Постанови Кабінету Міністрів України від 23 жовтня 2013 р. № 819 «Порядок проведення навчання керівного складу та фахівців, діяльність яких пов’язана з організацією і здійсненням заходів з питань цивільного захисту», надавали освітні послуги керівникам міжшкільних методичних об’єднань та педагогічним працівникам, які викладають предмети з основ цивільного захисту і безпеки життєдіяльності. Наразі ці категорії слухачів зі списку вилучено.</w:t>
      </w:r>
    </w:p>
    <w:p w:rsidR="00DC7E94" w:rsidRPr="00D51327" w:rsidRDefault="00DC7E94" w:rsidP="00B03B20">
      <w:pPr>
        <w:spacing w:after="60"/>
        <w:ind w:firstLine="567"/>
        <w:jc w:val="both"/>
      </w:pPr>
      <w:r w:rsidRPr="00D51327">
        <w:t>Виконуючи обов’язки посадової особи з питань ЦЗ (особи з питань ЦЗ), викладачі предмету «Захист Вітчизни» до початку виконання своїх обов’язків і періодично (один раз на три роки) зобов’язані проходити навчання з питань пожежної безпеки в Навчально-методичному центрі ЦЗ та БЖД Харківської області.</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xml:space="preserve">Крім цього, викладачі предмету «Захист Вітчизни» співпрацюють з фахівцями Навчально-методичного центру ЦЗ та БЖД Харківської області в рамках діяльності базових (опорних) з питань ЦЗ та БЖД закладів освіти, зокрема </w:t>
      </w:r>
      <w:r w:rsidRPr="00D51327">
        <w:rPr>
          <w:rFonts w:ascii="Times New Roman" w:hAnsi="Times New Roman"/>
          <w:b/>
          <w:i/>
          <w:sz w:val="28"/>
          <w:szCs w:val="28"/>
          <w:lang w:val="uk-UA"/>
        </w:rPr>
        <w:t>заходів напрямку цивільного захисту</w:t>
      </w:r>
      <w:r w:rsidRPr="00D51327">
        <w:rPr>
          <w:rFonts w:ascii="Times New Roman" w:hAnsi="Times New Roman"/>
          <w:sz w:val="28"/>
          <w:szCs w:val="28"/>
          <w:lang w:val="uk-UA"/>
        </w:rPr>
        <w:t>, які проводять міжшкільні методичні об’єднання предмету «Захист Вітчизни».</w:t>
      </w:r>
    </w:p>
    <w:p w:rsidR="00DC7E94" w:rsidRPr="00D51327" w:rsidRDefault="00DC7E94" w:rsidP="00B03B20">
      <w:pPr>
        <w:spacing w:after="60"/>
        <w:jc w:val="center"/>
      </w:pPr>
    </w:p>
    <w:p w:rsidR="00DC7E94" w:rsidRPr="00D51327" w:rsidRDefault="00DC7E94" w:rsidP="00B03B20">
      <w:pPr>
        <w:spacing w:after="60"/>
        <w:jc w:val="center"/>
      </w:pPr>
    </w:p>
    <w:p w:rsidR="00DC7E94" w:rsidRPr="00D51327" w:rsidRDefault="00DC7E94" w:rsidP="00B03B20">
      <w:pPr>
        <w:spacing w:after="60"/>
        <w:jc w:val="center"/>
        <w:rPr>
          <w:b/>
          <w:sz w:val="32"/>
          <w:szCs w:val="32"/>
        </w:rPr>
      </w:pPr>
      <w:r w:rsidRPr="00D51327">
        <w:rPr>
          <w:b/>
          <w:sz w:val="32"/>
          <w:szCs w:val="32"/>
        </w:rPr>
        <w:t>2. Взаємодія як шлях  вдосконалення компетенцій з цивільного захисту учителів предмету «Захист Вітчизни»</w:t>
      </w:r>
    </w:p>
    <w:p w:rsidR="00DC7E94" w:rsidRPr="00D51327" w:rsidRDefault="00DC7E94" w:rsidP="00B03B20">
      <w:pPr>
        <w:spacing w:after="60"/>
        <w:ind w:firstLine="567"/>
        <w:jc w:val="both"/>
      </w:pPr>
      <w:r w:rsidRPr="00D51327">
        <w:t>Учителі предмету «Захист Вітчизни» в реалізації покладених на них обов’язків потребують кваліфікованої допомоги та вдосконалення професійних компетенцій.</w:t>
      </w:r>
    </w:p>
    <w:p w:rsidR="00DC7E94" w:rsidRPr="00D51327" w:rsidRDefault="00DC7E94" w:rsidP="00B03B20">
      <w:pPr>
        <w:pStyle w:val="ch34"/>
        <w:spacing w:after="60" w:line="240" w:lineRule="auto"/>
        <w:ind w:firstLine="567"/>
        <w:rPr>
          <w:rFonts w:ascii="Times New Roman" w:hAnsi="Times New Roman"/>
          <w:b/>
          <w:i/>
          <w:sz w:val="28"/>
          <w:szCs w:val="28"/>
          <w:lang w:val="uk-UA"/>
        </w:rPr>
      </w:pPr>
      <w:r w:rsidRPr="00D51327">
        <w:rPr>
          <w:rFonts w:ascii="Times New Roman" w:hAnsi="Times New Roman"/>
          <w:sz w:val="28"/>
          <w:szCs w:val="28"/>
          <w:lang w:val="uk-UA"/>
        </w:rPr>
        <w:t xml:space="preserve">Саме з метою забезпечення безперервного розвитку фахової освіти та кваліфікації учителів предмету «Захист Вітчизни»,  вдосконалення їх професійних компетентностей, спрямованих на формування ключових компетентностей учнів як результату навчання, </w:t>
      </w:r>
      <w:r w:rsidRPr="00D51327">
        <w:rPr>
          <w:rFonts w:ascii="Times New Roman" w:hAnsi="Times New Roman"/>
          <w:b/>
          <w:i/>
          <w:sz w:val="28"/>
          <w:szCs w:val="28"/>
          <w:lang w:val="uk-UA"/>
        </w:rPr>
        <w:t>відділи (управління) освіти</w:t>
      </w:r>
      <w:r w:rsidRPr="00D51327">
        <w:rPr>
          <w:rFonts w:ascii="Times New Roman" w:hAnsi="Times New Roman"/>
          <w:sz w:val="28"/>
          <w:szCs w:val="28"/>
          <w:lang w:val="uk-UA"/>
        </w:rPr>
        <w:t xml:space="preserve"> районів м. Харкова та Харківської області </w:t>
      </w:r>
      <w:r w:rsidRPr="00D51327">
        <w:rPr>
          <w:rFonts w:ascii="Times New Roman" w:hAnsi="Times New Roman"/>
          <w:b/>
          <w:i/>
          <w:sz w:val="28"/>
          <w:szCs w:val="28"/>
          <w:lang w:val="uk-UA"/>
        </w:rPr>
        <w:t>ініціюють створення та роботу міжшкільних методичних об'єднань предмету «Захист Вітчизни»,основними завданнями якого є:</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надання практично-методичної допомоги з активізації та проведення показових (відкритих) практичних заходів;</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організація дослідно-експериментальної діяльності в галузі розробки та апробації новітніх методики та технологій навчання;</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виявлення, узагальнення та впровадження в практику перспективного педагогічного досвіду;</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координація змісту методичної роботи та вивчення стану реалізації покладених на педагогів головних завдань;</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сприяння забезпеченню умов для створення освітнього інноваційного середовища для підвищення базових життєвих компетентностей як вчителів так і учнів.</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Фахівці відділів (управлінь) освіти районів м. Харкова та Харківської області є головними координаторами реалізації цих завдань, тому саме вони, не будучи фахівцями ЦЗ, але відповідно до своїх функцій маючи потребу у кваліфікованих знаннях, особливо з реалізації практичних заходів, мають потребу в підтримці фахівців Навчально-методичного центру ЦЗ та БЖД.</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Фахівців Навчально-методичного центру ЦЗ та БЖД Харківської області відповідно своїх повноважень співпрацюють з фахівцями (методистами), які відповідають за питання ЦЗ,відділів (управлінь) освіти районів м. Харкова та Харківської області через мережу базових (опорних) з цивільного захисту та безпеки життєдіяльності закладів освіти, які, відповідно</w:t>
      </w:r>
      <w:r w:rsidRPr="00D51327">
        <w:rPr>
          <w:rFonts w:ascii="Times New Roman" w:hAnsi="Times New Roman"/>
          <w:spacing w:val="-1"/>
          <w:sz w:val="28"/>
          <w:szCs w:val="28"/>
          <w:lang w:val="uk-UA"/>
        </w:rPr>
        <w:t xml:space="preserve"> Постанови КМУ від 26 червня 2013 року № 444 «Про затвердження Порядку здійснення навчання населення діям у надзвичайних ситуаціях»</w:t>
      </w:r>
      <w:r w:rsidRPr="00D51327">
        <w:rPr>
          <w:rFonts w:ascii="Calibri" w:hAnsi="Calibri"/>
          <w:color w:val="auto"/>
          <w:sz w:val="22"/>
          <w:szCs w:val="22"/>
          <w:lang w:val="uk-UA" w:eastAsia="en-US"/>
        </w:rPr>
        <w:t xml:space="preserve"> (</w:t>
      </w:r>
      <w:r w:rsidRPr="00D51327">
        <w:rPr>
          <w:rFonts w:ascii="Times New Roman" w:hAnsi="Times New Roman"/>
          <w:spacing w:val="-1"/>
          <w:sz w:val="28"/>
          <w:szCs w:val="28"/>
          <w:lang w:val="uk-UA"/>
        </w:rPr>
        <w:t>п.2.</w:t>
      </w:r>
      <w:r w:rsidRPr="00D51327">
        <w:rPr>
          <w:rFonts w:ascii="Times New Roman" w:hAnsi="Times New Roman"/>
          <w:sz w:val="28"/>
          <w:szCs w:val="28"/>
          <w:lang w:val="uk-UA"/>
        </w:rPr>
        <w:t xml:space="preserve">) та Наказу МОН від 21.11.2016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зареєстрованого в Міністерстві юстиції України 14 грудня 2016 р. за № 1623/29753 (п.4.13.)визначаються місцевими органами управління освітою з метою координації науково-методичної діяльності, узагальнення і поширення ефективних форм і методів організації </w:t>
      </w:r>
      <w:r>
        <w:rPr>
          <w:rFonts w:ascii="Times New Roman" w:hAnsi="Times New Roman"/>
          <w:sz w:val="28"/>
          <w:szCs w:val="28"/>
          <w:lang w:val="uk-UA"/>
        </w:rPr>
        <w:t>освітнього</w:t>
      </w:r>
      <w:r w:rsidRPr="00D51327">
        <w:rPr>
          <w:rFonts w:ascii="Times New Roman" w:hAnsi="Times New Roman"/>
          <w:sz w:val="28"/>
          <w:szCs w:val="28"/>
          <w:lang w:val="uk-UA"/>
        </w:rPr>
        <w:t xml:space="preserve"> процесу з питань безпеки життєдіяльності та цивільного захисту.</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Базові (опорні) з питань цивільного захисту та безпеки життєдіяльності у мережі загальноосвітніх навчальних закладів м. Харкова (районів м. Харкова) визначаються в м. Харкові і районах м. Харкова органами управління освітою за пропозицією органів управління, до компетенції яких віднесені питання надзвичайних ситуацій, з числа закладів освіти, які мають позитивний досвід навчально-методичної роботи з питань безпеки життєдіяльності та цивільного захисту, відповідну навчально-матеріальну базу та методичне забезпечення навчального процесу.</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xml:space="preserve">Базові (опорні) з цивільного захисту та безпеки життєдіяльності заклади освіти виконують в межах міста, району функції </w:t>
      </w:r>
      <w:r w:rsidRPr="00D51327">
        <w:rPr>
          <w:rFonts w:ascii="Times New Roman" w:hAnsi="Times New Roman"/>
          <w:b/>
          <w:i/>
          <w:sz w:val="28"/>
          <w:szCs w:val="28"/>
          <w:lang w:val="uk-UA"/>
        </w:rPr>
        <w:t>методичного центру</w:t>
      </w:r>
      <w:r w:rsidRPr="00D51327">
        <w:rPr>
          <w:rFonts w:ascii="Times New Roman" w:hAnsi="Times New Roman"/>
          <w:sz w:val="28"/>
          <w:szCs w:val="28"/>
          <w:lang w:val="uk-UA"/>
        </w:rPr>
        <w:t xml:space="preserve"> відносно інших закладів освіти і є, серед іншого,:</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xml:space="preserve">- </w:t>
      </w:r>
      <w:r w:rsidRPr="00D51327">
        <w:rPr>
          <w:rFonts w:ascii="Times New Roman" w:hAnsi="Times New Roman"/>
          <w:b/>
          <w:bCs/>
          <w:i/>
          <w:iCs/>
          <w:sz w:val="28"/>
          <w:szCs w:val="28"/>
          <w:lang w:val="uk-UA"/>
        </w:rPr>
        <w:t xml:space="preserve">методичним центром </w:t>
      </w:r>
      <w:r w:rsidRPr="00D51327">
        <w:rPr>
          <w:rFonts w:ascii="Times New Roman" w:hAnsi="Times New Roman"/>
          <w:sz w:val="28"/>
          <w:szCs w:val="28"/>
          <w:lang w:val="uk-UA"/>
        </w:rPr>
        <w:t xml:space="preserve">для закладів району, </w:t>
      </w:r>
      <w:r w:rsidRPr="00D51327">
        <w:rPr>
          <w:rFonts w:ascii="Times New Roman" w:hAnsi="Times New Roman"/>
          <w:b/>
          <w:bCs/>
          <w:i/>
          <w:iCs/>
          <w:sz w:val="28"/>
          <w:szCs w:val="28"/>
          <w:lang w:val="uk-UA"/>
        </w:rPr>
        <w:t>діяльність</w:t>
      </w:r>
      <w:r w:rsidRPr="00D51327">
        <w:rPr>
          <w:rFonts w:ascii="Times New Roman" w:hAnsi="Times New Roman"/>
          <w:sz w:val="28"/>
          <w:szCs w:val="28"/>
          <w:lang w:val="uk-UA"/>
        </w:rPr>
        <w:t xml:space="preserve"> якого </w:t>
      </w:r>
      <w:r w:rsidRPr="00D51327">
        <w:rPr>
          <w:rFonts w:ascii="Times New Roman" w:hAnsi="Times New Roman"/>
          <w:b/>
          <w:bCs/>
          <w:i/>
          <w:iCs/>
          <w:sz w:val="28"/>
          <w:szCs w:val="28"/>
          <w:lang w:val="uk-UA"/>
        </w:rPr>
        <w:t xml:space="preserve">спрямовується на об’єднання зусиль вчителів предметів «Захист Вітчизни», </w:t>
      </w:r>
      <w:r w:rsidRPr="00D51327">
        <w:rPr>
          <w:rFonts w:ascii="Times New Roman" w:hAnsi="Times New Roman"/>
          <w:sz w:val="28"/>
          <w:szCs w:val="28"/>
          <w:lang w:val="uk-UA"/>
        </w:rPr>
        <w:t xml:space="preserve">«Основи здоров’я» та інших предметів, які вивчають питання безпеки життєдіяльності </w:t>
      </w:r>
      <w:r w:rsidRPr="00D51327">
        <w:rPr>
          <w:rFonts w:ascii="Times New Roman" w:hAnsi="Times New Roman"/>
          <w:b/>
          <w:bCs/>
          <w:i/>
          <w:iCs/>
          <w:sz w:val="28"/>
          <w:szCs w:val="28"/>
          <w:lang w:val="uk-UA"/>
        </w:rPr>
        <w:t xml:space="preserve">з метою удосконалення </w:t>
      </w:r>
      <w:r>
        <w:rPr>
          <w:rFonts w:ascii="Times New Roman" w:hAnsi="Times New Roman"/>
          <w:b/>
          <w:bCs/>
          <w:i/>
          <w:iCs/>
          <w:sz w:val="28"/>
          <w:szCs w:val="28"/>
          <w:lang w:val="uk-UA"/>
        </w:rPr>
        <w:t>освітнього</w:t>
      </w:r>
      <w:r w:rsidRPr="00D51327">
        <w:rPr>
          <w:rFonts w:ascii="Times New Roman" w:hAnsi="Times New Roman"/>
          <w:b/>
          <w:bCs/>
          <w:i/>
          <w:iCs/>
          <w:sz w:val="28"/>
          <w:szCs w:val="28"/>
          <w:lang w:val="uk-UA"/>
        </w:rPr>
        <w:t xml:space="preserve"> процесу, вивчення та розповсюдження кращого досвіду роботи </w:t>
      </w:r>
      <w:r w:rsidRPr="00D51327">
        <w:rPr>
          <w:rFonts w:ascii="Times New Roman" w:hAnsi="Times New Roman"/>
          <w:sz w:val="28"/>
          <w:szCs w:val="28"/>
          <w:lang w:val="uk-UA"/>
        </w:rPr>
        <w:t>вчителів та закладів освіти району з питань БЖД та  ЦЗ;</w:t>
      </w:r>
    </w:p>
    <w:p w:rsidR="00DC7E94" w:rsidRPr="00D51327" w:rsidRDefault="00DC7E94"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bCs/>
          <w:iCs/>
          <w:sz w:val="28"/>
          <w:szCs w:val="28"/>
          <w:lang w:val="uk-UA"/>
        </w:rPr>
        <w:t xml:space="preserve">- </w:t>
      </w:r>
      <w:r w:rsidRPr="00D51327">
        <w:rPr>
          <w:rFonts w:ascii="Times New Roman" w:hAnsi="Times New Roman"/>
          <w:b/>
          <w:bCs/>
          <w:i/>
          <w:iCs/>
          <w:sz w:val="28"/>
          <w:szCs w:val="28"/>
          <w:lang w:val="uk-UA"/>
        </w:rPr>
        <w:t xml:space="preserve">базою для здійснення пошукової та дослідно-експериментальної роботи </w:t>
      </w:r>
      <w:r w:rsidRPr="00D51327">
        <w:rPr>
          <w:rFonts w:ascii="Times New Roman" w:hAnsi="Times New Roman"/>
          <w:sz w:val="28"/>
          <w:szCs w:val="28"/>
          <w:lang w:val="uk-UA"/>
        </w:rPr>
        <w:t xml:space="preserve">з вдосконалення </w:t>
      </w:r>
      <w:r>
        <w:rPr>
          <w:rFonts w:ascii="Times New Roman" w:hAnsi="Times New Roman"/>
          <w:sz w:val="28"/>
          <w:szCs w:val="28"/>
          <w:lang w:val="uk-UA"/>
        </w:rPr>
        <w:t>освітнього</w:t>
      </w:r>
      <w:r w:rsidRPr="00D51327">
        <w:rPr>
          <w:rFonts w:ascii="Times New Roman" w:hAnsi="Times New Roman"/>
          <w:sz w:val="28"/>
          <w:szCs w:val="28"/>
          <w:lang w:val="uk-UA"/>
        </w:rPr>
        <w:t xml:space="preserve"> процесу і його програмно-методичного забезпечення з питань безпеки, </w:t>
      </w:r>
      <w:r w:rsidRPr="00D51327">
        <w:rPr>
          <w:rFonts w:ascii="Times New Roman" w:hAnsi="Times New Roman"/>
          <w:b/>
          <w:bCs/>
          <w:i/>
          <w:iCs/>
          <w:sz w:val="28"/>
          <w:szCs w:val="28"/>
          <w:lang w:val="uk-UA"/>
        </w:rPr>
        <w:t xml:space="preserve">вивчення кращого досвіду </w:t>
      </w:r>
      <w:r w:rsidRPr="00D51327">
        <w:rPr>
          <w:rFonts w:ascii="Times New Roman" w:hAnsi="Times New Roman"/>
          <w:sz w:val="28"/>
          <w:szCs w:val="28"/>
          <w:lang w:val="uk-UA"/>
        </w:rPr>
        <w:t xml:space="preserve">роботи  </w:t>
      </w:r>
      <w:r w:rsidRPr="00D51327">
        <w:rPr>
          <w:rFonts w:ascii="Times New Roman" w:hAnsi="Times New Roman"/>
          <w:i/>
          <w:iCs/>
          <w:sz w:val="28"/>
          <w:szCs w:val="28"/>
          <w:lang w:val="uk-UA"/>
        </w:rPr>
        <w:t xml:space="preserve">з </w:t>
      </w:r>
      <w:r w:rsidRPr="00D51327">
        <w:rPr>
          <w:rFonts w:ascii="Times New Roman" w:hAnsi="Times New Roman"/>
          <w:b/>
          <w:bCs/>
          <w:i/>
          <w:iCs/>
          <w:sz w:val="28"/>
          <w:szCs w:val="28"/>
          <w:lang w:val="uk-UA"/>
        </w:rPr>
        <w:t xml:space="preserve">підготовки та проведення заходів </w:t>
      </w:r>
      <w:r w:rsidRPr="00D51327">
        <w:rPr>
          <w:rFonts w:ascii="Times New Roman" w:hAnsi="Times New Roman"/>
          <w:sz w:val="28"/>
          <w:szCs w:val="28"/>
          <w:lang w:val="uk-UA"/>
        </w:rPr>
        <w:t>безпеки життєдіяльності та цивільного захисту (навчально-методичні заходи, відкриті уроки, показові Дні цивільного захисту, Тижні знань з основ безпеки життєдіяльності та інші заходи напрямку ЦЗ та БЖД, спрямовані на підвищення кваліфікації педагогічних працівників).</w:t>
      </w:r>
    </w:p>
    <w:p w:rsidR="00DC7E94" w:rsidRPr="00D51327" w:rsidRDefault="00DC7E94" w:rsidP="00B03B20">
      <w:pPr>
        <w:spacing w:after="60"/>
        <w:ind w:firstLine="567"/>
        <w:jc w:val="both"/>
      </w:pPr>
      <w:r w:rsidRPr="00D51327">
        <w:t xml:space="preserve">Для надання якісної методичної допомоги (методичного супроводу) з організації навчання та проведення основних заходів з цивільного захисту, вирішення питань безпеки, пропаганди знань та обміну найкращим досвідом створюється </w:t>
      </w:r>
      <w:r w:rsidRPr="00D51327">
        <w:rPr>
          <w:b/>
          <w:i/>
        </w:rPr>
        <w:t>методичний кабінет</w:t>
      </w:r>
      <w:r w:rsidRPr="00D51327">
        <w:t xml:space="preserve"> з питань цивільного захисту та безпеки життєдіяльності, на базі якого відбувається:</w:t>
      </w:r>
    </w:p>
    <w:p w:rsidR="00DC7E94" w:rsidRPr="00D51327" w:rsidRDefault="00DC7E94" w:rsidP="00B03B20">
      <w:pPr>
        <w:spacing w:after="60"/>
        <w:ind w:firstLine="567"/>
        <w:jc w:val="both"/>
      </w:pPr>
      <w:r w:rsidRPr="00D51327">
        <w:t>- проведення семінарів, тематичних консультацій, індивідуальних консультацій, інструкторсько-методичних занять, лекцій – бесід з залученням фахівців сфери ЦЗ тощо…;</w:t>
      </w:r>
    </w:p>
    <w:p w:rsidR="00DC7E94" w:rsidRPr="00D51327" w:rsidRDefault="00DC7E94" w:rsidP="00B03B20">
      <w:pPr>
        <w:spacing w:after="60"/>
        <w:ind w:firstLine="567"/>
        <w:jc w:val="both"/>
      </w:pPr>
      <w:r w:rsidRPr="00D51327">
        <w:t>- проведення засідань методичних об’єднань вчителів предметів напрямку ЦЗ та БЖД («Захист Вітчизни», «Основи здоров’я»);</w:t>
      </w:r>
    </w:p>
    <w:p w:rsidR="00DC7E94" w:rsidRPr="00D51327" w:rsidRDefault="00DC7E94" w:rsidP="00B03B20">
      <w:pPr>
        <w:spacing w:after="60"/>
        <w:ind w:firstLine="567"/>
        <w:jc w:val="both"/>
      </w:pPr>
      <w:r w:rsidRPr="00D51327">
        <w:t>- створення банку програмних, навчально-методичних, інформаційних, довідкових та пропагандистських матеріалів, зразків плануючої, облікової та звітної документації з питань безпеки життєдіяльності та цивільного захисту;</w:t>
      </w:r>
    </w:p>
    <w:p w:rsidR="00DC7E94" w:rsidRPr="00D51327" w:rsidRDefault="00DC7E94" w:rsidP="00B03B20">
      <w:pPr>
        <w:spacing w:after="60"/>
        <w:ind w:firstLine="567"/>
        <w:jc w:val="both"/>
      </w:pPr>
      <w:r w:rsidRPr="00D51327">
        <w:t>- узагальнення досвіду роботи з питань цивільного захисту з подальшим його впровадженням в практику навчання;</w:t>
      </w:r>
    </w:p>
    <w:p w:rsidR="00DC7E94" w:rsidRPr="00D51327" w:rsidRDefault="00DC7E94" w:rsidP="00B03B20">
      <w:pPr>
        <w:spacing w:after="60"/>
        <w:ind w:firstLine="567"/>
        <w:jc w:val="both"/>
      </w:pPr>
      <w:r w:rsidRPr="00D51327">
        <w:t>- систематизація та каталогізація програмних, інформаційних, довідкових, навчально-наочних і методичних матеріалів та фахових видань;</w:t>
      </w:r>
    </w:p>
    <w:p w:rsidR="00DC7E94" w:rsidRPr="00D51327" w:rsidRDefault="00DC7E94" w:rsidP="00B03B20">
      <w:pPr>
        <w:spacing w:after="60"/>
        <w:ind w:firstLine="567"/>
        <w:jc w:val="both"/>
      </w:pPr>
      <w:r w:rsidRPr="00D51327">
        <w:t>- інші види роботи.</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Базові (опорні) з цивільного захисту та безпеки життєдіяльності заклади освіти діють відповідно Положення про базовий (опорний) з питань ЦЗ та БЖД заклад освіти, де визначена функція кожної причасної до закладу особи.</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xml:space="preserve">З </w:t>
      </w:r>
      <w:r w:rsidRPr="00D51327">
        <w:rPr>
          <w:b/>
          <w:i/>
          <w:sz w:val="28"/>
          <w:szCs w:val="28"/>
          <w:lang w:val="uk-UA"/>
        </w:rPr>
        <w:t>методичним кабінетом</w:t>
      </w:r>
      <w:r w:rsidRPr="00D51327">
        <w:rPr>
          <w:sz w:val="28"/>
          <w:szCs w:val="28"/>
          <w:lang w:val="uk-UA"/>
        </w:rPr>
        <w:t xml:space="preserve"> базового(опорного) з питань ЦЗ та БЖД закладу освіти, при взаємодії з фахівцями (методистами), які відповідають за питання ЦЗ,відділів (управлінь) освіти районів м. Харкова та Харківської області,  </w:t>
      </w:r>
      <w:r w:rsidRPr="00D51327">
        <w:rPr>
          <w:b/>
          <w:i/>
          <w:sz w:val="28"/>
          <w:szCs w:val="28"/>
          <w:lang w:val="uk-UA"/>
        </w:rPr>
        <w:t>співпрацюють методисти обласного методичного кабінету</w:t>
      </w:r>
      <w:r w:rsidRPr="00D51327">
        <w:rPr>
          <w:sz w:val="28"/>
          <w:szCs w:val="28"/>
          <w:lang w:val="uk-UA"/>
        </w:rPr>
        <w:t xml:space="preserve"> Навчально-методичного центру ЦЗ та БЖД  Харківської області відповідно повноважень та за спорідненістю структур.</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xml:space="preserve">Провідними фахівцями, які надають допомогу базовим (опорним) з цивільного захисту та безпеки життєдіяльності закладам освіти є </w:t>
      </w:r>
      <w:r w:rsidRPr="00D51327">
        <w:rPr>
          <w:b/>
          <w:i/>
          <w:sz w:val="28"/>
          <w:szCs w:val="28"/>
          <w:lang w:val="uk-UA"/>
        </w:rPr>
        <w:t>майстри виробничого навчання</w:t>
      </w:r>
      <w:r w:rsidRPr="00D51327">
        <w:rPr>
          <w:sz w:val="28"/>
          <w:szCs w:val="28"/>
          <w:lang w:val="uk-UA"/>
        </w:rPr>
        <w:t xml:space="preserve"> Навчально-методичного центру ЦЗ та БЖД Харківської області.</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xml:space="preserve">Базовим (опорним) з цивільного захисту та безпеки життєдіяльності закладам освіти вони </w:t>
      </w:r>
      <w:r w:rsidRPr="00D51327">
        <w:rPr>
          <w:b/>
          <w:i/>
          <w:sz w:val="28"/>
          <w:szCs w:val="28"/>
          <w:lang w:val="uk-UA"/>
        </w:rPr>
        <w:t xml:space="preserve">надають інформаційно-методичну підтримку </w:t>
      </w:r>
      <w:r w:rsidRPr="00D51327">
        <w:rPr>
          <w:sz w:val="28"/>
          <w:szCs w:val="28"/>
          <w:lang w:val="uk-UA"/>
        </w:rPr>
        <w:t>з наступних питань:</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відпрацювання документації з планування діяльності у сфері ЦЗ;</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створення банку педагогічних ресурсів (програми,тематичні плани, сценарії занять і позакласних заходів, методичні розробки тощо);</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оформлення та розміщення стендів, макетів, майна ЦЗ ;</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відбору літератури, відомостей та інформації для забезпечення діяльності методичного кабінету базового навчального закладу;</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проведення навчально-методичних заходів, спрямованих на підвищення кваліфікації педагогічних працівників;</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організації і проведення занять за програмою підготовки працівників до дій у надзвичайних ситуаціях;</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проведення заходів показового «Дня цивільного захисту», «Тижня  безпеки дитини», «Тижня знань з основ безпеки життєдіяльності», інші...</w:t>
      </w:r>
    </w:p>
    <w:p w:rsidR="00DC7E94" w:rsidRPr="00D51327" w:rsidRDefault="00DC7E94" w:rsidP="00B03B20">
      <w:pPr>
        <w:spacing w:after="60"/>
        <w:ind w:firstLine="567"/>
        <w:jc w:val="both"/>
      </w:pPr>
      <w:r w:rsidRPr="00D51327">
        <w:t>Основна діяльність</w:t>
      </w:r>
      <w:r w:rsidRPr="00D51327">
        <w:rPr>
          <w:b/>
          <w:i/>
        </w:rPr>
        <w:t xml:space="preserve"> майстрів виробничого навчання</w:t>
      </w:r>
      <w:r w:rsidRPr="00D51327">
        <w:t xml:space="preserve"> визначається відповідно вимог нормативно-правової бази:</w:t>
      </w:r>
    </w:p>
    <w:p w:rsidR="00DC7E94" w:rsidRPr="00D51327" w:rsidRDefault="00DC7E94" w:rsidP="00B03B20">
      <w:pPr>
        <w:spacing w:after="60"/>
        <w:ind w:firstLine="567"/>
        <w:jc w:val="both"/>
      </w:pPr>
      <w:r w:rsidRPr="00D51327">
        <w:t>- Наказу МВС від 21.10.2014р. №1112 Про затвердження Положення про організацію навчального процесу з функціонального навчання, зареєстрований в Міністерстві юстиції України 05 листопада 2014 р. за N 1398/26175.( Р.VІІ. Робочий час майстра виробничого навчання):</w:t>
      </w:r>
    </w:p>
    <w:p w:rsidR="00DC7E94" w:rsidRPr="00D51327" w:rsidRDefault="00DC7E94" w:rsidP="00B03B20">
      <w:pPr>
        <w:spacing w:after="60"/>
        <w:ind w:firstLine="567"/>
        <w:jc w:val="both"/>
        <w:rPr>
          <w:i/>
        </w:rPr>
      </w:pPr>
      <w:r w:rsidRPr="00D51327">
        <w:rPr>
          <w:i/>
        </w:rPr>
        <w:t>«майстри виробничого навчання повинні надавати консультаційно-методичну та практичну допомогу керівництву підприємств, установ, організацій та навчальних закладів, громадських організацій з підготовки населення до дій у надзвичайних ситуаціях»,</w:t>
      </w:r>
    </w:p>
    <w:p w:rsidR="00DC7E94" w:rsidRPr="00D51327" w:rsidRDefault="00DC7E94" w:rsidP="00B03B20">
      <w:pPr>
        <w:spacing w:after="60"/>
        <w:ind w:firstLine="567"/>
        <w:jc w:val="both"/>
      </w:pPr>
      <w:r w:rsidRPr="00D51327">
        <w:t>(Додаток 7, п. ІІІ. Організаційна робота):</w:t>
      </w:r>
    </w:p>
    <w:p w:rsidR="00DC7E94" w:rsidRPr="00D51327" w:rsidRDefault="00DC7E94" w:rsidP="00B03B20">
      <w:pPr>
        <w:pStyle w:val="Ch6"/>
        <w:spacing w:after="60" w:line="240" w:lineRule="auto"/>
        <w:ind w:firstLine="567"/>
        <w:rPr>
          <w:rFonts w:ascii="Times New Roman" w:hAnsi="Times New Roman" w:cs="Times New Roman"/>
          <w:i/>
          <w:w w:val="100"/>
          <w:sz w:val="28"/>
          <w:szCs w:val="28"/>
        </w:rPr>
      </w:pPr>
      <w:r w:rsidRPr="00D51327">
        <w:rPr>
          <w:rFonts w:ascii="Times New Roman" w:hAnsi="Times New Roman" w:cs="Times New Roman"/>
          <w:i/>
          <w:w w:val="100"/>
          <w:sz w:val="28"/>
          <w:szCs w:val="28"/>
        </w:rPr>
        <w:t>«…(брати) участь у підготовці і проведенні представницьких педагогічних заходів за тематикою цивільного захисту та безпеки життєдіяльності»;</w:t>
      </w:r>
    </w:p>
    <w:p w:rsidR="00DC7E94" w:rsidRPr="00D51327" w:rsidRDefault="00DC7E94" w:rsidP="00B03B20">
      <w:pPr>
        <w:pStyle w:val="Ch6"/>
        <w:spacing w:after="60" w:line="240" w:lineRule="auto"/>
        <w:ind w:firstLine="567"/>
        <w:rPr>
          <w:rFonts w:ascii="Times New Roman" w:hAnsi="Times New Roman" w:cs="Times New Roman"/>
          <w:w w:val="100"/>
          <w:sz w:val="28"/>
          <w:szCs w:val="28"/>
        </w:rPr>
      </w:pPr>
      <w:r w:rsidRPr="00D51327">
        <w:rPr>
          <w:rFonts w:ascii="Times New Roman" w:hAnsi="Times New Roman" w:cs="Times New Roman"/>
          <w:w w:val="100"/>
          <w:sz w:val="28"/>
          <w:szCs w:val="28"/>
        </w:rPr>
        <w:t>- Наказу МВС від 16.10.2018 р. № 835 «Про затвердження Типового положення про територіальні курси цивільного захисту та безпеки життєдіяльності, навчально-методичні центри цивільного захисту та безпеки життєдіяльності», зареєстрованого в Міністерстві юстиції України 05 листопада 2018 р. за N 1256/32708 (Р.6,п.6):</w:t>
      </w:r>
    </w:p>
    <w:p w:rsidR="00DC7E94" w:rsidRPr="00D51327" w:rsidRDefault="00DC7E94" w:rsidP="00B03B20">
      <w:pPr>
        <w:shd w:val="clear" w:color="auto" w:fill="FFFFFF"/>
        <w:spacing w:after="60"/>
        <w:ind w:firstLine="567"/>
        <w:jc w:val="both"/>
        <w:rPr>
          <w:i/>
          <w:lang w:eastAsia="uk-UA"/>
        </w:rPr>
      </w:pPr>
      <w:r w:rsidRPr="00D51327">
        <w:rPr>
          <w:i/>
        </w:rPr>
        <w:t xml:space="preserve">«(майстри виробничого навчання) </w:t>
      </w:r>
      <w:r w:rsidRPr="00D51327">
        <w:rPr>
          <w:i/>
          <w:lang w:eastAsia="uk-UA"/>
        </w:rPr>
        <w:t>здійснюють методичний супровід підприємств, установ та організацій, що проводять навчання населення діям у надзвичайних, аварійних ситуаціях, в умовах терористичного акту та особливого періоду:</w:t>
      </w:r>
    </w:p>
    <w:p w:rsidR="00DC7E94" w:rsidRPr="00D51327" w:rsidRDefault="00DC7E94" w:rsidP="00B03B20">
      <w:pPr>
        <w:shd w:val="clear" w:color="auto" w:fill="FFFFFF"/>
        <w:spacing w:after="60"/>
        <w:ind w:firstLine="567"/>
        <w:jc w:val="both"/>
        <w:rPr>
          <w:i/>
          <w:lang w:eastAsia="uk-UA"/>
        </w:rPr>
      </w:pPr>
      <w:r w:rsidRPr="00D51327">
        <w:rPr>
          <w:i/>
          <w:lang w:eastAsia="uk-UA"/>
        </w:rPr>
        <w:t>- проводять планові та поточні консультації, семінари ...;</w:t>
      </w:r>
    </w:p>
    <w:p w:rsidR="00DC7E94" w:rsidRPr="00D51327" w:rsidRDefault="00DC7E94" w:rsidP="00B03B20">
      <w:pPr>
        <w:shd w:val="clear" w:color="auto" w:fill="FFFFFF"/>
        <w:spacing w:after="60"/>
        <w:ind w:firstLine="567"/>
        <w:jc w:val="both"/>
        <w:rPr>
          <w:i/>
          <w:lang w:eastAsia="uk-UA"/>
        </w:rPr>
      </w:pPr>
      <w:r w:rsidRPr="00D51327">
        <w:rPr>
          <w:i/>
          <w:lang w:eastAsia="uk-UA"/>
        </w:rPr>
        <w:t>- надають інформаційно-методичну підтримку … базовим (опорним) з питань цивільного захисту та безпеки життєдіяльності закладам освіти..»;</w:t>
      </w:r>
    </w:p>
    <w:p w:rsidR="00DC7E94" w:rsidRPr="00D51327" w:rsidRDefault="00DC7E94" w:rsidP="00B03B20">
      <w:pPr>
        <w:shd w:val="clear" w:color="auto" w:fill="FFFFFF"/>
        <w:spacing w:after="60"/>
        <w:ind w:firstLine="567"/>
        <w:jc w:val="both"/>
      </w:pPr>
      <w:r w:rsidRPr="00D51327">
        <w:rPr>
          <w:i/>
          <w:lang w:eastAsia="uk-UA"/>
        </w:rPr>
        <w:t>-</w:t>
      </w:r>
      <w:r w:rsidRPr="00D51327">
        <w:t xml:space="preserve"> Наказу МОН від 21.11.2016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зареєстрованого в Міністерстві юстиції України 14 грудня 2016 р. за № 1623/29753(п.13. 1):</w:t>
      </w:r>
    </w:p>
    <w:p w:rsidR="00DC7E94" w:rsidRPr="00D51327" w:rsidRDefault="00DC7E94" w:rsidP="00B03B20">
      <w:pPr>
        <w:spacing w:after="60"/>
        <w:ind w:firstLine="567"/>
        <w:jc w:val="both"/>
        <w:rPr>
          <w:i/>
        </w:rPr>
      </w:pPr>
      <w:r w:rsidRPr="00D51327">
        <w:rPr>
          <w:i/>
        </w:rPr>
        <w:t>«Основними заходами щодо впровадження діяльності функціональної підсистеми у режимі повсякденного функціонування є інформаційно-методичний супровід педагогічних кадрів з питань цивільного захисту через мережу територіальних опорних загальноосвітніх та дошкільних навчальних закладів»;</w:t>
      </w:r>
    </w:p>
    <w:p w:rsidR="00DC7E94" w:rsidRPr="00D51327" w:rsidRDefault="00DC7E94" w:rsidP="00B03B20">
      <w:pPr>
        <w:spacing w:after="60"/>
        <w:ind w:firstLine="567"/>
        <w:jc w:val="both"/>
      </w:pPr>
      <w:r w:rsidRPr="00D51327">
        <w:t>- Наказу ДСНС України від 19.02.2016 року № 83 «Про затвердження Організаційно-методичних вказівок з підготовки населення до дій у надзвичайних ситуаціях» (п.3.2.):</w:t>
      </w:r>
    </w:p>
    <w:p w:rsidR="00DC7E94" w:rsidRPr="00D51327" w:rsidRDefault="00DC7E94" w:rsidP="00B03B20">
      <w:pPr>
        <w:spacing w:after="60"/>
        <w:ind w:firstLine="567"/>
        <w:jc w:val="both"/>
      </w:pPr>
      <w:r w:rsidRPr="00D51327">
        <w:t>«… керівникам головного навчально-методичного центру, навчально-методичних центрів сфери цивільного захисту з метою організації та навчально-методичного забезпечення навчання керівного складу органів управління цивільного захисту та населення діям у надзвичайних ситуаціях рекомендується:</w:t>
      </w:r>
    </w:p>
    <w:p w:rsidR="00DC7E94" w:rsidRPr="00D51327" w:rsidRDefault="00DC7E94" w:rsidP="00B03B20">
      <w:pPr>
        <w:spacing w:after="60"/>
        <w:ind w:firstLine="567"/>
        <w:jc w:val="both"/>
      </w:pPr>
      <w:r w:rsidRPr="00D51327">
        <w:t>- вивчати стан та методики навчання населення діям у надзвичайних ситуаціях на підприємствах, в установах і організаціях під час підготовки і проведення комплексних об'єктових навчань і тренувань з питань цивільного захисту. Узагальнені результати проведеної роботи оприлюднювати на своєму офіційному веб - сайті (п.9) ;</w:t>
      </w:r>
    </w:p>
    <w:p w:rsidR="00DC7E94" w:rsidRPr="00D51327" w:rsidRDefault="00DC7E94" w:rsidP="00B03B20">
      <w:pPr>
        <w:autoSpaceDE w:val="0"/>
        <w:autoSpaceDN w:val="0"/>
        <w:adjustRightInd w:val="0"/>
        <w:spacing w:after="60"/>
        <w:ind w:firstLine="567"/>
        <w:jc w:val="both"/>
      </w:pPr>
      <w:r w:rsidRPr="00D51327">
        <w:t>- надавати методичну допомогу територіальним органам управління освітою та базовим (опорним) навчальним закладам з організації і проведення Днів цивільного захисту та Тижнів безпеки дитини (п.15)».</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Таким чином, робота майстра виробничого навчання в базовому (опорному) з питань ЦЗ та БЖД закладі освіти – це формування  допоміжної  платформи для здійснення своєї діяльності відповідно вищезазначених вимог документів, яка реалізується при тісній взаємодії з  фахівцями районних (міських) методичних кабінетів (центрів).</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Фахівці (методисти), які відповідають за питання ЦЗ,відділів (управлінь) освіти районів м. Харкова та Харківської області, відповідно своїх обов’язків, вивчають стан та результати діяльності вчителів предмету «Захист Вітчизни» в напрямку цивільного захисту та, враховуючи весь спектр допомоги, яку можуть надавати майстри виробничого навчання, приймають рішення про доцільність їх запрошення на засідання міжшкільних методичних об’єднань предмету «Захист Вітчизни» за напрямком  цивільного захисту.</w:t>
      </w:r>
    </w:p>
    <w:p w:rsidR="00DC7E94" w:rsidRPr="00D51327" w:rsidRDefault="00DC7E94" w:rsidP="00B03B20">
      <w:pPr>
        <w:pStyle w:val="ListParagraph"/>
        <w:spacing w:after="60"/>
        <w:ind w:left="0"/>
        <w:jc w:val="center"/>
        <w:rPr>
          <w:b/>
          <w:sz w:val="28"/>
          <w:szCs w:val="28"/>
          <w:lang w:val="uk-UA"/>
        </w:rPr>
      </w:pPr>
      <w:r w:rsidRPr="00D51327">
        <w:rPr>
          <w:b/>
          <w:sz w:val="28"/>
          <w:szCs w:val="28"/>
          <w:lang w:val="uk-UA"/>
        </w:rPr>
        <w:t>Заходи, до яких доцільно залучати майстрів виробничого навчання</w:t>
      </w:r>
    </w:p>
    <w:p w:rsidR="00DC7E94" w:rsidRPr="00D51327" w:rsidRDefault="00DC7E94" w:rsidP="00B03B20">
      <w:pPr>
        <w:pStyle w:val="ListParagraph"/>
        <w:spacing w:after="60"/>
        <w:ind w:left="0"/>
        <w:jc w:val="center"/>
        <w:rPr>
          <w:sz w:val="6"/>
          <w:szCs w:val="6"/>
          <w:lang w:val="uk-UA"/>
        </w:rPr>
      </w:pP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1. Запрошувати на  засідання міжшкільних методичних об'єднань предмету «Захист Вітчизни» за тематикою цивільного захисту та/ або БЖД:</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 xml:space="preserve">- надавати методичну допомогу відповідно </w:t>
      </w:r>
      <w:r w:rsidRPr="00D51327">
        <w:rPr>
          <w:iCs/>
          <w:sz w:val="28"/>
          <w:szCs w:val="28"/>
          <w:lang w:val="uk-UA"/>
        </w:rPr>
        <w:t>розділу «Основи цивільного захисту»;</w:t>
      </w:r>
    </w:p>
    <w:p w:rsidR="00DC7E94" w:rsidRPr="00D51327" w:rsidRDefault="00DC7E94" w:rsidP="00B03B20">
      <w:pPr>
        <w:pStyle w:val="ListParagraph"/>
        <w:spacing w:after="60"/>
        <w:ind w:left="0" w:firstLine="567"/>
        <w:jc w:val="both"/>
        <w:rPr>
          <w:sz w:val="28"/>
          <w:szCs w:val="28"/>
          <w:lang w:val="uk-UA"/>
        </w:rPr>
      </w:pPr>
      <w:r w:rsidRPr="00D51327">
        <w:rPr>
          <w:iCs/>
          <w:sz w:val="28"/>
          <w:szCs w:val="28"/>
          <w:lang w:val="uk-UA"/>
        </w:rPr>
        <w:t>- надавати інформаційно-методичну допомогу з питань реалізації завдань  цивільного захисту в закладі освіти, зокрема тих,</w:t>
      </w:r>
      <w:r w:rsidRPr="00D51327">
        <w:rPr>
          <w:bCs/>
          <w:iCs/>
          <w:sz w:val="28"/>
          <w:szCs w:val="28"/>
          <w:lang w:val="uk-UA"/>
        </w:rPr>
        <w:t>де навчаються діти з особливими  освітніми потребами</w:t>
      </w:r>
      <w:r w:rsidRPr="00D51327">
        <w:rPr>
          <w:iCs/>
          <w:sz w:val="28"/>
          <w:szCs w:val="28"/>
          <w:lang w:val="uk-UA"/>
        </w:rPr>
        <w:t>;</w:t>
      </w:r>
    </w:p>
    <w:p w:rsidR="00DC7E94" w:rsidRPr="00D51327" w:rsidRDefault="00DC7E94" w:rsidP="00B03B20">
      <w:pPr>
        <w:pStyle w:val="ListParagraph"/>
        <w:spacing w:after="60"/>
        <w:ind w:left="0" w:firstLine="567"/>
        <w:jc w:val="both"/>
        <w:rPr>
          <w:sz w:val="28"/>
          <w:szCs w:val="28"/>
          <w:lang w:val="uk-UA"/>
        </w:rPr>
      </w:pPr>
      <w:r w:rsidRPr="00D51327">
        <w:rPr>
          <w:iCs/>
          <w:sz w:val="28"/>
          <w:szCs w:val="28"/>
          <w:lang w:val="uk-UA"/>
        </w:rPr>
        <w:t>- надавати методичну продукцію до заходів БЖД.</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2. Ініціювати запрошення на семінари, які проводять районні (міські) методичні кабінети (центри) на базі базових (опорних) з питань ЦЗ та БЖД закладів освіти.</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3. Запрошувати до показових (відкритих) практичних заходів з цивільного захисту.</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4. Формувати навчально-методичну базу для міжшкільних методичних об'єднань предмету “ Захист Вітчизни ”.</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5. Консультувати щодо проведення шкільних (районних) конкурсів напрямку цивільного захисту та безпеки життєдіяльності.</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6. Залучати до гурткової роботи за тематикою цивільного захисту.</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7. Інше…</w:t>
      </w:r>
    </w:p>
    <w:p w:rsidR="00DC7E94" w:rsidRPr="00D51327" w:rsidRDefault="00DC7E94" w:rsidP="00B03B20">
      <w:pPr>
        <w:pStyle w:val="ListParagraph"/>
        <w:spacing w:after="60"/>
        <w:ind w:left="0" w:firstLine="567"/>
        <w:jc w:val="both"/>
        <w:rPr>
          <w:sz w:val="28"/>
          <w:szCs w:val="28"/>
          <w:lang w:val="uk-UA"/>
        </w:rPr>
      </w:pPr>
      <w:r w:rsidRPr="00D51327">
        <w:rPr>
          <w:sz w:val="28"/>
          <w:szCs w:val="28"/>
          <w:lang w:val="uk-UA"/>
        </w:rPr>
        <w:t>Таким чином, діяльність, яка має під собою єдине підґрунтя та  спільність інтересів, залишається основною умовою якісного забезпечення захисту та збереження життя і здоров’я підростаючого покоління.</w:t>
      </w:r>
    </w:p>
    <w:p w:rsidR="00DC7E94" w:rsidRPr="00D51327" w:rsidRDefault="00DC7E94" w:rsidP="00B03B20">
      <w:pPr>
        <w:pStyle w:val="ListParagraph"/>
        <w:spacing w:after="60"/>
        <w:ind w:left="0" w:firstLine="567"/>
        <w:jc w:val="both"/>
        <w:rPr>
          <w:sz w:val="28"/>
          <w:szCs w:val="28"/>
          <w:lang w:val="uk-UA"/>
        </w:rPr>
      </w:pPr>
    </w:p>
    <w:p w:rsidR="00DC7E94" w:rsidRPr="00D51327" w:rsidRDefault="00DC7E94" w:rsidP="00B03B20">
      <w:pPr>
        <w:widowControl w:val="0"/>
        <w:autoSpaceDE w:val="0"/>
        <w:autoSpaceDN w:val="0"/>
        <w:adjustRightInd w:val="0"/>
        <w:spacing w:after="60"/>
        <w:jc w:val="center"/>
        <w:rPr>
          <w:b/>
          <w:bCs/>
          <w:sz w:val="32"/>
          <w:szCs w:val="32"/>
        </w:rPr>
      </w:pPr>
      <w:r w:rsidRPr="00D51327">
        <w:rPr>
          <w:rFonts w:ascii="Times New Roman CYR" w:hAnsi="Times New Roman CYR" w:cs="Times New Roman CYR"/>
          <w:b/>
          <w:bCs/>
          <w:sz w:val="32"/>
          <w:szCs w:val="32"/>
        </w:rPr>
        <w:t xml:space="preserve">3. Досвід роботи </w:t>
      </w:r>
      <w:r w:rsidRPr="00D51327">
        <w:rPr>
          <w:b/>
          <w:bCs/>
          <w:sz w:val="32"/>
          <w:szCs w:val="32"/>
        </w:rPr>
        <w:t xml:space="preserve">закладів освіти при проведенні </w:t>
      </w:r>
      <w:r w:rsidRPr="00D51327">
        <w:rPr>
          <w:rFonts w:ascii="Times New Roman CYR" w:hAnsi="Times New Roman CYR" w:cs="Times New Roman CYR"/>
          <w:b/>
          <w:bCs/>
          <w:sz w:val="32"/>
          <w:szCs w:val="32"/>
        </w:rPr>
        <w:t xml:space="preserve">практичних заходів цивільного захисту </w:t>
      </w:r>
    </w:p>
    <w:p w:rsidR="00DC7E94" w:rsidRPr="00D51327" w:rsidRDefault="00DC7E94" w:rsidP="00B03B20">
      <w:pPr>
        <w:widowControl w:val="0"/>
        <w:autoSpaceDE w:val="0"/>
        <w:autoSpaceDN w:val="0"/>
        <w:adjustRightInd w:val="0"/>
        <w:spacing w:after="60"/>
        <w:ind w:firstLine="567"/>
        <w:jc w:val="both"/>
        <w:rPr>
          <w:bCs/>
        </w:rPr>
      </w:pPr>
      <w:r w:rsidRPr="00D51327">
        <w:t>Будь-який досвід – це можливість,</w:t>
      </w:r>
      <w:r w:rsidRPr="00D51327">
        <w:rPr>
          <w:bCs/>
        </w:rPr>
        <w:t xml:space="preserve"> поглянувши на власні здобутки, вдосконалити професійні компетенції та набути нові потрібні знання. Особливо цінним він є, коли стосується питань захисту підростаючого покоління.</w:t>
      </w:r>
    </w:p>
    <w:p w:rsidR="00DC7E94" w:rsidRPr="00D51327" w:rsidRDefault="00DC7E94" w:rsidP="00B03B20">
      <w:pPr>
        <w:widowControl w:val="0"/>
        <w:autoSpaceDE w:val="0"/>
        <w:autoSpaceDN w:val="0"/>
        <w:adjustRightInd w:val="0"/>
        <w:spacing w:after="60"/>
        <w:ind w:firstLine="567"/>
        <w:jc w:val="both"/>
      </w:pPr>
      <w:r w:rsidRPr="00D51327">
        <w:rPr>
          <w:bCs/>
        </w:rPr>
        <w:t>Представлений досвід роботи на с</w:t>
      </w:r>
      <w:r w:rsidRPr="00D51327">
        <w:t xml:space="preserve">торінках збірки – це можливість допомогти  </w:t>
      </w:r>
      <w:r w:rsidRPr="00D51327">
        <w:rPr>
          <w:bCs/>
        </w:rPr>
        <w:t xml:space="preserve">керівному складу та фахівцям якісно реалізовувати завдання безпеки в закладах освіти, зокрема їх практичну складову -  </w:t>
      </w:r>
      <w:r w:rsidRPr="00D51327">
        <w:t>об’єктове тренування та тренування з відпрацювання дій на випадок пожежі, які інтегровані за концепцією Навчально-методичного центру ЦЗ та БЖД  Харківської області в День цивільного захисту.</w:t>
      </w:r>
    </w:p>
    <w:p w:rsidR="00DC7E94" w:rsidRPr="00D51327" w:rsidRDefault="00DC7E94" w:rsidP="00B03B20">
      <w:pPr>
        <w:spacing w:after="60"/>
        <w:ind w:firstLine="567"/>
        <w:jc w:val="both"/>
        <w:rPr>
          <w:bCs/>
        </w:rPr>
      </w:pPr>
      <w:r w:rsidRPr="00D51327">
        <w:rPr>
          <w:bCs/>
        </w:rPr>
        <w:t>Вищезазначені заходи цивільного захисту тісно вплетені в канву загальної навчально-виховної діяльності, тому, як і всі процеси в освіті, зазнають впливу нових тенденцій та інноваційних технологій.</w:t>
      </w:r>
    </w:p>
    <w:p w:rsidR="00DC7E94" w:rsidRPr="00D51327" w:rsidRDefault="00DC7E94" w:rsidP="00B03B20">
      <w:pPr>
        <w:spacing w:after="60"/>
        <w:ind w:firstLine="567"/>
        <w:jc w:val="both"/>
        <w:rPr>
          <w:rStyle w:val="Strong"/>
          <w:b w:val="0"/>
          <w:bCs/>
        </w:rPr>
      </w:pPr>
      <w:r w:rsidRPr="00D51327">
        <w:rPr>
          <w:bCs/>
        </w:rPr>
        <w:t>Одним із сучасних навчальних каналів, який розширює наші можливості до неймовірних горизонтів,</w:t>
      </w:r>
      <w:r w:rsidRPr="00D51327">
        <w:rPr>
          <w:rStyle w:val="Strong"/>
          <w:bCs/>
        </w:rPr>
        <w:t xml:space="preserve"> стали </w:t>
      </w:r>
      <w:r w:rsidRPr="00D51327">
        <w:rPr>
          <w:rFonts w:ascii="Times New Roman CYR" w:hAnsi="Times New Roman CYR" w:cs="Times New Roman CYR"/>
          <w:bCs/>
        </w:rPr>
        <w:t xml:space="preserve">rаджети </w:t>
      </w:r>
      <w:r w:rsidRPr="00D51327">
        <w:rPr>
          <w:rStyle w:val="Strong"/>
          <w:bCs/>
        </w:rPr>
        <w:t xml:space="preserve">- телефони, планшети, нетбуки, комп’ютери. </w:t>
      </w:r>
      <w:r w:rsidRPr="00D51327">
        <w:rPr>
          <w:rStyle w:val="Strong"/>
          <w:b w:val="0"/>
          <w:bCs/>
        </w:rPr>
        <w:t>Освітяни активно впроваджують новітні технічні пристрої в практику роботи з дітьми, що сприяє ефективності набуття знань, активізує пізнавальну активність та є видом наочності.</w:t>
      </w:r>
    </w:p>
    <w:p w:rsidR="00DC7E94" w:rsidRPr="00D51327" w:rsidRDefault="00DC7E94" w:rsidP="00B03B20">
      <w:pPr>
        <w:spacing w:after="60"/>
        <w:ind w:firstLine="567"/>
        <w:jc w:val="both"/>
        <w:rPr>
          <w:rFonts w:ascii="Times New Roman CYR" w:hAnsi="Times New Roman CYR" w:cs="Times New Roman CYR"/>
          <w:bCs/>
        </w:rPr>
      </w:pPr>
      <w:r w:rsidRPr="00D51327">
        <w:rPr>
          <w:rStyle w:val="Strong"/>
          <w:b w:val="0"/>
          <w:bCs/>
        </w:rPr>
        <w:t xml:space="preserve">В контексті цивільного захисту </w:t>
      </w:r>
      <w:r w:rsidRPr="00D51327">
        <w:rPr>
          <w:rFonts w:ascii="Times New Roman CYR" w:hAnsi="Times New Roman CYR" w:cs="Times New Roman CYR"/>
          <w:bCs/>
        </w:rPr>
        <w:t xml:space="preserve">rаджети є альтернативним шляхом вирішення ситуацій, які моделюються на етапах проведення практичних заходів, і, як показує досвід, </w:t>
      </w:r>
      <w:r w:rsidRPr="00D51327">
        <w:t>ефективно інтегруються в традиційну структуру спеціальних об’єктових тренувань.</w:t>
      </w:r>
    </w:p>
    <w:p w:rsidR="00DC7E94" w:rsidRPr="00D51327" w:rsidRDefault="00DC7E94" w:rsidP="00B03B20">
      <w:pPr>
        <w:spacing w:after="60"/>
        <w:ind w:firstLine="567"/>
        <w:jc w:val="both"/>
      </w:pPr>
      <w:r w:rsidRPr="00D51327">
        <w:t xml:space="preserve">Так, із залученням </w:t>
      </w:r>
      <w:r w:rsidRPr="00D51327">
        <w:rPr>
          <w:rFonts w:ascii="Times New Roman CYR" w:hAnsi="Times New Roman CYR" w:cs="Times New Roman CYR"/>
          <w:b/>
          <w:bCs/>
        </w:rPr>
        <w:t xml:space="preserve">rаджетів - </w:t>
      </w:r>
      <w:r w:rsidRPr="00D51327">
        <w:rPr>
          <w:b/>
          <w:bCs/>
          <w:color w:val="000000"/>
        </w:rPr>
        <w:t>мобільні телефони</w:t>
      </w:r>
      <w:r w:rsidRPr="00D51327">
        <w:rPr>
          <w:bCs/>
          <w:color w:val="000000"/>
        </w:rPr>
        <w:t xml:space="preserve"> в</w:t>
      </w:r>
      <w:r w:rsidRPr="00D51327">
        <w:t xml:space="preserve"> новій інтерпретації відбувається </w:t>
      </w:r>
      <w:r w:rsidRPr="00D51327">
        <w:rPr>
          <w:b/>
        </w:rPr>
        <w:t>збір</w:t>
      </w:r>
      <w:r w:rsidRPr="00D51327">
        <w:t xml:space="preserve"> штабу керівництва тренуванням та </w:t>
      </w:r>
      <w:r w:rsidRPr="00D51327">
        <w:rPr>
          <w:b/>
        </w:rPr>
        <w:t>оповіщення</w:t>
      </w:r>
      <w:r w:rsidRPr="00D51327">
        <w:t xml:space="preserve"> закладу освіти: керівництво школи, отримавши повідомлення про загрозу, засобом «</w:t>
      </w:r>
      <w:r w:rsidRPr="00D51327">
        <w:rPr>
          <w:b/>
        </w:rPr>
        <w:t xml:space="preserve">VIBERMESSAGES» </w:t>
      </w:r>
      <w:r w:rsidRPr="00D51327">
        <w:t>повідомляють членів штабу і оголошують їх збір.</w:t>
      </w:r>
    </w:p>
    <w:p w:rsidR="00DC7E94" w:rsidRPr="00D51327" w:rsidRDefault="00DC7E94" w:rsidP="00B03B20">
      <w:pPr>
        <w:spacing w:after="60"/>
        <w:ind w:firstLine="567"/>
        <w:jc w:val="both"/>
      </w:pPr>
      <w:r w:rsidRPr="00D51327">
        <w:rPr>
          <w:b/>
          <w:i/>
        </w:rPr>
        <w:t>Методику орієнтовно можна зобразити наступним алгоритмом:</w:t>
      </w:r>
    </w:p>
    <w:p w:rsidR="00DC7E94" w:rsidRPr="00D51327" w:rsidRDefault="00DC7E94" w:rsidP="00B03B20">
      <w:pPr>
        <w:spacing w:after="60"/>
        <w:ind w:firstLine="567"/>
        <w:jc w:val="both"/>
        <w:rPr>
          <w:b/>
        </w:rPr>
      </w:pPr>
      <w:r w:rsidRPr="00D51327">
        <w:t>1.Вивлення НС, при  яких  доречно застосування «</w:t>
      </w:r>
      <w:r w:rsidRPr="00D51327">
        <w:rPr>
          <w:b/>
        </w:rPr>
        <w:t>VIBERMESSAGES».</w:t>
      </w:r>
    </w:p>
    <w:p w:rsidR="00DC7E94" w:rsidRPr="00D51327" w:rsidRDefault="00DC7E94" w:rsidP="00B03B20">
      <w:pPr>
        <w:spacing w:after="60"/>
        <w:ind w:firstLine="567"/>
        <w:jc w:val="both"/>
      </w:pPr>
      <w:r w:rsidRPr="00D51327">
        <w:t>2.Відпрацювання кодового слова, який слугує для отримувачів сигналом про небезпеку відповідного виду та спонукає до дій.</w:t>
      </w:r>
    </w:p>
    <w:p w:rsidR="00DC7E94" w:rsidRPr="00D51327" w:rsidRDefault="00DC7E94" w:rsidP="00B03B20">
      <w:pPr>
        <w:spacing w:after="60"/>
        <w:ind w:firstLine="567"/>
        <w:jc w:val="both"/>
      </w:pPr>
      <w:r w:rsidRPr="00D51327">
        <w:t>3.Отримання кодового слова від керівника закладу під час надзвичайної ситуації.</w:t>
      </w:r>
    </w:p>
    <w:p w:rsidR="00DC7E94" w:rsidRPr="00D51327" w:rsidRDefault="00DC7E94" w:rsidP="00B03B20">
      <w:pPr>
        <w:spacing w:after="60"/>
        <w:ind w:firstLine="567"/>
        <w:jc w:val="both"/>
      </w:pPr>
      <w:r w:rsidRPr="00D51327">
        <w:t xml:space="preserve">4.Отримання зворотних </w:t>
      </w:r>
      <w:r w:rsidRPr="00D51327">
        <w:rPr>
          <w:b/>
        </w:rPr>
        <w:t>SMS</w:t>
      </w:r>
      <w:r w:rsidRPr="00D51327">
        <w:t>, які є сигналом, що працівники оповіщені про небезпеку.</w:t>
      </w:r>
    </w:p>
    <w:p w:rsidR="00DC7E94" w:rsidRPr="00D51327" w:rsidRDefault="00DC7E94" w:rsidP="00B03B20">
      <w:pPr>
        <w:spacing w:after="60"/>
        <w:ind w:firstLine="567"/>
        <w:jc w:val="both"/>
      </w:pPr>
      <w:r w:rsidRPr="00D51327">
        <w:t>5.Реагування на надзвичайну ситуацію, проведення евакуації.</w:t>
      </w:r>
    </w:p>
    <w:p w:rsidR="00DC7E94" w:rsidRPr="00D51327" w:rsidRDefault="00DC7E94" w:rsidP="00B03B20">
      <w:pPr>
        <w:spacing w:after="60"/>
        <w:ind w:firstLine="567"/>
        <w:jc w:val="both"/>
      </w:pPr>
      <w:r w:rsidRPr="00D51327">
        <w:t>Результативним є і залучення до процесу оповіщення через телефонний «VIBERMESSAGES» батьків, зокрема «батьківської трійки».</w:t>
      </w:r>
    </w:p>
    <w:p w:rsidR="00DC7E94" w:rsidRPr="00D51327" w:rsidRDefault="00DC7E94" w:rsidP="00B03B20">
      <w:pPr>
        <w:spacing w:after="60"/>
        <w:rPr>
          <w:sz w:val="14"/>
        </w:rPr>
      </w:pPr>
    </w:p>
    <w:p w:rsidR="00DC7E94" w:rsidRPr="00D51327" w:rsidRDefault="00DC7E94" w:rsidP="00B03B20">
      <w:pPr>
        <w:spacing w:after="60"/>
        <w:jc w:val="center"/>
      </w:pPr>
      <w:r w:rsidRPr="00D51327">
        <w:rPr>
          <w:b/>
          <w:i/>
        </w:rPr>
        <w:t>Методику орієнтовно можна зобразити наступним алгоритмом:</w:t>
      </w:r>
    </w:p>
    <w:p w:rsidR="00DC7E94" w:rsidRPr="00D51327" w:rsidRDefault="00DC7E94" w:rsidP="00B03B20">
      <w:pPr>
        <w:spacing w:after="60"/>
        <w:ind w:firstLine="567"/>
        <w:jc w:val="both"/>
      </w:pPr>
      <w:r w:rsidRPr="00D51327">
        <w:t>1. Класний керівник і «батьківська трійка» заздалегідь ділять на три частини список телефонів батьків класу.</w:t>
      </w:r>
    </w:p>
    <w:p w:rsidR="00DC7E94" w:rsidRPr="00D51327" w:rsidRDefault="00DC7E94" w:rsidP="00B03B20">
      <w:pPr>
        <w:spacing w:after="60"/>
        <w:ind w:firstLine="567"/>
        <w:jc w:val="both"/>
      </w:pPr>
      <w:r w:rsidRPr="00D51327">
        <w:t>2. Класний керівник отримує від батьків інформацію про осіб, які заберуть дітей, якщо батьки не зможуть (адреса, телефон тощо…).</w:t>
      </w:r>
    </w:p>
    <w:p w:rsidR="00DC7E94" w:rsidRPr="00D51327" w:rsidRDefault="00DC7E94" w:rsidP="00B03B20">
      <w:pPr>
        <w:spacing w:after="60"/>
        <w:ind w:firstLine="567"/>
        <w:jc w:val="both"/>
      </w:pPr>
      <w:r w:rsidRPr="00D51327">
        <w:t>3. Класний керівник повідомляє дзвінком або через телефонний «VIBERMESSAGES» «батьківську трійку» про факт надзвичайної ситуації та місце розташування дітей і отримує інформацію хто ( батьки чи довірена особа) забере дитину</w:t>
      </w:r>
    </w:p>
    <w:p w:rsidR="00DC7E94" w:rsidRPr="00D51327" w:rsidRDefault="00DC7E94" w:rsidP="00B03B20">
      <w:pPr>
        <w:spacing w:after="60"/>
        <w:ind w:firstLine="567"/>
        <w:jc w:val="both"/>
      </w:pPr>
      <w:r w:rsidRPr="00D51327">
        <w:t>4. Дорослі при отриманні дитини розписуються в журналах класних керівників.</w:t>
      </w:r>
    </w:p>
    <w:p w:rsidR="00DC7E94" w:rsidRPr="00D51327" w:rsidRDefault="00DC7E94" w:rsidP="00B03B20">
      <w:pPr>
        <w:spacing w:after="60"/>
        <w:ind w:firstLine="567"/>
        <w:jc w:val="both"/>
      </w:pPr>
      <w:r w:rsidRPr="00D51327">
        <w:t>5. Класні керівники доповідають про результати керівництву закладу.</w:t>
      </w:r>
    </w:p>
    <w:p w:rsidR="00DC7E94" w:rsidRPr="00D51327" w:rsidRDefault="00DC7E94" w:rsidP="00B03B20">
      <w:pPr>
        <w:spacing w:after="60"/>
        <w:ind w:firstLine="567"/>
        <w:jc w:val="both"/>
      </w:pPr>
      <w:r w:rsidRPr="00D51327">
        <w:t>6. Батьки, дітей яких забрали особи за їх дорученням, по факту отримання дитини повідомляють класного керівника.</w:t>
      </w:r>
    </w:p>
    <w:p w:rsidR="00DC7E94" w:rsidRPr="00D51327" w:rsidRDefault="00DC7E94" w:rsidP="00B03B20">
      <w:pPr>
        <w:spacing w:after="60"/>
        <w:ind w:firstLine="567"/>
        <w:jc w:val="both"/>
        <w:rPr>
          <w:rFonts w:ascii="Times New Roman CYR" w:hAnsi="Times New Roman CYR" w:cs="Times New Roman CYR"/>
          <w:bCs/>
        </w:rPr>
      </w:pPr>
      <w:r w:rsidRPr="00D51327">
        <w:t xml:space="preserve">Особливо доречно діяти за вищезазначеними алгоритмами, коли в закладі створені умови  для </w:t>
      </w:r>
      <w:r w:rsidRPr="00D51327">
        <w:rPr>
          <w:rFonts w:ascii="Times New Roman CYR" w:hAnsi="Times New Roman CYR" w:cs="Times New Roman CYR"/>
          <w:bCs/>
        </w:rPr>
        <w:t xml:space="preserve">інклюзивної освіти, яка забезпечує </w:t>
      </w:r>
      <w:r w:rsidRPr="00D51327">
        <w:rPr>
          <w:bCs/>
        </w:rPr>
        <w:t xml:space="preserve">дітям з особливими потребами </w:t>
      </w:r>
      <w:r w:rsidRPr="00D51327">
        <w:rPr>
          <w:rFonts w:ascii="Times New Roman CYR" w:hAnsi="Times New Roman CYR" w:cs="Times New Roman CYR"/>
        </w:rPr>
        <w:t xml:space="preserve">рівний доступ </w:t>
      </w:r>
      <w:r w:rsidRPr="00D51327">
        <w:rPr>
          <w:bCs/>
        </w:rPr>
        <w:t>д</w:t>
      </w:r>
      <w:r w:rsidRPr="00D51327">
        <w:rPr>
          <w:rFonts w:ascii="Times New Roman CYR" w:hAnsi="Times New Roman CYR" w:cs="Times New Roman CYR"/>
          <w:bCs/>
        </w:rPr>
        <w:t xml:space="preserve">о навчання безпеці та </w:t>
      </w:r>
      <w:r w:rsidRPr="00D51327">
        <w:t xml:space="preserve">впевненість в якісному захисті дорослих </w:t>
      </w:r>
      <w:r w:rsidRPr="00D51327">
        <w:rPr>
          <w:rFonts w:ascii="Times New Roman CYR" w:hAnsi="Times New Roman CYR" w:cs="Times New Roman CYR"/>
          <w:bCs/>
        </w:rPr>
        <w:t>в разі виникнення надзвичайної ситуації.</w:t>
      </w:r>
    </w:p>
    <w:p w:rsidR="00DC7E94" w:rsidRPr="00D51327" w:rsidRDefault="00DC7E94" w:rsidP="00B03B20">
      <w:pPr>
        <w:spacing w:after="60"/>
        <w:ind w:firstLine="567"/>
        <w:jc w:val="both"/>
      </w:pPr>
      <w:r w:rsidRPr="00D51327">
        <w:rPr>
          <w:rFonts w:ascii="Times New Roman CYR" w:hAnsi="Times New Roman CYR" w:cs="Times New Roman CYR"/>
          <w:bCs/>
        </w:rPr>
        <w:t xml:space="preserve">Але використання </w:t>
      </w:r>
      <w:r w:rsidRPr="00D51327">
        <w:t xml:space="preserve">нововведених технологічних пристроїв попри їх корисність повинно бути логічно обумовлене: </w:t>
      </w:r>
      <w:r w:rsidRPr="00D51327">
        <w:rPr>
          <w:rFonts w:ascii="Times New Roman CYR" w:hAnsi="Times New Roman CYR" w:cs="Times New Roman CYR"/>
          <w:bCs/>
        </w:rPr>
        <w:t>якщо надзвичайна ситуація не спричиняє перебоїв з електроенергією, дозволяє мати вільний доступ до Інтернету або за  масштабом ураження території є об’єктового рівня, то, як варіант, для зручності та швидкості їх використовувати цілком можливо. В усіх інших випадках треба відпрацьовувати традиційні та менш залежні від обставин варіанти.</w:t>
      </w:r>
    </w:p>
    <w:p w:rsidR="00DC7E94" w:rsidRPr="00D51327" w:rsidRDefault="00DC7E94" w:rsidP="00B03B20">
      <w:pPr>
        <w:spacing w:after="60"/>
        <w:ind w:firstLine="567"/>
        <w:jc w:val="both"/>
        <w:rPr>
          <w:bCs/>
        </w:rPr>
      </w:pPr>
      <w:r w:rsidRPr="00D51327">
        <w:rPr>
          <w:bCs/>
        </w:rPr>
        <w:t>Можливо, практика синтезу традиційності та новаторства при проведенні  практичних заходів  цивільного захисту знайде застосування і у вашому закладі освіти.</w:t>
      </w:r>
    </w:p>
    <w:p w:rsidR="00DC7E94" w:rsidRPr="00D51327" w:rsidRDefault="00DC7E94" w:rsidP="00B03B20">
      <w:pPr>
        <w:spacing w:after="60"/>
        <w:ind w:firstLine="567"/>
        <w:jc w:val="both"/>
        <w:rPr>
          <w:bCs/>
        </w:rPr>
      </w:pPr>
      <w:r w:rsidRPr="00D51327">
        <w:rPr>
          <w:bCs/>
        </w:rPr>
        <w:t xml:space="preserve">Саме ви, шановні педагоги, володієте безмежними творчими ресурсами та потенціалом, який здатен </w:t>
      </w:r>
      <w:r w:rsidRPr="00D51327">
        <w:t xml:space="preserve">змінювати сталі концепції, «осучаснювати» їх, бачити альтернативу та скеровувати весь процес на підвищення якості </w:t>
      </w:r>
      <w:r w:rsidRPr="00D51327">
        <w:rPr>
          <w:bCs/>
        </w:rPr>
        <w:t>проведення заходів цивільного захисту в цілому.</w:t>
      </w:r>
    </w:p>
    <w:p w:rsidR="00DC7E94" w:rsidRPr="00D51327" w:rsidRDefault="00DC7E94" w:rsidP="00B03B20">
      <w:pPr>
        <w:spacing w:after="60"/>
        <w:ind w:firstLine="567"/>
        <w:jc w:val="both"/>
      </w:pPr>
      <w:r w:rsidRPr="00D51327">
        <w:rPr>
          <w:bCs/>
        </w:rPr>
        <w:t xml:space="preserve">А це вже рівень </w:t>
      </w:r>
      <w:r w:rsidRPr="00D51327">
        <w:t>професійних компетенцій та шлях до нового формату безпечної школи.</w:t>
      </w: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2B7AF7">
      <w:pPr>
        <w:shd w:val="clear" w:color="auto" w:fill="FFFFFF"/>
        <w:ind w:left="10"/>
        <w:jc w:val="center"/>
        <w:rPr>
          <w:bCs/>
          <w:color w:val="000000"/>
        </w:rPr>
      </w:pPr>
    </w:p>
    <w:p w:rsidR="00DC7E94" w:rsidRPr="00D51327" w:rsidRDefault="00DC7E94" w:rsidP="007F11CC">
      <w:pPr>
        <w:jc w:val="center"/>
        <w:rPr>
          <w:b/>
          <w:sz w:val="36"/>
          <w:szCs w:val="36"/>
        </w:rPr>
      </w:pPr>
      <w:r w:rsidRPr="00D51327">
        <w:rPr>
          <w:b/>
          <w:sz w:val="36"/>
          <w:szCs w:val="36"/>
        </w:rPr>
        <w:t>Розділ VІ. Документи з питань цивільного захисту в закладах загальної середньої освіти</w:t>
      </w:r>
    </w:p>
    <w:p w:rsidR="00DC7E94" w:rsidRPr="00D51327" w:rsidRDefault="00DC7E94" w:rsidP="007F11CC">
      <w:pPr>
        <w:jc w:val="center"/>
        <w:rPr>
          <w:sz w:val="14"/>
        </w:rPr>
      </w:pPr>
    </w:p>
    <w:p w:rsidR="00DC7E94" w:rsidRPr="00D51327" w:rsidRDefault="00DC7E94" w:rsidP="007F11CC">
      <w:pPr>
        <w:ind w:firstLine="567"/>
        <w:jc w:val="both"/>
      </w:pPr>
      <w:r w:rsidRPr="00D51327">
        <w:t>Заклади загальної середньої освіти, розробляючи документи з питань цивільного захисту, повинні враховувати чисельність працюючого персоналу (понад 50 осіб та/або 50 осіб і менше).</w:t>
      </w:r>
    </w:p>
    <w:p w:rsidR="00DC7E94" w:rsidRPr="00D51327" w:rsidRDefault="00DC7E94" w:rsidP="007F11CC">
      <w:pPr>
        <w:ind w:firstLine="567"/>
        <w:jc w:val="both"/>
      </w:pPr>
    </w:p>
    <w:p w:rsidR="00DC7E94" w:rsidRPr="00D51327" w:rsidRDefault="00DC7E94" w:rsidP="007F11CC">
      <w:pPr>
        <w:ind w:firstLine="567"/>
        <w:jc w:val="both"/>
      </w:pPr>
      <w:r w:rsidRPr="00D51327">
        <w:t>Примірний перелік документів з питань цивільного захисту, що розробляються центральними і місцевими органами виконавчої влади, органами місцевого самоврядування, суб’єктами господарювання наведено у наказі Державної служби України з надзвичайних ситуацій від12.07.2016 року № 335.</w:t>
      </w:r>
    </w:p>
    <w:p w:rsidR="00DC7E94" w:rsidRPr="00D51327" w:rsidRDefault="00DC7E94" w:rsidP="007F11CC">
      <w:pPr>
        <w:ind w:firstLine="567"/>
        <w:jc w:val="both"/>
      </w:pPr>
    </w:p>
    <w:p w:rsidR="00DC7E94" w:rsidRPr="00D51327" w:rsidRDefault="00DC7E94" w:rsidP="007F11CC">
      <w:pPr>
        <w:ind w:firstLine="567"/>
        <w:jc w:val="both"/>
      </w:pPr>
      <w:r w:rsidRPr="00D51327">
        <w:t>Цей наказ містить збірку Нормативно-правових актів, що регламентують розробку документів з питань цивільного захисту, це в свою чергу полегшує роботу особі з питань цивільного захисту з визначення та розроблення документації з питань цивільного захисту.</w:t>
      </w:r>
    </w:p>
    <w:p w:rsidR="00DC7E94" w:rsidRPr="00D51327" w:rsidRDefault="00DC7E94" w:rsidP="007F11CC">
      <w:pPr>
        <w:ind w:firstLine="567"/>
        <w:jc w:val="both"/>
      </w:pPr>
      <w:r w:rsidRPr="00D51327">
        <w:t>Навчально-методичний посібник містить зразки основної документації щодо організації цивільного захисту в закладах загальної середньої освіти, проведення «Дня цивільного захисту», об’єктових тренувань. Іншу документацію в закладах загальної середньої освіти розробляють керуючись вимогами наказу ДСНС від12.07.2016 року № 335.</w:t>
      </w:r>
    </w:p>
    <w:p w:rsidR="00DC7E94" w:rsidRPr="00D51327" w:rsidRDefault="00DC7E94" w:rsidP="007F11CC">
      <w:pPr>
        <w:jc w:val="center"/>
      </w:pPr>
    </w:p>
    <w:p w:rsidR="00DC7E94" w:rsidRPr="00D51327" w:rsidRDefault="00DC7E94" w:rsidP="007F11CC">
      <w:pPr>
        <w:jc w:val="center"/>
        <w:rPr>
          <w:b/>
        </w:rPr>
      </w:pPr>
      <w:r w:rsidRPr="00D51327">
        <w:rPr>
          <w:b/>
        </w:rPr>
        <w:t>Рекомендаційний опис документів</w:t>
      </w:r>
    </w:p>
    <w:p w:rsidR="00DC7E94" w:rsidRPr="00D51327" w:rsidRDefault="00DC7E94" w:rsidP="007F11CC">
      <w:pPr>
        <w:jc w:val="center"/>
        <w:rPr>
          <w:b/>
        </w:rPr>
      </w:pPr>
      <w:r w:rsidRPr="00D51327">
        <w:rPr>
          <w:b/>
        </w:rPr>
        <w:t>з питань цивільного захисту та навчання населення діям у надзвичайних ситуаціях, які повинні бути в наявності у закладах освіти</w:t>
      </w:r>
    </w:p>
    <w:p w:rsidR="00DC7E94" w:rsidRPr="00D51327" w:rsidRDefault="00DC7E94" w:rsidP="007F11CC">
      <w:pPr>
        <w:jc w:val="both"/>
      </w:pPr>
    </w:p>
    <w:p w:rsidR="00DC7E94" w:rsidRPr="00D51327" w:rsidRDefault="00DC7E94" w:rsidP="007F11CC">
      <w:pPr>
        <w:spacing w:after="120"/>
        <w:ind w:firstLine="567"/>
        <w:jc w:val="both"/>
      </w:pPr>
      <w:r w:rsidRPr="00D51327">
        <w:t>1. Кодекс цивільного захисту України від 2 жовтня 2012 року №5403-VІ (Відомості Верховної Ради (ВВР), 2013, №34-35, ст.458).</w:t>
      </w:r>
    </w:p>
    <w:p w:rsidR="00DC7E94" w:rsidRPr="00D51327" w:rsidRDefault="00DC7E94" w:rsidP="007F11CC">
      <w:pPr>
        <w:spacing w:after="120"/>
        <w:ind w:firstLine="567"/>
        <w:jc w:val="both"/>
      </w:pPr>
      <w:r w:rsidRPr="00D51327">
        <w:t>2. Положення про функціональну підсистему (Наказ МОН України від 21.11.2016 року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зареєстрований в Міністерстві юстиції України 14 грудня 2016 року за № 1623/29753) та перелік документів відповідно до вимог цього Положення.</w:t>
      </w:r>
    </w:p>
    <w:p w:rsidR="00DC7E94" w:rsidRPr="00D51327" w:rsidRDefault="00DC7E94" w:rsidP="007F11CC">
      <w:pPr>
        <w:spacing w:after="120"/>
        <w:ind w:firstLine="567"/>
        <w:jc w:val="both"/>
      </w:pPr>
      <w:r w:rsidRPr="00D51327">
        <w:t>3. Постанова Кабінету Міністрів України від 30 жовтня 2013 року № 841 «Про затвердження Порядку евакуації у разі загрози виникнення або виникнення надзвичайних ситуацій техногенного та природного характеру».</w:t>
      </w:r>
    </w:p>
    <w:p w:rsidR="00DC7E94" w:rsidRPr="00D51327" w:rsidRDefault="00DC7E94" w:rsidP="007F11CC">
      <w:pPr>
        <w:spacing w:after="120"/>
        <w:ind w:firstLine="567"/>
        <w:jc w:val="both"/>
      </w:pPr>
      <w:r w:rsidRPr="00D51327">
        <w:t>4. Постанова Кабінету Міністрів України від 26 червня 2013 року № 444 «Порядок здійснення навчання населення діям у надзвичайних ситуаціях».</w:t>
      </w:r>
    </w:p>
    <w:p w:rsidR="00DC7E94" w:rsidRPr="00D51327" w:rsidRDefault="00DC7E94" w:rsidP="007F11CC">
      <w:pPr>
        <w:spacing w:after="120"/>
        <w:ind w:firstLine="567"/>
        <w:jc w:val="both"/>
      </w:pPr>
      <w:r w:rsidRPr="00D51327">
        <w:t>5. Постанова Кабінету Міністрів України від 23 жовтня 2013 року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w:t>
      </w:r>
    </w:p>
    <w:p w:rsidR="00DC7E94" w:rsidRPr="00D51327" w:rsidRDefault="00DC7E94" w:rsidP="007F11CC">
      <w:pPr>
        <w:spacing w:after="120"/>
        <w:ind w:firstLine="567"/>
        <w:jc w:val="both"/>
      </w:pPr>
      <w:r w:rsidRPr="00D51327">
        <w:t>6. Наказ ДСНС України від 12.07.2016 року № 335 «Про затвердження Примірного переліку документів з питань цивільного захисту» та перелік документів відповідно до вимог цього наказу.</w:t>
      </w:r>
    </w:p>
    <w:p w:rsidR="00DC7E94" w:rsidRPr="00D51327" w:rsidRDefault="00DC7E94" w:rsidP="007F11CC">
      <w:pPr>
        <w:spacing w:after="120"/>
        <w:ind w:firstLine="567"/>
        <w:jc w:val="both"/>
      </w:pPr>
      <w:r w:rsidRPr="00D51327">
        <w:t>7. Положення про проведення «Дня цивільного захисту» у закладах загальної середньої та професійно-технічної освіти.</w:t>
      </w:r>
    </w:p>
    <w:p w:rsidR="00DC7E94" w:rsidRPr="00D51327" w:rsidRDefault="00DC7E94" w:rsidP="007F11CC">
      <w:pPr>
        <w:spacing w:after="120"/>
        <w:ind w:firstLine="567"/>
        <w:jc w:val="both"/>
      </w:pPr>
      <w:r w:rsidRPr="00D51327">
        <w:t>8. Посадова інструкція посадової особи з питань цивільного захисту.</w:t>
      </w:r>
    </w:p>
    <w:p w:rsidR="00DC7E94" w:rsidRPr="00D51327" w:rsidRDefault="00DC7E94" w:rsidP="007F11CC">
      <w:pPr>
        <w:spacing w:after="120"/>
        <w:ind w:firstLine="567"/>
        <w:jc w:val="both"/>
      </w:pPr>
      <w:r w:rsidRPr="00D51327">
        <w:t>9. Обладнаний інформаційно-довідковий куточок з питань цивільного захисту.</w:t>
      </w:r>
    </w:p>
    <w:p w:rsidR="00DC7E94" w:rsidRPr="00D51327" w:rsidRDefault="00DC7E94" w:rsidP="007F11CC">
      <w:pPr>
        <w:spacing w:after="120"/>
        <w:ind w:firstLine="567"/>
        <w:jc w:val="both"/>
      </w:pPr>
    </w:p>
    <w:p w:rsidR="00DC7E94" w:rsidRPr="00D51327" w:rsidRDefault="00DC7E94" w:rsidP="00F97ADD">
      <w:pPr>
        <w:pStyle w:val="NormalWeb"/>
        <w:shd w:val="clear" w:color="auto" w:fill="FFFFFF"/>
        <w:spacing w:before="0" w:beforeAutospacing="0" w:after="0" w:afterAutospacing="0"/>
        <w:jc w:val="center"/>
        <w:rPr>
          <w:b/>
          <w:sz w:val="28"/>
          <w:szCs w:val="28"/>
          <w:lang w:val="uk-UA"/>
        </w:rPr>
      </w:pPr>
      <w:r w:rsidRPr="00D51327">
        <w:rPr>
          <w:b/>
          <w:sz w:val="28"/>
          <w:szCs w:val="28"/>
          <w:lang w:val="uk-UA"/>
        </w:rPr>
        <w:t>Опис документів в базових (опорних) з питань безпеки життєдіяльності та цивільного захисту закладах освіти</w:t>
      </w:r>
    </w:p>
    <w:p w:rsidR="00DC7E94" w:rsidRPr="00D51327" w:rsidRDefault="00DC7E94" w:rsidP="00F97ADD">
      <w:pPr>
        <w:pStyle w:val="NormalWeb"/>
        <w:shd w:val="clear" w:color="auto" w:fill="FFFFFF"/>
        <w:spacing w:before="0" w:beforeAutospacing="0" w:after="0" w:afterAutospacing="0"/>
        <w:jc w:val="center"/>
        <w:rPr>
          <w:sz w:val="28"/>
          <w:szCs w:val="28"/>
          <w:lang w:val="uk-UA"/>
        </w:rPr>
      </w:pPr>
      <w:r w:rsidRPr="00D51327">
        <w:rPr>
          <w:sz w:val="28"/>
          <w:szCs w:val="28"/>
          <w:lang w:val="uk-UA"/>
        </w:rPr>
        <w:t>(додатково)</w:t>
      </w:r>
    </w:p>
    <w:p w:rsidR="00DC7E94" w:rsidRPr="00D51327" w:rsidRDefault="00DC7E94" w:rsidP="007F11CC">
      <w:pPr>
        <w:pStyle w:val="NormalWeb"/>
        <w:shd w:val="clear" w:color="auto" w:fill="FFFFFF"/>
        <w:spacing w:before="0" w:beforeAutospacing="0" w:after="0" w:afterAutospacing="0"/>
        <w:jc w:val="both"/>
        <w:rPr>
          <w:sz w:val="28"/>
          <w:szCs w:val="28"/>
          <w:lang w:val="uk-UA"/>
        </w:rPr>
      </w:pPr>
    </w:p>
    <w:p w:rsidR="00DC7E94" w:rsidRPr="00D51327" w:rsidRDefault="00DC7E94" w:rsidP="007F11CC">
      <w:pPr>
        <w:pStyle w:val="NormalWeb"/>
        <w:shd w:val="clear" w:color="auto" w:fill="FFFFFF"/>
        <w:spacing w:before="0" w:beforeAutospacing="0" w:after="0" w:afterAutospacing="0"/>
        <w:ind w:firstLine="567"/>
        <w:jc w:val="both"/>
        <w:rPr>
          <w:b/>
          <w:sz w:val="28"/>
          <w:szCs w:val="28"/>
          <w:lang w:val="uk-UA"/>
        </w:rPr>
      </w:pPr>
      <w:r w:rsidRPr="00D51327">
        <w:rPr>
          <w:b/>
          <w:sz w:val="28"/>
          <w:szCs w:val="28"/>
          <w:lang w:val="uk-UA"/>
        </w:rPr>
        <w:t xml:space="preserve">І. Базовий (опорний) заклад </w:t>
      </w:r>
      <w:r w:rsidRPr="00EB7C98">
        <w:rPr>
          <w:b/>
          <w:sz w:val="28"/>
          <w:szCs w:val="28"/>
          <w:lang w:val="uk-UA"/>
        </w:rPr>
        <w:t>освіт</w:t>
      </w:r>
      <w:r>
        <w:rPr>
          <w:b/>
          <w:sz w:val="28"/>
          <w:szCs w:val="28"/>
          <w:lang w:val="uk-UA"/>
        </w:rPr>
        <w:t>и</w:t>
      </w:r>
      <w:r w:rsidRPr="00EB7C98">
        <w:rPr>
          <w:b/>
          <w:sz w:val="28"/>
          <w:szCs w:val="28"/>
          <w:lang w:val="uk-UA"/>
        </w:rPr>
        <w:t xml:space="preserve"> </w:t>
      </w:r>
      <w:r w:rsidRPr="00D51327">
        <w:rPr>
          <w:b/>
          <w:sz w:val="28"/>
          <w:szCs w:val="28"/>
          <w:lang w:val="uk-UA"/>
        </w:rPr>
        <w:t>з питань безпеки життєдіяльності та цивільного захисту:</w:t>
      </w:r>
    </w:p>
    <w:p w:rsidR="00DC7E94" w:rsidRPr="00D51327" w:rsidRDefault="00DC7E94" w:rsidP="007F11CC">
      <w:pPr>
        <w:pStyle w:val="NormalWeb"/>
        <w:shd w:val="clear" w:color="auto" w:fill="FFFFFF"/>
        <w:spacing w:before="0" w:beforeAutospacing="0" w:after="0" w:afterAutospacing="0"/>
        <w:ind w:firstLine="567"/>
        <w:jc w:val="both"/>
        <w:rPr>
          <w:sz w:val="28"/>
          <w:szCs w:val="28"/>
          <w:lang w:val="uk-UA"/>
        </w:rPr>
      </w:pPr>
    </w:p>
    <w:p w:rsidR="00DC7E94" w:rsidRPr="00D51327" w:rsidRDefault="00DC7E94" w:rsidP="007F11CC">
      <w:pPr>
        <w:pStyle w:val="NormalWeb"/>
        <w:shd w:val="clear" w:color="auto" w:fill="FFFFFF"/>
        <w:spacing w:before="0" w:beforeAutospacing="0" w:after="0" w:afterAutospacing="0"/>
        <w:ind w:firstLine="567"/>
        <w:jc w:val="both"/>
        <w:rPr>
          <w:b/>
          <w:sz w:val="28"/>
          <w:szCs w:val="28"/>
          <w:lang w:val="uk-UA"/>
        </w:rPr>
      </w:pPr>
      <w:r w:rsidRPr="00D51327">
        <w:rPr>
          <w:b/>
          <w:sz w:val="28"/>
          <w:szCs w:val="28"/>
          <w:lang w:val="uk-UA"/>
        </w:rPr>
        <w:t>1. Документи щодо:</w:t>
      </w:r>
    </w:p>
    <w:p w:rsidR="00DC7E94" w:rsidRPr="00D51327" w:rsidRDefault="00DC7E94" w:rsidP="007F11CC">
      <w:pPr>
        <w:pStyle w:val="NormalWeb"/>
        <w:shd w:val="clear" w:color="auto" w:fill="FFFFFF"/>
        <w:spacing w:before="0" w:beforeAutospacing="0" w:after="0" w:afterAutospacing="0"/>
        <w:ind w:firstLine="567"/>
        <w:jc w:val="both"/>
        <w:rPr>
          <w:sz w:val="28"/>
          <w:szCs w:val="28"/>
          <w:lang w:val="uk-UA"/>
        </w:rPr>
      </w:pPr>
      <w:r w:rsidRPr="00D51327">
        <w:rPr>
          <w:sz w:val="28"/>
          <w:szCs w:val="28"/>
          <w:lang w:val="uk-UA"/>
        </w:rPr>
        <w:t xml:space="preserve">- Положення про базовий (опорний) заклад </w:t>
      </w:r>
      <w:r w:rsidRPr="00EB7C98">
        <w:rPr>
          <w:sz w:val="28"/>
          <w:szCs w:val="28"/>
          <w:lang w:val="uk-UA"/>
        </w:rPr>
        <w:t xml:space="preserve">освіти </w:t>
      </w:r>
      <w:r w:rsidRPr="00D51327">
        <w:rPr>
          <w:sz w:val="28"/>
          <w:szCs w:val="28"/>
          <w:lang w:val="uk-UA"/>
        </w:rPr>
        <w:t>з питань безпеки життєдіяльності та цивільного захисту;</w:t>
      </w:r>
    </w:p>
    <w:p w:rsidR="00DC7E94" w:rsidRPr="00D51327" w:rsidRDefault="00DC7E94" w:rsidP="007F11CC">
      <w:pPr>
        <w:pStyle w:val="NormalWeb"/>
        <w:shd w:val="clear" w:color="auto" w:fill="FFFFFF"/>
        <w:spacing w:before="0" w:beforeAutospacing="0" w:after="0" w:afterAutospacing="0"/>
        <w:ind w:firstLine="567"/>
        <w:jc w:val="both"/>
        <w:rPr>
          <w:sz w:val="28"/>
          <w:szCs w:val="28"/>
          <w:lang w:val="uk-UA"/>
        </w:rPr>
      </w:pPr>
      <w:r w:rsidRPr="00D51327">
        <w:rPr>
          <w:sz w:val="28"/>
          <w:szCs w:val="28"/>
          <w:lang w:val="uk-UA"/>
        </w:rPr>
        <w:t>- Положення про методичний кабінет базового (опорного) навчального закладу з питань безпеки життєдіяльності та цивільного захисту.</w:t>
      </w:r>
    </w:p>
    <w:p w:rsidR="00DC7E94" w:rsidRPr="00D51327" w:rsidRDefault="00DC7E94" w:rsidP="007F11CC">
      <w:pPr>
        <w:pStyle w:val="NormalWeb"/>
        <w:shd w:val="clear" w:color="auto" w:fill="FFFFFF"/>
        <w:spacing w:before="0" w:beforeAutospacing="0" w:after="0" w:afterAutospacing="0"/>
        <w:ind w:firstLine="567"/>
        <w:jc w:val="both"/>
        <w:rPr>
          <w:sz w:val="28"/>
          <w:szCs w:val="28"/>
          <w:lang w:val="uk-UA"/>
        </w:rPr>
      </w:pPr>
    </w:p>
    <w:p w:rsidR="00DC7E94" w:rsidRPr="00D51327" w:rsidRDefault="00DC7E94" w:rsidP="007F11CC">
      <w:pPr>
        <w:pStyle w:val="NormalWeb"/>
        <w:shd w:val="clear" w:color="auto" w:fill="FFFFFF"/>
        <w:spacing w:before="0" w:beforeAutospacing="0" w:after="0" w:afterAutospacing="0"/>
        <w:ind w:firstLine="567"/>
        <w:jc w:val="both"/>
        <w:rPr>
          <w:b/>
          <w:sz w:val="28"/>
          <w:szCs w:val="28"/>
          <w:lang w:val="uk-UA"/>
        </w:rPr>
      </w:pPr>
      <w:r w:rsidRPr="00D51327">
        <w:rPr>
          <w:b/>
          <w:sz w:val="28"/>
          <w:szCs w:val="28"/>
          <w:lang w:val="uk-UA"/>
        </w:rPr>
        <w:t>2. Методична продукція Навчально-методичного центру цивільного захисту та безпеки життєдіяльності Харківської області.</w:t>
      </w:r>
    </w:p>
    <w:p w:rsidR="00DC7E94" w:rsidRPr="00D51327" w:rsidRDefault="00DC7E94" w:rsidP="007F11CC">
      <w:pPr>
        <w:pStyle w:val="NormalWeb"/>
        <w:shd w:val="clear" w:color="auto" w:fill="FFFFFF"/>
        <w:spacing w:before="0" w:beforeAutospacing="0" w:after="0" w:afterAutospacing="0"/>
        <w:ind w:firstLine="567"/>
        <w:jc w:val="both"/>
        <w:rPr>
          <w:sz w:val="28"/>
          <w:szCs w:val="28"/>
          <w:lang w:val="uk-UA"/>
        </w:rPr>
      </w:pPr>
    </w:p>
    <w:p w:rsidR="00DC7E94" w:rsidRPr="00D51327" w:rsidRDefault="00DC7E94" w:rsidP="007F11CC">
      <w:pPr>
        <w:pStyle w:val="NormalWeb"/>
        <w:shd w:val="clear" w:color="auto" w:fill="FFFFFF"/>
        <w:spacing w:before="0" w:beforeAutospacing="0" w:after="0" w:afterAutospacing="0"/>
        <w:ind w:firstLine="567"/>
        <w:jc w:val="both"/>
        <w:rPr>
          <w:b/>
          <w:sz w:val="28"/>
          <w:szCs w:val="28"/>
          <w:lang w:val="uk-UA"/>
        </w:rPr>
      </w:pPr>
      <w:r w:rsidRPr="00D51327">
        <w:rPr>
          <w:b/>
          <w:sz w:val="28"/>
          <w:szCs w:val="28"/>
          <w:lang w:val="uk-UA"/>
        </w:rPr>
        <w:t>3. Напрацювання закладу загальної середньої освіти:</w:t>
      </w:r>
    </w:p>
    <w:p w:rsidR="00DC7E94" w:rsidRPr="00D51327" w:rsidRDefault="00DC7E94" w:rsidP="007F11CC">
      <w:pPr>
        <w:pStyle w:val="NormalWeb"/>
        <w:shd w:val="clear" w:color="auto" w:fill="FFFFFF"/>
        <w:spacing w:before="0" w:beforeAutospacing="0" w:after="0" w:afterAutospacing="0"/>
        <w:ind w:firstLine="567"/>
        <w:jc w:val="both"/>
        <w:rPr>
          <w:sz w:val="28"/>
          <w:szCs w:val="28"/>
          <w:lang w:val="uk-UA"/>
        </w:rPr>
      </w:pPr>
      <w:r w:rsidRPr="00D51327">
        <w:rPr>
          <w:sz w:val="28"/>
          <w:szCs w:val="28"/>
          <w:lang w:val="uk-UA"/>
        </w:rPr>
        <w:t>- з базових предметів «Захист Вітчизни», «Основи здоров’я»;</w:t>
      </w:r>
    </w:p>
    <w:p w:rsidR="00DC7E94" w:rsidRPr="00D51327" w:rsidRDefault="00DC7E94" w:rsidP="007F11CC">
      <w:pPr>
        <w:pStyle w:val="NormalWeb"/>
        <w:shd w:val="clear" w:color="auto" w:fill="FFFFFF"/>
        <w:spacing w:before="0" w:beforeAutospacing="0" w:after="0" w:afterAutospacing="0"/>
        <w:ind w:firstLine="567"/>
        <w:jc w:val="both"/>
        <w:rPr>
          <w:sz w:val="28"/>
          <w:szCs w:val="28"/>
          <w:lang w:val="uk-UA"/>
        </w:rPr>
      </w:pPr>
      <w:r w:rsidRPr="00D51327">
        <w:rPr>
          <w:sz w:val="28"/>
          <w:szCs w:val="28"/>
          <w:lang w:val="uk-UA"/>
        </w:rPr>
        <w:t>-  позакласні заходи з ЦЗ та БЖД;</w:t>
      </w:r>
    </w:p>
    <w:p w:rsidR="00DC7E94" w:rsidRPr="00D51327" w:rsidRDefault="00DC7E94" w:rsidP="007F11CC">
      <w:pPr>
        <w:pStyle w:val="NormalWeb"/>
        <w:shd w:val="clear" w:color="auto" w:fill="FFFFFF"/>
        <w:spacing w:before="0" w:beforeAutospacing="0" w:after="0" w:afterAutospacing="0"/>
        <w:ind w:firstLine="567"/>
        <w:jc w:val="both"/>
        <w:rPr>
          <w:sz w:val="28"/>
          <w:szCs w:val="28"/>
          <w:lang w:val="uk-UA"/>
        </w:rPr>
      </w:pPr>
    </w:p>
    <w:p w:rsidR="00DC7E94" w:rsidRPr="00D51327" w:rsidRDefault="00DC7E94" w:rsidP="007F11CC">
      <w:pPr>
        <w:pStyle w:val="NormalWeb"/>
        <w:shd w:val="clear" w:color="auto" w:fill="FFFFFF"/>
        <w:spacing w:before="0" w:beforeAutospacing="0" w:after="0" w:afterAutospacing="0"/>
        <w:ind w:firstLine="567"/>
        <w:jc w:val="both"/>
        <w:rPr>
          <w:sz w:val="28"/>
          <w:szCs w:val="28"/>
          <w:lang w:val="uk-UA"/>
        </w:rPr>
      </w:pPr>
      <w:r w:rsidRPr="00D51327">
        <w:rPr>
          <w:b/>
          <w:sz w:val="28"/>
          <w:szCs w:val="28"/>
          <w:lang w:val="uk-UA"/>
        </w:rPr>
        <w:t>ІІ. Інформація щодо гуртків за напрямком цивільного захисту (якщо такі є).</w:t>
      </w:r>
    </w:p>
    <w:p w:rsidR="00DC7E94" w:rsidRPr="00D51327" w:rsidRDefault="00DC7E94" w:rsidP="007F11CC">
      <w:pPr>
        <w:jc w:val="center"/>
      </w:pPr>
    </w:p>
    <w:p w:rsidR="00DC7E94" w:rsidRPr="00D51327" w:rsidRDefault="00DC7E94" w:rsidP="007F11CC">
      <w:pPr>
        <w:jc w:val="center"/>
      </w:pPr>
    </w:p>
    <w:p w:rsidR="00DC7E94" w:rsidRPr="00D51327" w:rsidRDefault="00DC7E94" w:rsidP="007F11CC">
      <w:pPr>
        <w:jc w:val="center"/>
      </w:pPr>
    </w:p>
    <w:p w:rsidR="00DC7E94" w:rsidRPr="00D51327" w:rsidRDefault="00DC7E94" w:rsidP="007F11CC">
      <w:pPr>
        <w:jc w:val="center"/>
      </w:pPr>
    </w:p>
    <w:p w:rsidR="00DC7E94" w:rsidRPr="00D51327" w:rsidRDefault="00DC7E94" w:rsidP="007F11CC">
      <w:pPr>
        <w:jc w:val="center"/>
      </w:pPr>
    </w:p>
    <w:p w:rsidR="00DC7E94" w:rsidRPr="00D51327" w:rsidRDefault="00DC7E94" w:rsidP="007F11CC">
      <w:pPr>
        <w:jc w:val="center"/>
      </w:pPr>
    </w:p>
    <w:p w:rsidR="00DC7E94" w:rsidRPr="00D51327" w:rsidRDefault="00DC7E94" w:rsidP="007F11CC">
      <w:pPr>
        <w:jc w:val="center"/>
      </w:pPr>
    </w:p>
    <w:p w:rsidR="00DC7E94" w:rsidRPr="00D51327" w:rsidRDefault="00DC7E94" w:rsidP="007F11CC">
      <w:pPr>
        <w:jc w:val="center"/>
      </w:pPr>
    </w:p>
    <w:p w:rsidR="00DC7E94" w:rsidRPr="00D51327" w:rsidRDefault="00DC7E94" w:rsidP="007F11CC">
      <w:pPr>
        <w:jc w:val="center"/>
      </w:pPr>
    </w:p>
    <w:p w:rsidR="00DC7E94" w:rsidRPr="00D51327" w:rsidRDefault="00DC7E94" w:rsidP="00C808FE">
      <w:pPr>
        <w:jc w:val="center"/>
        <w:rPr>
          <w:sz w:val="36"/>
          <w:szCs w:val="36"/>
        </w:rPr>
      </w:pPr>
      <w:r w:rsidRPr="00D51327">
        <w:rPr>
          <w:b/>
          <w:sz w:val="36"/>
          <w:szCs w:val="36"/>
        </w:rPr>
        <w:t>Список використаної літератури</w:t>
      </w:r>
    </w:p>
    <w:p w:rsidR="00DC7E94" w:rsidRPr="00D51327" w:rsidRDefault="00DC7E94" w:rsidP="00C808FE">
      <w:pPr>
        <w:jc w:val="center"/>
      </w:pPr>
    </w:p>
    <w:p w:rsidR="00DC7E94" w:rsidRPr="00D51327" w:rsidRDefault="00DC7E94" w:rsidP="00C808FE">
      <w:pPr>
        <w:shd w:val="clear" w:color="auto" w:fill="FFFFFF"/>
        <w:ind w:firstLine="567"/>
        <w:jc w:val="both"/>
      </w:pPr>
      <w:r w:rsidRPr="00D51327">
        <w:t>1. Кодекс цивільного захисту України.</w:t>
      </w:r>
    </w:p>
    <w:p w:rsidR="00DC7E94" w:rsidRPr="00D51327" w:rsidRDefault="00DC7E94" w:rsidP="00C808FE">
      <w:pPr>
        <w:shd w:val="clear" w:color="auto" w:fill="FFFFFF"/>
        <w:ind w:firstLine="567"/>
        <w:jc w:val="both"/>
      </w:pPr>
      <w:r w:rsidRPr="00D51327">
        <w:t>2. Постанова КМУ від 26 червня 2013 року № 443 «Про затвердження Порядку підготовки до дій за призначенням органів управління та сил цивільного захисту».</w:t>
      </w:r>
    </w:p>
    <w:p w:rsidR="00DC7E94" w:rsidRPr="00D51327" w:rsidRDefault="00DC7E94" w:rsidP="00C808FE">
      <w:pPr>
        <w:shd w:val="clear" w:color="auto" w:fill="FFFFFF"/>
        <w:ind w:firstLine="567"/>
        <w:jc w:val="both"/>
      </w:pPr>
      <w:r w:rsidRPr="00D51327">
        <w:t>3. Постанова КМУ від 26 червня 2013 року № 444 «Про затвердження Порядку здійснення навчання населення діям у надзвичайних ситуаціях».</w:t>
      </w:r>
    </w:p>
    <w:p w:rsidR="00DC7E94" w:rsidRPr="00D51327" w:rsidRDefault="00DC7E94" w:rsidP="00C808FE">
      <w:pPr>
        <w:shd w:val="clear" w:color="auto" w:fill="FFFFFF"/>
        <w:ind w:firstLine="567"/>
        <w:jc w:val="both"/>
      </w:pPr>
      <w:r w:rsidRPr="00D51327">
        <w:t>4. Постанова КМУ від 9 жовтня 2013 року № 787 «Про затвердження Порядку утворення, завдання та функції формувань цивільного захисту».</w:t>
      </w:r>
    </w:p>
    <w:p w:rsidR="00DC7E94" w:rsidRPr="00D51327" w:rsidRDefault="00DC7E94" w:rsidP="00C808FE">
      <w:pPr>
        <w:shd w:val="clear" w:color="auto" w:fill="FFFFFF"/>
        <w:ind w:firstLine="567"/>
        <w:jc w:val="both"/>
      </w:pPr>
      <w:r w:rsidRPr="00D51327">
        <w:t>5. Постанова КМУ від 23 жовтня 2013 року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w:t>
      </w:r>
    </w:p>
    <w:p w:rsidR="00DC7E94" w:rsidRPr="00D51327" w:rsidRDefault="00DC7E94" w:rsidP="00C808FE">
      <w:pPr>
        <w:shd w:val="clear" w:color="auto" w:fill="FFFFFF"/>
        <w:ind w:firstLine="567"/>
        <w:jc w:val="both"/>
      </w:pPr>
      <w:r w:rsidRPr="00D51327">
        <w:t>6. Постанова КМУ від 9 січня 2014 року № 11 «Про затвердження Положення про єдину державну систему цивільного захисту».</w:t>
      </w:r>
    </w:p>
    <w:p w:rsidR="00DC7E94" w:rsidRPr="00D51327" w:rsidRDefault="00DC7E94" w:rsidP="00C808FE">
      <w:pPr>
        <w:shd w:val="clear" w:color="auto" w:fill="FFFFFF"/>
        <w:ind w:firstLine="567"/>
        <w:jc w:val="both"/>
      </w:pPr>
      <w:r w:rsidRPr="00D51327">
        <w:t>7. Постанова КМУ від 8 липня 2015 року № 469 «Про затвердження Положення про спеціалізовані служби цивільного захисту».</w:t>
      </w:r>
    </w:p>
    <w:p w:rsidR="00DC7E94" w:rsidRPr="00D51327" w:rsidRDefault="00DC7E94" w:rsidP="00C808FE">
      <w:pPr>
        <w:shd w:val="clear" w:color="auto" w:fill="FFFFFF"/>
        <w:ind w:firstLine="567"/>
        <w:jc w:val="both"/>
      </w:pPr>
      <w:r w:rsidRPr="00D51327">
        <w:t>8. Закон України «Про екстрену медичну допомогу».</w:t>
      </w:r>
    </w:p>
    <w:p w:rsidR="00DC7E94" w:rsidRPr="00D51327" w:rsidRDefault="00DC7E94" w:rsidP="00C808FE">
      <w:pPr>
        <w:shd w:val="clear" w:color="auto" w:fill="FFFFFF"/>
        <w:ind w:firstLine="567"/>
        <w:jc w:val="both"/>
      </w:pPr>
      <w:r w:rsidRPr="00D51327">
        <w:t>9. Наказ МОН України від 21.11.2016 року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зареєстрований в Міністерстві  юстиції України  14 грудня 2016 року за № 1623/29753.</w:t>
      </w:r>
    </w:p>
    <w:p w:rsidR="00DC7E94" w:rsidRPr="00D51327" w:rsidRDefault="00DC7E94" w:rsidP="00C808FE">
      <w:pPr>
        <w:shd w:val="clear" w:color="auto" w:fill="FFFFFF"/>
        <w:ind w:firstLine="567"/>
        <w:jc w:val="both"/>
        <w:rPr>
          <w:color w:val="000000"/>
        </w:rPr>
      </w:pPr>
      <w:r w:rsidRPr="00D51327">
        <w:t>10. Наказ МОН України від 03.09.2009 № 814 «Про Положення про функціональну підсистему «Освіта і наука України» єдиної державної системи запобігання і реагування на надзвичайні ситуації техногенного та природного характеру» (втратив чинність відповідно Наказу МОН Українивід</w:t>
      </w:r>
      <w:r w:rsidRPr="00D51327">
        <w:rPr>
          <w:color w:val="000000"/>
        </w:rPr>
        <w:t>24.10.2017 року № 1419).</w:t>
      </w:r>
    </w:p>
    <w:p w:rsidR="00DC7E94" w:rsidRPr="00D51327" w:rsidRDefault="00DC7E94" w:rsidP="00C808FE">
      <w:pPr>
        <w:shd w:val="clear" w:color="auto" w:fill="FFFFFF"/>
        <w:ind w:firstLine="567"/>
        <w:jc w:val="both"/>
      </w:pPr>
      <w:r w:rsidRPr="00D51327">
        <w:t>11. Наказ Міністра Освіти України та штабу ЦО України «Положення про підготовку і проведення “Дня цивільної оборони в загальноосвітній школі”» від 19 травня 1995 року № 143/179.</w:t>
      </w:r>
    </w:p>
    <w:p w:rsidR="00DC7E94" w:rsidRPr="00D51327" w:rsidRDefault="00DC7E94" w:rsidP="00C808FE">
      <w:pPr>
        <w:shd w:val="clear" w:color="auto" w:fill="FFFFFF"/>
        <w:ind w:firstLine="567"/>
        <w:jc w:val="both"/>
      </w:pPr>
      <w:r w:rsidRPr="00D51327">
        <w:t>12. Наказ МВС України від 16.10.2018 року № 835 «Про затвердження Типового положення про територіальні курси цивільного захисту та безпеки життєдіяльності, навчально-методичні центри цивільного захисту та безпеки життєдіяльності», зареєстрований в Міністерстві юстиції України 05 листопада 2018 року за № 1256/32708.</w:t>
      </w:r>
    </w:p>
    <w:p w:rsidR="00DC7E94" w:rsidRPr="00D51327" w:rsidRDefault="00DC7E94" w:rsidP="00DC56F0">
      <w:pPr>
        <w:ind w:firstLine="567"/>
        <w:jc w:val="both"/>
      </w:pPr>
      <w:r w:rsidRPr="00D51327">
        <w:t>13. Наказ МВС України від 20.04.2017 року №325 «Про затвердження Типового положення про підрозділ з питань цивільного захисту суб'єкта господарювання», зареєстрований в Міністерстві юстиції України 16 травня 2017 р. за № 626/30494</w:t>
      </w:r>
    </w:p>
    <w:p w:rsidR="00DC7E94" w:rsidRPr="00D51327" w:rsidRDefault="00DC7E94" w:rsidP="00DC56F0">
      <w:pPr>
        <w:ind w:firstLine="567"/>
        <w:jc w:val="both"/>
      </w:pPr>
      <w:r w:rsidRPr="00D51327">
        <w:t>14. Наказ МВС України від 21.10.2014 року № 1112 «Про затвердження Положення про організацію навчального процесу з функціонального навчання», зареєстрований в Міністерстві юстиції України 5 листопада 2014 року за № 1398/26175.</w:t>
      </w:r>
    </w:p>
    <w:p w:rsidR="00DC7E94" w:rsidRPr="00D51327" w:rsidRDefault="00DC7E94" w:rsidP="00C808FE">
      <w:pPr>
        <w:shd w:val="clear" w:color="auto" w:fill="FFFFFF"/>
        <w:ind w:firstLine="567"/>
        <w:jc w:val="both"/>
      </w:pPr>
      <w:r w:rsidRPr="00D51327">
        <w:t>15. Наказ МВС України від 26.12.2014 року № 1406 «Про затвердження Положення про штаб з ліквідації наслідків надзвичайної ситуації та Видів оперативно-технічної і звітної документації штабу з ліквідації наслідків надзвичайної ситуації».</w:t>
      </w:r>
    </w:p>
    <w:p w:rsidR="00DC7E94" w:rsidRPr="00D51327" w:rsidRDefault="00DC7E94" w:rsidP="00C808FE">
      <w:pPr>
        <w:shd w:val="clear" w:color="auto" w:fill="FFFFFF"/>
        <w:ind w:firstLine="567"/>
        <w:jc w:val="both"/>
      </w:pPr>
      <w:r w:rsidRPr="00D51327">
        <w:t>16. Наказ МВС України від 30.12.2014 року № 1417 «Про затвердження Правил пожежної безпеки в Україні», зареєстрованого в Міністерстві юстиції України 05 березня 2015 року за № 252/26697</w:t>
      </w:r>
    </w:p>
    <w:p w:rsidR="00DC7E94" w:rsidRPr="00D51327" w:rsidRDefault="00DC7E94" w:rsidP="0050356A">
      <w:pPr>
        <w:shd w:val="clear" w:color="auto" w:fill="FFFFFF"/>
        <w:ind w:firstLine="567"/>
        <w:jc w:val="both"/>
      </w:pPr>
      <w:r w:rsidRPr="00D51327">
        <w:t>17. Наказ ДСНС України від 06.06.2014 року № 310 (у редакції наказу ДСНС України 08.08.2014 № 458) «Програма загальної підготовки працівників підприємств, установ та організацій до дій у надзвичайних ситуаціях».</w:t>
      </w:r>
    </w:p>
    <w:p w:rsidR="00DC7E94" w:rsidRPr="00D51327" w:rsidRDefault="00DC7E94" w:rsidP="00C808FE">
      <w:pPr>
        <w:shd w:val="clear" w:color="auto" w:fill="FFFFFF"/>
        <w:ind w:firstLine="567"/>
        <w:jc w:val="both"/>
      </w:pPr>
      <w:r w:rsidRPr="00D51327">
        <w:t>18. Наказ ДСНС України від 12.07.2016 № 335 «Про затвердження Примірного переліку документів з питань цивільного захисту, що розробляються центральними і місцевими органами виконавчої влади, органами місцевого самоврядування, суб’єктами господарювання».</w:t>
      </w:r>
    </w:p>
    <w:p w:rsidR="00DC7E94" w:rsidRPr="00D51327" w:rsidRDefault="00DC7E94" w:rsidP="00C808FE">
      <w:pPr>
        <w:shd w:val="clear" w:color="auto" w:fill="FFFFFF"/>
        <w:ind w:firstLine="567"/>
        <w:jc w:val="both"/>
      </w:pPr>
      <w:r w:rsidRPr="00D51327">
        <w:t>19. Наказ ДСНС України від 19.02.2016 року № 83 «Про затвердження Організаційно-методичних вказівок з підготовки населення до дій у надзвичайних ситуаціях»</w:t>
      </w:r>
    </w:p>
    <w:p w:rsidR="00DC7E94" w:rsidRPr="00D51327" w:rsidRDefault="00DC7E94" w:rsidP="00C808FE">
      <w:pPr>
        <w:shd w:val="clear" w:color="auto" w:fill="FFFFFF"/>
        <w:ind w:firstLine="567"/>
        <w:jc w:val="both"/>
      </w:pPr>
      <w:r w:rsidRPr="00D51327">
        <w:t>20. Лист МОН України від 22.06.2011 № 1.4/18-2005, Методичні рекомендації щодо проведення «Дня цивільного захисту» в загальноосвітніх та професійно-технічних навчальних закладах. Дуброва Н.Й, Осипенко С.І., Іванов А.В.</w:t>
      </w:r>
    </w:p>
    <w:p w:rsidR="00DC7E94" w:rsidRPr="00D51327" w:rsidRDefault="00DC7E94" w:rsidP="00C808FE">
      <w:pPr>
        <w:shd w:val="clear" w:color="auto" w:fill="FFFFFF"/>
        <w:ind w:firstLine="567"/>
        <w:jc w:val="both"/>
      </w:pPr>
      <w:r w:rsidRPr="00D51327">
        <w:t>21. ДСТУ 5058:2008</w:t>
      </w:r>
    </w:p>
    <w:p w:rsidR="00DC7E94" w:rsidRPr="00D51327" w:rsidRDefault="00DC7E94" w:rsidP="00C808FE">
      <w:pPr>
        <w:ind w:firstLine="567"/>
        <w:jc w:val="both"/>
      </w:pPr>
      <w:r w:rsidRPr="00D51327">
        <w:t xml:space="preserve">22. Дьяченко В.К. Співпраця в навчанні: Про колективний спосіб навчальної діяльності . – М.: Просвіта, 1991.  </w:t>
      </w:r>
    </w:p>
    <w:p w:rsidR="00DC7E94" w:rsidRPr="00D51327" w:rsidRDefault="00DC7E94" w:rsidP="00C808FE">
      <w:pPr>
        <w:ind w:firstLine="567"/>
        <w:jc w:val="both"/>
      </w:pPr>
      <w:r w:rsidRPr="00D51327">
        <w:t>23. Макаров С. П. Технологія індивідуального навчання / / Педагогічний вісник. № 4, с.18-19, 1994.</w:t>
      </w:r>
    </w:p>
    <w:p w:rsidR="00DC7E94" w:rsidRPr="00D51327" w:rsidRDefault="00DC7E94" w:rsidP="00FF2391">
      <w:pPr>
        <w:ind w:firstLine="567"/>
        <w:jc w:val="both"/>
      </w:pPr>
      <w:r w:rsidRPr="00D51327">
        <w:t>24. Шишкін О.Л., Бабенко В.І., Тесленко О.М., Горпинченко В.М., Костюк Ю.Г., Сили цивільного захисту закладу освіти як основний ресурс ліквідації наслідків надзвичайної ситуації, методичні рекомендації, Х., 2018.</w:t>
      </w: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775370">
      <w:pPr>
        <w:jc w:val="cente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0219D6">
      <w:pPr>
        <w:jc w:val="center"/>
        <w:rPr>
          <w:sz w:val="96"/>
          <w:szCs w:val="96"/>
        </w:rPr>
      </w:pPr>
      <w:r w:rsidRPr="00D51327">
        <w:rPr>
          <w:sz w:val="96"/>
          <w:szCs w:val="96"/>
        </w:rPr>
        <w:t>Додатки</w:t>
      </w: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2B7AF7">
      <w:pPr>
        <w:shd w:val="clear" w:color="auto" w:fill="FFFFFF"/>
        <w:ind w:left="10"/>
        <w:jc w:val="center"/>
        <w:rPr>
          <w:b/>
          <w:bCs/>
          <w:color w:val="000000"/>
        </w:rP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D21939">
      <w:pPr>
        <w:jc w:val="center"/>
      </w:pPr>
    </w:p>
    <w:p w:rsidR="00DC7E94" w:rsidRPr="00D51327" w:rsidRDefault="00DC7E94" w:rsidP="00BE5E8C">
      <w:pPr>
        <w:jc w:val="center"/>
      </w:pPr>
    </w:p>
    <w:p w:rsidR="00DC7E94" w:rsidRPr="00D51327" w:rsidRDefault="00DC7E94" w:rsidP="00BE5E8C">
      <w:pPr>
        <w:jc w:val="both"/>
      </w:pPr>
    </w:p>
    <w:p w:rsidR="00DC7E94" w:rsidRPr="00D51327" w:rsidRDefault="00DC7E94" w:rsidP="00BE5E8C">
      <w:pPr>
        <w:jc w:val="both"/>
      </w:pPr>
    </w:p>
    <w:tbl>
      <w:tblPr>
        <w:tblW w:w="5000" w:type="pct"/>
        <w:tblLook w:val="00A0"/>
      </w:tblPr>
      <w:tblGrid>
        <w:gridCol w:w="4503"/>
        <w:gridCol w:w="5635"/>
      </w:tblGrid>
      <w:tr w:rsidR="00DC7E94" w:rsidRPr="00D51327" w:rsidTr="00925AFB">
        <w:tc>
          <w:tcPr>
            <w:tcW w:w="2221" w:type="pct"/>
          </w:tcPr>
          <w:p w:rsidR="00DC7E94" w:rsidRPr="00D51327" w:rsidRDefault="00DC7E94" w:rsidP="00925AFB">
            <w:r w:rsidRPr="00D51327">
              <w:rPr>
                <w:bCs/>
                <w:iCs/>
              </w:rPr>
              <w:t>ПОГОДЖЕНО</w:t>
            </w:r>
          </w:p>
          <w:p w:rsidR="00DC7E94" w:rsidRPr="00D51327" w:rsidRDefault="00DC7E94" w:rsidP="00925AFB">
            <w:pPr>
              <w:rPr>
                <w:bCs/>
                <w:iCs/>
              </w:rPr>
            </w:pPr>
            <w:r w:rsidRPr="00D51327">
              <w:rPr>
                <w:bCs/>
                <w:iCs/>
              </w:rPr>
              <w:t>Начальник відділу з питань НС</w:t>
            </w:r>
          </w:p>
          <w:p w:rsidR="00DC7E94" w:rsidRPr="00D51327" w:rsidRDefault="00DC7E94" w:rsidP="00925AFB">
            <w:r w:rsidRPr="00D51327">
              <w:rPr>
                <w:bCs/>
                <w:iCs/>
              </w:rPr>
              <w:t>____________________ району</w:t>
            </w:r>
          </w:p>
          <w:p w:rsidR="00DC7E94" w:rsidRPr="00D51327" w:rsidRDefault="00DC7E94" w:rsidP="00925AFB">
            <w:r w:rsidRPr="00D51327">
              <w:t>____________   _____________</w:t>
            </w:r>
          </w:p>
          <w:p w:rsidR="00DC7E94" w:rsidRPr="00D51327" w:rsidRDefault="00DC7E94" w:rsidP="00925AFB">
            <w:pPr>
              <w:rPr>
                <w:sz w:val="24"/>
                <w:szCs w:val="24"/>
              </w:rPr>
            </w:pPr>
            <w:r w:rsidRPr="00D51327">
              <w:rPr>
                <w:sz w:val="24"/>
                <w:szCs w:val="24"/>
              </w:rPr>
              <w:t xml:space="preserve">    (Підпис)                          (ПІБ)</w:t>
            </w:r>
          </w:p>
          <w:p w:rsidR="00DC7E94" w:rsidRPr="00D51327" w:rsidRDefault="00DC7E94" w:rsidP="00925AFB">
            <w:r w:rsidRPr="00D51327">
              <w:t>«____» __________ 201_ року</w:t>
            </w:r>
          </w:p>
          <w:p w:rsidR="00DC7E94" w:rsidRPr="00D51327" w:rsidRDefault="00DC7E94" w:rsidP="00925AFB"/>
        </w:tc>
        <w:tc>
          <w:tcPr>
            <w:tcW w:w="2779" w:type="pct"/>
          </w:tcPr>
          <w:p w:rsidR="00DC7E94" w:rsidRPr="00D51327" w:rsidRDefault="00DC7E94" w:rsidP="00925AFB">
            <w:r w:rsidRPr="00D51327">
              <w:t>ЗАТВЕРДЖУЮ</w:t>
            </w:r>
          </w:p>
          <w:p w:rsidR="00DC7E94" w:rsidRPr="00D51327" w:rsidRDefault="00DC7E94" w:rsidP="00925AFB">
            <w:pPr>
              <w:rPr>
                <w:sz w:val="26"/>
                <w:szCs w:val="26"/>
              </w:rPr>
            </w:pPr>
            <w:r w:rsidRPr="00D51327">
              <w:rPr>
                <w:sz w:val="26"/>
                <w:szCs w:val="26"/>
              </w:rPr>
              <w:t xml:space="preserve">Директор Харківської гімназії № ___ </w:t>
            </w:r>
          </w:p>
          <w:p w:rsidR="00DC7E94" w:rsidRPr="00D51327" w:rsidRDefault="00DC7E94" w:rsidP="00925AFB">
            <w:pPr>
              <w:rPr>
                <w:sz w:val="26"/>
                <w:szCs w:val="26"/>
              </w:rPr>
            </w:pPr>
            <w:r w:rsidRPr="00D51327">
              <w:rPr>
                <w:sz w:val="26"/>
                <w:szCs w:val="26"/>
              </w:rPr>
              <w:t xml:space="preserve">Харківської  міської ради Харківської області </w:t>
            </w:r>
          </w:p>
          <w:p w:rsidR="00DC7E94" w:rsidRPr="00D51327" w:rsidRDefault="00DC7E94" w:rsidP="00925AFB">
            <w:r w:rsidRPr="00D51327">
              <w:t>____________   _____________________</w:t>
            </w:r>
          </w:p>
          <w:p w:rsidR="00DC7E94" w:rsidRPr="00D51327" w:rsidRDefault="00DC7E94" w:rsidP="00925AFB">
            <w:pPr>
              <w:rPr>
                <w:sz w:val="22"/>
                <w:szCs w:val="22"/>
              </w:rPr>
            </w:pPr>
            <w:r w:rsidRPr="00D51327">
              <w:rPr>
                <w:sz w:val="22"/>
                <w:szCs w:val="22"/>
              </w:rPr>
              <w:t xml:space="preserve">            (Підпис)                          (ПІБ)</w:t>
            </w:r>
          </w:p>
          <w:p w:rsidR="00DC7E94" w:rsidRPr="00D51327" w:rsidRDefault="00DC7E94" w:rsidP="00925AFB">
            <w:r w:rsidRPr="00D51327">
              <w:t>«____» __________ 201_ року</w:t>
            </w:r>
          </w:p>
          <w:p w:rsidR="00DC7E94" w:rsidRPr="00D51327" w:rsidRDefault="00DC7E94" w:rsidP="00925AFB"/>
        </w:tc>
      </w:tr>
    </w:tbl>
    <w:p w:rsidR="00DC7E94" w:rsidRPr="00D51327" w:rsidRDefault="00DC7E94" w:rsidP="00BE5E8C"/>
    <w:p w:rsidR="00DC7E94" w:rsidRPr="00D51327" w:rsidRDefault="00DC7E94" w:rsidP="00BE5E8C"/>
    <w:p w:rsidR="00DC7E94" w:rsidRPr="00D51327" w:rsidRDefault="00DC7E94" w:rsidP="00BE5E8C"/>
    <w:p w:rsidR="00DC7E94" w:rsidRPr="00D51327" w:rsidRDefault="00DC7E94" w:rsidP="00BE5E8C"/>
    <w:p w:rsidR="00DC7E94" w:rsidRPr="00D51327" w:rsidRDefault="00DC7E94" w:rsidP="00BE5E8C"/>
    <w:p w:rsidR="00DC7E94" w:rsidRPr="00D51327" w:rsidRDefault="00DC7E94" w:rsidP="00BE5E8C"/>
    <w:p w:rsidR="00DC7E94" w:rsidRPr="00D51327" w:rsidRDefault="00DC7E94" w:rsidP="00BE5E8C"/>
    <w:p w:rsidR="00DC7E94" w:rsidRPr="00D51327" w:rsidRDefault="00DC7E94" w:rsidP="00BE5E8C"/>
    <w:p w:rsidR="00DC7E94" w:rsidRPr="00D51327" w:rsidRDefault="00DC7E94" w:rsidP="00BE5E8C"/>
    <w:p w:rsidR="00DC7E94" w:rsidRPr="00D51327" w:rsidRDefault="00DC7E94" w:rsidP="006E240A">
      <w:pPr>
        <w:jc w:val="center"/>
        <w:rPr>
          <w:b/>
          <w:bCs/>
        </w:rPr>
      </w:pPr>
      <w:r w:rsidRPr="00D51327">
        <w:rPr>
          <w:b/>
          <w:bCs/>
        </w:rPr>
        <w:t>ПЛАН РЕАГУВАННЯ</w:t>
      </w:r>
    </w:p>
    <w:p w:rsidR="00DC7E94" w:rsidRPr="00D51327" w:rsidRDefault="00DC7E94" w:rsidP="006E240A">
      <w:pPr>
        <w:jc w:val="center"/>
        <w:rPr>
          <w:bCs/>
        </w:rPr>
      </w:pPr>
      <w:r w:rsidRPr="00D51327">
        <w:rPr>
          <w:b/>
          <w:bCs/>
        </w:rPr>
        <w:t>НА НАДЗВИЧАЙНІ СИТУАЦІЇ</w:t>
      </w:r>
    </w:p>
    <w:p w:rsidR="00DC7E94" w:rsidRPr="00D51327" w:rsidRDefault="00DC7E94" w:rsidP="006E240A">
      <w:pPr>
        <w:jc w:val="center"/>
        <w:rPr>
          <w:bCs/>
          <w:sz w:val="24"/>
          <w:szCs w:val="24"/>
        </w:rPr>
      </w:pPr>
      <w:r w:rsidRPr="00D51327">
        <w:rPr>
          <w:b/>
          <w:bCs/>
        </w:rPr>
        <w:t xml:space="preserve">____________________________________________________________________ </w:t>
      </w:r>
      <w:r w:rsidRPr="00D51327">
        <w:rPr>
          <w:bCs/>
          <w:sz w:val="24"/>
          <w:szCs w:val="24"/>
        </w:rPr>
        <w:t xml:space="preserve">(назва </w:t>
      </w:r>
      <w:r w:rsidRPr="00D51327">
        <w:rPr>
          <w:sz w:val="24"/>
          <w:szCs w:val="24"/>
        </w:rPr>
        <w:t>закладу</w:t>
      </w:r>
      <w:r w:rsidRPr="00D51327">
        <w:rPr>
          <w:bCs/>
          <w:sz w:val="24"/>
          <w:szCs w:val="24"/>
        </w:rPr>
        <w:t>)</w:t>
      </w:r>
    </w:p>
    <w:p w:rsidR="00DC7E94" w:rsidRPr="00D51327" w:rsidRDefault="00DC7E94" w:rsidP="00165A76">
      <w:pPr>
        <w:jc w:val="center"/>
        <w:rPr>
          <w:bCs/>
        </w:rPr>
      </w:pPr>
    </w:p>
    <w:p w:rsidR="00DC7E94" w:rsidRPr="00D51327" w:rsidRDefault="00DC7E94" w:rsidP="00165A76">
      <w:pPr>
        <w:pStyle w:val="BodyText"/>
        <w:shd w:val="clear" w:color="auto" w:fill="FFFFFF"/>
        <w:tabs>
          <w:tab w:val="left" w:pos="989"/>
        </w:tabs>
        <w:spacing w:line="322" w:lineRule="exact"/>
        <w:ind w:right="20"/>
        <w:jc w:val="center"/>
        <w:rPr>
          <w:sz w:val="28"/>
          <w:szCs w:val="28"/>
          <w:lang w:val="uk-UA"/>
        </w:rPr>
      </w:pPr>
      <w:r w:rsidRPr="00D51327">
        <w:rPr>
          <w:bCs/>
          <w:sz w:val="28"/>
          <w:szCs w:val="28"/>
          <w:lang w:val="uk-UA"/>
        </w:rPr>
        <w:t xml:space="preserve">(Зразок. </w:t>
      </w:r>
      <w:r w:rsidRPr="00D51327">
        <w:rPr>
          <w:sz w:val="28"/>
          <w:szCs w:val="28"/>
          <w:lang w:val="uk-UA"/>
        </w:rPr>
        <w:t>Додаток до листа ДСНС України від 06.03.2015 № 17-3/739)</w:t>
      </w:r>
    </w:p>
    <w:p w:rsidR="00DC7E94" w:rsidRPr="00D51327" w:rsidRDefault="00DC7E94" w:rsidP="00165A76">
      <w:pPr>
        <w:jc w:val="center"/>
        <w:rPr>
          <w:bCs/>
        </w:rPr>
      </w:pPr>
    </w:p>
    <w:p w:rsidR="00DC7E94" w:rsidRPr="00D51327" w:rsidRDefault="00DC7E94" w:rsidP="00165A76">
      <w:pPr>
        <w:rPr>
          <w:bCs/>
        </w:rPr>
      </w:pPr>
    </w:p>
    <w:p w:rsidR="00DC7E94" w:rsidRPr="00D51327" w:rsidRDefault="00DC7E94" w:rsidP="00165A76">
      <w:pPr>
        <w:rPr>
          <w:bCs/>
        </w:rPr>
      </w:pPr>
    </w:p>
    <w:p w:rsidR="00DC7E94" w:rsidRPr="00D51327" w:rsidRDefault="00DC7E94" w:rsidP="00165A76">
      <w:pPr>
        <w:rPr>
          <w:bCs/>
        </w:rPr>
      </w:pPr>
    </w:p>
    <w:p w:rsidR="00DC7E94" w:rsidRPr="00D51327" w:rsidRDefault="00DC7E94" w:rsidP="00165A76">
      <w:pPr>
        <w:rPr>
          <w:b/>
          <w:bCs/>
        </w:rPr>
      </w:pPr>
    </w:p>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Pr>
        <w:jc w:val="center"/>
      </w:pPr>
      <w:r w:rsidRPr="00D51327">
        <w:rPr>
          <w:b/>
          <w:bCs/>
          <w:i/>
          <w:iCs/>
        </w:rPr>
        <w:t>Харків-201_</w:t>
      </w:r>
    </w:p>
    <w:p w:rsidR="00DC7E94" w:rsidRPr="00D51327" w:rsidRDefault="00DC7E94" w:rsidP="00165A76">
      <w:pPr>
        <w:pStyle w:val="BodyText"/>
        <w:spacing w:before="120"/>
        <w:ind w:left="23" w:firstLine="544"/>
        <w:jc w:val="both"/>
        <w:rPr>
          <w:sz w:val="28"/>
          <w:szCs w:val="28"/>
          <w:lang w:val="uk-UA"/>
        </w:rPr>
      </w:pPr>
      <w:r w:rsidRPr="00D51327">
        <w:rPr>
          <w:rStyle w:val="41"/>
          <w:bCs/>
          <w:sz w:val="28"/>
          <w:szCs w:val="28"/>
          <w:lang w:val="uk-UA"/>
        </w:rPr>
        <w:t>Розділ І.</w:t>
      </w:r>
      <w:r w:rsidRPr="00D51327">
        <w:rPr>
          <w:b/>
          <w:sz w:val="28"/>
          <w:szCs w:val="28"/>
          <w:lang w:val="uk-UA"/>
        </w:rPr>
        <w:t>Загальні положення</w:t>
      </w:r>
    </w:p>
    <w:p w:rsidR="00DC7E94" w:rsidRPr="00D51327" w:rsidRDefault="00DC7E94" w:rsidP="00165A76">
      <w:pPr>
        <w:pStyle w:val="BodyText"/>
        <w:spacing w:before="120"/>
        <w:ind w:left="23" w:right="20" w:firstLine="544"/>
        <w:jc w:val="both"/>
        <w:rPr>
          <w:sz w:val="28"/>
          <w:szCs w:val="28"/>
          <w:lang w:val="uk-UA"/>
        </w:rPr>
      </w:pPr>
      <w:r w:rsidRPr="00D51327">
        <w:rPr>
          <w:sz w:val="28"/>
          <w:szCs w:val="28"/>
          <w:lang w:val="uk-UA"/>
        </w:rPr>
        <w:t>Призначення та мета плану реагування. Основні завдання реагування на НС та цілі, які заплановано досягти.</w:t>
      </w:r>
    </w:p>
    <w:p w:rsidR="00DC7E94" w:rsidRPr="00D51327" w:rsidRDefault="00DC7E94" w:rsidP="00165A76">
      <w:pPr>
        <w:pStyle w:val="BodyText"/>
        <w:spacing w:before="120"/>
        <w:ind w:left="23" w:right="20" w:firstLine="544"/>
        <w:jc w:val="both"/>
        <w:rPr>
          <w:sz w:val="28"/>
          <w:szCs w:val="28"/>
          <w:lang w:val="uk-UA"/>
        </w:rPr>
      </w:pPr>
      <w:r w:rsidRPr="00D51327">
        <w:rPr>
          <w:sz w:val="28"/>
          <w:szCs w:val="28"/>
          <w:lang w:val="uk-UA"/>
        </w:rPr>
        <w:t>Порядок введення розділів плану в дію (в залежності від встановленого режиму функціонування).</w:t>
      </w:r>
    </w:p>
    <w:p w:rsidR="00DC7E94" w:rsidRPr="00D51327" w:rsidRDefault="00DC7E94" w:rsidP="00165A76">
      <w:pPr>
        <w:pStyle w:val="BodyText"/>
        <w:spacing w:before="120"/>
        <w:ind w:left="23" w:right="20" w:firstLine="544"/>
        <w:jc w:val="both"/>
        <w:rPr>
          <w:sz w:val="28"/>
          <w:szCs w:val="28"/>
          <w:lang w:val="uk-UA"/>
        </w:rPr>
      </w:pPr>
    </w:p>
    <w:p w:rsidR="00DC7E94" w:rsidRPr="00D51327" w:rsidRDefault="00DC7E94" w:rsidP="00165A76">
      <w:pPr>
        <w:pStyle w:val="BodyText"/>
        <w:spacing w:before="120"/>
        <w:ind w:left="20" w:right="20" w:firstLine="547"/>
        <w:jc w:val="both"/>
        <w:rPr>
          <w:sz w:val="28"/>
          <w:szCs w:val="28"/>
          <w:lang w:val="uk-UA"/>
        </w:rPr>
      </w:pPr>
      <w:r w:rsidRPr="00D51327">
        <w:rPr>
          <w:rStyle w:val="41"/>
          <w:bCs/>
          <w:sz w:val="28"/>
          <w:szCs w:val="28"/>
          <w:lang w:val="uk-UA"/>
        </w:rPr>
        <w:t xml:space="preserve">Розділ ІІ. </w:t>
      </w:r>
      <w:r w:rsidRPr="00D51327">
        <w:rPr>
          <w:b/>
          <w:sz w:val="28"/>
          <w:szCs w:val="28"/>
          <w:lang w:val="uk-UA"/>
        </w:rPr>
        <w:t>Висновки з аналізу небезпеки на об'єктах суб'єкту господарювання</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Перелік виробництв (цехів, відділень, виробничих дільниць) і окремих об'єктів, на яких існує загроза виникнення аварій.</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Перелік усіх можливих небезпечних подій (аварій), в тому числі й малоймовірних, можливості і умови їх виникнення на об'єктах (технологічних блоках, апаратах, машинах тощо), сценарії їхнього розвитку і оцінка наслідків, у т. ч.:</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наявність небезпечних речовин, небезпечних режимів роботи обладнання і об'єктів;</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потенційні види небезпеки для кожного об'єкту (технологічного блоку, апарату, машини тощо) і процесу, що проходить у ньому;</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прогнозовані сценарії виникнення і розвитку можливих аварій, що призводять до реалізації потенційних небезпек;</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небезпечні чинники, що притаманні визначеному виду небезпеки, який реалізується під час аварії;</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наслідки впливу небезпечних чинників аварії (масштаби зон руйнування, ураження людей і зараження місцевості тощо) на сусідні об'єкти (території) і людей з урахуванням властивостей цих об'єктів і їхнього взаємного розташування для кожного рівня аварії;</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безпечні зони й місця захисних споруд (сховищ, укриттів, споруд) та шляхи евакуації (такі, що не потрапляють під вплив небезпечних чинників аварії).</w:t>
      </w:r>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Розподіл аварій в залежності від їх масштабу:</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перший рівень - аварії, що характеризуються розвитком подій в межах одного виробництва (цеху, відділення, виробничої дільниці), яке є структурним підрозділом підприємства (об'єкта).</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другий рівень - аварії, що характеризуються переходом за межі структурного підрозділу і розвитком подій в межах підприємства (об'єкта).</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третій рівень - аварії, що характеризуються розвитком і переходом за межі території підприємства (об'єкта), можливістю впливу небезпечних чинників аварії на населення та інші підприємства (об'єкти), що розташовані поблизу, а також на довкілля.</w:t>
      </w:r>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Оцінка можливості та умов переходу аварії від нижчого до вищого рівня.</w:t>
      </w:r>
    </w:p>
    <w:p w:rsidR="00DC7E94" w:rsidRPr="00D51327" w:rsidRDefault="00DC7E94" w:rsidP="00165A76">
      <w:pPr>
        <w:pStyle w:val="BodyText"/>
        <w:spacing w:before="120"/>
        <w:ind w:left="20" w:right="40" w:firstLine="547"/>
        <w:jc w:val="both"/>
        <w:rPr>
          <w:sz w:val="28"/>
          <w:szCs w:val="28"/>
          <w:lang w:val="uk-UA"/>
        </w:rPr>
      </w:pPr>
      <w:r w:rsidRPr="00D51327">
        <w:rPr>
          <w:rStyle w:val="41"/>
          <w:bCs/>
          <w:sz w:val="28"/>
          <w:szCs w:val="28"/>
          <w:lang w:val="uk-UA"/>
        </w:rPr>
        <w:t xml:space="preserve">Розділ </w:t>
      </w:r>
      <w:r w:rsidRPr="00D51327">
        <w:rPr>
          <w:rStyle w:val="31"/>
          <w:bCs/>
          <w:sz w:val="28"/>
          <w:szCs w:val="28"/>
          <w:lang w:val="uk-UA"/>
        </w:rPr>
        <w:t xml:space="preserve">ІІІ. </w:t>
      </w:r>
      <w:r w:rsidRPr="00D51327">
        <w:rPr>
          <w:b/>
          <w:sz w:val="28"/>
          <w:szCs w:val="28"/>
          <w:lang w:val="uk-UA"/>
        </w:rPr>
        <w:t>Організація і порядок виконання заходів щодо попередження надзвичайних ситуацій (в режимі повсякденного функціонування)</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Функції та обов'язки керівного складу і сил реагування до виникнення аварії, під час і після аварії, а також взаємовідносини між учасниками реагування.</w:t>
      </w:r>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Порядок, правила, обмеження, терміни та графіки виконання заходів і  робіт:</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заходи та порядок моніторингу, прогнозування, оцінки обстановки, управління ризиками виникнення аварій;</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заходи щодо попередження аварій, забезпечення безпеки персоналу та населення, стійкого функціонування об'єктів;</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заходи з підготовки керівного складу, органів управління та сил до реагування;</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навчання персоналу та позаштатних аварійних формувань діям в умовах аварії;</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заходи щодо створення резервів матеріальних і фінансових ресурсів для запобігання та ліквідації наслідків аварій, умови та порядок їх використання; заходи з підтримання готовності органів управління та сил до реагування.</w:t>
      </w:r>
    </w:p>
    <w:p w:rsidR="00DC7E94" w:rsidRPr="00D51327" w:rsidRDefault="00DC7E94" w:rsidP="00165A76">
      <w:pPr>
        <w:pStyle w:val="BodyText"/>
        <w:spacing w:before="120"/>
        <w:ind w:left="20" w:right="40" w:firstLine="547"/>
        <w:jc w:val="both"/>
        <w:rPr>
          <w:sz w:val="28"/>
          <w:szCs w:val="28"/>
          <w:lang w:val="uk-UA"/>
        </w:rPr>
      </w:pPr>
    </w:p>
    <w:p w:rsidR="00DC7E94" w:rsidRPr="00D51327" w:rsidRDefault="00DC7E94" w:rsidP="00165A76">
      <w:pPr>
        <w:pStyle w:val="BodyText"/>
        <w:spacing w:before="120"/>
        <w:ind w:left="20" w:right="40" w:firstLine="547"/>
        <w:jc w:val="both"/>
        <w:rPr>
          <w:sz w:val="28"/>
          <w:szCs w:val="28"/>
          <w:lang w:val="uk-UA"/>
        </w:rPr>
      </w:pPr>
      <w:r w:rsidRPr="00D51327">
        <w:rPr>
          <w:rStyle w:val="41"/>
          <w:bCs/>
          <w:sz w:val="28"/>
          <w:szCs w:val="28"/>
          <w:lang w:val="uk-UA"/>
        </w:rPr>
        <w:t>Розділ І</w:t>
      </w:r>
      <w:r w:rsidRPr="00D51327">
        <w:rPr>
          <w:rStyle w:val="2"/>
          <w:bCs/>
          <w:sz w:val="28"/>
          <w:szCs w:val="28"/>
          <w:lang w:val="uk-UA"/>
        </w:rPr>
        <w:t>V</w:t>
      </w:r>
      <w:r w:rsidRPr="00D51327">
        <w:rPr>
          <w:rStyle w:val="31"/>
          <w:bCs/>
          <w:sz w:val="28"/>
          <w:szCs w:val="28"/>
          <w:lang w:val="uk-UA"/>
        </w:rPr>
        <w:t xml:space="preserve">. </w:t>
      </w:r>
      <w:r w:rsidRPr="00D51327">
        <w:rPr>
          <w:b/>
          <w:sz w:val="28"/>
          <w:szCs w:val="28"/>
          <w:lang w:val="uk-UA"/>
        </w:rPr>
        <w:t>Організація і порядок виконання заходів при загрозі та/або виникненні надзвичайної ситуації</w:t>
      </w:r>
    </w:p>
    <w:p w:rsidR="00DC7E94" w:rsidRPr="00D51327" w:rsidRDefault="00DC7E94" w:rsidP="00165A76">
      <w:pPr>
        <w:spacing w:before="120" w:after="120"/>
        <w:ind w:left="20" w:firstLine="547"/>
        <w:jc w:val="both"/>
        <w:rPr>
          <w:b/>
        </w:rPr>
      </w:pPr>
      <w:bookmarkStart w:id="25" w:name="bookmark8"/>
      <w:r w:rsidRPr="00D51327">
        <w:rPr>
          <w:b/>
        </w:rPr>
        <w:t>а. Функціонування у режимі підвищеної готовності</w:t>
      </w:r>
      <w:bookmarkEnd w:id="25"/>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Порядок введення режиму підвищеної готовності.</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Організація оповіщення про загрозу виникнення аварії та порядок інформування про ситуацію, що складається, прогноз її розвитку.</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Обов'язки посадових осіб щодо подання інформації та проведення оповіщення, хто, кому, куди, у які терміни, якими каналами (способами) передає інформацію (сигнали оповіщення).</w:t>
      </w:r>
    </w:p>
    <w:p w:rsidR="00DC7E94" w:rsidRPr="00D51327" w:rsidRDefault="00DC7E94" w:rsidP="00165A76">
      <w:pPr>
        <w:pStyle w:val="BodyText"/>
        <w:spacing w:before="120"/>
        <w:ind w:left="20" w:right="40" w:firstLine="547"/>
        <w:jc w:val="both"/>
        <w:rPr>
          <w:sz w:val="28"/>
          <w:szCs w:val="28"/>
          <w:lang w:val="uk-UA"/>
        </w:rPr>
      </w:pPr>
      <w:r w:rsidRPr="00D51327">
        <w:rPr>
          <w:sz w:val="28"/>
          <w:szCs w:val="28"/>
          <w:lang w:val="uk-UA"/>
        </w:rPr>
        <w:t>Перелік, порядок та терміни виконання заходів у режимі підвищеної готовності.</w:t>
      </w:r>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Організація управління силами і засобами.</w:t>
      </w:r>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Організація взаємодії.</w:t>
      </w:r>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Організація контролю виконання плану.</w:t>
      </w:r>
      <w:bookmarkStart w:id="26" w:name="bookmark9"/>
    </w:p>
    <w:p w:rsidR="00DC7E94" w:rsidRPr="00D51327" w:rsidRDefault="00DC7E94" w:rsidP="00165A76">
      <w:pPr>
        <w:pStyle w:val="BodyText"/>
        <w:spacing w:before="120"/>
        <w:ind w:left="20" w:firstLine="547"/>
        <w:jc w:val="both"/>
        <w:rPr>
          <w:b/>
          <w:sz w:val="28"/>
          <w:szCs w:val="28"/>
          <w:lang w:val="uk-UA"/>
        </w:rPr>
      </w:pPr>
      <w:r w:rsidRPr="00D51327">
        <w:rPr>
          <w:b/>
          <w:sz w:val="28"/>
          <w:szCs w:val="28"/>
          <w:lang w:val="uk-UA"/>
        </w:rPr>
        <w:t>б. Функціонування у режимі надзвичайної ситуації</w:t>
      </w:r>
      <w:bookmarkEnd w:id="26"/>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Порядок введення режиму надзвичайної ситуації.</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Організація термінового оповіщення про виникнення аварії та порядок інформування про ситуацію, що складається, прогноз її розвитку.</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Обов'язки посадових осіб щодо подання інформації та проведення оповіщення, хто, кому, куди, у які терміни, якими каналами (способами) передає інформацію (сигнали оповіщення).</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Перелік, порядок та терміни виконання заходів у режимі надзвичайної ситуації.</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Організація управління силами і засобами при проведенні аварійно-рятувальних та інших невідкладних робіт.</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Перелік, порядок та терміни виконання заходів щодо захисту персоналу, населення та майна.</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Організація взаємодії між органами управління і силами задіяними у реагуванні на аварію.</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Організація контролю виконання запланованих заходів та прийнятих оперативних рішень.</w:t>
      </w:r>
    </w:p>
    <w:p w:rsidR="00DC7E94" w:rsidRPr="00D51327" w:rsidRDefault="00DC7E94" w:rsidP="00165A76">
      <w:pPr>
        <w:pStyle w:val="BodyText"/>
        <w:spacing w:before="120"/>
        <w:ind w:left="20" w:right="20" w:firstLine="547"/>
        <w:jc w:val="both"/>
        <w:rPr>
          <w:sz w:val="28"/>
          <w:szCs w:val="28"/>
          <w:lang w:val="uk-UA"/>
        </w:rPr>
      </w:pPr>
    </w:p>
    <w:p w:rsidR="00DC7E94" w:rsidRPr="00D51327" w:rsidRDefault="00DC7E94" w:rsidP="00165A76">
      <w:pPr>
        <w:pStyle w:val="BodyText"/>
        <w:spacing w:before="120"/>
        <w:ind w:left="20" w:firstLine="547"/>
        <w:jc w:val="both"/>
        <w:rPr>
          <w:b/>
          <w:sz w:val="28"/>
          <w:szCs w:val="28"/>
          <w:lang w:val="uk-UA"/>
        </w:rPr>
      </w:pPr>
      <w:r w:rsidRPr="00D51327">
        <w:rPr>
          <w:rStyle w:val="41"/>
          <w:bCs/>
          <w:sz w:val="28"/>
          <w:szCs w:val="28"/>
          <w:lang w:val="uk-UA"/>
        </w:rPr>
        <w:t xml:space="preserve">Розділ </w:t>
      </w:r>
      <w:r w:rsidRPr="00D51327">
        <w:rPr>
          <w:rStyle w:val="2"/>
          <w:bCs/>
          <w:sz w:val="28"/>
          <w:szCs w:val="28"/>
          <w:lang w:val="uk-UA"/>
        </w:rPr>
        <w:t xml:space="preserve">V. </w:t>
      </w:r>
      <w:r w:rsidRPr="00D51327">
        <w:rPr>
          <w:b/>
          <w:sz w:val="28"/>
          <w:szCs w:val="28"/>
          <w:lang w:val="uk-UA"/>
        </w:rPr>
        <w:t>Організація забезпечення дій щодо реагування на НС.</w:t>
      </w:r>
      <w:bookmarkStart w:id="27" w:name="bookmark10"/>
    </w:p>
    <w:p w:rsidR="00DC7E94" w:rsidRPr="00D51327" w:rsidRDefault="00DC7E94" w:rsidP="00165A76">
      <w:pPr>
        <w:pStyle w:val="BodyText"/>
        <w:spacing w:before="120"/>
        <w:ind w:left="20" w:firstLine="547"/>
        <w:jc w:val="both"/>
        <w:rPr>
          <w:b/>
          <w:sz w:val="28"/>
          <w:szCs w:val="28"/>
          <w:lang w:val="uk-UA"/>
        </w:rPr>
      </w:pPr>
      <w:r w:rsidRPr="00D51327">
        <w:rPr>
          <w:b/>
          <w:sz w:val="28"/>
          <w:szCs w:val="28"/>
          <w:lang w:val="uk-UA"/>
        </w:rPr>
        <w:t>Спостереження та аналіз обстановки:</w:t>
      </w:r>
      <w:bookmarkEnd w:id="27"/>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завдання спостереження та аналізу обстановки; сили що залучаються до ведення спостереження та аналізу; організація проведення спостереження, узагальнення та аналізу отриманих даних.</w:t>
      </w:r>
    </w:p>
    <w:p w:rsidR="00DC7E94" w:rsidRPr="00D51327" w:rsidRDefault="00DC7E94" w:rsidP="00165A76">
      <w:pPr>
        <w:pStyle w:val="BodyText"/>
        <w:spacing w:before="120"/>
        <w:ind w:left="20" w:right="4900" w:firstLine="547"/>
        <w:jc w:val="both"/>
        <w:rPr>
          <w:rStyle w:val="2"/>
          <w:bCs/>
          <w:sz w:val="28"/>
          <w:szCs w:val="28"/>
          <w:lang w:val="uk-UA"/>
        </w:rPr>
      </w:pPr>
      <w:r w:rsidRPr="00D51327">
        <w:rPr>
          <w:rStyle w:val="2"/>
          <w:bCs/>
          <w:sz w:val="28"/>
          <w:szCs w:val="28"/>
          <w:lang w:val="uk-UA"/>
        </w:rPr>
        <w:t>Медичне забезпечення:</w:t>
      </w:r>
    </w:p>
    <w:p w:rsidR="00DC7E94" w:rsidRPr="00D51327" w:rsidRDefault="00DC7E94" w:rsidP="00165A76">
      <w:pPr>
        <w:pStyle w:val="BodyText"/>
        <w:spacing w:before="120"/>
        <w:ind w:left="20" w:right="-42" w:firstLine="547"/>
        <w:jc w:val="both"/>
        <w:rPr>
          <w:sz w:val="28"/>
          <w:szCs w:val="28"/>
          <w:lang w:val="uk-UA"/>
        </w:rPr>
      </w:pPr>
      <w:r w:rsidRPr="00D51327">
        <w:rPr>
          <w:sz w:val="28"/>
          <w:szCs w:val="28"/>
          <w:lang w:val="uk-UA"/>
        </w:rPr>
        <w:t>завдання медичного забезпечення;</w:t>
      </w:r>
    </w:p>
    <w:p w:rsidR="00DC7E94" w:rsidRPr="00D51327" w:rsidRDefault="00DC7E94" w:rsidP="00165A76">
      <w:pPr>
        <w:pStyle w:val="BodyText"/>
        <w:spacing w:before="120"/>
        <w:ind w:left="20" w:right="-42" w:firstLine="547"/>
        <w:jc w:val="both"/>
        <w:rPr>
          <w:sz w:val="28"/>
          <w:szCs w:val="28"/>
          <w:lang w:val="uk-UA"/>
        </w:rPr>
      </w:pPr>
      <w:r w:rsidRPr="00D51327">
        <w:rPr>
          <w:sz w:val="28"/>
          <w:szCs w:val="28"/>
          <w:lang w:val="uk-UA"/>
        </w:rPr>
        <w:t>сили та засоби, що залучаються до виконання завдань медичного забезпечення;</w:t>
      </w:r>
    </w:p>
    <w:p w:rsidR="00DC7E94" w:rsidRPr="00D51327" w:rsidRDefault="00DC7E94" w:rsidP="00165A76">
      <w:pPr>
        <w:pStyle w:val="BodyText"/>
        <w:spacing w:before="120"/>
        <w:ind w:left="20" w:right="-42" w:firstLine="547"/>
        <w:jc w:val="both"/>
        <w:rPr>
          <w:sz w:val="28"/>
          <w:szCs w:val="28"/>
          <w:lang w:val="uk-UA"/>
        </w:rPr>
      </w:pPr>
      <w:r w:rsidRPr="00D51327">
        <w:rPr>
          <w:sz w:val="28"/>
          <w:szCs w:val="28"/>
          <w:lang w:val="uk-UA"/>
        </w:rPr>
        <w:t>організація надання медичної допомоги постраждалим.</w:t>
      </w:r>
    </w:p>
    <w:p w:rsidR="00DC7E94" w:rsidRPr="00D51327" w:rsidRDefault="00DC7E94" w:rsidP="00165A76">
      <w:pPr>
        <w:pStyle w:val="BodyText"/>
        <w:spacing w:before="120"/>
        <w:ind w:left="20" w:right="2380" w:firstLine="547"/>
        <w:jc w:val="both"/>
        <w:rPr>
          <w:sz w:val="28"/>
          <w:szCs w:val="28"/>
          <w:lang w:val="uk-UA"/>
        </w:rPr>
      </w:pPr>
      <w:r w:rsidRPr="00D51327">
        <w:rPr>
          <w:rStyle w:val="2"/>
          <w:bCs/>
          <w:sz w:val="28"/>
          <w:szCs w:val="28"/>
          <w:lang w:val="uk-UA"/>
        </w:rPr>
        <w:t>Хімічне забезпечення (при необхідності):</w:t>
      </w:r>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завдання хімічного забезпечення;</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сили та засоби, що залучаються до локалізації та ліквідації хімічного зараження.</w:t>
      </w:r>
      <w:bookmarkStart w:id="28" w:name="bookmark11"/>
    </w:p>
    <w:p w:rsidR="00DC7E94" w:rsidRPr="00D51327" w:rsidRDefault="00DC7E94" w:rsidP="00165A76">
      <w:pPr>
        <w:pStyle w:val="BodyText"/>
        <w:spacing w:before="120"/>
        <w:ind w:left="20" w:right="20" w:firstLine="547"/>
        <w:jc w:val="both"/>
        <w:rPr>
          <w:b/>
          <w:sz w:val="28"/>
          <w:szCs w:val="28"/>
          <w:lang w:val="uk-UA"/>
        </w:rPr>
      </w:pPr>
      <w:r w:rsidRPr="00D51327">
        <w:rPr>
          <w:b/>
          <w:sz w:val="28"/>
          <w:szCs w:val="28"/>
          <w:lang w:val="uk-UA"/>
        </w:rPr>
        <w:t>Інженерне забезпечення:</w:t>
      </w:r>
      <w:bookmarkEnd w:id="28"/>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завдання інженерного забезпечення;</w:t>
      </w:r>
    </w:p>
    <w:p w:rsidR="00DC7E94" w:rsidRPr="00D51327" w:rsidRDefault="00DC7E94" w:rsidP="00165A76">
      <w:pPr>
        <w:pStyle w:val="BodyText"/>
        <w:spacing w:before="120"/>
        <w:ind w:left="20" w:right="980" w:firstLine="547"/>
        <w:jc w:val="both"/>
        <w:rPr>
          <w:sz w:val="28"/>
          <w:szCs w:val="28"/>
          <w:lang w:val="uk-UA"/>
        </w:rPr>
      </w:pPr>
      <w:r w:rsidRPr="00D51327">
        <w:rPr>
          <w:sz w:val="28"/>
          <w:szCs w:val="28"/>
          <w:lang w:val="uk-UA"/>
        </w:rPr>
        <w:t>сили та засоби, що залучаються до виконання завдань інженерного забезпечення.</w:t>
      </w:r>
      <w:bookmarkStart w:id="29" w:name="bookmark12"/>
    </w:p>
    <w:p w:rsidR="00DC7E94" w:rsidRPr="00D51327" w:rsidRDefault="00DC7E94" w:rsidP="00165A76">
      <w:pPr>
        <w:pStyle w:val="BodyText"/>
        <w:spacing w:before="120"/>
        <w:ind w:left="20" w:right="980" w:firstLine="547"/>
        <w:jc w:val="both"/>
        <w:rPr>
          <w:b/>
          <w:sz w:val="28"/>
          <w:szCs w:val="28"/>
          <w:lang w:val="uk-UA"/>
        </w:rPr>
      </w:pPr>
      <w:r w:rsidRPr="00D51327">
        <w:rPr>
          <w:b/>
          <w:sz w:val="28"/>
          <w:szCs w:val="28"/>
          <w:lang w:val="uk-UA"/>
        </w:rPr>
        <w:t>Протипожежне забезпечення:</w:t>
      </w:r>
      <w:bookmarkEnd w:id="29"/>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завдання протипожежного забезпечення;</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сили та засоби, що залучаються до виконання завдань протипожежного забезпечення.</w:t>
      </w:r>
      <w:bookmarkStart w:id="30" w:name="bookmark13"/>
    </w:p>
    <w:p w:rsidR="00DC7E94" w:rsidRPr="00D51327" w:rsidRDefault="00DC7E94" w:rsidP="00165A76">
      <w:pPr>
        <w:pStyle w:val="BodyText"/>
        <w:spacing w:before="120"/>
        <w:ind w:left="20" w:right="20" w:firstLine="547"/>
        <w:jc w:val="both"/>
        <w:rPr>
          <w:b/>
          <w:sz w:val="28"/>
          <w:szCs w:val="28"/>
          <w:lang w:val="uk-UA"/>
        </w:rPr>
      </w:pPr>
      <w:r w:rsidRPr="00D51327">
        <w:rPr>
          <w:b/>
          <w:sz w:val="28"/>
          <w:szCs w:val="28"/>
          <w:lang w:val="uk-UA"/>
        </w:rPr>
        <w:t>Матеріально - технічне забезпечення:</w:t>
      </w:r>
      <w:bookmarkEnd w:id="30"/>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завдання матеріально - технічного забезпечення;</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сили та засоби, що залучаються до виконання завдань матеріально - технічного забезпечення.</w:t>
      </w:r>
    </w:p>
    <w:p w:rsidR="00DC7E94" w:rsidRPr="00D51327" w:rsidRDefault="00DC7E94" w:rsidP="00165A76">
      <w:pPr>
        <w:pStyle w:val="BodyText"/>
        <w:spacing w:before="120"/>
        <w:ind w:left="20" w:right="20" w:firstLine="547"/>
        <w:jc w:val="both"/>
        <w:rPr>
          <w:sz w:val="28"/>
          <w:szCs w:val="28"/>
          <w:lang w:val="uk-UA"/>
        </w:rPr>
      </w:pPr>
    </w:p>
    <w:p w:rsidR="00DC7E94" w:rsidRPr="00D51327" w:rsidRDefault="00DC7E94" w:rsidP="00165A76">
      <w:pPr>
        <w:spacing w:before="120" w:after="120"/>
      </w:pPr>
      <w:r w:rsidRPr="00D51327">
        <w:t xml:space="preserve">Посадова особа з питань ЦЗ      ________  </w:t>
      </w:r>
      <w:r w:rsidRPr="00D51327">
        <w:softHyphen/>
      </w:r>
      <w:r w:rsidRPr="00D51327">
        <w:softHyphen/>
      </w:r>
      <w:r w:rsidRPr="00D51327">
        <w:softHyphen/>
        <w:t xml:space="preserve">       ___________________</w:t>
      </w:r>
    </w:p>
    <w:p w:rsidR="00DC7E94" w:rsidRPr="00D51327" w:rsidRDefault="00DC7E94" w:rsidP="00165A76">
      <w:pPr>
        <w:spacing w:before="120" w:after="120"/>
        <w:ind w:left="142" w:firstLine="3"/>
        <w:rPr>
          <w:sz w:val="24"/>
        </w:rPr>
      </w:pPr>
      <w:r w:rsidRPr="00D51327">
        <w:rPr>
          <w:sz w:val="24"/>
        </w:rPr>
        <w:t xml:space="preserve">                                                              (Підпис)                            (ПІБ)</w:t>
      </w:r>
    </w:p>
    <w:p w:rsidR="00DC7E94" w:rsidRPr="00D51327" w:rsidRDefault="00DC7E94" w:rsidP="00165A76">
      <w:pPr>
        <w:spacing w:before="120" w:after="120"/>
        <w:rPr>
          <w:lang w:eastAsia="uk-UA"/>
        </w:rPr>
      </w:pPr>
    </w:p>
    <w:p w:rsidR="00DC7E94" w:rsidRPr="00D51327" w:rsidRDefault="00DC7E94" w:rsidP="00165A76">
      <w:pPr>
        <w:spacing w:before="120" w:after="120"/>
        <w:jc w:val="both"/>
        <w:rPr>
          <w:lang w:eastAsia="uk-UA"/>
        </w:rPr>
      </w:pPr>
      <w:r w:rsidRPr="00D51327">
        <w:rPr>
          <w:lang w:eastAsia="uk-UA"/>
        </w:rPr>
        <w:t xml:space="preserve">Підписи працівників, які ознайомилися з </w:t>
      </w:r>
      <w:r w:rsidRPr="00D51327">
        <w:t xml:space="preserve">Планом реагування </w:t>
      </w:r>
      <w:r w:rsidRPr="00D51327">
        <w:rPr>
          <w:lang w:eastAsia="uk-UA"/>
        </w:rPr>
        <w:t>(вказується посада, прізвище)</w:t>
      </w:r>
    </w:p>
    <w:p w:rsidR="00DC7E94" w:rsidRPr="00D51327" w:rsidRDefault="00DC7E94" w:rsidP="00165A76">
      <w:pPr>
        <w:pStyle w:val="BodyText"/>
        <w:spacing w:before="120"/>
        <w:ind w:left="20" w:right="20" w:firstLine="547"/>
        <w:jc w:val="both"/>
        <w:rPr>
          <w:sz w:val="28"/>
          <w:szCs w:val="28"/>
          <w:lang w:val="uk-UA"/>
        </w:rPr>
      </w:pPr>
    </w:p>
    <w:p w:rsidR="00DC7E94" w:rsidRPr="00D51327" w:rsidRDefault="00DC7E94" w:rsidP="00165A76">
      <w:pPr>
        <w:pStyle w:val="BodyText"/>
        <w:spacing w:before="120"/>
        <w:ind w:left="20" w:firstLine="547"/>
        <w:jc w:val="both"/>
        <w:rPr>
          <w:sz w:val="28"/>
          <w:szCs w:val="28"/>
          <w:lang w:val="uk-UA"/>
        </w:rPr>
      </w:pPr>
      <w:r w:rsidRPr="00D51327">
        <w:rPr>
          <w:rStyle w:val="15"/>
          <w:bCs/>
          <w:sz w:val="28"/>
          <w:szCs w:val="28"/>
          <w:lang w:val="uk-UA"/>
        </w:rPr>
        <w:t>Додатки:</w:t>
      </w:r>
    </w:p>
    <w:p w:rsidR="00DC7E94" w:rsidRPr="00D51327" w:rsidRDefault="00DC7E94" w:rsidP="00165A76">
      <w:pPr>
        <w:pStyle w:val="BodyText"/>
        <w:widowControl/>
        <w:tabs>
          <w:tab w:val="left" w:pos="984"/>
        </w:tabs>
        <w:autoSpaceDE/>
        <w:autoSpaceDN/>
        <w:adjustRightInd/>
        <w:spacing w:before="120"/>
        <w:ind w:left="20" w:right="20" w:firstLine="547"/>
        <w:jc w:val="both"/>
        <w:rPr>
          <w:sz w:val="28"/>
          <w:szCs w:val="28"/>
          <w:lang w:val="uk-UA"/>
        </w:rPr>
      </w:pPr>
      <w:r w:rsidRPr="00D51327">
        <w:rPr>
          <w:sz w:val="28"/>
          <w:szCs w:val="28"/>
          <w:lang w:val="uk-UA"/>
        </w:rPr>
        <w:t>1. Аналітична довідка про результати аналізу небезпеки на об'єктах суб'єкта господарювання, яка має містити:</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використану вихідну інформацію або посилання на документи, в яких вона міститься;</w:t>
      </w:r>
    </w:p>
    <w:p w:rsidR="00DC7E94" w:rsidRPr="00D51327" w:rsidRDefault="00DC7E94" w:rsidP="00165A76">
      <w:pPr>
        <w:pStyle w:val="BodyText"/>
        <w:spacing w:before="120"/>
        <w:ind w:left="20" w:right="20" w:firstLine="547"/>
        <w:jc w:val="both"/>
        <w:rPr>
          <w:sz w:val="28"/>
          <w:szCs w:val="28"/>
          <w:lang w:val="uk-UA"/>
        </w:rPr>
      </w:pPr>
      <w:r w:rsidRPr="00D51327">
        <w:rPr>
          <w:sz w:val="28"/>
          <w:szCs w:val="28"/>
          <w:lang w:val="uk-UA"/>
        </w:rPr>
        <w:t>опис використаних методів аналізу й методик оцінки або відповідні посилання на них;</w:t>
      </w:r>
    </w:p>
    <w:p w:rsidR="00DC7E94" w:rsidRPr="00D51327" w:rsidRDefault="00DC7E94" w:rsidP="00165A76">
      <w:pPr>
        <w:pStyle w:val="BodyText"/>
        <w:spacing w:before="120"/>
        <w:ind w:left="20" w:firstLine="547"/>
        <w:jc w:val="both"/>
        <w:rPr>
          <w:sz w:val="28"/>
          <w:szCs w:val="28"/>
          <w:lang w:val="uk-UA"/>
        </w:rPr>
      </w:pPr>
      <w:r w:rsidRPr="00D51327">
        <w:rPr>
          <w:sz w:val="28"/>
          <w:szCs w:val="28"/>
          <w:lang w:val="uk-UA"/>
        </w:rPr>
        <w:t>результати розрахунків, оцінок, прогнозів.</w:t>
      </w:r>
    </w:p>
    <w:p w:rsidR="00DC7E94" w:rsidRPr="00D51327" w:rsidRDefault="00DC7E94" w:rsidP="00165A76">
      <w:pPr>
        <w:pStyle w:val="BodyText"/>
        <w:widowControl/>
        <w:tabs>
          <w:tab w:val="left" w:pos="989"/>
        </w:tabs>
        <w:autoSpaceDE/>
        <w:autoSpaceDN/>
        <w:adjustRightInd/>
        <w:spacing w:before="120"/>
        <w:ind w:left="20" w:right="20" w:firstLine="547"/>
        <w:jc w:val="both"/>
        <w:rPr>
          <w:sz w:val="28"/>
          <w:szCs w:val="28"/>
          <w:lang w:val="uk-UA"/>
        </w:rPr>
      </w:pPr>
      <w:r w:rsidRPr="00D51327">
        <w:rPr>
          <w:sz w:val="28"/>
          <w:szCs w:val="28"/>
          <w:lang w:val="uk-UA"/>
        </w:rPr>
        <w:t>2. Календарний план підготовки та реагування на загрозу та/або виникнення надзвичайних ситуацій.</w:t>
      </w:r>
    </w:p>
    <w:p w:rsidR="00DC7E94" w:rsidRPr="00D51327" w:rsidRDefault="00DC7E94" w:rsidP="00165A76">
      <w:pPr>
        <w:pStyle w:val="BodyText"/>
        <w:widowControl/>
        <w:tabs>
          <w:tab w:val="left" w:pos="989"/>
        </w:tabs>
        <w:autoSpaceDE/>
        <w:autoSpaceDN/>
        <w:adjustRightInd/>
        <w:spacing w:before="120"/>
        <w:ind w:left="20" w:right="20" w:firstLine="547"/>
        <w:jc w:val="both"/>
        <w:rPr>
          <w:sz w:val="28"/>
          <w:szCs w:val="28"/>
          <w:lang w:val="uk-UA"/>
        </w:rPr>
      </w:pPr>
      <w:r w:rsidRPr="00D51327">
        <w:rPr>
          <w:sz w:val="28"/>
          <w:szCs w:val="28"/>
          <w:lang w:val="uk-UA"/>
        </w:rPr>
        <w:t>3. Перелік органів управління, сил і засобів що залучаються до реагування на загрозу та/або виникнення надзвичайних ситуацій (у т. ч. взаємодіючих), їх реквізити, призначення та можливості.</w:t>
      </w:r>
    </w:p>
    <w:p w:rsidR="00DC7E94" w:rsidRPr="00D51327" w:rsidRDefault="00DC7E94" w:rsidP="00165A76">
      <w:pPr>
        <w:pStyle w:val="BodyText"/>
        <w:widowControl/>
        <w:tabs>
          <w:tab w:val="left" w:pos="1003"/>
        </w:tabs>
        <w:autoSpaceDE/>
        <w:autoSpaceDN/>
        <w:adjustRightInd/>
        <w:spacing w:before="120"/>
        <w:ind w:left="20" w:right="20" w:firstLine="547"/>
        <w:jc w:val="both"/>
        <w:rPr>
          <w:sz w:val="28"/>
          <w:szCs w:val="28"/>
          <w:lang w:val="uk-UA"/>
        </w:rPr>
      </w:pPr>
      <w:r w:rsidRPr="00D51327">
        <w:rPr>
          <w:sz w:val="28"/>
          <w:szCs w:val="28"/>
          <w:lang w:val="uk-UA"/>
        </w:rPr>
        <w:t>4. Схема організації управління та взаємодії при реагуванні на загрозу та/або виникнення надзвичайних ситуацій.</w:t>
      </w:r>
    </w:p>
    <w:p w:rsidR="00DC7E94" w:rsidRPr="00D51327" w:rsidRDefault="00DC7E94" w:rsidP="00165A76">
      <w:pPr>
        <w:pStyle w:val="BodyText"/>
        <w:widowControl/>
        <w:tabs>
          <w:tab w:val="left" w:pos="998"/>
        </w:tabs>
        <w:autoSpaceDE/>
        <w:autoSpaceDN/>
        <w:adjustRightInd/>
        <w:spacing w:before="120"/>
        <w:ind w:left="20" w:right="20" w:firstLine="547"/>
        <w:jc w:val="both"/>
        <w:rPr>
          <w:sz w:val="28"/>
          <w:szCs w:val="28"/>
          <w:lang w:val="uk-UA"/>
        </w:rPr>
      </w:pPr>
      <w:r w:rsidRPr="00D51327">
        <w:rPr>
          <w:sz w:val="28"/>
          <w:szCs w:val="28"/>
          <w:lang w:val="uk-UA"/>
        </w:rPr>
        <w:t>5. Схема зв'язку при реагуванні на загрозу та/або виникнення надзвичайних ситуацій.</w:t>
      </w:r>
    </w:p>
    <w:p w:rsidR="00DC7E94" w:rsidRPr="00D51327" w:rsidRDefault="00DC7E94" w:rsidP="00165A76">
      <w:pPr>
        <w:pStyle w:val="BodyText"/>
        <w:widowControl/>
        <w:tabs>
          <w:tab w:val="left" w:pos="989"/>
        </w:tabs>
        <w:autoSpaceDE/>
        <w:autoSpaceDN/>
        <w:adjustRightInd/>
        <w:spacing w:before="120"/>
        <w:ind w:left="20" w:right="20" w:firstLine="547"/>
        <w:jc w:val="both"/>
        <w:rPr>
          <w:sz w:val="28"/>
          <w:szCs w:val="28"/>
          <w:lang w:val="uk-UA"/>
        </w:rPr>
      </w:pPr>
      <w:r w:rsidRPr="00D51327">
        <w:rPr>
          <w:sz w:val="28"/>
          <w:szCs w:val="28"/>
          <w:lang w:val="uk-UA"/>
        </w:rPr>
        <w:t>6. Цільові плани ліквідації наслідків надзвичайних ситуацій (по кожному виду прогнозованих надзвичайних ситуацій).</w:t>
      </w:r>
    </w:p>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p w:rsidR="00DC7E94" w:rsidRPr="00D51327" w:rsidRDefault="00DC7E94" w:rsidP="00165A76"/>
    <w:tbl>
      <w:tblPr>
        <w:tblW w:w="5000" w:type="pct"/>
        <w:tblLook w:val="00A0"/>
      </w:tblPr>
      <w:tblGrid>
        <w:gridCol w:w="4503"/>
        <w:gridCol w:w="5635"/>
      </w:tblGrid>
      <w:tr w:rsidR="00DC7E94" w:rsidRPr="00D51327" w:rsidTr="00925AFB">
        <w:tc>
          <w:tcPr>
            <w:tcW w:w="2221" w:type="pct"/>
          </w:tcPr>
          <w:p w:rsidR="00DC7E94" w:rsidRPr="00D51327" w:rsidRDefault="00DC7E94" w:rsidP="00925AFB">
            <w:r w:rsidRPr="00D51327">
              <w:rPr>
                <w:bCs/>
                <w:iCs/>
              </w:rPr>
              <w:t>ПОГОДЖЕНО</w:t>
            </w:r>
          </w:p>
          <w:p w:rsidR="00DC7E94" w:rsidRPr="00D51327" w:rsidRDefault="00DC7E94" w:rsidP="00925AFB">
            <w:pPr>
              <w:rPr>
                <w:bCs/>
                <w:iCs/>
              </w:rPr>
            </w:pPr>
            <w:r w:rsidRPr="00D51327">
              <w:rPr>
                <w:bCs/>
                <w:iCs/>
              </w:rPr>
              <w:t>Начальник відділу з питань НС</w:t>
            </w:r>
          </w:p>
          <w:p w:rsidR="00DC7E94" w:rsidRPr="00D51327" w:rsidRDefault="00DC7E94" w:rsidP="00925AFB">
            <w:r w:rsidRPr="00D51327">
              <w:rPr>
                <w:bCs/>
                <w:iCs/>
              </w:rPr>
              <w:t>____________________ району</w:t>
            </w:r>
          </w:p>
          <w:p w:rsidR="00DC7E94" w:rsidRPr="00D51327" w:rsidRDefault="00DC7E94" w:rsidP="00925AFB">
            <w:r w:rsidRPr="00D51327">
              <w:t>____________   _____________</w:t>
            </w:r>
          </w:p>
          <w:p w:rsidR="00DC7E94" w:rsidRPr="00D51327" w:rsidRDefault="00DC7E94" w:rsidP="00925AFB">
            <w:pPr>
              <w:rPr>
                <w:sz w:val="24"/>
                <w:szCs w:val="24"/>
              </w:rPr>
            </w:pPr>
            <w:r w:rsidRPr="00D51327">
              <w:rPr>
                <w:sz w:val="24"/>
                <w:szCs w:val="24"/>
              </w:rPr>
              <w:t xml:space="preserve">    (Підпис)                          (ПІБ)</w:t>
            </w:r>
          </w:p>
          <w:p w:rsidR="00DC7E94" w:rsidRPr="00D51327" w:rsidRDefault="00DC7E94" w:rsidP="00925AFB">
            <w:r w:rsidRPr="00D51327">
              <w:t>«____» __________ 201_ року</w:t>
            </w:r>
          </w:p>
          <w:p w:rsidR="00DC7E94" w:rsidRPr="00D51327" w:rsidRDefault="00DC7E94" w:rsidP="00925AFB"/>
        </w:tc>
        <w:tc>
          <w:tcPr>
            <w:tcW w:w="2779" w:type="pct"/>
          </w:tcPr>
          <w:p w:rsidR="00DC7E94" w:rsidRPr="00D51327" w:rsidRDefault="00DC7E94" w:rsidP="00925AFB">
            <w:r w:rsidRPr="00D51327">
              <w:t>ЗАТВЕРДЖУЮ</w:t>
            </w:r>
          </w:p>
          <w:p w:rsidR="00DC7E94" w:rsidRPr="00D51327" w:rsidRDefault="00DC7E94" w:rsidP="00925AFB">
            <w:pPr>
              <w:rPr>
                <w:sz w:val="26"/>
                <w:szCs w:val="26"/>
              </w:rPr>
            </w:pPr>
            <w:r w:rsidRPr="00D51327">
              <w:rPr>
                <w:sz w:val="26"/>
                <w:szCs w:val="26"/>
              </w:rPr>
              <w:t xml:space="preserve">Директор Харківської гімназії № ___ </w:t>
            </w:r>
          </w:p>
          <w:p w:rsidR="00DC7E94" w:rsidRPr="00D51327" w:rsidRDefault="00DC7E94" w:rsidP="00925AFB">
            <w:pPr>
              <w:rPr>
                <w:sz w:val="26"/>
                <w:szCs w:val="26"/>
              </w:rPr>
            </w:pPr>
            <w:r w:rsidRPr="00D51327">
              <w:rPr>
                <w:sz w:val="26"/>
                <w:szCs w:val="26"/>
              </w:rPr>
              <w:t xml:space="preserve">Харківської  міської ради Харківської області </w:t>
            </w:r>
          </w:p>
          <w:p w:rsidR="00DC7E94" w:rsidRPr="00D51327" w:rsidRDefault="00DC7E94" w:rsidP="00925AFB">
            <w:r w:rsidRPr="00D51327">
              <w:t>____________   _____________________</w:t>
            </w:r>
          </w:p>
          <w:p w:rsidR="00DC7E94" w:rsidRPr="00D51327" w:rsidRDefault="00DC7E94" w:rsidP="00925AFB">
            <w:pPr>
              <w:rPr>
                <w:sz w:val="24"/>
                <w:szCs w:val="22"/>
              </w:rPr>
            </w:pPr>
            <w:r w:rsidRPr="00D51327">
              <w:rPr>
                <w:sz w:val="24"/>
                <w:szCs w:val="22"/>
              </w:rPr>
              <w:t>(Підпис)                          (ПІБ)</w:t>
            </w:r>
          </w:p>
          <w:p w:rsidR="00DC7E94" w:rsidRPr="00D51327" w:rsidRDefault="00DC7E94" w:rsidP="00925AFB">
            <w:r w:rsidRPr="00D51327">
              <w:t>«____» __________ 201_ року</w:t>
            </w:r>
          </w:p>
          <w:p w:rsidR="00DC7E94" w:rsidRPr="00D51327" w:rsidRDefault="00DC7E94" w:rsidP="00925AFB"/>
        </w:tc>
      </w:tr>
    </w:tbl>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center"/>
        <w:rPr>
          <w:b/>
        </w:rPr>
      </w:pPr>
      <w:r w:rsidRPr="00D51327">
        <w:rPr>
          <w:b/>
        </w:rPr>
        <w:t>ІНСТРУКЦІЯ</w:t>
      </w:r>
    </w:p>
    <w:p w:rsidR="00DC7E94" w:rsidRPr="00D51327" w:rsidRDefault="00DC7E94" w:rsidP="00BE5E8C">
      <w:pPr>
        <w:jc w:val="center"/>
      </w:pPr>
      <w:r w:rsidRPr="00D51327">
        <w:rPr>
          <w:b/>
        </w:rPr>
        <w:t>щодо дій персоналу суб’єкта господарювання у разі загрози або виникнення надзвичайних ситуацій</w:t>
      </w:r>
    </w:p>
    <w:p w:rsidR="00DC7E94" w:rsidRPr="00D51327" w:rsidRDefault="00DC7E94" w:rsidP="00BE5E8C">
      <w:pPr>
        <w:spacing w:before="100" w:beforeAutospacing="1" w:after="100" w:afterAutospacing="1"/>
        <w:jc w:val="center"/>
        <w:rPr>
          <w:bCs/>
          <w:lang w:eastAsia="uk-UA"/>
        </w:rPr>
      </w:pPr>
      <w:r w:rsidRPr="00D51327">
        <w:rPr>
          <w:bCs/>
          <w:lang w:eastAsia="uk-UA"/>
        </w:rPr>
        <w:t>(з чисельністю працюючого персоналу 50 осіб і менше)</w:t>
      </w:r>
    </w:p>
    <w:p w:rsidR="00DC7E94" w:rsidRPr="00D51327" w:rsidRDefault="00DC7E94" w:rsidP="00BE5E8C">
      <w:pPr>
        <w:spacing w:before="100" w:beforeAutospacing="1" w:after="100" w:afterAutospacing="1"/>
        <w:rPr>
          <w:b/>
          <w:bCs/>
          <w:lang w:eastAsia="uk-UA"/>
        </w:rPr>
      </w:pPr>
    </w:p>
    <w:p w:rsidR="00DC7E94" w:rsidRPr="00D51327" w:rsidRDefault="00DC7E94" w:rsidP="008762D5">
      <w:pPr>
        <w:pStyle w:val="BodyText"/>
        <w:shd w:val="clear" w:color="auto" w:fill="FFFFFF"/>
        <w:tabs>
          <w:tab w:val="left" w:pos="989"/>
        </w:tabs>
        <w:spacing w:line="322" w:lineRule="exact"/>
        <w:ind w:right="20"/>
        <w:jc w:val="center"/>
        <w:rPr>
          <w:sz w:val="28"/>
          <w:szCs w:val="28"/>
          <w:lang w:val="uk-UA"/>
        </w:rPr>
      </w:pPr>
      <w:r w:rsidRPr="00D51327">
        <w:rPr>
          <w:bCs/>
          <w:sz w:val="28"/>
          <w:szCs w:val="28"/>
          <w:lang w:val="uk-UA"/>
        </w:rPr>
        <w:t>(Зразок</w:t>
      </w:r>
      <w:r w:rsidRPr="00D51327">
        <w:rPr>
          <w:sz w:val="28"/>
          <w:szCs w:val="28"/>
          <w:lang w:val="uk-UA"/>
        </w:rPr>
        <w:t>)</w:t>
      </w:r>
    </w:p>
    <w:p w:rsidR="00DC7E94" w:rsidRPr="00D51327" w:rsidRDefault="00DC7E94" w:rsidP="00BE5E8C">
      <w:pPr>
        <w:spacing w:before="100" w:beforeAutospacing="1" w:after="100" w:afterAutospacing="1"/>
        <w:rPr>
          <w:b/>
          <w:bCs/>
          <w:lang w:eastAsia="uk-UA"/>
        </w:rPr>
      </w:pPr>
    </w:p>
    <w:p w:rsidR="00DC7E94" w:rsidRPr="00D51327" w:rsidRDefault="00DC7E94" w:rsidP="00BE5E8C">
      <w:pPr>
        <w:spacing w:before="100" w:beforeAutospacing="1" w:after="100" w:afterAutospacing="1"/>
        <w:rPr>
          <w:b/>
          <w:bCs/>
          <w:lang w:eastAsia="uk-UA"/>
        </w:rPr>
      </w:pPr>
    </w:p>
    <w:p w:rsidR="00DC7E94" w:rsidRPr="00D51327" w:rsidRDefault="00DC7E94" w:rsidP="00BE5E8C">
      <w:pPr>
        <w:spacing w:before="100" w:beforeAutospacing="1" w:after="100" w:afterAutospacing="1"/>
        <w:rPr>
          <w:b/>
          <w:bCs/>
          <w:lang w:eastAsia="uk-UA"/>
        </w:rPr>
      </w:pPr>
    </w:p>
    <w:p w:rsidR="00DC7E94" w:rsidRPr="00D51327" w:rsidRDefault="00DC7E94" w:rsidP="00BE5E8C">
      <w:pPr>
        <w:spacing w:before="100" w:beforeAutospacing="1" w:after="100" w:afterAutospacing="1"/>
        <w:rPr>
          <w:b/>
          <w:bCs/>
          <w:lang w:eastAsia="uk-UA"/>
        </w:rPr>
      </w:pPr>
    </w:p>
    <w:p w:rsidR="00DC7E94" w:rsidRPr="00D51327" w:rsidRDefault="00DC7E94" w:rsidP="00BE5E8C">
      <w:pPr>
        <w:spacing w:before="100" w:beforeAutospacing="1" w:after="100" w:afterAutospacing="1"/>
        <w:rPr>
          <w:b/>
          <w:bCs/>
          <w:lang w:eastAsia="uk-UA"/>
        </w:rPr>
      </w:pPr>
    </w:p>
    <w:p w:rsidR="00DC7E94" w:rsidRPr="00D51327" w:rsidRDefault="00DC7E94" w:rsidP="00BE5E8C">
      <w:pPr>
        <w:spacing w:before="100" w:beforeAutospacing="1" w:after="100" w:afterAutospacing="1"/>
        <w:rPr>
          <w:b/>
          <w:bCs/>
          <w:lang w:eastAsia="uk-UA"/>
        </w:rPr>
      </w:pPr>
    </w:p>
    <w:p w:rsidR="00DC7E94" w:rsidRPr="00D51327" w:rsidRDefault="00DC7E94" w:rsidP="00BE5E8C">
      <w:pPr>
        <w:spacing w:before="100" w:beforeAutospacing="1" w:after="100" w:afterAutospacing="1"/>
        <w:rPr>
          <w:b/>
          <w:bCs/>
          <w:lang w:eastAsia="uk-UA"/>
        </w:rPr>
      </w:pPr>
    </w:p>
    <w:p w:rsidR="00DC7E94" w:rsidRPr="00D51327" w:rsidRDefault="00DC7E94" w:rsidP="00BE5E8C">
      <w:pPr>
        <w:spacing w:before="100" w:beforeAutospacing="1" w:after="100" w:afterAutospacing="1"/>
        <w:rPr>
          <w:b/>
          <w:bCs/>
          <w:lang w:eastAsia="uk-UA"/>
        </w:rPr>
      </w:pPr>
    </w:p>
    <w:p w:rsidR="00DC7E94" w:rsidRPr="00D51327" w:rsidRDefault="00DC7E94" w:rsidP="00BE5E8C">
      <w:pPr>
        <w:spacing w:before="100" w:beforeAutospacing="1" w:after="100" w:afterAutospacing="1"/>
        <w:rPr>
          <w:b/>
          <w:bCs/>
          <w:lang w:eastAsia="uk-UA"/>
        </w:rPr>
      </w:pPr>
    </w:p>
    <w:p w:rsidR="00DC7E94" w:rsidRPr="00D51327" w:rsidRDefault="00DC7E94" w:rsidP="00BE5E8C">
      <w:pPr>
        <w:spacing w:before="100" w:beforeAutospacing="1" w:after="100" w:afterAutospacing="1"/>
        <w:rPr>
          <w:b/>
          <w:bCs/>
          <w:lang w:eastAsia="uk-UA"/>
        </w:rPr>
      </w:pPr>
    </w:p>
    <w:p w:rsidR="00DC7E94" w:rsidRPr="00D51327" w:rsidRDefault="00DC7E94" w:rsidP="00BE5E8C">
      <w:pPr>
        <w:spacing w:before="100" w:beforeAutospacing="1" w:after="100" w:afterAutospacing="1"/>
        <w:rPr>
          <w:b/>
          <w:bCs/>
          <w:lang w:eastAsia="uk-UA"/>
        </w:rPr>
      </w:pPr>
    </w:p>
    <w:p w:rsidR="00DC7E94" w:rsidRPr="00D51327" w:rsidRDefault="00DC7E94" w:rsidP="00BE5E8C">
      <w:pPr>
        <w:jc w:val="center"/>
      </w:pPr>
      <w:r w:rsidRPr="00D51327">
        <w:rPr>
          <w:b/>
          <w:bCs/>
          <w:i/>
          <w:iCs/>
        </w:rPr>
        <w:t>Харків-201_</w:t>
      </w:r>
    </w:p>
    <w:p w:rsidR="00DC7E94" w:rsidRPr="00D51327" w:rsidRDefault="00DC7E94" w:rsidP="00BE5E8C">
      <w:pPr>
        <w:spacing w:before="100" w:beforeAutospacing="1" w:after="100" w:afterAutospacing="1"/>
        <w:rPr>
          <w:lang w:eastAsia="uk-UA"/>
        </w:rPr>
      </w:pPr>
      <w:r w:rsidRPr="00D51327">
        <w:rPr>
          <w:b/>
          <w:bCs/>
          <w:lang w:eastAsia="uk-UA"/>
        </w:rPr>
        <w:t>1. Загальні положення.</w:t>
      </w:r>
    </w:p>
    <w:p w:rsidR="00DC7E94" w:rsidRPr="00D51327" w:rsidRDefault="00DC7E94" w:rsidP="00BE5E8C">
      <w:pPr>
        <w:spacing w:after="120"/>
        <w:ind w:firstLine="567"/>
        <w:jc w:val="both"/>
        <w:rPr>
          <w:lang w:eastAsia="uk-UA"/>
        </w:rPr>
      </w:pPr>
      <w:r w:rsidRPr="00D51327">
        <w:rPr>
          <w:lang w:eastAsia="uk-UA"/>
        </w:rPr>
        <w:t>Інструкція розроблена відповідно статті 130 Кодексу цивільного захисту України.</w:t>
      </w:r>
    </w:p>
    <w:p w:rsidR="00DC7E94" w:rsidRPr="00D51327" w:rsidRDefault="00DC7E94" w:rsidP="00BE5E8C">
      <w:pPr>
        <w:spacing w:after="120"/>
        <w:ind w:firstLine="567"/>
        <w:jc w:val="both"/>
        <w:rPr>
          <w:lang w:eastAsia="uk-UA"/>
        </w:rPr>
      </w:pPr>
      <w:r w:rsidRPr="00D51327">
        <w:rPr>
          <w:lang w:eastAsia="uk-UA"/>
        </w:rPr>
        <w:t>Залежно від існуючої або прогнозованої обстановки з питань цивільного захисту та надзвичайних ситуацій в закладі загальної середньої освіти (далі - заклад) може бути встановлений один із трьох режимів функціонування об’єктової ланки функціональної або територіальної підсистеми єдиної державної системи цивільного захисту, зокрема: режим повсякденного функціонування; режим підвищеної готовності та режим надзвичайної ситуації. Режими встановлюються органами виконавчої влади, а у окремих випадках на території закладу - його керівником.</w:t>
      </w:r>
    </w:p>
    <w:p w:rsidR="00DC7E94" w:rsidRPr="00D51327" w:rsidRDefault="00DC7E94" w:rsidP="00BE5E8C">
      <w:pPr>
        <w:spacing w:after="120"/>
        <w:ind w:firstLine="567"/>
        <w:jc w:val="both"/>
        <w:rPr>
          <w:lang w:eastAsia="uk-UA"/>
        </w:rPr>
      </w:pPr>
      <w:r w:rsidRPr="00D51327">
        <w:rPr>
          <w:lang w:eastAsia="uk-UA"/>
        </w:rPr>
        <w:t>Усі працівники закладу, не залежно від займаних посад, повинні знати і суворо виконувати вимоги Інструкції щодо дій персоналу закладу при загрозі або виникненню надзвичайних ситуацій. За невиконання вимог «Інструкції» персонал закладу може бети притягнутий до адміністративної відповідальності.</w:t>
      </w:r>
    </w:p>
    <w:p w:rsidR="00DC7E94" w:rsidRPr="00D51327" w:rsidRDefault="00DC7E94" w:rsidP="00BE5D93">
      <w:pPr>
        <w:spacing w:after="120"/>
        <w:jc w:val="both"/>
        <w:rPr>
          <w:lang w:eastAsia="uk-UA"/>
        </w:rPr>
      </w:pPr>
      <w:r w:rsidRPr="00D51327">
        <w:rPr>
          <w:b/>
          <w:bCs/>
          <w:lang w:eastAsia="uk-UA"/>
        </w:rPr>
        <w:t>2. Характеристика можливої обстановки в районі закладу при виникненні надзвичайної ситуації.</w:t>
      </w:r>
    </w:p>
    <w:p w:rsidR="00DC7E94" w:rsidRPr="00D51327" w:rsidRDefault="00DC7E94" w:rsidP="00BE5E8C">
      <w:pPr>
        <w:spacing w:after="120"/>
        <w:ind w:firstLine="567"/>
        <w:jc w:val="both"/>
        <w:rPr>
          <w:lang w:eastAsia="uk-UA"/>
        </w:rPr>
      </w:pPr>
      <w:r w:rsidRPr="00D51327">
        <w:rPr>
          <w:lang w:eastAsia="uk-UA"/>
        </w:rPr>
        <w:t>У розділі перелічуються можливі джерела потенційної небезпеки на території самого закладу або поблизу від нього, додається характеристика можливої обстановки при виникненні надзвичайних ситуацій, яка пов'язана з руйнуванням або іншим негативним впливом.</w:t>
      </w:r>
    </w:p>
    <w:p w:rsidR="00DC7E94" w:rsidRPr="00D51327" w:rsidRDefault="00DC7E94" w:rsidP="00BE5E8C">
      <w:pPr>
        <w:spacing w:after="120"/>
        <w:ind w:firstLine="567"/>
        <w:jc w:val="both"/>
        <w:rPr>
          <w:lang w:eastAsia="uk-UA"/>
        </w:rPr>
      </w:pPr>
      <w:r w:rsidRPr="00D51327">
        <w:rPr>
          <w:lang w:eastAsia="uk-UA"/>
        </w:rPr>
        <w:t>Відомості про джерела і характер їх впливу на заклад надають районні державні адміністрації, виконавчі органи міських рад.</w:t>
      </w:r>
    </w:p>
    <w:p w:rsidR="00DC7E94" w:rsidRPr="00D51327" w:rsidRDefault="00DC7E94" w:rsidP="00BE5D93">
      <w:pPr>
        <w:spacing w:after="120"/>
        <w:jc w:val="both"/>
        <w:rPr>
          <w:lang w:eastAsia="uk-UA"/>
        </w:rPr>
      </w:pPr>
      <w:r w:rsidRPr="00D51327">
        <w:rPr>
          <w:b/>
          <w:bCs/>
          <w:lang w:eastAsia="uk-UA"/>
        </w:rPr>
        <w:t>3. Порядок оповіщення адміністрації та персоналу закладу про загрозу виникнення надзвичайних ситуацій.</w:t>
      </w:r>
    </w:p>
    <w:p w:rsidR="00DC7E94" w:rsidRPr="00D51327" w:rsidRDefault="00DC7E94" w:rsidP="00BE5E8C">
      <w:pPr>
        <w:spacing w:after="120"/>
        <w:ind w:firstLine="567"/>
        <w:jc w:val="both"/>
        <w:rPr>
          <w:lang w:eastAsia="uk-UA"/>
        </w:rPr>
      </w:pPr>
      <w:r w:rsidRPr="00D51327">
        <w:rPr>
          <w:lang w:eastAsia="uk-UA"/>
        </w:rPr>
        <w:t xml:space="preserve">Оповіщення адміністрації, </w:t>
      </w:r>
      <w:r w:rsidRPr="00D51327">
        <w:t xml:space="preserve">працівників та учасників </w:t>
      </w:r>
      <w:r>
        <w:t>освітнього</w:t>
      </w:r>
      <w:r w:rsidRPr="00D51327">
        <w:t xml:space="preserve"> процесу </w:t>
      </w:r>
      <w:r w:rsidRPr="00D51327">
        <w:rPr>
          <w:lang w:eastAsia="uk-UA"/>
        </w:rPr>
        <w:t>закладу щодо надзвичайних ситуацій проводиться по завчасно розробленій схемі.</w:t>
      </w:r>
    </w:p>
    <w:p w:rsidR="00DC7E94" w:rsidRPr="00D51327" w:rsidRDefault="00DC7E94" w:rsidP="00BE5E8C">
      <w:pPr>
        <w:spacing w:after="120"/>
        <w:ind w:firstLine="567"/>
        <w:jc w:val="both"/>
        <w:rPr>
          <w:lang w:eastAsia="uk-UA"/>
        </w:rPr>
      </w:pPr>
      <w:r w:rsidRPr="00D51327">
        <w:rPr>
          <w:lang w:eastAsia="uk-UA"/>
        </w:rPr>
        <w:t>Керівний склад  ЦЗ закладу у неробочий час оповідується по телефону (вказується відповідальний виконавець). У залежності від обстановки оповіщається і решта персоналу.</w:t>
      </w:r>
    </w:p>
    <w:p w:rsidR="00DC7E94" w:rsidRPr="00D51327" w:rsidRDefault="00DC7E94" w:rsidP="00BE5E8C">
      <w:pPr>
        <w:spacing w:after="120"/>
        <w:ind w:firstLine="567"/>
        <w:jc w:val="both"/>
        <w:rPr>
          <w:lang w:eastAsia="uk-UA"/>
        </w:rPr>
      </w:pPr>
      <w:r w:rsidRPr="00D51327">
        <w:rPr>
          <w:lang w:eastAsia="uk-UA"/>
        </w:rPr>
        <w:t>У робочий час персонал закладу оповіщається про надзвичайну ситуацію (вказується яким способом).</w:t>
      </w:r>
    </w:p>
    <w:p w:rsidR="00DC7E94" w:rsidRPr="00D51327" w:rsidRDefault="00DC7E94" w:rsidP="00BE5E8C">
      <w:pPr>
        <w:spacing w:after="120"/>
        <w:ind w:firstLine="567"/>
        <w:jc w:val="both"/>
        <w:rPr>
          <w:lang w:eastAsia="uk-UA"/>
        </w:rPr>
      </w:pPr>
      <w:r w:rsidRPr="00D51327">
        <w:rPr>
          <w:lang w:eastAsia="uk-UA"/>
        </w:rPr>
        <w:t>При отриманні інформації вмикають сирени, що буде означати подання попереджувального сигналу «Увага всім», після чого негайно проводиться у готовність радіотрансляційні та телевізійні приймачі для прослуховування початкового повідомлення.</w:t>
      </w:r>
    </w:p>
    <w:p w:rsidR="00DC7E94" w:rsidRDefault="00DC7E94" w:rsidP="00BE5E8C">
      <w:pPr>
        <w:spacing w:after="120"/>
        <w:ind w:firstLine="567"/>
        <w:jc w:val="both"/>
        <w:rPr>
          <w:lang w:eastAsia="uk-UA"/>
        </w:rPr>
      </w:pPr>
      <w:r w:rsidRPr="00D51327">
        <w:rPr>
          <w:lang w:eastAsia="uk-UA"/>
        </w:rPr>
        <w:t xml:space="preserve">Кожний працівник </w:t>
      </w:r>
      <w:r w:rsidRPr="00D51327">
        <w:t xml:space="preserve">та учасник </w:t>
      </w:r>
      <w:r>
        <w:t>освітнього</w:t>
      </w:r>
      <w:r w:rsidRPr="00D51327">
        <w:t xml:space="preserve"> процесу </w:t>
      </w:r>
      <w:r w:rsidRPr="00D51327">
        <w:rPr>
          <w:lang w:eastAsia="uk-UA"/>
        </w:rPr>
        <w:t>закладу повинен знати сигнали оповіщення цивільного захисту та вміти правильно діяти в умовах загрози та виникнення надзвичайних ситуацій.</w:t>
      </w:r>
    </w:p>
    <w:p w:rsidR="00DC7E94" w:rsidRPr="00D51327" w:rsidRDefault="00DC7E94" w:rsidP="00BE5E8C">
      <w:pPr>
        <w:spacing w:after="120"/>
        <w:ind w:firstLine="567"/>
        <w:jc w:val="both"/>
        <w:rPr>
          <w:lang w:eastAsia="uk-UA"/>
        </w:rPr>
      </w:pPr>
    </w:p>
    <w:p w:rsidR="00DC7E94" w:rsidRPr="00D51327" w:rsidRDefault="00DC7E94" w:rsidP="00AC4D53">
      <w:pPr>
        <w:spacing w:after="120"/>
        <w:jc w:val="both"/>
        <w:rPr>
          <w:lang w:eastAsia="uk-UA"/>
        </w:rPr>
      </w:pPr>
      <w:r w:rsidRPr="00D51327">
        <w:rPr>
          <w:b/>
          <w:bCs/>
          <w:lang w:eastAsia="uk-UA"/>
        </w:rPr>
        <w:t>4. Порядок укриття персоналу у захисних спорудах цивільного захисту.</w:t>
      </w:r>
    </w:p>
    <w:p w:rsidR="00DC7E94" w:rsidRPr="00D51327" w:rsidRDefault="00DC7E94" w:rsidP="00BE5E8C">
      <w:pPr>
        <w:spacing w:after="120"/>
        <w:ind w:firstLine="567"/>
        <w:jc w:val="both"/>
        <w:rPr>
          <w:lang w:eastAsia="uk-UA"/>
        </w:rPr>
      </w:pPr>
      <w:r w:rsidRPr="00D51327">
        <w:rPr>
          <w:lang w:eastAsia="uk-UA"/>
        </w:rPr>
        <w:t xml:space="preserve">На випадок виникнення надзвичайної ситуації, яка пов'язана із загрозою або початком забруднення повітря хімічно небезпечною, радіоактивною речовиною всі працівники </w:t>
      </w:r>
      <w:r w:rsidRPr="00D51327">
        <w:t xml:space="preserve">та учасники </w:t>
      </w:r>
      <w:r>
        <w:t>освітнього</w:t>
      </w:r>
      <w:r w:rsidRPr="00D51327">
        <w:t xml:space="preserve"> процесу </w:t>
      </w:r>
      <w:r w:rsidRPr="00D51327">
        <w:rPr>
          <w:lang w:eastAsia="uk-UA"/>
        </w:rPr>
        <w:t>закладу підлягають укриттю у захисних спорудах цивільного захисту (вказується адреса, кому належить).</w:t>
      </w:r>
    </w:p>
    <w:p w:rsidR="00DC7E94" w:rsidRPr="00D51327" w:rsidRDefault="00DC7E94" w:rsidP="00BE5E8C">
      <w:pPr>
        <w:spacing w:after="120"/>
        <w:ind w:firstLine="567"/>
        <w:jc w:val="both"/>
        <w:rPr>
          <w:lang w:eastAsia="uk-UA"/>
        </w:rPr>
      </w:pPr>
      <w:r w:rsidRPr="00D51327">
        <w:rPr>
          <w:lang w:eastAsia="uk-UA"/>
        </w:rPr>
        <w:t>Для термінового укриття працівників у разі забруднення хімічно небезпечною речовиною використовуються загерметизовані приміщення (вказується адреса), забезпечується перебування у ньому _____, без подачі повітря протягом _____ годин.</w:t>
      </w:r>
    </w:p>
    <w:p w:rsidR="00DC7E94" w:rsidRPr="00D51327" w:rsidRDefault="00DC7E94" w:rsidP="00BE5E8C">
      <w:pPr>
        <w:spacing w:after="120"/>
        <w:ind w:firstLine="567"/>
        <w:jc w:val="both"/>
        <w:rPr>
          <w:lang w:eastAsia="uk-UA"/>
        </w:rPr>
      </w:pPr>
      <w:r w:rsidRPr="00D51327">
        <w:rPr>
          <w:lang w:eastAsia="uk-UA"/>
        </w:rPr>
        <w:t xml:space="preserve">При отриманні інформації про радіоактивну небезпеку працівники </w:t>
      </w:r>
      <w:r w:rsidRPr="00D51327">
        <w:t xml:space="preserve">та учасники </w:t>
      </w:r>
      <w:r>
        <w:t>освітнього</w:t>
      </w:r>
      <w:r w:rsidRPr="00D51327">
        <w:t xml:space="preserve"> процесу </w:t>
      </w:r>
      <w:r w:rsidRPr="00D51327">
        <w:rPr>
          <w:lang w:eastAsia="uk-UA"/>
        </w:rPr>
        <w:t>закладу укриваються (вказується приміщення, адреса), яке забезпечує захист осіб, які переховуються від ураження іонізуючим випромінюванням при радіоактивному зараженні у______ раз.</w:t>
      </w:r>
    </w:p>
    <w:p w:rsidR="00DC7E94" w:rsidRPr="00D51327" w:rsidRDefault="00DC7E94" w:rsidP="00BE5E8C">
      <w:pPr>
        <w:spacing w:after="120"/>
        <w:rPr>
          <w:lang w:eastAsia="uk-UA"/>
        </w:rPr>
      </w:pPr>
      <w:r w:rsidRPr="00D51327">
        <w:rPr>
          <w:b/>
          <w:bCs/>
          <w:lang w:eastAsia="uk-UA"/>
        </w:rPr>
        <w:t>5. Порядок видачі персоналу засобів індивідуального захисту.</w:t>
      </w:r>
    </w:p>
    <w:p w:rsidR="00DC7E94" w:rsidRPr="00D51327" w:rsidRDefault="00DC7E94" w:rsidP="00BE5E8C">
      <w:pPr>
        <w:spacing w:after="120"/>
        <w:ind w:firstLine="567"/>
        <w:jc w:val="both"/>
        <w:rPr>
          <w:lang w:eastAsia="uk-UA"/>
        </w:rPr>
      </w:pPr>
      <w:r w:rsidRPr="00D51327">
        <w:rPr>
          <w:lang w:eastAsia="uk-UA"/>
        </w:rPr>
        <w:t>Засоби індивідуального захисту (вказуються які) видаються після отримання відповідного розпорядження або по рішенню керівника закладу (вказується місце видачі).</w:t>
      </w:r>
    </w:p>
    <w:p w:rsidR="00DC7E94" w:rsidRPr="00D51327" w:rsidRDefault="00DC7E94" w:rsidP="00BE5E8C">
      <w:pPr>
        <w:spacing w:after="120"/>
        <w:ind w:firstLine="567"/>
        <w:jc w:val="both"/>
        <w:rPr>
          <w:lang w:eastAsia="uk-UA"/>
        </w:rPr>
      </w:pPr>
      <w:r w:rsidRPr="00D51327">
        <w:rPr>
          <w:lang w:eastAsia="uk-UA"/>
        </w:rPr>
        <w:t>Працівники, які отримали такі засоби повинні перевірити їх стан, провести обробку розчином (в залежності від НХР), та мати при собі або на робочому місті.</w:t>
      </w:r>
    </w:p>
    <w:p w:rsidR="00DC7E94" w:rsidRPr="00D51327" w:rsidRDefault="00DC7E94" w:rsidP="009977D4">
      <w:pPr>
        <w:spacing w:after="120"/>
        <w:jc w:val="both"/>
        <w:rPr>
          <w:lang w:eastAsia="uk-UA"/>
        </w:rPr>
      </w:pPr>
      <w:r w:rsidRPr="00D51327">
        <w:rPr>
          <w:b/>
          <w:bCs/>
          <w:lang w:eastAsia="uk-UA"/>
        </w:rPr>
        <w:t>6. Порядок виділення автомобільного транспорту для проведення евакуаційних заходів.</w:t>
      </w:r>
    </w:p>
    <w:p w:rsidR="00DC7E94" w:rsidRPr="00D51327" w:rsidRDefault="00DC7E94" w:rsidP="00BE5E8C">
      <w:pPr>
        <w:spacing w:after="120"/>
        <w:ind w:firstLine="567"/>
        <w:jc w:val="both"/>
        <w:rPr>
          <w:lang w:eastAsia="uk-UA"/>
        </w:rPr>
      </w:pPr>
      <w:r w:rsidRPr="00D51327">
        <w:rPr>
          <w:lang w:eastAsia="uk-UA"/>
        </w:rPr>
        <w:t xml:space="preserve">При проведенні термінової евакуації працівників </w:t>
      </w:r>
      <w:r w:rsidRPr="00D51327">
        <w:t xml:space="preserve">та учасників </w:t>
      </w:r>
      <w:r>
        <w:t>освітнього</w:t>
      </w:r>
      <w:r w:rsidRPr="00D51327">
        <w:t xml:space="preserve"> процесу </w:t>
      </w:r>
      <w:r w:rsidRPr="00D51327">
        <w:rPr>
          <w:lang w:eastAsia="uk-UA"/>
        </w:rPr>
        <w:t>з небезпечних зон залучається весь наявний службовий, а також особистий транспорт працівників закладу, які повинні надавати його у розпорядження адміністрації для термінової евакуації із небезпечної зони працівників та</w:t>
      </w:r>
      <w:r w:rsidRPr="00D51327">
        <w:t xml:space="preserve"> учасників </w:t>
      </w:r>
      <w:r>
        <w:t>освітнього</w:t>
      </w:r>
      <w:r w:rsidRPr="00D51327">
        <w:t xml:space="preserve"> процесу </w:t>
      </w:r>
      <w:r w:rsidRPr="00D51327">
        <w:rPr>
          <w:lang w:eastAsia="uk-UA"/>
        </w:rPr>
        <w:t>закладу.</w:t>
      </w:r>
    </w:p>
    <w:p w:rsidR="00DC7E94" w:rsidRPr="00D51327" w:rsidRDefault="00DC7E94" w:rsidP="00BE5E8C">
      <w:pPr>
        <w:spacing w:after="120"/>
        <w:rPr>
          <w:lang w:eastAsia="uk-UA"/>
        </w:rPr>
      </w:pPr>
      <w:r w:rsidRPr="00D51327">
        <w:rPr>
          <w:b/>
          <w:bCs/>
          <w:lang w:eastAsia="uk-UA"/>
        </w:rPr>
        <w:t>7. Вимоги до персоналу щодо додержання протиепідемічних заходів при загрозі розповсюдження особливо небезпечних інфекційних захворювань.</w:t>
      </w:r>
    </w:p>
    <w:p w:rsidR="00DC7E94" w:rsidRPr="00D51327" w:rsidRDefault="00DC7E94" w:rsidP="00264D11">
      <w:pPr>
        <w:spacing w:after="120"/>
        <w:ind w:firstLine="567"/>
        <w:jc w:val="both"/>
        <w:rPr>
          <w:lang w:eastAsia="uk-UA"/>
        </w:rPr>
      </w:pPr>
      <w:r w:rsidRPr="00D51327">
        <w:rPr>
          <w:lang w:eastAsia="uk-UA"/>
        </w:rPr>
        <w:t xml:space="preserve">Якщо на території закладу або поблизу його виникла небезпека розповсюдження особливо небезпечних інфекційних захворювань, усі працівники </w:t>
      </w:r>
      <w:r w:rsidRPr="00D51327">
        <w:t xml:space="preserve">та учасники </w:t>
      </w:r>
      <w:r>
        <w:t>освітнього</w:t>
      </w:r>
      <w:r w:rsidRPr="00D51327">
        <w:t xml:space="preserve"> процесу </w:t>
      </w:r>
      <w:r w:rsidRPr="00D51327">
        <w:rPr>
          <w:lang w:eastAsia="uk-UA"/>
        </w:rPr>
        <w:t>повинні суворо виконувати вимоги Держпродспоживслужби щодо проведення термінової профілактики та імунізації, ізоляції і лікуванню виявлених хворих, дотримуватися режиму, який запобігає розповсюдженню інфекції. а також виконувати інші вимоги та заходи, які перешкоджають розповсюдженню особливо небезпечних інфекційних захворювань.</w:t>
      </w:r>
    </w:p>
    <w:p w:rsidR="00DC7E94" w:rsidRPr="00D51327" w:rsidRDefault="00DC7E94" w:rsidP="00264D11">
      <w:pPr>
        <w:spacing w:after="120"/>
        <w:ind w:firstLine="567"/>
        <w:jc w:val="both"/>
        <w:rPr>
          <w:lang w:eastAsia="uk-UA"/>
        </w:rPr>
      </w:pPr>
    </w:p>
    <w:p w:rsidR="00DC7E94" w:rsidRDefault="00DC7E94" w:rsidP="00264D11">
      <w:pPr>
        <w:spacing w:after="120"/>
        <w:ind w:firstLine="567"/>
        <w:jc w:val="both"/>
        <w:rPr>
          <w:lang w:eastAsia="uk-UA"/>
        </w:rPr>
      </w:pPr>
    </w:p>
    <w:p w:rsidR="00DC7E94" w:rsidRPr="00D51327" w:rsidRDefault="00DC7E94" w:rsidP="00264D11">
      <w:pPr>
        <w:spacing w:after="120"/>
        <w:ind w:firstLine="567"/>
        <w:jc w:val="both"/>
        <w:rPr>
          <w:lang w:eastAsia="uk-UA"/>
        </w:rPr>
      </w:pPr>
    </w:p>
    <w:p w:rsidR="00DC7E94" w:rsidRPr="00D51327" w:rsidRDefault="00DC7E94" w:rsidP="00264D11">
      <w:pPr>
        <w:spacing w:after="120"/>
        <w:jc w:val="both"/>
        <w:rPr>
          <w:lang w:eastAsia="uk-UA"/>
        </w:rPr>
      </w:pPr>
      <w:r w:rsidRPr="00D51327">
        <w:rPr>
          <w:b/>
          <w:bCs/>
          <w:lang w:eastAsia="uk-UA"/>
        </w:rPr>
        <w:t>8. Заходи щодо зберігання матеріальних цінностей у період загрози та виникнення надзвичайних ситуацій.</w:t>
      </w:r>
    </w:p>
    <w:p w:rsidR="00DC7E94" w:rsidRPr="00D51327" w:rsidRDefault="00DC7E94" w:rsidP="00BE5E8C">
      <w:pPr>
        <w:spacing w:after="120"/>
        <w:ind w:firstLine="567"/>
        <w:jc w:val="both"/>
        <w:rPr>
          <w:lang w:eastAsia="uk-UA"/>
        </w:rPr>
      </w:pPr>
      <w:r w:rsidRPr="00D51327">
        <w:rPr>
          <w:lang w:eastAsia="uk-UA"/>
        </w:rPr>
        <w:t>Усі працівники закладу повинні вжити необхідні заходи щодо зберігання матеріальних цінностей при загрозі або виникненні надзвичайних ситуацій.</w:t>
      </w:r>
    </w:p>
    <w:p w:rsidR="00DC7E94" w:rsidRPr="00D51327" w:rsidRDefault="00DC7E94" w:rsidP="00BE5E8C">
      <w:pPr>
        <w:spacing w:after="120"/>
        <w:ind w:firstLine="567"/>
        <w:jc w:val="both"/>
        <w:rPr>
          <w:lang w:eastAsia="uk-UA"/>
        </w:rPr>
      </w:pPr>
      <w:r w:rsidRPr="00D51327">
        <w:rPr>
          <w:lang w:eastAsia="uk-UA"/>
        </w:rPr>
        <w:t>У період виконання заходів по захисту від надзвичайних ситуацій або при ліквідації їх наслідків необхідно вживати заходи, які направлені на попередження або зменшення можливих збитків закладу від надзвичайних ситуацій, на забезпечення охорони майна та обладнання.</w:t>
      </w:r>
    </w:p>
    <w:p w:rsidR="00DC7E94" w:rsidRPr="00D51327" w:rsidRDefault="00DC7E94" w:rsidP="00BE5E8C">
      <w:pPr>
        <w:spacing w:after="120"/>
        <w:ind w:firstLine="567"/>
        <w:jc w:val="both"/>
        <w:rPr>
          <w:lang w:eastAsia="uk-UA"/>
        </w:rPr>
      </w:pPr>
      <w:r w:rsidRPr="00D51327">
        <w:rPr>
          <w:lang w:eastAsia="uk-UA"/>
        </w:rPr>
        <w:t>Відповідальність за організацію охорони покладається на (вказується посада, прізвище).</w:t>
      </w:r>
    </w:p>
    <w:p w:rsidR="00DC7E94" w:rsidRPr="00D51327" w:rsidRDefault="00DC7E94" w:rsidP="00264D11">
      <w:pPr>
        <w:spacing w:after="120"/>
        <w:jc w:val="both"/>
        <w:rPr>
          <w:lang w:eastAsia="uk-UA"/>
        </w:rPr>
      </w:pPr>
      <w:r w:rsidRPr="00D51327">
        <w:rPr>
          <w:b/>
          <w:bCs/>
          <w:lang w:eastAsia="uk-UA"/>
        </w:rPr>
        <w:t xml:space="preserve">9. Особливості дій працівників та учасників </w:t>
      </w:r>
      <w:r>
        <w:rPr>
          <w:b/>
          <w:bCs/>
          <w:lang w:eastAsia="uk-UA"/>
        </w:rPr>
        <w:t>освітнього</w:t>
      </w:r>
      <w:r w:rsidRPr="00D51327">
        <w:rPr>
          <w:b/>
          <w:bCs/>
          <w:lang w:eastAsia="uk-UA"/>
        </w:rPr>
        <w:t xml:space="preserve"> процесу при деяких надзвичайних ситуаціях</w:t>
      </w:r>
      <w:r w:rsidRPr="00D51327">
        <w:rPr>
          <w:lang w:eastAsia="uk-UA"/>
        </w:rPr>
        <w:t>.</w:t>
      </w:r>
    </w:p>
    <w:p w:rsidR="00DC7E94" w:rsidRPr="00D51327" w:rsidRDefault="00DC7E94" w:rsidP="00BE5E8C">
      <w:pPr>
        <w:spacing w:after="120"/>
        <w:ind w:firstLine="567"/>
        <w:jc w:val="both"/>
        <w:rPr>
          <w:lang w:eastAsia="uk-UA"/>
        </w:rPr>
      </w:pPr>
      <w:r w:rsidRPr="00D51327">
        <w:rPr>
          <w:lang w:eastAsia="uk-UA"/>
        </w:rPr>
        <w:t xml:space="preserve">При загрозі ураження хімічно небезпечною речовиною оповіщаються усі працівники та </w:t>
      </w:r>
      <w:r w:rsidRPr="00D51327">
        <w:t xml:space="preserve">учасники </w:t>
      </w:r>
      <w:r>
        <w:t>освітнього</w:t>
      </w:r>
      <w:r w:rsidRPr="00D51327">
        <w:t xml:space="preserve"> процесу</w:t>
      </w:r>
      <w:r w:rsidRPr="00D51327">
        <w:rPr>
          <w:lang w:eastAsia="uk-UA"/>
        </w:rPr>
        <w:t>, які знаходяться на території закладу.</w:t>
      </w:r>
    </w:p>
    <w:p w:rsidR="00DC7E94" w:rsidRPr="00D51327" w:rsidRDefault="00DC7E94" w:rsidP="00BE5E8C">
      <w:pPr>
        <w:spacing w:after="120"/>
        <w:ind w:firstLine="567"/>
        <w:jc w:val="both"/>
        <w:rPr>
          <w:lang w:eastAsia="uk-UA"/>
        </w:rPr>
      </w:pPr>
      <w:r w:rsidRPr="00D51327">
        <w:rPr>
          <w:lang w:eastAsia="uk-UA"/>
        </w:rPr>
        <w:t>Вентиляційні установки та кондиціонери терміново виключаються, закриваються вікна, двері, кватирки, приміщення герметизується. Вихід із будівлі й вхід до неї припиняється до особливого розпорядження адміністрації закладу.</w:t>
      </w:r>
    </w:p>
    <w:p w:rsidR="00DC7E94" w:rsidRPr="00D51327" w:rsidRDefault="00DC7E94" w:rsidP="00BE5E8C">
      <w:pPr>
        <w:spacing w:after="120"/>
        <w:ind w:firstLine="567"/>
        <w:jc w:val="both"/>
        <w:rPr>
          <w:lang w:eastAsia="uk-UA"/>
        </w:rPr>
      </w:pPr>
      <w:r w:rsidRPr="00D51327">
        <w:rPr>
          <w:lang w:eastAsia="uk-UA"/>
        </w:rPr>
        <w:t xml:space="preserve">Працівникам видаються засоби індивідуального захисту, одночасно приймаються заходи щодо забезпечення </w:t>
      </w:r>
      <w:r w:rsidRPr="00D51327">
        <w:t xml:space="preserve">учасників </w:t>
      </w:r>
      <w:r>
        <w:t>освітнього</w:t>
      </w:r>
      <w:r w:rsidRPr="00D51327">
        <w:t xml:space="preserve"> процесу </w:t>
      </w:r>
      <w:r w:rsidRPr="00D51327">
        <w:rPr>
          <w:lang w:eastAsia="uk-UA"/>
        </w:rPr>
        <w:t>ватно-марлевими пов'язками та проводиться їх обробка відповідним розчином.</w:t>
      </w:r>
    </w:p>
    <w:p w:rsidR="00DC7E94" w:rsidRPr="00D51327" w:rsidRDefault="00DC7E94" w:rsidP="00BE5E8C">
      <w:pPr>
        <w:spacing w:after="120"/>
        <w:ind w:firstLine="567"/>
        <w:jc w:val="both"/>
        <w:rPr>
          <w:lang w:eastAsia="uk-UA"/>
        </w:rPr>
      </w:pPr>
      <w:r w:rsidRPr="00D51327">
        <w:rPr>
          <w:lang w:eastAsia="uk-UA"/>
        </w:rPr>
        <w:t xml:space="preserve">Відповідальні за забезпечення герметизації приміщень (посада, прізвище), за забезпечення працівників та </w:t>
      </w:r>
      <w:r w:rsidRPr="00D51327">
        <w:t xml:space="preserve">учасників </w:t>
      </w:r>
      <w:r>
        <w:t>освітнього</w:t>
      </w:r>
      <w:r w:rsidRPr="00D51327">
        <w:t xml:space="preserve"> процесу </w:t>
      </w:r>
      <w:r w:rsidRPr="00D51327">
        <w:rPr>
          <w:lang w:eastAsia="uk-UA"/>
        </w:rPr>
        <w:t>засобами індивідуального захисту (посада, прізвище).</w:t>
      </w:r>
    </w:p>
    <w:p w:rsidR="00DC7E94" w:rsidRPr="00D51327" w:rsidRDefault="00DC7E94" w:rsidP="00BE5E8C">
      <w:pPr>
        <w:spacing w:after="120"/>
        <w:ind w:firstLine="567"/>
        <w:jc w:val="both"/>
        <w:rPr>
          <w:lang w:eastAsia="uk-UA"/>
        </w:rPr>
      </w:pPr>
      <w:r w:rsidRPr="00D51327">
        <w:rPr>
          <w:lang w:eastAsia="uk-UA"/>
        </w:rPr>
        <w:t>При виявленні у приміщенні, де укриваються працівники</w:t>
      </w:r>
      <w:r w:rsidRPr="00D51327">
        <w:t xml:space="preserve"> та учасники </w:t>
      </w:r>
      <w:r>
        <w:t>освітнього</w:t>
      </w:r>
      <w:r w:rsidRPr="00D51327">
        <w:t xml:space="preserve"> процесу</w:t>
      </w:r>
      <w:r w:rsidRPr="00D51327">
        <w:rPr>
          <w:lang w:eastAsia="uk-UA"/>
        </w:rPr>
        <w:t>, хімічно небезпечної речовини, всі повинні вийти (вказати куди) або з дозволу адміністрації залишити зону забруднення. Виходити з неї необхідно тільки у засобах індивідуального захисту і рухатися в напрямку, перпендикулярному напрямку вітру.</w:t>
      </w:r>
    </w:p>
    <w:p w:rsidR="00DC7E94" w:rsidRPr="00D51327" w:rsidRDefault="00DC7E94" w:rsidP="00BE5E8C">
      <w:pPr>
        <w:spacing w:after="120"/>
        <w:ind w:firstLine="567"/>
        <w:jc w:val="both"/>
        <w:rPr>
          <w:lang w:eastAsia="uk-UA"/>
        </w:rPr>
      </w:pPr>
      <w:r w:rsidRPr="00D51327">
        <w:rPr>
          <w:lang w:eastAsia="uk-UA"/>
        </w:rPr>
        <w:t xml:space="preserve">При виникненні пожежі в закладі всі працівники </w:t>
      </w:r>
      <w:r w:rsidRPr="00D51327">
        <w:t xml:space="preserve">та учасники </w:t>
      </w:r>
      <w:r>
        <w:t>освітнього</w:t>
      </w:r>
      <w:r w:rsidRPr="00D51327">
        <w:t xml:space="preserve"> процесу </w:t>
      </w:r>
      <w:r w:rsidRPr="00D51327">
        <w:rPr>
          <w:lang w:eastAsia="uk-UA"/>
        </w:rPr>
        <w:t>зобов'язані суворо виконувати вимоги Інструкції з пожежної безпеки, евакуацію проводити згідно Плану евакуації.</w:t>
      </w:r>
    </w:p>
    <w:p w:rsidR="00DC7E94" w:rsidRPr="00D51327" w:rsidRDefault="00DC7E94" w:rsidP="00BE5E8C">
      <w:pPr>
        <w:spacing w:after="120"/>
        <w:ind w:firstLine="567"/>
        <w:jc w:val="both"/>
        <w:rPr>
          <w:lang w:eastAsia="uk-UA"/>
        </w:rPr>
      </w:pPr>
      <w:r w:rsidRPr="00D51327">
        <w:rPr>
          <w:lang w:eastAsia="uk-UA"/>
        </w:rPr>
        <w:t>Відповідальність за дотриманням заходів пожежної безпеки та організацію дій персоналу при загрозі або виникненні пожежі покладається на (посада, прізвище).</w:t>
      </w:r>
    </w:p>
    <w:p w:rsidR="00DC7E94" w:rsidRPr="00D51327" w:rsidRDefault="00DC7E94" w:rsidP="00BE5E8C">
      <w:pPr>
        <w:spacing w:after="120"/>
        <w:ind w:firstLine="567"/>
        <w:jc w:val="both"/>
        <w:rPr>
          <w:lang w:eastAsia="uk-UA"/>
        </w:rPr>
      </w:pPr>
      <w:r w:rsidRPr="00D51327">
        <w:rPr>
          <w:lang w:eastAsia="uk-UA"/>
        </w:rPr>
        <w:t>При радіоактивному забрудненні території закладу або при загрозі забруднення всі працівники</w:t>
      </w:r>
      <w:r w:rsidRPr="00D51327">
        <w:t xml:space="preserve"> та учасники </w:t>
      </w:r>
      <w:r>
        <w:t>освітнього</w:t>
      </w:r>
      <w:r w:rsidRPr="00D51327">
        <w:t xml:space="preserve"> процесу</w:t>
      </w:r>
      <w:r w:rsidRPr="00D51327">
        <w:rPr>
          <w:lang w:eastAsia="uk-UA"/>
        </w:rPr>
        <w:t xml:space="preserve"> повинні уважно слідкувати за мовним повідомленням управління з питань надзвичайних ситуацій, яке передається по радіо і телебаченню після попереджувального сигналу «Увага всім», за інформацією інших засобів масової інформації про обстановку в місті, і суворо виконувати рекомендації по захисту від радіоактивного зараження.</w:t>
      </w:r>
    </w:p>
    <w:p w:rsidR="00DC7E94" w:rsidRPr="00D51327" w:rsidRDefault="00DC7E94" w:rsidP="00BE5E8C">
      <w:pPr>
        <w:spacing w:after="120"/>
        <w:ind w:firstLine="567"/>
        <w:jc w:val="both"/>
        <w:rPr>
          <w:lang w:eastAsia="uk-UA"/>
        </w:rPr>
      </w:pPr>
      <w:r w:rsidRPr="00D51327">
        <w:rPr>
          <w:lang w:eastAsia="uk-UA"/>
        </w:rPr>
        <w:t xml:space="preserve">При загрозі або виникненні катастрофічних стихійних лих педагогічні працівники закладу по розпорядженню адміністрації повинні зупинити навчальний процес. </w:t>
      </w:r>
    </w:p>
    <w:p w:rsidR="00DC7E94" w:rsidRPr="00D51327" w:rsidRDefault="00DC7E94" w:rsidP="00BE5E8C">
      <w:pPr>
        <w:spacing w:after="120"/>
        <w:ind w:firstLine="567"/>
        <w:jc w:val="both"/>
        <w:rPr>
          <w:lang w:eastAsia="uk-UA"/>
        </w:rPr>
      </w:pPr>
      <w:r w:rsidRPr="00D51327">
        <w:rPr>
          <w:lang w:eastAsia="uk-UA"/>
        </w:rPr>
        <w:t>Посадова (відповідальна) особа (посада, прізвище) повинна виконати необхідні протипожежні заходи, відключити від електромережі електрообладнання, підготуватися до евакуації, або вивезення у безпечні місця найбільш цінних матеріальних засобів.</w:t>
      </w:r>
    </w:p>
    <w:p w:rsidR="00DC7E94" w:rsidRPr="00D51327" w:rsidRDefault="00DC7E94" w:rsidP="00BE5E8C">
      <w:pPr>
        <w:spacing w:after="120"/>
        <w:ind w:firstLine="567"/>
        <w:jc w:val="both"/>
        <w:rPr>
          <w:lang w:eastAsia="uk-UA"/>
        </w:rPr>
      </w:pPr>
      <w:r w:rsidRPr="00D51327">
        <w:rPr>
          <w:lang w:eastAsia="uk-UA"/>
        </w:rPr>
        <w:t xml:space="preserve">Контроль за обстановкою на території закладу при стихійних лихах і за прийняті заходи захисту працівники </w:t>
      </w:r>
      <w:r w:rsidRPr="00D51327">
        <w:t xml:space="preserve">та учасники </w:t>
      </w:r>
      <w:r>
        <w:t>освітнього</w:t>
      </w:r>
      <w:r w:rsidRPr="00D51327">
        <w:t xml:space="preserve"> процесу </w:t>
      </w:r>
      <w:r w:rsidRPr="00D51327">
        <w:rPr>
          <w:lang w:eastAsia="uk-UA"/>
        </w:rPr>
        <w:t>покладається на (посада, прізвище).</w:t>
      </w:r>
    </w:p>
    <w:p w:rsidR="00DC7E94" w:rsidRPr="00D51327" w:rsidRDefault="00DC7E94" w:rsidP="00BE5E8C">
      <w:pPr>
        <w:spacing w:after="120"/>
        <w:ind w:firstLine="567"/>
        <w:jc w:val="both"/>
        <w:rPr>
          <w:lang w:eastAsia="uk-UA"/>
        </w:rPr>
      </w:pPr>
      <w:r w:rsidRPr="00D51327">
        <w:rPr>
          <w:lang w:eastAsia="uk-UA"/>
        </w:rPr>
        <w:t>Якщо з'явилися постраждалі - надається перша домедична допомога.</w:t>
      </w:r>
    </w:p>
    <w:p w:rsidR="00DC7E94" w:rsidRPr="00D51327" w:rsidRDefault="00DC7E94" w:rsidP="00BE5E8C">
      <w:pPr>
        <w:spacing w:after="120"/>
        <w:ind w:firstLine="567"/>
        <w:jc w:val="both"/>
        <w:rPr>
          <w:lang w:eastAsia="uk-UA"/>
        </w:rPr>
      </w:pPr>
      <w:r w:rsidRPr="00D51327">
        <w:rPr>
          <w:lang w:eastAsia="uk-UA"/>
        </w:rPr>
        <w:t xml:space="preserve">Залучається </w:t>
      </w:r>
      <w:r w:rsidRPr="00D51327">
        <w:t>медична ланка та медичні працівники</w:t>
      </w:r>
      <w:r w:rsidRPr="00D51327">
        <w:rPr>
          <w:lang w:eastAsia="uk-UA"/>
        </w:rPr>
        <w:t>. Приймаються заходи щодо госпіталізації постраждалих до спеціалізованих медичних закладів.</w:t>
      </w:r>
    </w:p>
    <w:p w:rsidR="00DC7E94" w:rsidRPr="00D51327" w:rsidRDefault="00DC7E94" w:rsidP="00BE5E8C">
      <w:pPr>
        <w:spacing w:after="120"/>
        <w:ind w:firstLine="567"/>
        <w:jc w:val="both"/>
        <w:rPr>
          <w:lang w:eastAsia="uk-UA"/>
        </w:rPr>
      </w:pPr>
      <w:r w:rsidRPr="00D51327">
        <w:rPr>
          <w:lang w:eastAsia="uk-UA"/>
        </w:rPr>
        <w:t>Працівник (посада, прізвище) постійно слідкує за інформацією, яку надає управління з питань надзвичайних ситуацій, про обстановку у місті та доводить її до адміністрації і персоналу підприємства.</w:t>
      </w:r>
    </w:p>
    <w:p w:rsidR="00DC7E94" w:rsidRPr="00D51327" w:rsidRDefault="00DC7E94" w:rsidP="00BE5E8C">
      <w:pPr>
        <w:spacing w:after="120"/>
        <w:ind w:firstLine="567"/>
        <w:jc w:val="both"/>
        <w:rPr>
          <w:lang w:eastAsia="uk-UA"/>
        </w:rPr>
      </w:pPr>
      <w:r w:rsidRPr="00D51327">
        <w:rPr>
          <w:lang w:eastAsia="uk-UA"/>
        </w:rPr>
        <w:t>При надходженні анонімної інформації про загрозу на території закладу або поблизу нього терористичного акта, працівник який прийняв її повинен терміново доповісти керівнику закладу і у правоохоронні органи і діяти згідно розпоряджень і рекомендацій.</w:t>
      </w:r>
    </w:p>
    <w:p w:rsidR="00DC7E94" w:rsidRPr="00D51327" w:rsidRDefault="00DC7E94" w:rsidP="00BE5E8C">
      <w:pPr>
        <w:ind w:firstLine="567"/>
        <w:jc w:val="both"/>
        <w:rPr>
          <w:b/>
        </w:rPr>
      </w:pPr>
    </w:p>
    <w:p w:rsidR="00DC7E94" w:rsidRPr="00D51327" w:rsidRDefault="00DC7E94" w:rsidP="00BE5E8C">
      <w:r w:rsidRPr="00D51327">
        <w:t>Посадова особа з питань ЦЗ      ________            ___________________</w:t>
      </w:r>
    </w:p>
    <w:p w:rsidR="00DC7E94" w:rsidRPr="00D51327" w:rsidRDefault="00DC7E94" w:rsidP="00BE5E8C">
      <w:pPr>
        <w:ind w:left="142" w:firstLine="3"/>
        <w:rPr>
          <w:sz w:val="24"/>
          <w:szCs w:val="24"/>
        </w:rPr>
      </w:pPr>
      <w:r w:rsidRPr="00D51327">
        <w:rPr>
          <w:sz w:val="24"/>
          <w:szCs w:val="24"/>
        </w:rPr>
        <w:t xml:space="preserve">                                                              (Підпис)                                 (ПІБ)</w:t>
      </w:r>
    </w:p>
    <w:p w:rsidR="00DC7E94" w:rsidRPr="00D51327" w:rsidRDefault="00DC7E94" w:rsidP="00BE5E8C">
      <w:pPr>
        <w:rPr>
          <w:lang w:eastAsia="uk-UA"/>
        </w:rPr>
      </w:pPr>
    </w:p>
    <w:p w:rsidR="00DC7E94" w:rsidRPr="00D51327" w:rsidRDefault="00DC7E94" w:rsidP="00BE5E8C">
      <w:pPr>
        <w:spacing w:before="100" w:beforeAutospacing="1" w:after="100" w:afterAutospacing="1"/>
        <w:jc w:val="both"/>
        <w:rPr>
          <w:lang w:eastAsia="uk-UA"/>
        </w:rPr>
      </w:pPr>
      <w:r w:rsidRPr="00D51327">
        <w:rPr>
          <w:lang w:eastAsia="uk-UA"/>
        </w:rPr>
        <w:t>Підписи працівників, які ознайомилися з Інструкцією (вказується посада, прізвище)</w:t>
      </w:r>
    </w:p>
    <w:p w:rsidR="00DC7E94" w:rsidRPr="00D51327" w:rsidRDefault="00DC7E94" w:rsidP="00BE5E8C">
      <w:pPr>
        <w:ind w:left="284" w:firstLine="284"/>
        <w:jc w:val="center"/>
      </w:pPr>
    </w:p>
    <w:p w:rsidR="00DC7E94" w:rsidRPr="00D51327" w:rsidRDefault="00DC7E94" w:rsidP="00BE5E8C">
      <w:pPr>
        <w:ind w:left="284" w:firstLine="284"/>
        <w:jc w:val="center"/>
      </w:pPr>
    </w:p>
    <w:p w:rsidR="00DC7E94" w:rsidRPr="00D51327" w:rsidRDefault="00DC7E94" w:rsidP="00BE5E8C">
      <w:pPr>
        <w:ind w:left="284" w:firstLine="284"/>
        <w:jc w:val="center"/>
      </w:pPr>
    </w:p>
    <w:p w:rsidR="00DC7E94" w:rsidRPr="00D51327" w:rsidRDefault="00DC7E94" w:rsidP="00BE5E8C">
      <w:pPr>
        <w:ind w:left="284" w:firstLine="284"/>
        <w:jc w:val="center"/>
      </w:pPr>
    </w:p>
    <w:p w:rsidR="00DC7E94" w:rsidRPr="00D51327" w:rsidRDefault="00DC7E94" w:rsidP="00BE5E8C">
      <w:pPr>
        <w:ind w:left="284" w:firstLine="284"/>
        <w:jc w:val="center"/>
      </w:pPr>
    </w:p>
    <w:p w:rsidR="00DC7E94" w:rsidRPr="00D51327" w:rsidRDefault="00DC7E94" w:rsidP="00BE5E8C">
      <w:pPr>
        <w:ind w:left="284" w:firstLine="284"/>
        <w:jc w:val="center"/>
      </w:pPr>
    </w:p>
    <w:p w:rsidR="00DC7E94" w:rsidRDefault="00DC7E94" w:rsidP="00BE5E8C">
      <w:pPr>
        <w:ind w:left="284" w:firstLine="284"/>
        <w:jc w:val="center"/>
      </w:pPr>
    </w:p>
    <w:p w:rsidR="00DC7E94" w:rsidRDefault="00DC7E94" w:rsidP="00BE5E8C">
      <w:pPr>
        <w:ind w:left="284" w:firstLine="284"/>
        <w:jc w:val="center"/>
      </w:pPr>
    </w:p>
    <w:p w:rsidR="00DC7E94" w:rsidRDefault="00DC7E94" w:rsidP="00BE5E8C">
      <w:pPr>
        <w:ind w:left="284" w:firstLine="284"/>
        <w:jc w:val="center"/>
      </w:pPr>
    </w:p>
    <w:p w:rsidR="00DC7E94" w:rsidRPr="00D51327" w:rsidRDefault="00DC7E94" w:rsidP="00BE5E8C">
      <w:pPr>
        <w:ind w:left="284" w:firstLine="284"/>
        <w:jc w:val="center"/>
      </w:pPr>
    </w:p>
    <w:p w:rsidR="00DC7E94" w:rsidRPr="00D51327" w:rsidRDefault="00DC7E94" w:rsidP="00BE5E8C">
      <w:pPr>
        <w:ind w:left="284" w:firstLine="284"/>
        <w:jc w:val="center"/>
      </w:pPr>
    </w:p>
    <w:p w:rsidR="00DC7E94" w:rsidRPr="00D51327" w:rsidRDefault="00DC7E94" w:rsidP="00BE5E8C">
      <w:pPr>
        <w:ind w:left="284" w:firstLine="284"/>
        <w:jc w:val="center"/>
      </w:pPr>
    </w:p>
    <w:p w:rsidR="00DC7E94" w:rsidRPr="00D51327" w:rsidRDefault="00DC7E94" w:rsidP="00BE5E8C">
      <w:pPr>
        <w:ind w:left="284" w:firstLine="284"/>
        <w:jc w:val="center"/>
      </w:pPr>
    </w:p>
    <w:p w:rsidR="00DC7E94" w:rsidRPr="00D51327" w:rsidRDefault="00DC7E94" w:rsidP="00BE5E8C">
      <w:pPr>
        <w:ind w:left="284" w:firstLine="284"/>
        <w:jc w:val="center"/>
      </w:pPr>
    </w:p>
    <w:p w:rsidR="00DC7E94" w:rsidRPr="00D51327" w:rsidRDefault="00DC7E94" w:rsidP="00BE5E8C">
      <w:pPr>
        <w:ind w:left="284" w:firstLine="284"/>
        <w:jc w:val="center"/>
      </w:pPr>
    </w:p>
    <w:p w:rsidR="00DC7E94" w:rsidRPr="00D51327" w:rsidRDefault="00DC7E94" w:rsidP="00BE5E8C">
      <w:pPr>
        <w:tabs>
          <w:tab w:val="left" w:pos="1276"/>
        </w:tabs>
        <w:jc w:val="center"/>
        <w:rPr>
          <w:b/>
          <w:bCs/>
        </w:rPr>
      </w:pPr>
      <w:r w:rsidRPr="00D51327">
        <w:rPr>
          <w:b/>
          <w:bCs/>
        </w:rPr>
        <w:t>Аркуш</w:t>
      </w:r>
    </w:p>
    <w:p w:rsidR="00DC7E94" w:rsidRPr="00D51327" w:rsidRDefault="00DC7E94" w:rsidP="00BE5E8C">
      <w:pPr>
        <w:tabs>
          <w:tab w:val="left" w:pos="1276"/>
        </w:tabs>
        <w:jc w:val="center"/>
        <w:rPr>
          <w:bCs/>
        </w:rPr>
      </w:pPr>
      <w:r w:rsidRPr="00D51327">
        <w:rPr>
          <w:b/>
          <w:bCs/>
        </w:rPr>
        <w:t xml:space="preserve">ознайомлення персоналу </w:t>
      </w:r>
      <w:r w:rsidRPr="00D51327">
        <w:rPr>
          <w:b/>
        </w:rPr>
        <w:t>Харківської гімназії № ___</w:t>
      </w:r>
      <w:r w:rsidRPr="00D51327">
        <w:rPr>
          <w:b/>
          <w:bCs/>
        </w:rPr>
        <w:t xml:space="preserve">з Планом </w:t>
      </w:r>
      <w:r w:rsidRPr="00D51327">
        <w:rPr>
          <w:b/>
        </w:rPr>
        <w:t>реагування</w:t>
      </w:r>
    </w:p>
    <w:p w:rsidR="00DC7E94" w:rsidRPr="00D51327" w:rsidRDefault="00DC7E94" w:rsidP="00BE5E8C">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3529"/>
        <w:gridCol w:w="3528"/>
        <w:gridCol w:w="2263"/>
      </w:tblGrid>
      <w:tr w:rsidR="00DC7E94" w:rsidRPr="00D51327" w:rsidTr="00925AFB">
        <w:tc>
          <w:tcPr>
            <w:tcW w:w="403" w:type="pct"/>
            <w:vAlign w:val="center"/>
          </w:tcPr>
          <w:p w:rsidR="00DC7E94" w:rsidRPr="00D51327" w:rsidRDefault="00DC7E94" w:rsidP="00925AFB">
            <w:pPr>
              <w:ind w:right="-100"/>
              <w:jc w:val="center"/>
              <w:rPr>
                <w:b/>
              </w:rPr>
            </w:pPr>
            <w:r w:rsidRPr="00D51327">
              <w:rPr>
                <w:b/>
              </w:rPr>
              <w:t>№</w:t>
            </w:r>
          </w:p>
          <w:p w:rsidR="00DC7E94" w:rsidRPr="00D51327" w:rsidRDefault="00DC7E94" w:rsidP="00925AFB">
            <w:pPr>
              <w:ind w:right="-100"/>
              <w:jc w:val="center"/>
              <w:rPr>
                <w:b/>
              </w:rPr>
            </w:pPr>
            <w:r w:rsidRPr="00D51327">
              <w:rPr>
                <w:b/>
              </w:rPr>
              <w:t>з/п</w:t>
            </w:r>
          </w:p>
        </w:tc>
        <w:tc>
          <w:tcPr>
            <w:tcW w:w="1740" w:type="pct"/>
            <w:vAlign w:val="center"/>
          </w:tcPr>
          <w:p w:rsidR="00DC7E94" w:rsidRPr="00D51327" w:rsidRDefault="00DC7E94" w:rsidP="00925AFB">
            <w:pPr>
              <w:jc w:val="center"/>
              <w:rPr>
                <w:b/>
              </w:rPr>
            </w:pPr>
            <w:r w:rsidRPr="00D51327">
              <w:rPr>
                <w:b/>
              </w:rPr>
              <w:t>Посада</w:t>
            </w:r>
          </w:p>
        </w:tc>
        <w:tc>
          <w:tcPr>
            <w:tcW w:w="1740" w:type="pct"/>
            <w:vAlign w:val="center"/>
          </w:tcPr>
          <w:p w:rsidR="00DC7E94" w:rsidRPr="00D51327" w:rsidRDefault="00DC7E94" w:rsidP="00925AFB">
            <w:pPr>
              <w:jc w:val="center"/>
              <w:rPr>
                <w:b/>
              </w:rPr>
            </w:pPr>
            <w:r w:rsidRPr="00D51327">
              <w:rPr>
                <w:b/>
              </w:rPr>
              <w:t xml:space="preserve">Прізвище </w:t>
            </w:r>
          </w:p>
          <w:p w:rsidR="00DC7E94" w:rsidRPr="00D51327" w:rsidRDefault="00DC7E94" w:rsidP="00925AFB">
            <w:pPr>
              <w:jc w:val="center"/>
              <w:rPr>
                <w:b/>
              </w:rPr>
            </w:pPr>
            <w:r w:rsidRPr="00D51327">
              <w:rPr>
                <w:b/>
              </w:rPr>
              <w:t>та ім’я по батькові</w:t>
            </w:r>
          </w:p>
        </w:tc>
        <w:tc>
          <w:tcPr>
            <w:tcW w:w="1116" w:type="pct"/>
            <w:vAlign w:val="center"/>
          </w:tcPr>
          <w:p w:rsidR="00DC7E94" w:rsidRPr="00D51327" w:rsidRDefault="00DC7E94" w:rsidP="00925AFB">
            <w:pPr>
              <w:jc w:val="center"/>
              <w:rPr>
                <w:b/>
              </w:rPr>
            </w:pPr>
            <w:r w:rsidRPr="00D51327">
              <w:rPr>
                <w:b/>
              </w:rPr>
              <w:t>Особистий підпис, дата</w:t>
            </w:r>
          </w:p>
        </w:tc>
      </w:tr>
      <w:tr w:rsidR="00DC7E94" w:rsidRPr="00D51327" w:rsidTr="00925AFB">
        <w:tc>
          <w:tcPr>
            <w:tcW w:w="403" w:type="pct"/>
            <w:vAlign w:val="center"/>
          </w:tcPr>
          <w:p w:rsidR="00DC7E94" w:rsidRPr="00D51327" w:rsidRDefault="00DC7E94" w:rsidP="00925AFB"/>
        </w:tc>
        <w:tc>
          <w:tcPr>
            <w:tcW w:w="1740" w:type="pct"/>
            <w:vAlign w:val="center"/>
          </w:tcPr>
          <w:p w:rsidR="00DC7E94" w:rsidRPr="00D51327" w:rsidRDefault="00DC7E94" w:rsidP="00925AFB"/>
          <w:p w:rsidR="00DC7E94" w:rsidRPr="00D51327" w:rsidRDefault="00DC7E94" w:rsidP="00925AFB"/>
          <w:p w:rsidR="00DC7E94" w:rsidRPr="00D51327" w:rsidRDefault="00DC7E94" w:rsidP="00925AFB"/>
        </w:tc>
        <w:tc>
          <w:tcPr>
            <w:tcW w:w="1740" w:type="pct"/>
            <w:vAlign w:val="center"/>
          </w:tcPr>
          <w:p w:rsidR="00DC7E94" w:rsidRPr="00D51327" w:rsidRDefault="00DC7E94" w:rsidP="00925AFB"/>
        </w:tc>
        <w:tc>
          <w:tcPr>
            <w:tcW w:w="1116" w:type="pct"/>
          </w:tcPr>
          <w:p w:rsidR="00DC7E94" w:rsidRPr="00D51327" w:rsidRDefault="00DC7E94" w:rsidP="00925AFB">
            <w:pPr>
              <w:rPr>
                <w:b/>
              </w:rPr>
            </w:pPr>
          </w:p>
        </w:tc>
      </w:tr>
      <w:tr w:rsidR="00DC7E94" w:rsidRPr="00D51327" w:rsidTr="00925AFB">
        <w:trPr>
          <w:trHeight w:val="1078"/>
        </w:trPr>
        <w:tc>
          <w:tcPr>
            <w:tcW w:w="403" w:type="pct"/>
          </w:tcPr>
          <w:p w:rsidR="00DC7E94" w:rsidRPr="00D51327" w:rsidRDefault="00DC7E94" w:rsidP="00925AFB">
            <w:pPr>
              <w:rPr>
                <w:b/>
              </w:rPr>
            </w:pPr>
          </w:p>
        </w:tc>
        <w:tc>
          <w:tcPr>
            <w:tcW w:w="1740" w:type="pct"/>
          </w:tcPr>
          <w:p w:rsidR="00DC7E94" w:rsidRPr="00D51327" w:rsidRDefault="00DC7E94" w:rsidP="00925AFB">
            <w:pPr>
              <w:rPr>
                <w:b/>
              </w:rPr>
            </w:pPr>
          </w:p>
          <w:p w:rsidR="00DC7E94" w:rsidRPr="00D51327" w:rsidRDefault="00DC7E94" w:rsidP="00925AFB">
            <w:pPr>
              <w:rPr>
                <w:b/>
              </w:rPr>
            </w:pPr>
          </w:p>
          <w:p w:rsidR="00DC7E94" w:rsidRPr="00D51327" w:rsidRDefault="00DC7E94" w:rsidP="00925AFB">
            <w:pPr>
              <w:rPr>
                <w:b/>
              </w:rPr>
            </w:pPr>
          </w:p>
        </w:tc>
        <w:tc>
          <w:tcPr>
            <w:tcW w:w="1740" w:type="pct"/>
          </w:tcPr>
          <w:p w:rsidR="00DC7E94" w:rsidRPr="00D51327" w:rsidRDefault="00DC7E94" w:rsidP="00925AFB">
            <w:pPr>
              <w:rPr>
                <w:b/>
              </w:rPr>
            </w:pPr>
          </w:p>
        </w:tc>
        <w:tc>
          <w:tcPr>
            <w:tcW w:w="1116" w:type="pct"/>
          </w:tcPr>
          <w:p w:rsidR="00DC7E94" w:rsidRPr="00D51327" w:rsidRDefault="00DC7E94" w:rsidP="00925AFB">
            <w:pPr>
              <w:rPr>
                <w:b/>
              </w:rPr>
            </w:pPr>
          </w:p>
        </w:tc>
      </w:tr>
      <w:tr w:rsidR="00DC7E94" w:rsidRPr="00D51327" w:rsidTr="00925AFB">
        <w:tc>
          <w:tcPr>
            <w:tcW w:w="403" w:type="pct"/>
          </w:tcPr>
          <w:p w:rsidR="00DC7E94" w:rsidRPr="00D51327" w:rsidRDefault="00DC7E94" w:rsidP="00925AFB">
            <w:pPr>
              <w:rPr>
                <w:b/>
              </w:rPr>
            </w:pPr>
          </w:p>
        </w:tc>
        <w:tc>
          <w:tcPr>
            <w:tcW w:w="1740" w:type="pct"/>
          </w:tcPr>
          <w:p w:rsidR="00DC7E94" w:rsidRPr="00D51327" w:rsidRDefault="00DC7E94" w:rsidP="00925AFB">
            <w:pPr>
              <w:rPr>
                <w:b/>
              </w:rPr>
            </w:pPr>
          </w:p>
          <w:p w:rsidR="00DC7E94" w:rsidRPr="00D51327" w:rsidRDefault="00DC7E94" w:rsidP="00925AFB">
            <w:pPr>
              <w:rPr>
                <w:b/>
              </w:rPr>
            </w:pPr>
          </w:p>
          <w:p w:rsidR="00DC7E94" w:rsidRPr="00D51327" w:rsidRDefault="00DC7E94" w:rsidP="00925AFB">
            <w:pPr>
              <w:rPr>
                <w:b/>
              </w:rPr>
            </w:pPr>
          </w:p>
        </w:tc>
        <w:tc>
          <w:tcPr>
            <w:tcW w:w="1740" w:type="pct"/>
          </w:tcPr>
          <w:p w:rsidR="00DC7E94" w:rsidRPr="00D51327" w:rsidRDefault="00DC7E94" w:rsidP="00925AFB">
            <w:pPr>
              <w:rPr>
                <w:b/>
              </w:rPr>
            </w:pPr>
          </w:p>
        </w:tc>
        <w:tc>
          <w:tcPr>
            <w:tcW w:w="1116" w:type="pct"/>
          </w:tcPr>
          <w:p w:rsidR="00DC7E94" w:rsidRPr="00D51327" w:rsidRDefault="00DC7E94" w:rsidP="00925AFB">
            <w:pPr>
              <w:rPr>
                <w:b/>
              </w:rPr>
            </w:pPr>
          </w:p>
        </w:tc>
      </w:tr>
      <w:tr w:rsidR="00DC7E94" w:rsidRPr="00D51327" w:rsidTr="00925AFB">
        <w:tc>
          <w:tcPr>
            <w:tcW w:w="403" w:type="pct"/>
          </w:tcPr>
          <w:p w:rsidR="00DC7E94" w:rsidRPr="00D51327" w:rsidRDefault="00DC7E94" w:rsidP="00925AFB">
            <w:pPr>
              <w:rPr>
                <w:b/>
              </w:rPr>
            </w:pPr>
          </w:p>
        </w:tc>
        <w:tc>
          <w:tcPr>
            <w:tcW w:w="1740" w:type="pct"/>
          </w:tcPr>
          <w:p w:rsidR="00DC7E94" w:rsidRPr="00D51327" w:rsidRDefault="00DC7E94" w:rsidP="00925AFB">
            <w:pPr>
              <w:rPr>
                <w:b/>
              </w:rPr>
            </w:pPr>
          </w:p>
          <w:p w:rsidR="00DC7E94" w:rsidRPr="00D51327" w:rsidRDefault="00DC7E94" w:rsidP="00925AFB">
            <w:pPr>
              <w:rPr>
                <w:b/>
              </w:rPr>
            </w:pPr>
          </w:p>
          <w:p w:rsidR="00DC7E94" w:rsidRPr="00D51327" w:rsidRDefault="00DC7E94" w:rsidP="00925AFB">
            <w:pPr>
              <w:rPr>
                <w:b/>
              </w:rPr>
            </w:pPr>
          </w:p>
        </w:tc>
        <w:tc>
          <w:tcPr>
            <w:tcW w:w="1740" w:type="pct"/>
          </w:tcPr>
          <w:p w:rsidR="00DC7E94" w:rsidRPr="00D51327" w:rsidRDefault="00DC7E94" w:rsidP="00925AFB">
            <w:pPr>
              <w:rPr>
                <w:b/>
              </w:rPr>
            </w:pPr>
          </w:p>
        </w:tc>
        <w:tc>
          <w:tcPr>
            <w:tcW w:w="1116" w:type="pct"/>
          </w:tcPr>
          <w:p w:rsidR="00DC7E94" w:rsidRPr="00D51327" w:rsidRDefault="00DC7E94" w:rsidP="00925AFB">
            <w:pPr>
              <w:rPr>
                <w:b/>
              </w:rPr>
            </w:pPr>
          </w:p>
        </w:tc>
      </w:tr>
    </w:tbl>
    <w:p w:rsidR="00DC7E94" w:rsidRPr="00D51327" w:rsidRDefault="00DC7E94" w:rsidP="00BE5E8C">
      <w:pPr>
        <w:ind w:left="284" w:firstLine="284"/>
        <w:jc w:val="center"/>
        <w:rPr>
          <w:b/>
        </w:rPr>
      </w:pPr>
    </w:p>
    <w:p w:rsidR="00DC7E94" w:rsidRPr="00D51327" w:rsidRDefault="00DC7E94" w:rsidP="00BE5E8C">
      <w:pPr>
        <w:ind w:left="284" w:firstLine="284"/>
        <w:jc w:val="center"/>
        <w:rPr>
          <w:b/>
        </w:rPr>
      </w:pPr>
    </w:p>
    <w:p w:rsidR="00DC7E94" w:rsidRPr="00D51327" w:rsidRDefault="00DC7E94" w:rsidP="00BE5E8C">
      <w:pPr>
        <w:ind w:left="284" w:firstLine="284"/>
        <w:jc w:val="center"/>
        <w:rPr>
          <w:b/>
        </w:rPr>
      </w:pPr>
      <w:r w:rsidRPr="00D51327">
        <w:rPr>
          <w:b/>
        </w:rPr>
        <w:t xml:space="preserve">Аркуш коригування та практичного відпрацювання </w:t>
      </w:r>
    </w:p>
    <w:p w:rsidR="00DC7E94" w:rsidRPr="00D51327" w:rsidRDefault="00DC7E94" w:rsidP="00BE5E8C">
      <w:pPr>
        <w:ind w:left="284" w:firstLine="284"/>
        <w:jc w:val="center"/>
        <w:rPr>
          <w:b/>
        </w:rPr>
      </w:pPr>
      <w:r w:rsidRPr="00D51327">
        <w:rPr>
          <w:b/>
        </w:rPr>
        <w:t>Плану реагування (Інструкції) Харківської гімназії № ___</w:t>
      </w:r>
    </w:p>
    <w:p w:rsidR="00DC7E94" w:rsidRPr="00D51327" w:rsidRDefault="00DC7E94" w:rsidP="00BE5E8C">
      <w:pPr>
        <w:ind w:left="284" w:firstLine="284"/>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3585"/>
        <w:gridCol w:w="2155"/>
        <w:gridCol w:w="2263"/>
      </w:tblGrid>
      <w:tr w:rsidR="00DC7E94" w:rsidRPr="00D51327" w:rsidTr="00925AFB">
        <w:tc>
          <w:tcPr>
            <w:tcW w:w="1053" w:type="pct"/>
            <w:vAlign w:val="center"/>
          </w:tcPr>
          <w:p w:rsidR="00DC7E94" w:rsidRPr="00D51327" w:rsidRDefault="00DC7E94" w:rsidP="00925AFB">
            <w:pPr>
              <w:ind w:right="-100"/>
              <w:jc w:val="center"/>
              <w:rPr>
                <w:b/>
              </w:rPr>
            </w:pPr>
            <w:r w:rsidRPr="00D51327">
              <w:rPr>
                <w:b/>
              </w:rPr>
              <w:t>Дата коригування</w:t>
            </w:r>
          </w:p>
        </w:tc>
        <w:tc>
          <w:tcPr>
            <w:tcW w:w="1768" w:type="pct"/>
            <w:vAlign w:val="center"/>
          </w:tcPr>
          <w:p w:rsidR="00DC7E94" w:rsidRPr="00D51327" w:rsidRDefault="00DC7E94" w:rsidP="00925AFB">
            <w:pPr>
              <w:jc w:val="center"/>
              <w:rPr>
                <w:b/>
              </w:rPr>
            </w:pPr>
            <w:r w:rsidRPr="00D51327">
              <w:rPr>
                <w:b/>
              </w:rPr>
              <w:t>Назва розділу плану, сторінка та абзац</w:t>
            </w:r>
          </w:p>
        </w:tc>
        <w:tc>
          <w:tcPr>
            <w:tcW w:w="1063" w:type="pct"/>
            <w:vAlign w:val="center"/>
          </w:tcPr>
          <w:p w:rsidR="00DC7E94" w:rsidRPr="00D51327" w:rsidRDefault="00DC7E94" w:rsidP="00925AFB">
            <w:pPr>
              <w:jc w:val="center"/>
              <w:rPr>
                <w:b/>
              </w:rPr>
            </w:pPr>
            <w:r w:rsidRPr="00D51327">
              <w:rPr>
                <w:b/>
              </w:rPr>
              <w:t>Посада, прізвище</w:t>
            </w:r>
          </w:p>
        </w:tc>
        <w:tc>
          <w:tcPr>
            <w:tcW w:w="1116" w:type="pct"/>
            <w:vAlign w:val="center"/>
          </w:tcPr>
          <w:p w:rsidR="00DC7E94" w:rsidRPr="00D51327" w:rsidRDefault="00DC7E94" w:rsidP="00925AFB">
            <w:pPr>
              <w:jc w:val="center"/>
              <w:rPr>
                <w:b/>
              </w:rPr>
            </w:pPr>
            <w:r w:rsidRPr="00D51327">
              <w:rPr>
                <w:b/>
              </w:rPr>
              <w:t>Особистий підпис</w:t>
            </w:r>
          </w:p>
        </w:tc>
      </w:tr>
      <w:tr w:rsidR="00DC7E94" w:rsidRPr="00D51327" w:rsidTr="00925AFB">
        <w:tc>
          <w:tcPr>
            <w:tcW w:w="1053" w:type="pct"/>
            <w:vAlign w:val="center"/>
          </w:tcPr>
          <w:p w:rsidR="00DC7E94" w:rsidRPr="00D51327" w:rsidRDefault="00DC7E94" w:rsidP="00925AFB"/>
        </w:tc>
        <w:tc>
          <w:tcPr>
            <w:tcW w:w="1768" w:type="pct"/>
            <w:vAlign w:val="center"/>
          </w:tcPr>
          <w:p w:rsidR="00DC7E94" w:rsidRPr="00D51327" w:rsidRDefault="00DC7E94" w:rsidP="00925AFB"/>
          <w:p w:rsidR="00DC7E94" w:rsidRPr="00D51327" w:rsidRDefault="00DC7E94" w:rsidP="00925AFB"/>
          <w:p w:rsidR="00DC7E94" w:rsidRPr="00D51327" w:rsidRDefault="00DC7E94" w:rsidP="00925AFB"/>
        </w:tc>
        <w:tc>
          <w:tcPr>
            <w:tcW w:w="1063" w:type="pct"/>
            <w:vAlign w:val="center"/>
          </w:tcPr>
          <w:p w:rsidR="00DC7E94" w:rsidRPr="00D51327" w:rsidRDefault="00DC7E94" w:rsidP="00925AFB"/>
        </w:tc>
        <w:tc>
          <w:tcPr>
            <w:tcW w:w="1116" w:type="pct"/>
          </w:tcPr>
          <w:p w:rsidR="00DC7E94" w:rsidRPr="00D51327" w:rsidRDefault="00DC7E94" w:rsidP="00925AFB">
            <w:pPr>
              <w:rPr>
                <w:b/>
              </w:rPr>
            </w:pPr>
          </w:p>
        </w:tc>
      </w:tr>
      <w:tr w:rsidR="00DC7E94" w:rsidRPr="00D51327" w:rsidTr="00925AFB">
        <w:trPr>
          <w:trHeight w:val="1078"/>
        </w:trPr>
        <w:tc>
          <w:tcPr>
            <w:tcW w:w="1053" w:type="pct"/>
          </w:tcPr>
          <w:p w:rsidR="00DC7E94" w:rsidRPr="00D51327" w:rsidRDefault="00DC7E94" w:rsidP="00925AFB">
            <w:pPr>
              <w:rPr>
                <w:b/>
              </w:rPr>
            </w:pPr>
          </w:p>
        </w:tc>
        <w:tc>
          <w:tcPr>
            <w:tcW w:w="1768" w:type="pct"/>
          </w:tcPr>
          <w:p w:rsidR="00DC7E94" w:rsidRPr="00D51327" w:rsidRDefault="00DC7E94" w:rsidP="00925AFB">
            <w:pPr>
              <w:rPr>
                <w:b/>
              </w:rPr>
            </w:pPr>
          </w:p>
          <w:p w:rsidR="00DC7E94" w:rsidRPr="00D51327" w:rsidRDefault="00DC7E94" w:rsidP="00925AFB">
            <w:pPr>
              <w:rPr>
                <w:b/>
              </w:rPr>
            </w:pPr>
          </w:p>
          <w:p w:rsidR="00DC7E94" w:rsidRPr="00D51327" w:rsidRDefault="00DC7E94" w:rsidP="00925AFB">
            <w:pPr>
              <w:rPr>
                <w:b/>
              </w:rPr>
            </w:pPr>
          </w:p>
        </w:tc>
        <w:tc>
          <w:tcPr>
            <w:tcW w:w="1063" w:type="pct"/>
          </w:tcPr>
          <w:p w:rsidR="00DC7E94" w:rsidRPr="00D51327" w:rsidRDefault="00DC7E94" w:rsidP="00925AFB">
            <w:pPr>
              <w:rPr>
                <w:b/>
              </w:rPr>
            </w:pPr>
          </w:p>
        </w:tc>
        <w:tc>
          <w:tcPr>
            <w:tcW w:w="1116" w:type="pct"/>
          </w:tcPr>
          <w:p w:rsidR="00DC7E94" w:rsidRPr="00D51327" w:rsidRDefault="00DC7E94" w:rsidP="00925AFB">
            <w:pPr>
              <w:rPr>
                <w:b/>
              </w:rPr>
            </w:pPr>
          </w:p>
        </w:tc>
      </w:tr>
      <w:tr w:rsidR="00DC7E94" w:rsidRPr="00D51327" w:rsidTr="00925AFB">
        <w:tc>
          <w:tcPr>
            <w:tcW w:w="1053" w:type="pct"/>
          </w:tcPr>
          <w:p w:rsidR="00DC7E94" w:rsidRPr="00D51327" w:rsidRDefault="00DC7E94" w:rsidP="00925AFB">
            <w:pPr>
              <w:rPr>
                <w:b/>
              </w:rPr>
            </w:pPr>
          </w:p>
        </w:tc>
        <w:tc>
          <w:tcPr>
            <w:tcW w:w="1768" w:type="pct"/>
          </w:tcPr>
          <w:p w:rsidR="00DC7E94" w:rsidRPr="00D51327" w:rsidRDefault="00DC7E94" w:rsidP="00925AFB">
            <w:pPr>
              <w:rPr>
                <w:b/>
              </w:rPr>
            </w:pPr>
          </w:p>
          <w:p w:rsidR="00DC7E94" w:rsidRPr="00D51327" w:rsidRDefault="00DC7E94" w:rsidP="00925AFB">
            <w:pPr>
              <w:rPr>
                <w:b/>
              </w:rPr>
            </w:pPr>
          </w:p>
          <w:p w:rsidR="00DC7E94" w:rsidRPr="00D51327" w:rsidRDefault="00DC7E94" w:rsidP="00925AFB">
            <w:pPr>
              <w:rPr>
                <w:b/>
              </w:rPr>
            </w:pPr>
          </w:p>
        </w:tc>
        <w:tc>
          <w:tcPr>
            <w:tcW w:w="1063" w:type="pct"/>
          </w:tcPr>
          <w:p w:rsidR="00DC7E94" w:rsidRPr="00D51327" w:rsidRDefault="00DC7E94" w:rsidP="00925AFB">
            <w:pPr>
              <w:rPr>
                <w:b/>
              </w:rPr>
            </w:pPr>
          </w:p>
        </w:tc>
        <w:tc>
          <w:tcPr>
            <w:tcW w:w="1116" w:type="pct"/>
          </w:tcPr>
          <w:p w:rsidR="00DC7E94" w:rsidRPr="00D51327" w:rsidRDefault="00DC7E94" w:rsidP="00925AFB">
            <w:pPr>
              <w:rPr>
                <w:b/>
              </w:rPr>
            </w:pPr>
          </w:p>
        </w:tc>
      </w:tr>
      <w:tr w:rsidR="00DC7E94" w:rsidRPr="00D51327" w:rsidTr="00925AFB">
        <w:tc>
          <w:tcPr>
            <w:tcW w:w="1053" w:type="pct"/>
          </w:tcPr>
          <w:p w:rsidR="00DC7E94" w:rsidRPr="00D51327" w:rsidRDefault="00DC7E94" w:rsidP="00925AFB">
            <w:pPr>
              <w:rPr>
                <w:b/>
              </w:rPr>
            </w:pPr>
          </w:p>
        </w:tc>
        <w:tc>
          <w:tcPr>
            <w:tcW w:w="1768" w:type="pct"/>
          </w:tcPr>
          <w:p w:rsidR="00DC7E94" w:rsidRPr="00D51327" w:rsidRDefault="00DC7E94" w:rsidP="00925AFB">
            <w:pPr>
              <w:rPr>
                <w:b/>
              </w:rPr>
            </w:pPr>
          </w:p>
          <w:p w:rsidR="00DC7E94" w:rsidRPr="00D51327" w:rsidRDefault="00DC7E94" w:rsidP="00925AFB">
            <w:pPr>
              <w:rPr>
                <w:b/>
              </w:rPr>
            </w:pPr>
          </w:p>
          <w:p w:rsidR="00DC7E94" w:rsidRPr="00D51327" w:rsidRDefault="00DC7E94" w:rsidP="00925AFB">
            <w:pPr>
              <w:rPr>
                <w:b/>
              </w:rPr>
            </w:pPr>
          </w:p>
        </w:tc>
        <w:tc>
          <w:tcPr>
            <w:tcW w:w="1063" w:type="pct"/>
          </w:tcPr>
          <w:p w:rsidR="00DC7E94" w:rsidRPr="00D51327" w:rsidRDefault="00DC7E94" w:rsidP="00925AFB">
            <w:pPr>
              <w:rPr>
                <w:b/>
              </w:rPr>
            </w:pPr>
          </w:p>
        </w:tc>
        <w:tc>
          <w:tcPr>
            <w:tcW w:w="1116" w:type="pct"/>
          </w:tcPr>
          <w:p w:rsidR="00DC7E94" w:rsidRPr="00D51327" w:rsidRDefault="00DC7E94" w:rsidP="00925AFB">
            <w:pPr>
              <w:rPr>
                <w:b/>
              </w:rPr>
            </w:pPr>
          </w:p>
        </w:tc>
      </w:tr>
      <w:tr w:rsidR="00DC7E94" w:rsidRPr="00D51327" w:rsidTr="00925AFB">
        <w:tc>
          <w:tcPr>
            <w:tcW w:w="1053" w:type="pct"/>
          </w:tcPr>
          <w:p w:rsidR="00DC7E94" w:rsidRPr="00D51327" w:rsidRDefault="00DC7E94" w:rsidP="00925AFB">
            <w:pPr>
              <w:rPr>
                <w:b/>
              </w:rPr>
            </w:pPr>
          </w:p>
          <w:p w:rsidR="00DC7E94" w:rsidRPr="00D51327" w:rsidRDefault="00DC7E94" w:rsidP="00925AFB">
            <w:pPr>
              <w:rPr>
                <w:b/>
              </w:rPr>
            </w:pPr>
          </w:p>
          <w:p w:rsidR="00DC7E94" w:rsidRPr="00D51327" w:rsidRDefault="00DC7E94" w:rsidP="00925AFB">
            <w:pPr>
              <w:rPr>
                <w:b/>
              </w:rPr>
            </w:pPr>
          </w:p>
        </w:tc>
        <w:tc>
          <w:tcPr>
            <w:tcW w:w="1768" w:type="pct"/>
          </w:tcPr>
          <w:p w:rsidR="00DC7E94" w:rsidRPr="00D51327" w:rsidRDefault="00DC7E94" w:rsidP="00925AFB">
            <w:pPr>
              <w:rPr>
                <w:b/>
              </w:rPr>
            </w:pPr>
          </w:p>
        </w:tc>
        <w:tc>
          <w:tcPr>
            <w:tcW w:w="1063" w:type="pct"/>
          </w:tcPr>
          <w:p w:rsidR="00DC7E94" w:rsidRPr="00D51327" w:rsidRDefault="00DC7E94" w:rsidP="00925AFB">
            <w:pPr>
              <w:rPr>
                <w:b/>
              </w:rPr>
            </w:pPr>
          </w:p>
        </w:tc>
        <w:tc>
          <w:tcPr>
            <w:tcW w:w="1116" w:type="pct"/>
          </w:tcPr>
          <w:p w:rsidR="00DC7E94" w:rsidRPr="00D51327" w:rsidRDefault="00DC7E94" w:rsidP="00925AFB">
            <w:pPr>
              <w:rPr>
                <w:b/>
              </w:rPr>
            </w:pPr>
          </w:p>
        </w:tc>
      </w:tr>
      <w:tr w:rsidR="00DC7E94" w:rsidRPr="00D51327" w:rsidTr="00925AFB">
        <w:tc>
          <w:tcPr>
            <w:tcW w:w="1053" w:type="pct"/>
          </w:tcPr>
          <w:p w:rsidR="00DC7E94" w:rsidRPr="00D51327" w:rsidRDefault="00DC7E94" w:rsidP="00925AFB">
            <w:pPr>
              <w:rPr>
                <w:b/>
              </w:rPr>
            </w:pPr>
          </w:p>
          <w:p w:rsidR="00DC7E94" w:rsidRPr="00D51327" w:rsidRDefault="00DC7E94" w:rsidP="00925AFB">
            <w:pPr>
              <w:rPr>
                <w:b/>
              </w:rPr>
            </w:pPr>
          </w:p>
          <w:p w:rsidR="00DC7E94" w:rsidRPr="00D51327" w:rsidRDefault="00DC7E94" w:rsidP="00925AFB">
            <w:pPr>
              <w:rPr>
                <w:b/>
              </w:rPr>
            </w:pPr>
          </w:p>
        </w:tc>
        <w:tc>
          <w:tcPr>
            <w:tcW w:w="1768" w:type="pct"/>
          </w:tcPr>
          <w:p w:rsidR="00DC7E94" w:rsidRPr="00D51327" w:rsidRDefault="00DC7E94" w:rsidP="00925AFB">
            <w:pPr>
              <w:rPr>
                <w:b/>
              </w:rPr>
            </w:pPr>
          </w:p>
        </w:tc>
        <w:tc>
          <w:tcPr>
            <w:tcW w:w="1063" w:type="pct"/>
          </w:tcPr>
          <w:p w:rsidR="00DC7E94" w:rsidRPr="00D51327" w:rsidRDefault="00DC7E94" w:rsidP="00925AFB">
            <w:pPr>
              <w:rPr>
                <w:b/>
              </w:rPr>
            </w:pPr>
          </w:p>
        </w:tc>
        <w:tc>
          <w:tcPr>
            <w:tcW w:w="1116" w:type="pct"/>
          </w:tcPr>
          <w:p w:rsidR="00DC7E94" w:rsidRPr="00D51327" w:rsidRDefault="00DC7E94" w:rsidP="00925AFB">
            <w:pPr>
              <w:rPr>
                <w:b/>
              </w:rPr>
            </w:pPr>
          </w:p>
        </w:tc>
      </w:tr>
    </w:tbl>
    <w:p w:rsidR="00DC7E94" w:rsidRPr="00D51327" w:rsidRDefault="00DC7E94" w:rsidP="00BE5E8C">
      <w:pPr>
        <w:pStyle w:val="ListParagraph"/>
        <w:rPr>
          <w:lang w:val="uk-UA" w:eastAsia="uk-UA"/>
        </w:rPr>
      </w:pPr>
    </w:p>
    <w:p w:rsidR="00DC7E94" w:rsidRPr="00D51327" w:rsidRDefault="00DC7E94" w:rsidP="00BE5E8C">
      <w:pPr>
        <w:pStyle w:val="ListParagraph"/>
        <w:rPr>
          <w:lang w:val="uk-UA"/>
        </w:rPr>
      </w:pPr>
    </w:p>
    <w:p w:rsidR="00DC7E94" w:rsidRPr="00D51327" w:rsidRDefault="00DC7E94" w:rsidP="00BE5E8C">
      <w:pPr>
        <w:ind w:left="142" w:firstLine="3"/>
        <w:rPr>
          <w:sz w:val="24"/>
          <w:szCs w:val="24"/>
        </w:rPr>
      </w:pPr>
    </w:p>
    <w:p w:rsidR="00DC7E94" w:rsidRPr="00D51327" w:rsidRDefault="00DC7E94" w:rsidP="00BE5E8C">
      <w:pPr>
        <w:rPr>
          <w:lang w:eastAsia="uk-UA"/>
        </w:rPr>
        <w:sectPr w:rsidR="00DC7E94" w:rsidRPr="00D51327" w:rsidSect="00607366">
          <w:footerReference w:type="even" r:id="rId11"/>
          <w:footerReference w:type="default" r:id="rId12"/>
          <w:pgSz w:w="11907" w:h="16840" w:code="9"/>
          <w:pgMar w:top="851" w:right="851" w:bottom="851" w:left="1134" w:header="708" w:footer="708" w:gutter="0"/>
          <w:cols w:space="720"/>
          <w:titlePg/>
        </w:sectPr>
      </w:pPr>
    </w:p>
    <w:p w:rsidR="00DC7E94" w:rsidRPr="00D51327" w:rsidRDefault="00DC7E94" w:rsidP="00BE5E8C">
      <w:pPr>
        <w:ind w:left="11624"/>
        <w:jc w:val="right"/>
        <w:rPr>
          <w:b/>
          <w:sz w:val="24"/>
          <w:szCs w:val="24"/>
        </w:rPr>
      </w:pPr>
      <w:r w:rsidRPr="00D51327">
        <w:rPr>
          <w:b/>
          <w:sz w:val="24"/>
          <w:szCs w:val="24"/>
        </w:rPr>
        <w:t>Додаток № 2</w:t>
      </w:r>
    </w:p>
    <w:p w:rsidR="00DC7E94" w:rsidRPr="00D51327" w:rsidRDefault="00DC7E94" w:rsidP="00C173CF">
      <w:pPr>
        <w:ind w:left="11907"/>
        <w:rPr>
          <w:bCs/>
          <w:sz w:val="24"/>
          <w:szCs w:val="24"/>
        </w:rPr>
      </w:pPr>
      <w:r w:rsidRPr="00D51327">
        <w:rPr>
          <w:bCs/>
          <w:sz w:val="24"/>
          <w:szCs w:val="24"/>
        </w:rPr>
        <w:t xml:space="preserve">до Плану реагування </w:t>
      </w:r>
    </w:p>
    <w:p w:rsidR="00DC7E94" w:rsidRPr="00D51327" w:rsidRDefault="00DC7E94" w:rsidP="00C173CF">
      <w:pPr>
        <w:ind w:left="11907"/>
        <w:rPr>
          <w:bCs/>
          <w:sz w:val="24"/>
          <w:szCs w:val="24"/>
        </w:rPr>
      </w:pPr>
      <w:r w:rsidRPr="00D51327">
        <w:rPr>
          <w:bCs/>
          <w:sz w:val="24"/>
          <w:szCs w:val="24"/>
        </w:rPr>
        <w:t>Харківської гімназії № ___</w:t>
      </w:r>
    </w:p>
    <w:p w:rsidR="00DC7E94" w:rsidRPr="00D51327" w:rsidRDefault="00DC7E94" w:rsidP="00165A76">
      <w:pPr>
        <w:pStyle w:val="ListParagraph"/>
        <w:ind w:left="0"/>
        <w:jc w:val="center"/>
        <w:rPr>
          <w:sz w:val="28"/>
          <w:szCs w:val="28"/>
          <w:lang w:val="uk-UA"/>
        </w:rPr>
      </w:pPr>
    </w:p>
    <w:p w:rsidR="00DC7E94" w:rsidRPr="00D51327" w:rsidRDefault="00DC7E94" w:rsidP="00165A76">
      <w:pPr>
        <w:pStyle w:val="ListParagraph"/>
        <w:ind w:left="0"/>
        <w:jc w:val="center"/>
        <w:rPr>
          <w:rFonts w:ascii="Cambria" w:hAnsi="Cambria"/>
          <w:b/>
          <w:sz w:val="28"/>
          <w:szCs w:val="28"/>
          <w:lang w:val="uk-UA"/>
        </w:rPr>
      </w:pPr>
      <w:r w:rsidRPr="00D51327">
        <w:rPr>
          <w:b/>
          <w:sz w:val="28"/>
          <w:szCs w:val="28"/>
          <w:lang w:val="uk-UA"/>
        </w:rPr>
        <w:t>Календарний план підготовки та реагування на загрозу та/або виникнення надзвичайних ситуацій</w:t>
      </w:r>
    </w:p>
    <w:p w:rsidR="00DC7E94" w:rsidRPr="00D51327" w:rsidRDefault="00DC7E94" w:rsidP="00165A76">
      <w:pPr>
        <w:pStyle w:val="ListParagraph"/>
        <w:ind w:left="0"/>
        <w:jc w:val="center"/>
        <w:rPr>
          <w:sz w:val="28"/>
          <w:szCs w:val="28"/>
          <w:lang w:val="uk-UA"/>
        </w:rPr>
      </w:pPr>
      <w:r w:rsidRPr="00D51327">
        <w:rPr>
          <w:b/>
          <w:sz w:val="28"/>
          <w:szCs w:val="28"/>
          <w:lang w:val="uk-UA"/>
        </w:rPr>
        <w:t>Харківської гімназії № ___ Харківської міської ради Харківської області</w:t>
      </w:r>
    </w:p>
    <w:p w:rsidR="00DC7E94" w:rsidRPr="00D51327" w:rsidRDefault="00DC7E94" w:rsidP="00165A76">
      <w:pPr>
        <w:pStyle w:val="ListParagraph"/>
        <w:ind w:left="0"/>
        <w:jc w:val="center"/>
        <w:rPr>
          <w:sz w:val="28"/>
          <w:szCs w:val="28"/>
          <w:lang w:val="uk-UA"/>
        </w:rPr>
      </w:pPr>
    </w:p>
    <w:p w:rsidR="00DC7E94" w:rsidRPr="00D51327" w:rsidRDefault="00DC7E94" w:rsidP="00BE5E8C">
      <w:pPr>
        <w:rPr>
          <w:sz w:val="6"/>
          <w:szCs w:val="6"/>
          <w:lang w:eastAsia="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8"/>
        <w:gridCol w:w="4159"/>
        <w:gridCol w:w="1384"/>
        <w:gridCol w:w="1351"/>
        <w:gridCol w:w="430"/>
        <w:gridCol w:w="431"/>
        <w:gridCol w:w="431"/>
        <w:gridCol w:w="430"/>
        <w:gridCol w:w="430"/>
        <w:gridCol w:w="431"/>
        <w:gridCol w:w="428"/>
        <w:gridCol w:w="428"/>
        <w:gridCol w:w="429"/>
        <w:gridCol w:w="428"/>
        <w:gridCol w:w="430"/>
        <w:gridCol w:w="431"/>
        <w:gridCol w:w="430"/>
        <w:gridCol w:w="430"/>
        <w:gridCol w:w="431"/>
        <w:gridCol w:w="430"/>
        <w:gridCol w:w="430"/>
        <w:gridCol w:w="431"/>
      </w:tblGrid>
      <w:tr w:rsidR="00DC7E94" w:rsidRPr="00D51327" w:rsidTr="002D53E1">
        <w:trPr>
          <w:tblHeader/>
        </w:trPr>
        <w:tc>
          <w:tcPr>
            <w:tcW w:w="430" w:type="dxa"/>
            <w:vMerge w:val="restart"/>
            <w:vAlign w:val="center"/>
          </w:tcPr>
          <w:p w:rsidR="00DC7E94" w:rsidRPr="00D51327" w:rsidRDefault="00DC7E94" w:rsidP="001C49E7">
            <w:pPr>
              <w:ind w:left="-42" w:right="-80" w:firstLine="42"/>
              <w:jc w:val="center"/>
              <w:rPr>
                <w:b/>
                <w:iCs/>
                <w:sz w:val="24"/>
                <w:szCs w:val="24"/>
              </w:rPr>
            </w:pPr>
            <w:r w:rsidRPr="00D51327">
              <w:rPr>
                <w:b/>
                <w:iCs/>
                <w:sz w:val="24"/>
                <w:szCs w:val="24"/>
              </w:rPr>
              <w:t>№ з/п</w:t>
            </w:r>
          </w:p>
        </w:tc>
        <w:tc>
          <w:tcPr>
            <w:tcW w:w="4164" w:type="dxa"/>
            <w:vMerge w:val="restart"/>
            <w:vAlign w:val="center"/>
          </w:tcPr>
          <w:p w:rsidR="00DC7E94" w:rsidRPr="00D51327" w:rsidRDefault="00DC7E94" w:rsidP="001C49E7">
            <w:pPr>
              <w:jc w:val="center"/>
              <w:rPr>
                <w:b/>
                <w:iCs/>
                <w:sz w:val="24"/>
                <w:szCs w:val="24"/>
              </w:rPr>
            </w:pPr>
            <w:r w:rsidRPr="00D51327">
              <w:rPr>
                <w:b/>
                <w:iCs/>
                <w:sz w:val="24"/>
                <w:szCs w:val="24"/>
              </w:rPr>
              <w:t>Назва заходів і їх короткий зміст</w:t>
            </w:r>
          </w:p>
        </w:tc>
        <w:tc>
          <w:tcPr>
            <w:tcW w:w="1385" w:type="dxa"/>
            <w:vMerge w:val="restart"/>
            <w:vAlign w:val="center"/>
          </w:tcPr>
          <w:p w:rsidR="00DC7E94" w:rsidRPr="00D51327" w:rsidRDefault="00DC7E94" w:rsidP="001C49E7">
            <w:pPr>
              <w:jc w:val="center"/>
              <w:rPr>
                <w:b/>
                <w:iCs/>
                <w:sz w:val="24"/>
                <w:szCs w:val="24"/>
              </w:rPr>
            </w:pPr>
            <w:r w:rsidRPr="00D51327">
              <w:rPr>
                <w:b/>
                <w:iCs/>
                <w:sz w:val="24"/>
                <w:szCs w:val="24"/>
              </w:rPr>
              <w:t>Хто виконує</w:t>
            </w:r>
          </w:p>
        </w:tc>
        <w:tc>
          <w:tcPr>
            <w:tcW w:w="1352" w:type="dxa"/>
            <w:vMerge w:val="restart"/>
            <w:vAlign w:val="center"/>
          </w:tcPr>
          <w:p w:rsidR="00DC7E94" w:rsidRPr="00D51327" w:rsidRDefault="00DC7E94" w:rsidP="001C49E7">
            <w:pPr>
              <w:ind w:left="-51" w:right="-49"/>
              <w:jc w:val="center"/>
              <w:rPr>
                <w:b/>
                <w:iCs/>
                <w:sz w:val="24"/>
                <w:szCs w:val="24"/>
              </w:rPr>
            </w:pPr>
            <w:r w:rsidRPr="00D51327">
              <w:rPr>
                <w:b/>
                <w:iCs/>
                <w:sz w:val="24"/>
                <w:szCs w:val="24"/>
              </w:rPr>
              <w:t>Тривалість</w:t>
            </w:r>
          </w:p>
        </w:tc>
        <w:tc>
          <w:tcPr>
            <w:tcW w:w="7740" w:type="dxa"/>
            <w:gridSpan w:val="18"/>
          </w:tcPr>
          <w:p w:rsidR="00DC7E94" w:rsidRPr="00D51327" w:rsidRDefault="00DC7E94" w:rsidP="001C49E7">
            <w:pPr>
              <w:jc w:val="center"/>
              <w:rPr>
                <w:sz w:val="24"/>
                <w:szCs w:val="24"/>
              </w:rPr>
            </w:pPr>
            <w:r w:rsidRPr="00D51327">
              <w:rPr>
                <w:b/>
                <w:iCs/>
                <w:sz w:val="24"/>
                <w:szCs w:val="24"/>
              </w:rPr>
              <w:t>Термін виконання від "Ч"</w:t>
            </w:r>
          </w:p>
        </w:tc>
      </w:tr>
      <w:tr w:rsidR="00DC7E94" w:rsidRPr="00D51327" w:rsidTr="002D53E1">
        <w:trPr>
          <w:tblHeader/>
        </w:trPr>
        <w:tc>
          <w:tcPr>
            <w:tcW w:w="430" w:type="dxa"/>
            <w:vMerge/>
          </w:tcPr>
          <w:p w:rsidR="00DC7E94" w:rsidRPr="00D51327" w:rsidRDefault="00DC7E94" w:rsidP="00844B88">
            <w:pPr>
              <w:rPr>
                <w:sz w:val="24"/>
                <w:szCs w:val="24"/>
              </w:rPr>
            </w:pPr>
          </w:p>
        </w:tc>
        <w:tc>
          <w:tcPr>
            <w:tcW w:w="4164" w:type="dxa"/>
            <w:vMerge/>
          </w:tcPr>
          <w:p w:rsidR="00DC7E94" w:rsidRPr="00D51327" w:rsidRDefault="00DC7E94" w:rsidP="00844B88">
            <w:pPr>
              <w:rPr>
                <w:sz w:val="24"/>
                <w:szCs w:val="24"/>
              </w:rPr>
            </w:pPr>
          </w:p>
        </w:tc>
        <w:tc>
          <w:tcPr>
            <w:tcW w:w="1385" w:type="dxa"/>
            <w:vMerge/>
          </w:tcPr>
          <w:p w:rsidR="00DC7E94" w:rsidRPr="00D51327" w:rsidRDefault="00DC7E94" w:rsidP="00844B88">
            <w:pPr>
              <w:rPr>
                <w:sz w:val="24"/>
                <w:szCs w:val="24"/>
              </w:rPr>
            </w:pPr>
          </w:p>
        </w:tc>
        <w:tc>
          <w:tcPr>
            <w:tcW w:w="1352" w:type="dxa"/>
            <w:vMerge/>
          </w:tcPr>
          <w:p w:rsidR="00DC7E94" w:rsidRPr="00D51327" w:rsidRDefault="00DC7E94" w:rsidP="00844B88">
            <w:pPr>
              <w:rPr>
                <w:sz w:val="24"/>
                <w:szCs w:val="24"/>
              </w:rPr>
            </w:pPr>
          </w:p>
        </w:tc>
        <w:tc>
          <w:tcPr>
            <w:tcW w:w="2584" w:type="dxa"/>
            <w:gridSpan w:val="6"/>
            <w:vAlign w:val="center"/>
          </w:tcPr>
          <w:p w:rsidR="00DC7E94" w:rsidRPr="00D51327" w:rsidRDefault="00DC7E94" w:rsidP="001C49E7">
            <w:pPr>
              <w:jc w:val="center"/>
              <w:rPr>
                <w:sz w:val="24"/>
                <w:szCs w:val="24"/>
                <w:lang w:eastAsia="uk-UA"/>
              </w:rPr>
            </w:pPr>
            <w:r w:rsidRPr="00D51327">
              <w:rPr>
                <w:b/>
                <w:iCs/>
                <w:sz w:val="24"/>
                <w:szCs w:val="24"/>
              </w:rPr>
              <w:t>Хвилини</w:t>
            </w:r>
          </w:p>
        </w:tc>
        <w:tc>
          <w:tcPr>
            <w:tcW w:w="5156" w:type="dxa"/>
            <w:gridSpan w:val="12"/>
            <w:vAlign w:val="center"/>
          </w:tcPr>
          <w:p w:rsidR="00DC7E94" w:rsidRPr="00D51327" w:rsidRDefault="00DC7E94" w:rsidP="001C49E7">
            <w:pPr>
              <w:jc w:val="center"/>
              <w:rPr>
                <w:sz w:val="24"/>
                <w:szCs w:val="24"/>
                <w:lang w:eastAsia="uk-UA"/>
              </w:rPr>
            </w:pPr>
            <w:r w:rsidRPr="00D51327">
              <w:rPr>
                <w:b/>
                <w:iCs/>
                <w:sz w:val="24"/>
                <w:szCs w:val="24"/>
              </w:rPr>
              <w:t>Години</w:t>
            </w:r>
          </w:p>
        </w:tc>
      </w:tr>
      <w:tr w:rsidR="00DC7E94" w:rsidRPr="00D51327" w:rsidTr="002D53E1">
        <w:trPr>
          <w:tblHeader/>
        </w:trPr>
        <w:tc>
          <w:tcPr>
            <w:tcW w:w="430" w:type="dxa"/>
            <w:vMerge/>
          </w:tcPr>
          <w:p w:rsidR="00DC7E94" w:rsidRPr="00D51327" w:rsidRDefault="00DC7E94" w:rsidP="00844B88">
            <w:pPr>
              <w:rPr>
                <w:sz w:val="24"/>
                <w:szCs w:val="24"/>
              </w:rPr>
            </w:pPr>
          </w:p>
        </w:tc>
        <w:tc>
          <w:tcPr>
            <w:tcW w:w="4164" w:type="dxa"/>
            <w:vMerge/>
          </w:tcPr>
          <w:p w:rsidR="00DC7E94" w:rsidRPr="00D51327" w:rsidRDefault="00DC7E94" w:rsidP="00844B88">
            <w:pPr>
              <w:rPr>
                <w:sz w:val="24"/>
                <w:szCs w:val="24"/>
              </w:rPr>
            </w:pPr>
          </w:p>
        </w:tc>
        <w:tc>
          <w:tcPr>
            <w:tcW w:w="1385" w:type="dxa"/>
            <w:vMerge/>
          </w:tcPr>
          <w:p w:rsidR="00DC7E94" w:rsidRPr="00D51327" w:rsidRDefault="00DC7E94" w:rsidP="00844B88">
            <w:pPr>
              <w:rPr>
                <w:sz w:val="24"/>
                <w:szCs w:val="24"/>
              </w:rPr>
            </w:pPr>
          </w:p>
        </w:tc>
        <w:tc>
          <w:tcPr>
            <w:tcW w:w="1352" w:type="dxa"/>
            <w:vMerge/>
          </w:tcPr>
          <w:p w:rsidR="00DC7E94" w:rsidRPr="00D51327" w:rsidRDefault="00DC7E94" w:rsidP="00844B88">
            <w:pPr>
              <w:rPr>
                <w:sz w:val="24"/>
                <w:szCs w:val="24"/>
              </w:rPr>
            </w:pPr>
          </w:p>
        </w:tc>
        <w:tc>
          <w:tcPr>
            <w:tcW w:w="431" w:type="dxa"/>
            <w:vAlign w:val="center"/>
          </w:tcPr>
          <w:p w:rsidR="00DC7E94" w:rsidRPr="00D51327" w:rsidRDefault="00DC7E94" w:rsidP="001C49E7">
            <w:pPr>
              <w:ind w:left="-69" w:right="-88"/>
              <w:jc w:val="center"/>
              <w:rPr>
                <w:b/>
                <w:sz w:val="24"/>
                <w:szCs w:val="24"/>
              </w:rPr>
            </w:pPr>
            <w:r w:rsidRPr="00D51327">
              <w:rPr>
                <w:b/>
                <w:sz w:val="24"/>
                <w:szCs w:val="24"/>
              </w:rPr>
              <w:t>10</w:t>
            </w:r>
          </w:p>
        </w:tc>
        <w:tc>
          <w:tcPr>
            <w:tcW w:w="431" w:type="dxa"/>
            <w:vAlign w:val="center"/>
          </w:tcPr>
          <w:p w:rsidR="00DC7E94" w:rsidRPr="00D51327" w:rsidRDefault="00DC7E94" w:rsidP="001C49E7">
            <w:pPr>
              <w:ind w:left="-69" w:right="-88"/>
              <w:jc w:val="center"/>
              <w:rPr>
                <w:b/>
                <w:sz w:val="24"/>
                <w:szCs w:val="24"/>
              </w:rPr>
            </w:pPr>
            <w:r w:rsidRPr="00D51327">
              <w:rPr>
                <w:b/>
                <w:sz w:val="24"/>
                <w:szCs w:val="24"/>
              </w:rPr>
              <w:t>20</w:t>
            </w:r>
          </w:p>
        </w:tc>
        <w:tc>
          <w:tcPr>
            <w:tcW w:w="431" w:type="dxa"/>
            <w:vAlign w:val="center"/>
          </w:tcPr>
          <w:p w:rsidR="00DC7E94" w:rsidRPr="00D51327" w:rsidRDefault="00DC7E94" w:rsidP="001C49E7">
            <w:pPr>
              <w:ind w:left="-69" w:right="-88"/>
              <w:jc w:val="center"/>
              <w:rPr>
                <w:b/>
                <w:sz w:val="24"/>
                <w:szCs w:val="24"/>
              </w:rPr>
            </w:pPr>
            <w:r w:rsidRPr="00D51327">
              <w:rPr>
                <w:b/>
                <w:sz w:val="24"/>
                <w:szCs w:val="24"/>
              </w:rPr>
              <w:t>30</w:t>
            </w:r>
          </w:p>
        </w:tc>
        <w:tc>
          <w:tcPr>
            <w:tcW w:w="430" w:type="dxa"/>
            <w:vAlign w:val="center"/>
          </w:tcPr>
          <w:p w:rsidR="00DC7E94" w:rsidRPr="00D51327" w:rsidRDefault="00DC7E94" w:rsidP="001C49E7">
            <w:pPr>
              <w:ind w:left="-69" w:right="-88"/>
              <w:jc w:val="center"/>
              <w:rPr>
                <w:b/>
                <w:sz w:val="24"/>
                <w:szCs w:val="24"/>
              </w:rPr>
            </w:pPr>
            <w:r w:rsidRPr="00D51327">
              <w:rPr>
                <w:b/>
                <w:sz w:val="24"/>
                <w:szCs w:val="24"/>
              </w:rPr>
              <w:t>40</w:t>
            </w:r>
          </w:p>
        </w:tc>
        <w:tc>
          <w:tcPr>
            <w:tcW w:w="430" w:type="dxa"/>
            <w:vAlign w:val="center"/>
          </w:tcPr>
          <w:p w:rsidR="00DC7E94" w:rsidRPr="00D51327" w:rsidRDefault="00DC7E94" w:rsidP="001C49E7">
            <w:pPr>
              <w:ind w:left="-69" w:right="-88"/>
              <w:jc w:val="center"/>
              <w:rPr>
                <w:b/>
                <w:sz w:val="24"/>
                <w:szCs w:val="24"/>
              </w:rPr>
            </w:pPr>
            <w:r w:rsidRPr="00D51327">
              <w:rPr>
                <w:b/>
                <w:sz w:val="24"/>
                <w:szCs w:val="24"/>
              </w:rPr>
              <w:t>50</w:t>
            </w:r>
          </w:p>
        </w:tc>
        <w:tc>
          <w:tcPr>
            <w:tcW w:w="431" w:type="dxa"/>
            <w:vAlign w:val="center"/>
          </w:tcPr>
          <w:p w:rsidR="00DC7E94" w:rsidRPr="00D51327" w:rsidRDefault="00DC7E94" w:rsidP="001C49E7">
            <w:pPr>
              <w:ind w:left="-69" w:right="-88"/>
              <w:jc w:val="center"/>
              <w:rPr>
                <w:b/>
                <w:sz w:val="24"/>
                <w:szCs w:val="24"/>
              </w:rPr>
            </w:pPr>
            <w:r w:rsidRPr="00D51327">
              <w:rPr>
                <w:b/>
                <w:sz w:val="24"/>
                <w:szCs w:val="24"/>
              </w:rPr>
              <w:t>60</w:t>
            </w:r>
          </w:p>
        </w:tc>
        <w:tc>
          <w:tcPr>
            <w:tcW w:w="428" w:type="dxa"/>
            <w:vAlign w:val="center"/>
          </w:tcPr>
          <w:p w:rsidR="00DC7E94" w:rsidRPr="00D51327" w:rsidRDefault="00DC7E94" w:rsidP="001C49E7">
            <w:pPr>
              <w:ind w:left="-69" w:right="-88"/>
              <w:jc w:val="center"/>
              <w:rPr>
                <w:b/>
                <w:sz w:val="24"/>
                <w:szCs w:val="24"/>
              </w:rPr>
            </w:pPr>
            <w:r w:rsidRPr="00D51327">
              <w:rPr>
                <w:b/>
                <w:sz w:val="24"/>
                <w:szCs w:val="24"/>
              </w:rPr>
              <w:t>2</w:t>
            </w:r>
          </w:p>
        </w:tc>
        <w:tc>
          <w:tcPr>
            <w:tcW w:w="428" w:type="dxa"/>
            <w:vAlign w:val="center"/>
          </w:tcPr>
          <w:p w:rsidR="00DC7E94" w:rsidRPr="00D51327" w:rsidRDefault="00DC7E94" w:rsidP="001C49E7">
            <w:pPr>
              <w:ind w:left="-69" w:right="-88"/>
              <w:jc w:val="center"/>
              <w:rPr>
                <w:b/>
                <w:sz w:val="24"/>
                <w:szCs w:val="24"/>
              </w:rPr>
            </w:pPr>
            <w:r w:rsidRPr="00D51327">
              <w:rPr>
                <w:b/>
                <w:sz w:val="24"/>
                <w:szCs w:val="24"/>
              </w:rPr>
              <w:t>4</w:t>
            </w:r>
          </w:p>
        </w:tc>
        <w:tc>
          <w:tcPr>
            <w:tcW w:w="429" w:type="dxa"/>
            <w:vAlign w:val="center"/>
          </w:tcPr>
          <w:p w:rsidR="00DC7E94" w:rsidRPr="00D51327" w:rsidRDefault="00DC7E94" w:rsidP="001C49E7">
            <w:pPr>
              <w:ind w:left="-69" w:right="-88"/>
              <w:jc w:val="center"/>
              <w:rPr>
                <w:b/>
                <w:sz w:val="24"/>
                <w:szCs w:val="24"/>
              </w:rPr>
            </w:pPr>
            <w:r w:rsidRPr="00D51327">
              <w:rPr>
                <w:b/>
                <w:sz w:val="24"/>
                <w:szCs w:val="24"/>
              </w:rPr>
              <w:t>6</w:t>
            </w:r>
          </w:p>
        </w:tc>
        <w:tc>
          <w:tcPr>
            <w:tcW w:w="428" w:type="dxa"/>
            <w:vAlign w:val="center"/>
          </w:tcPr>
          <w:p w:rsidR="00DC7E94" w:rsidRPr="00D51327" w:rsidRDefault="00DC7E94" w:rsidP="001C49E7">
            <w:pPr>
              <w:ind w:left="-69" w:right="-88"/>
              <w:jc w:val="center"/>
              <w:rPr>
                <w:b/>
                <w:sz w:val="24"/>
                <w:szCs w:val="24"/>
              </w:rPr>
            </w:pPr>
            <w:r w:rsidRPr="00D51327">
              <w:rPr>
                <w:b/>
                <w:sz w:val="24"/>
                <w:szCs w:val="24"/>
              </w:rPr>
              <w:t>8</w:t>
            </w:r>
          </w:p>
        </w:tc>
        <w:tc>
          <w:tcPr>
            <w:tcW w:w="430" w:type="dxa"/>
            <w:vAlign w:val="center"/>
          </w:tcPr>
          <w:p w:rsidR="00DC7E94" w:rsidRPr="00D51327" w:rsidRDefault="00DC7E94" w:rsidP="001C49E7">
            <w:pPr>
              <w:ind w:left="-69" w:right="-88"/>
              <w:jc w:val="center"/>
              <w:rPr>
                <w:b/>
                <w:sz w:val="24"/>
                <w:szCs w:val="24"/>
              </w:rPr>
            </w:pPr>
            <w:r w:rsidRPr="00D51327">
              <w:rPr>
                <w:b/>
                <w:sz w:val="24"/>
                <w:szCs w:val="24"/>
              </w:rPr>
              <w:t>10</w:t>
            </w:r>
          </w:p>
        </w:tc>
        <w:tc>
          <w:tcPr>
            <w:tcW w:w="431" w:type="dxa"/>
            <w:vAlign w:val="center"/>
          </w:tcPr>
          <w:p w:rsidR="00DC7E94" w:rsidRPr="00D51327" w:rsidRDefault="00DC7E94" w:rsidP="001C49E7">
            <w:pPr>
              <w:ind w:left="-69" w:right="-88"/>
              <w:jc w:val="center"/>
              <w:rPr>
                <w:b/>
                <w:sz w:val="24"/>
                <w:szCs w:val="24"/>
              </w:rPr>
            </w:pPr>
            <w:r w:rsidRPr="00D51327">
              <w:rPr>
                <w:b/>
                <w:sz w:val="24"/>
                <w:szCs w:val="24"/>
              </w:rPr>
              <w:t>12</w:t>
            </w:r>
          </w:p>
        </w:tc>
        <w:tc>
          <w:tcPr>
            <w:tcW w:w="430" w:type="dxa"/>
            <w:vAlign w:val="center"/>
          </w:tcPr>
          <w:p w:rsidR="00DC7E94" w:rsidRPr="00D51327" w:rsidRDefault="00DC7E94" w:rsidP="001C49E7">
            <w:pPr>
              <w:ind w:left="-69" w:right="-88"/>
              <w:jc w:val="center"/>
              <w:rPr>
                <w:b/>
                <w:sz w:val="24"/>
                <w:szCs w:val="24"/>
              </w:rPr>
            </w:pPr>
            <w:r w:rsidRPr="00D51327">
              <w:rPr>
                <w:b/>
                <w:sz w:val="24"/>
                <w:szCs w:val="24"/>
              </w:rPr>
              <w:t>14</w:t>
            </w:r>
          </w:p>
        </w:tc>
        <w:tc>
          <w:tcPr>
            <w:tcW w:w="430" w:type="dxa"/>
            <w:vAlign w:val="center"/>
          </w:tcPr>
          <w:p w:rsidR="00DC7E94" w:rsidRPr="00D51327" w:rsidRDefault="00DC7E94" w:rsidP="001C49E7">
            <w:pPr>
              <w:ind w:left="-69" w:right="-88"/>
              <w:jc w:val="center"/>
              <w:rPr>
                <w:b/>
                <w:sz w:val="24"/>
                <w:szCs w:val="24"/>
              </w:rPr>
            </w:pPr>
            <w:r w:rsidRPr="00D51327">
              <w:rPr>
                <w:b/>
                <w:sz w:val="24"/>
                <w:szCs w:val="24"/>
              </w:rPr>
              <w:t>16</w:t>
            </w:r>
          </w:p>
        </w:tc>
        <w:tc>
          <w:tcPr>
            <w:tcW w:w="431" w:type="dxa"/>
            <w:vAlign w:val="center"/>
          </w:tcPr>
          <w:p w:rsidR="00DC7E94" w:rsidRPr="00D51327" w:rsidRDefault="00DC7E94" w:rsidP="001C49E7">
            <w:pPr>
              <w:ind w:left="-69" w:right="-88"/>
              <w:jc w:val="center"/>
              <w:rPr>
                <w:b/>
                <w:sz w:val="24"/>
                <w:szCs w:val="24"/>
              </w:rPr>
            </w:pPr>
            <w:r w:rsidRPr="00D51327">
              <w:rPr>
                <w:b/>
                <w:sz w:val="24"/>
                <w:szCs w:val="24"/>
              </w:rPr>
              <w:t>18</w:t>
            </w:r>
          </w:p>
        </w:tc>
        <w:tc>
          <w:tcPr>
            <w:tcW w:w="430" w:type="dxa"/>
            <w:vAlign w:val="center"/>
          </w:tcPr>
          <w:p w:rsidR="00DC7E94" w:rsidRPr="00D51327" w:rsidRDefault="00DC7E94" w:rsidP="001C49E7">
            <w:pPr>
              <w:ind w:left="-69" w:right="-88"/>
              <w:jc w:val="center"/>
              <w:rPr>
                <w:b/>
                <w:sz w:val="24"/>
                <w:szCs w:val="24"/>
              </w:rPr>
            </w:pPr>
            <w:r w:rsidRPr="00D51327">
              <w:rPr>
                <w:b/>
                <w:sz w:val="24"/>
                <w:szCs w:val="24"/>
              </w:rPr>
              <w:t>20</w:t>
            </w:r>
          </w:p>
        </w:tc>
        <w:tc>
          <w:tcPr>
            <w:tcW w:w="430" w:type="dxa"/>
            <w:vAlign w:val="center"/>
          </w:tcPr>
          <w:p w:rsidR="00DC7E94" w:rsidRPr="00D51327" w:rsidRDefault="00DC7E94" w:rsidP="001C49E7">
            <w:pPr>
              <w:ind w:left="-69" w:right="-88"/>
              <w:jc w:val="center"/>
              <w:rPr>
                <w:b/>
                <w:sz w:val="24"/>
                <w:szCs w:val="24"/>
              </w:rPr>
            </w:pPr>
            <w:r w:rsidRPr="00D51327">
              <w:rPr>
                <w:b/>
                <w:sz w:val="24"/>
                <w:szCs w:val="24"/>
              </w:rPr>
              <w:t>22</w:t>
            </w:r>
          </w:p>
        </w:tc>
        <w:tc>
          <w:tcPr>
            <w:tcW w:w="431" w:type="dxa"/>
            <w:vAlign w:val="center"/>
          </w:tcPr>
          <w:p w:rsidR="00DC7E94" w:rsidRPr="00D51327" w:rsidRDefault="00DC7E94" w:rsidP="001C49E7">
            <w:pPr>
              <w:ind w:left="-69" w:right="-88"/>
              <w:jc w:val="center"/>
              <w:rPr>
                <w:b/>
                <w:sz w:val="24"/>
                <w:szCs w:val="24"/>
              </w:rPr>
            </w:pPr>
            <w:r w:rsidRPr="00D51327">
              <w:rPr>
                <w:b/>
                <w:sz w:val="24"/>
                <w:szCs w:val="24"/>
              </w:rPr>
              <w:t>24</w:t>
            </w:r>
          </w:p>
        </w:tc>
      </w:tr>
      <w:tr w:rsidR="00DC7E94" w:rsidRPr="00D51327" w:rsidTr="002D53E1">
        <w:tc>
          <w:tcPr>
            <w:tcW w:w="15071" w:type="dxa"/>
            <w:gridSpan w:val="22"/>
          </w:tcPr>
          <w:p w:rsidR="00DC7E94" w:rsidRPr="00D51327" w:rsidRDefault="00DC7E94" w:rsidP="001C49E7">
            <w:pPr>
              <w:spacing w:before="60" w:after="60"/>
              <w:jc w:val="center"/>
              <w:rPr>
                <w:sz w:val="24"/>
                <w:szCs w:val="24"/>
              </w:rPr>
            </w:pPr>
            <w:r w:rsidRPr="00D51327">
              <w:rPr>
                <w:b/>
                <w:sz w:val="24"/>
                <w:szCs w:val="24"/>
              </w:rPr>
              <w:t>1.  У режимі повсякденного функціонування:</w:t>
            </w:r>
          </w:p>
        </w:tc>
      </w:tr>
      <w:tr w:rsidR="00DC7E94" w:rsidRPr="00D51327" w:rsidTr="002D53E1">
        <w:tc>
          <w:tcPr>
            <w:tcW w:w="430" w:type="dxa"/>
          </w:tcPr>
          <w:p w:rsidR="00DC7E94" w:rsidRPr="00D51327" w:rsidRDefault="00DC7E94" w:rsidP="00844B88">
            <w:pPr>
              <w:rPr>
                <w:sz w:val="24"/>
                <w:szCs w:val="24"/>
              </w:rPr>
            </w:pPr>
            <w:r w:rsidRPr="00D51327">
              <w:rPr>
                <w:sz w:val="24"/>
                <w:szCs w:val="24"/>
              </w:rPr>
              <w:t>1.</w:t>
            </w:r>
          </w:p>
        </w:tc>
        <w:tc>
          <w:tcPr>
            <w:tcW w:w="4164" w:type="dxa"/>
          </w:tcPr>
          <w:p w:rsidR="00DC7E94" w:rsidRPr="00D51327" w:rsidRDefault="00DC7E94" w:rsidP="001C49E7">
            <w:pPr>
              <w:jc w:val="both"/>
              <w:rPr>
                <w:sz w:val="24"/>
                <w:szCs w:val="24"/>
              </w:rPr>
            </w:pPr>
            <w:r w:rsidRPr="00D51327">
              <w:rPr>
                <w:sz w:val="24"/>
                <w:szCs w:val="24"/>
              </w:rPr>
              <w:t>Забезпечення спостереження, здійснення контролю за станом навколишнього природного середовища та небезпечних процесів, що можуть призвести до виникнення надзвичайних ситуацій в закладі та прилеглих до нього територіях. Інформування про їх виявлення керівника управління (відділу) з питань освіти районної державної адміністрації, місцевого органу управління у сфері світи, чергового РВ ГУ ДСНСУ в Х/о</w:t>
            </w:r>
          </w:p>
        </w:tc>
        <w:tc>
          <w:tcPr>
            <w:tcW w:w="1385" w:type="dxa"/>
          </w:tcPr>
          <w:p w:rsidR="00DC7E94" w:rsidRPr="00D51327" w:rsidRDefault="00DC7E94" w:rsidP="001C49E7">
            <w:pPr>
              <w:ind w:left="-55" w:right="-65"/>
              <w:jc w:val="center"/>
              <w:rPr>
                <w:sz w:val="24"/>
                <w:szCs w:val="24"/>
              </w:rPr>
            </w:pPr>
            <w:r w:rsidRPr="00D51327">
              <w:rPr>
                <w:sz w:val="24"/>
                <w:szCs w:val="24"/>
              </w:rPr>
              <w:t>Керівний склад гімназії, чергові та охоронці під час чергування</w:t>
            </w:r>
          </w:p>
        </w:tc>
        <w:tc>
          <w:tcPr>
            <w:tcW w:w="1352" w:type="dxa"/>
          </w:tcPr>
          <w:p w:rsidR="00DC7E94" w:rsidRPr="00D51327" w:rsidRDefault="00DC7E94" w:rsidP="001C49E7">
            <w:pPr>
              <w:ind w:left="-79" w:right="-73"/>
              <w:jc w:val="center"/>
              <w:rPr>
                <w:sz w:val="24"/>
                <w:szCs w:val="24"/>
              </w:rPr>
            </w:pPr>
            <w:r w:rsidRPr="00D51327">
              <w:rPr>
                <w:sz w:val="24"/>
                <w:szCs w:val="24"/>
              </w:rPr>
              <w:t>10 хв.</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2.</w:t>
            </w:r>
          </w:p>
        </w:tc>
        <w:tc>
          <w:tcPr>
            <w:tcW w:w="4164" w:type="dxa"/>
          </w:tcPr>
          <w:p w:rsidR="00DC7E94" w:rsidRPr="00D51327" w:rsidRDefault="00DC7E94" w:rsidP="001C49E7">
            <w:pPr>
              <w:jc w:val="both"/>
              <w:rPr>
                <w:sz w:val="24"/>
                <w:szCs w:val="24"/>
              </w:rPr>
            </w:pPr>
            <w:r w:rsidRPr="00D51327">
              <w:rPr>
                <w:sz w:val="24"/>
                <w:szCs w:val="24"/>
              </w:rPr>
              <w:t xml:space="preserve">Розроблення і організація виконання планів заходів, спрямованих на захист учасників </w:t>
            </w:r>
            <w:r>
              <w:rPr>
                <w:sz w:val="24"/>
                <w:szCs w:val="24"/>
              </w:rPr>
              <w:t>освітнього</w:t>
            </w:r>
            <w:r w:rsidRPr="00D51327">
              <w:rPr>
                <w:sz w:val="24"/>
                <w:szCs w:val="24"/>
              </w:rPr>
              <w:t xml:space="preserve"> процесу закладу й прилеглих до нього територій від надзвичайних ситуацій та запобігання їх виникненню і зменшення можливих втрат.</w:t>
            </w:r>
          </w:p>
        </w:tc>
        <w:tc>
          <w:tcPr>
            <w:tcW w:w="1385" w:type="dxa"/>
          </w:tcPr>
          <w:p w:rsidR="00DC7E94" w:rsidRPr="00D51327" w:rsidRDefault="00DC7E94" w:rsidP="001C49E7">
            <w:pPr>
              <w:ind w:left="-55" w:right="-65"/>
              <w:jc w:val="center"/>
              <w:rPr>
                <w:sz w:val="24"/>
                <w:szCs w:val="24"/>
              </w:rPr>
            </w:pPr>
            <w:r w:rsidRPr="00D51327">
              <w:rPr>
                <w:sz w:val="24"/>
                <w:szCs w:val="24"/>
              </w:rPr>
              <w:t>Керівний склад гімназії</w:t>
            </w:r>
          </w:p>
        </w:tc>
        <w:tc>
          <w:tcPr>
            <w:tcW w:w="1352" w:type="dxa"/>
          </w:tcPr>
          <w:p w:rsidR="00DC7E94" w:rsidRPr="00D51327" w:rsidRDefault="00DC7E94" w:rsidP="001C49E7">
            <w:pPr>
              <w:jc w:val="center"/>
              <w:rPr>
                <w:sz w:val="24"/>
                <w:szCs w:val="24"/>
              </w:rPr>
            </w:pPr>
            <w:r w:rsidRPr="00D51327">
              <w:rPr>
                <w:sz w:val="24"/>
                <w:szCs w:val="24"/>
              </w:rPr>
              <w:t>постійно</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3.</w:t>
            </w:r>
          </w:p>
        </w:tc>
        <w:tc>
          <w:tcPr>
            <w:tcW w:w="4164" w:type="dxa"/>
          </w:tcPr>
          <w:p w:rsidR="00DC7E94" w:rsidRPr="00D51327" w:rsidRDefault="00DC7E94" w:rsidP="001C49E7">
            <w:pPr>
              <w:jc w:val="both"/>
              <w:rPr>
                <w:sz w:val="24"/>
                <w:szCs w:val="24"/>
              </w:rPr>
            </w:pPr>
            <w:r w:rsidRPr="00D51327">
              <w:rPr>
                <w:sz w:val="24"/>
                <w:szCs w:val="24"/>
              </w:rPr>
              <w:t xml:space="preserve">Здійснення планових заходів щодо запобігання виникненню надзвичайних ситуацій в закладі, забезпечення безпеки та захисту учасників </w:t>
            </w:r>
            <w:r>
              <w:rPr>
                <w:sz w:val="24"/>
                <w:szCs w:val="24"/>
              </w:rPr>
              <w:t>освітнього</w:t>
            </w:r>
            <w:r w:rsidRPr="00D51327">
              <w:rPr>
                <w:sz w:val="24"/>
                <w:szCs w:val="24"/>
              </w:rPr>
              <w:t xml:space="preserve"> процесу гімназії й прилеглих до неї територій від таких ситуацій, а також заходів щодо підготовки до дій за призначенням органів управління та спеціалізованих ланок цивільного захисту.</w:t>
            </w:r>
          </w:p>
        </w:tc>
        <w:tc>
          <w:tcPr>
            <w:tcW w:w="1385" w:type="dxa"/>
          </w:tcPr>
          <w:p w:rsidR="00DC7E94" w:rsidRPr="00D51327" w:rsidRDefault="00DC7E94" w:rsidP="001C49E7">
            <w:pPr>
              <w:ind w:left="-55" w:right="-65"/>
              <w:jc w:val="center"/>
              <w:rPr>
                <w:sz w:val="24"/>
                <w:szCs w:val="24"/>
              </w:rPr>
            </w:pPr>
            <w:r w:rsidRPr="00D51327">
              <w:rPr>
                <w:sz w:val="24"/>
                <w:szCs w:val="24"/>
              </w:rPr>
              <w:t>Керівний склад  гімназії, керівники груп занять, командири ланок, класні керівники та вчителі</w:t>
            </w:r>
          </w:p>
        </w:tc>
        <w:tc>
          <w:tcPr>
            <w:tcW w:w="1352" w:type="dxa"/>
          </w:tcPr>
          <w:p w:rsidR="00DC7E94" w:rsidRPr="00D51327" w:rsidRDefault="00DC7E94" w:rsidP="001C49E7">
            <w:pPr>
              <w:jc w:val="center"/>
              <w:rPr>
                <w:sz w:val="24"/>
                <w:szCs w:val="24"/>
              </w:rPr>
            </w:pPr>
            <w:r w:rsidRPr="00D51327">
              <w:rPr>
                <w:sz w:val="24"/>
                <w:szCs w:val="24"/>
              </w:rPr>
              <w:t>постійно</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4.</w:t>
            </w:r>
          </w:p>
        </w:tc>
        <w:tc>
          <w:tcPr>
            <w:tcW w:w="4164" w:type="dxa"/>
          </w:tcPr>
          <w:p w:rsidR="00DC7E94" w:rsidRPr="00D51327" w:rsidRDefault="00DC7E94" w:rsidP="001C49E7">
            <w:pPr>
              <w:jc w:val="both"/>
              <w:rPr>
                <w:sz w:val="24"/>
                <w:szCs w:val="24"/>
              </w:rPr>
            </w:pPr>
            <w:r w:rsidRPr="00D51327">
              <w:rPr>
                <w:sz w:val="24"/>
                <w:szCs w:val="24"/>
              </w:rPr>
              <w:t>Забезпечення готовності органів управління та спеціалізованих ланок цивільного захисту гімназії до дій за призначенням</w:t>
            </w:r>
          </w:p>
        </w:tc>
        <w:tc>
          <w:tcPr>
            <w:tcW w:w="1385" w:type="dxa"/>
          </w:tcPr>
          <w:p w:rsidR="00DC7E94" w:rsidRPr="00D51327" w:rsidRDefault="00DC7E94" w:rsidP="001C49E7">
            <w:pPr>
              <w:jc w:val="center"/>
              <w:rPr>
                <w:sz w:val="24"/>
                <w:szCs w:val="24"/>
              </w:rPr>
            </w:pPr>
            <w:r w:rsidRPr="00D51327">
              <w:rPr>
                <w:sz w:val="24"/>
                <w:szCs w:val="24"/>
              </w:rPr>
              <w:t>Директор гімназії, посадова особа з питань ЦЗ</w:t>
            </w:r>
          </w:p>
        </w:tc>
        <w:tc>
          <w:tcPr>
            <w:tcW w:w="1352" w:type="dxa"/>
          </w:tcPr>
          <w:p w:rsidR="00DC7E94" w:rsidRPr="00D51327" w:rsidRDefault="00DC7E94" w:rsidP="001C49E7">
            <w:pPr>
              <w:jc w:val="center"/>
              <w:rPr>
                <w:sz w:val="24"/>
                <w:szCs w:val="24"/>
              </w:rPr>
            </w:pPr>
            <w:r w:rsidRPr="00D51327">
              <w:rPr>
                <w:sz w:val="24"/>
                <w:szCs w:val="24"/>
              </w:rPr>
              <w:t>постійно</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5.</w:t>
            </w:r>
          </w:p>
        </w:tc>
        <w:tc>
          <w:tcPr>
            <w:tcW w:w="4164" w:type="dxa"/>
          </w:tcPr>
          <w:p w:rsidR="00DC7E94" w:rsidRPr="00D51327" w:rsidRDefault="00DC7E94" w:rsidP="001C49E7">
            <w:pPr>
              <w:jc w:val="both"/>
              <w:rPr>
                <w:sz w:val="24"/>
                <w:szCs w:val="24"/>
              </w:rPr>
            </w:pPr>
            <w:r w:rsidRPr="00D51327">
              <w:rPr>
                <w:sz w:val="24"/>
                <w:szCs w:val="24"/>
              </w:rPr>
              <w:t>Підтримання у готовності системи оповіщення про загрозу або виникнення надзвичайних ситуацій</w:t>
            </w:r>
          </w:p>
        </w:tc>
        <w:tc>
          <w:tcPr>
            <w:tcW w:w="1385" w:type="dxa"/>
          </w:tcPr>
          <w:p w:rsidR="00DC7E94" w:rsidRPr="00D51327" w:rsidRDefault="00DC7E94" w:rsidP="001C49E7">
            <w:pPr>
              <w:ind w:left="-55" w:right="-65"/>
              <w:jc w:val="center"/>
              <w:rPr>
                <w:sz w:val="24"/>
                <w:szCs w:val="24"/>
              </w:rPr>
            </w:pPr>
            <w:r w:rsidRPr="00D51327">
              <w:rPr>
                <w:sz w:val="24"/>
                <w:szCs w:val="24"/>
              </w:rPr>
              <w:t>Посадова особа з питань ЦЗ</w:t>
            </w:r>
          </w:p>
        </w:tc>
        <w:tc>
          <w:tcPr>
            <w:tcW w:w="1352" w:type="dxa"/>
          </w:tcPr>
          <w:p w:rsidR="00DC7E94" w:rsidRPr="00D51327" w:rsidRDefault="00DC7E94" w:rsidP="001C49E7">
            <w:pPr>
              <w:jc w:val="center"/>
              <w:rPr>
                <w:sz w:val="24"/>
                <w:szCs w:val="24"/>
              </w:rPr>
            </w:pPr>
            <w:r w:rsidRPr="00D51327">
              <w:rPr>
                <w:sz w:val="24"/>
                <w:szCs w:val="24"/>
              </w:rPr>
              <w:t>постійно</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15071" w:type="dxa"/>
            <w:gridSpan w:val="22"/>
          </w:tcPr>
          <w:p w:rsidR="00DC7E94" w:rsidRPr="00D51327" w:rsidRDefault="00DC7E94" w:rsidP="001C49E7">
            <w:pPr>
              <w:ind w:left="-66" w:right="-49"/>
              <w:jc w:val="center"/>
              <w:rPr>
                <w:b/>
                <w:sz w:val="24"/>
                <w:szCs w:val="24"/>
              </w:rPr>
            </w:pPr>
            <w:r w:rsidRPr="00D51327">
              <w:rPr>
                <w:b/>
                <w:sz w:val="24"/>
                <w:szCs w:val="24"/>
              </w:rPr>
              <w:t>2. У режимі підвищеної готовності:  (введено   з_______201_ р.)</w:t>
            </w:r>
          </w:p>
          <w:p w:rsidR="00DC7E94" w:rsidRPr="00D51327" w:rsidRDefault="00DC7E94" w:rsidP="001C49E7">
            <w:pPr>
              <w:jc w:val="center"/>
              <w:rPr>
                <w:b/>
                <w:sz w:val="24"/>
                <w:szCs w:val="24"/>
              </w:rPr>
            </w:pPr>
            <w:r w:rsidRPr="00D51327">
              <w:rPr>
                <w:sz w:val="24"/>
                <w:szCs w:val="24"/>
              </w:rPr>
              <w:t>Здійснюються заходи, визначені для режиму повсякденної діяльності і додатково:</w:t>
            </w:r>
          </w:p>
        </w:tc>
      </w:tr>
      <w:tr w:rsidR="00DC7E94" w:rsidRPr="00D51327" w:rsidTr="002D53E1">
        <w:tc>
          <w:tcPr>
            <w:tcW w:w="430" w:type="dxa"/>
          </w:tcPr>
          <w:p w:rsidR="00DC7E94" w:rsidRPr="00D51327" w:rsidRDefault="00DC7E94" w:rsidP="00844B88">
            <w:pPr>
              <w:rPr>
                <w:sz w:val="24"/>
                <w:szCs w:val="24"/>
              </w:rPr>
            </w:pPr>
            <w:r w:rsidRPr="00D51327">
              <w:rPr>
                <w:sz w:val="24"/>
                <w:szCs w:val="24"/>
              </w:rPr>
              <w:t>1.</w:t>
            </w:r>
          </w:p>
        </w:tc>
        <w:tc>
          <w:tcPr>
            <w:tcW w:w="4164" w:type="dxa"/>
          </w:tcPr>
          <w:p w:rsidR="00DC7E94" w:rsidRPr="00D51327" w:rsidRDefault="00DC7E94" w:rsidP="001C49E7">
            <w:pPr>
              <w:jc w:val="both"/>
              <w:rPr>
                <w:sz w:val="24"/>
                <w:szCs w:val="24"/>
              </w:rPr>
            </w:pPr>
            <w:r w:rsidRPr="00D51327">
              <w:rPr>
                <w:sz w:val="24"/>
                <w:szCs w:val="24"/>
              </w:rPr>
              <w:t xml:space="preserve">Здійснення оповіщення органів управління та спеціалізованих ланок цивільного захисту гімназії, а також учасників </w:t>
            </w:r>
            <w:r>
              <w:rPr>
                <w:sz w:val="24"/>
                <w:szCs w:val="24"/>
              </w:rPr>
              <w:t>освітнього</w:t>
            </w:r>
            <w:r w:rsidRPr="00D51327">
              <w:rPr>
                <w:sz w:val="24"/>
                <w:szCs w:val="24"/>
              </w:rPr>
              <w:t xml:space="preserve"> процесу та працівників, про загрозу виникнення надзвичайної ситуації в гімназії і й прилеглих до неї територіях та інформування їх про дії у можливій зоні надзвичайної ситуації.</w:t>
            </w:r>
          </w:p>
          <w:p w:rsidR="00DC7E94" w:rsidRPr="00D51327" w:rsidRDefault="00DC7E94" w:rsidP="001C49E7">
            <w:pPr>
              <w:jc w:val="both"/>
              <w:rPr>
                <w:sz w:val="24"/>
                <w:szCs w:val="24"/>
              </w:rPr>
            </w:pPr>
            <w:r w:rsidRPr="00D51327">
              <w:rPr>
                <w:sz w:val="24"/>
                <w:szCs w:val="24"/>
                <w:lang w:eastAsia="uk-UA"/>
              </w:rPr>
              <w:t>Організація безперебійного зв’язку з керівником управління (відділу) з питань освіти районної державної адміністрації, місцевого органу управління у сфері світи.</w:t>
            </w:r>
          </w:p>
        </w:tc>
        <w:tc>
          <w:tcPr>
            <w:tcW w:w="1385" w:type="dxa"/>
          </w:tcPr>
          <w:p w:rsidR="00DC7E94" w:rsidRPr="00D51327" w:rsidRDefault="00DC7E94" w:rsidP="001C49E7">
            <w:pPr>
              <w:jc w:val="center"/>
              <w:rPr>
                <w:sz w:val="24"/>
                <w:szCs w:val="24"/>
              </w:rPr>
            </w:pPr>
            <w:r w:rsidRPr="00D51327">
              <w:rPr>
                <w:sz w:val="24"/>
                <w:szCs w:val="24"/>
              </w:rPr>
              <w:t>Директор гімназії, посадова особа з питань ЦЗ,</w:t>
            </w:r>
          </w:p>
          <w:p w:rsidR="00DC7E94" w:rsidRPr="00D51327" w:rsidRDefault="00DC7E94" w:rsidP="001C49E7">
            <w:pPr>
              <w:jc w:val="center"/>
              <w:rPr>
                <w:sz w:val="24"/>
                <w:szCs w:val="24"/>
              </w:rPr>
            </w:pPr>
            <w:r w:rsidRPr="00D51327">
              <w:rPr>
                <w:sz w:val="24"/>
                <w:szCs w:val="24"/>
              </w:rPr>
              <w:t>чергові та охоронці під час чергування</w:t>
            </w:r>
          </w:p>
        </w:tc>
        <w:tc>
          <w:tcPr>
            <w:tcW w:w="1352" w:type="dxa"/>
          </w:tcPr>
          <w:p w:rsidR="00DC7E94" w:rsidRPr="00D51327" w:rsidRDefault="00DC7E94" w:rsidP="001C49E7">
            <w:pPr>
              <w:jc w:val="center"/>
              <w:rPr>
                <w:sz w:val="24"/>
                <w:szCs w:val="24"/>
              </w:rPr>
            </w:pPr>
            <w:r w:rsidRPr="00D51327">
              <w:rPr>
                <w:sz w:val="24"/>
                <w:szCs w:val="24"/>
              </w:rPr>
              <w:t>10 хв.</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2.</w:t>
            </w:r>
          </w:p>
        </w:tc>
        <w:tc>
          <w:tcPr>
            <w:tcW w:w="4164" w:type="dxa"/>
          </w:tcPr>
          <w:p w:rsidR="00DC7E94" w:rsidRPr="00D51327" w:rsidRDefault="00DC7E94" w:rsidP="001C49E7">
            <w:pPr>
              <w:jc w:val="both"/>
              <w:rPr>
                <w:sz w:val="24"/>
                <w:szCs w:val="24"/>
              </w:rPr>
            </w:pPr>
            <w:r w:rsidRPr="00D51327">
              <w:rPr>
                <w:sz w:val="24"/>
                <w:szCs w:val="24"/>
              </w:rPr>
              <w:t>Уточнення (у разі потреби) плану реагування на надзвичайні ситуації, здійснення заходів щодо запобігання їх виникненню</w:t>
            </w:r>
          </w:p>
        </w:tc>
        <w:tc>
          <w:tcPr>
            <w:tcW w:w="1385" w:type="dxa"/>
          </w:tcPr>
          <w:p w:rsidR="00DC7E94" w:rsidRPr="00D51327" w:rsidRDefault="00DC7E94" w:rsidP="001C49E7">
            <w:pPr>
              <w:jc w:val="center"/>
              <w:rPr>
                <w:sz w:val="24"/>
                <w:szCs w:val="24"/>
              </w:rPr>
            </w:pPr>
            <w:r w:rsidRPr="00D51327">
              <w:rPr>
                <w:sz w:val="24"/>
                <w:szCs w:val="24"/>
              </w:rPr>
              <w:t>Директор гімназії, посадова особа з питань ЦЗ</w:t>
            </w:r>
          </w:p>
        </w:tc>
        <w:tc>
          <w:tcPr>
            <w:tcW w:w="1352" w:type="dxa"/>
          </w:tcPr>
          <w:p w:rsidR="00DC7E94" w:rsidRPr="00D51327" w:rsidRDefault="00DC7E94" w:rsidP="001C49E7">
            <w:pPr>
              <w:jc w:val="center"/>
              <w:rPr>
                <w:sz w:val="24"/>
                <w:szCs w:val="24"/>
              </w:rPr>
            </w:pPr>
            <w:r w:rsidRPr="00D51327">
              <w:rPr>
                <w:sz w:val="24"/>
                <w:szCs w:val="24"/>
              </w:rPr>
              <w:t>30 хв.</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3.</w:t>
            </w:r>
          </w:p>
        </w:tc>
        <w:tc>
          <w:tcPr>
            <w:tcW w:w="4164" w:type="dxa"/>
          </w:tcPr>
          <w:p w:rsidR="00DC7E94" w:rsidRPr="00D51327" w:rsidRDefault="00DC7E94" w:rsidP="001C49E7">
            <w:pPr>
              <w:jc w:val="both"/>
              <w:rPr>
                <w:sz w:val="24"/>
                <w:szCs w:val="24"/>
              </w:rPr>
            </w:pPr>
            <w:r w:rsidRPr="00D51327">
              <w:rPr>
                <w:sz w:val="24"/>
                <w:szCs w:val="24"/>
              </w:rPr>
              <w:t xml:space="preserve">Уточнення та здійснення заходів щодо захисту учасників </w:t>
            </w:r>
            <w:r>
              <w:rPr>
                <w:sz w:val="24"/>
                <w:szCs w:val="24"/>
              </w:rPr>
              <w:t>освітнього</w:t>
            </w:r>
            <w:r w:rsidRPr="00D51327">
              <w:rPr>
                <w:sz w:val="24"/>
                <w:szCs w:val="24"/>
              </w:rPr>
              <w:t xml:space="preserve"> процесу, працівників гімназії й прилеглих до неї територій від можливих надзвичайних ситуацій на них</w:t>
            </w:r>
          </w:p>
        </w:tc>
        <w:tc>
          <w:tcPr>
            <w:tcW w:w="1385" w:type="dxa"/>
          </w:tcPr>
          <w:p w:rsidR="00DC7E94" w:rsidRPr="00D51327" w:rsidRDefault="00DC7E94" w:rsidP="001C49E7">
            <w:pPr>
              <w:jc w:val="center"/>
              <w:rPr>
                <w:sz w:val="24"/>
                <w:szCs w:val="24"/>
              </w:rPr>
            </w:pPr>
            <w:r w:rsidRPr="00D51327">
              <w:rPr>
                <w:sz w:val="24"/>
                <w:szCs w:val="24"/>
              </w:rPr>
              <w:t>Директор гімназії, посадова особа з питань ЦЗ, особовий склад ланок ЦЗ</w:t>
            </w:r>
          </w:p>
        </w:tc>
        <w:tc>
          <w:tcPr>
            <w:tcW w:w="1352" w:type="dxa"/>
          </w:tcPr>
          <w:p w:rsidR="00DC7E94" w:rsidRPr="00D51327" w:rsidRDefault="00DC7E94" w:rsidP="001C49E7">
            <w:pPr>
              <w:jc w:val="center"/>
              <w:rPr>
                <w:sz w:val="24"/>
                <w:szCs w:val="24"/>
              </w:rPr>
            </w:pPr>
            <w:r w:rsidRPr="00D51327">
              <w:rPr>
                <w:sz w:val="24"/>
                <w:szCs w:val="24"/>
              </w:rPr>
              <w:t xml:space="preserve">Постійно з </w:t>
            </w:r>
          </w:p>
          <w:p w:rsidR="00DC7E94" w:rsidRPr="00D51327" w:rsidRDefault="00DC7E94" w:rsidP="001C49E7">
            <w:pPr>
              <w:jc w:val="center"/>
              <w:rPr>
                <w:sz w:val="24"/>
                <w:szCs w:val="24"/>
              </w:rPr>
            </w:pPr>
            <w:r w:rsidRPr="00D51327">
              <w:rPr>
                <w:sz w:val="24"/>
                <w:szCs w:val="24"/>
              </w:rPr>
              <w:t>«Ч»</w:t>
            </w:r>
          </w:p>
          <w:p w:rsidR="00DC7E94" w:rsidRPr="00D51327" w:rsidRDefault="00DC7E94" w:rsidP="001C49E7">
            <w:pPr>
              <w:jc w:val="center"/>
              <w:rPr>
                <w:sz w:val="24"/>
                <w:szCs w:val="24"/>
              </w:rPr>
            </w:pPr>
            <w:r w:rsidRPr="00D51327">
              <w:rPr>
                <w:sz w:val="24"/>
                <w:szCs w:val="24"/>
              </w:rPr>
              <w:t>+ 1,00</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4.</w:t>
            </w:r>
          </w:p>
        </w:tc>
        <w:tc>
          <w:tcPr>
            <w:tcW w:w="4164" w:type="dxa"/>
          </w:tcPr>
          <w:p w:rsidR="00DC7E94" w:rsidRPr="00D51327" w:rsidRDefault="00DC7E94" w:rsidP="001C49E7">
            <w:pPr>
              <w:jc w:val="both"/>
              <w:rPr>
                <w:sz w:val="24"/>
                <w:szCs w:val="24"/>
              </w:rPr>
            </w:pPr>
            <w:r w:rsidRPr="00D51327">
              <w:rPr>
                <w:sz w:val="24"/>
                <w:szCs w:val="24"/>
              </w:rPr>
              <w:t>Приведення у готовність наявних спеціалізованих ланок цивільного захисту гімназії і засобів цивільного захисту, залучення у разі потреби додаткових сил і засобів</w:t>
            </w:r>
          </w:p>
        </w:tc>
        <w:tc>
          <w:tcPr>
            <w:tcW w:w="1385" w:type="dxa"/>
          </w:tcPr>
          <w:p w:rsidR="00DC7E94" w:rsidRPr="00D51327" w:rsidRDefault="00DC7E94" w:rsidP="001C49E7">
            <w:pPr>
              <w:jc w:val="center"/>
              <w:rPr>
                <w:sz w:val="24"/>
                <w:szCs w:val="24"/>
              </w:rPr>
            </w:pPr>
            <w:r w:rsidRPr="00D51327">
              <w:rPr>
                <w:sz w:val="24"/>
                <w:szCs w:val="24"/>
              </w:rPr>
              <w:t>Посадова особа з питань ЦЗ, особовий склад ланок ЦЗ</w:t>
            </w:r>
          </w:p>
        </w:tc>
        <w:tc>
          <w:tcPr>
            <w:tcW w:w="1352" w:type="dxa"/>
          </w:tcPr>
          <w:p w:rsidR="00DC7E94" w:rsidRPr="00D51327" w:rsidRDefault="00DC7E94" w:rsidP="001C49E7">
            <w:pPr>
              <w:jc w:val="center"/>
              <w:rPr>
                <w:sz w:val="24"/>
                <w:szCs w:val="24"/>
              </w:rPr>
            </w:pPr>
            <w:r w:rsidRPr="00D51327">
              <w:rPr>
                <w:sz w:val="24"/>
                <w:szCs w:val="24"/>
              </w:rPr>
              <w:t>2 години</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15071" w:type="dxa"/>
            <w:gridSpan w:val="22"/>
          </w:tcPr>
          <w:p w:rsidR="00DC7E94" w:rsidRPr="00D51327" w:rsidRDefault="00DC7E94" w:rsidP="001C49E7">
            <w:pPr>
              <w:spacing w:before="60" w:after="60"/>
              <w:jc w:val="center"/>
              <w:rPr>
                <w:b/>
                <w:sz w:val="24"/>
                <w:szCs w:val="24"/>
              </w:rPr>
            </w:pPr>
            <w:r w:rsidRPr="00D51327">
              <w:rPr>
                <w:b/>
                <w:sz w:val="24"/>
                <w:szCs w:val="24"/>
              </w:rPr>
              <w:t>3. У режимі надзвичайної ситуації:</w:t>
            </w:r>
          </w:p>
        </w:tc>
      </w:tr>
      <w:tr w:rsidR="00DC7E94" w:rsidRPr="00D51327" w:rsidTr="002D53E1">
        <w:tc>
          <w:tcPr>
            <w:tcW w:w="430" w:type="dxa"/>
          </w:tcPr>
          <w:p w:rsidR="00DC7E94" w:rsidRPr="00D51327" w:rsidRDefault="00DC7E94" w:rsidP="00844B88">
            <w:pPr>
              <w:rPr>
                <w:sz w:val="24"/>
                <w:szCs w:val="24"/>
              </w:rPr>
            </w:pPr>
            <w:r w:rsidRPr="00D51327">
              <w:rPr>
                <w:sz w:val="24"/>
                <w:szCs w:val="24"/>
              </w:rPr>
              <w:t>1.</w:t>
            </w:r>
          </w:p>
        </w:tc>
        <w:tc>
          <w:tcPr>
            <w:tcW w:w="4164" w:type="dxa"/>
          </w:tcPr>
          <w:p w:rsidR="00DC7E94" w:rsidRPr="00D51327" w:rsidRDefault="00DC7E94" w:rsidP="001C49E7">
            <w:pPr>
              <w:jc w:val="both"/>
              <w:rPr>
                <w:sz w:val="24"/>
                <w:szCs w:val="24"/>
              </w:rPr>
            </w:pPr>
            <w:r w:rsidRPr="00D51327">
              <w:rPr>
                <w:sz w:val="24"/>
                <w:szCs w:val="24"/>
              </w:rPr>
              <w:t>Здійснення оповіщення</w:t>
            </w:r>
            <w:r w:rsidRPr="00D51327">
              <w:rPr>
                <w:sz w:val="24"/>
                <w:szCs w:val="24"/>
                <w:lang w:eastAsia="uk-UA"/>
              </w:rPr>
              <w:t xml:space="preserve"> керівника управління (відділу) з питань освіти районної державної адміністрації, місцевого органу управління у сфері світи,</w:t>
            </w:r>
            <w:r w:rsidRPr="00D51327">
              <w:rPr>
                <w:sz w:val="24"/>
                <w:szCs w:val="24"/>
              </w:rPr>
              <w:t xml:space="preserve"> органів управління, спеціалізованих ланок цивільного захисту, а також учасників </w:t>
            </w:r>
            <w:r>
              <w:rPr>
                <w:sz w:val="24"/>
                <w:szCs w:val="24"/>
              </w:rPr>
              <w:t>освітнього</w:t>
            </w:r>
            <w:r w:rsidRPr="00D51327">
              <w:rPr>
                <w:sz w:val="24"/>
                <w:szCs w:val="24"/>
              </w:rPr>
              <w:t xml:space="preserve"> процесу та працівників гімназії про виникнення надзвичайної ситуації та інформування їх про дії в умовах такої ситуації</w:t>
            </w:r>
          </w:p>
        </w:tc>
        <w:tc>
          <w:tcPr>
            <w:tcW w:w="1385" w:type="dxa"/>
          </w:tcPr>
          <w:p w:rsidR="00DC7E94" w:rsidRPr="00D51327" w:rsidRDefault="00DC7E94" w:rsidP="001C49E7">
            <w:pPr>
              <w:jc w:val="center"/>
              <w:rPr>
                <w:sz w:val="24"/>
                <w:szCs w:val="24"/>
              </w:rPr>
            </w:pPr>
            <w:r w:rsidRPr="00D51327">
              <w:rPr>
                <w:sz w:val="24"/>
                <w:szCs w:val="24"/>
              </w:rPr>
              <w:t>Директор гімназії, посадова особа з питань ЦЗ</w:t>
            </w:r>
          </w:p>
        </w:tc>
        <w:tc>
          <w:tcPr>
            <w:tcW w:w="1352" w:type="dxa"/>
          </w:tcPr>
          <w:p w:rsidR="00DC7E94" w:rsidRPr="00D51327" w:rsidRDefault="00DC7E94" w:rsidP="001C49E7">
            <w:pPr>
              <w:jc w:val="center"/>
              <w:rPr>
                <w:sz w:val="24"/>
                <w:szCs w:val="24"/>
              </w:rPr>
            </w:pPr>
            <w:r w:rsidRPr="00D51327">
              <w:rPr>
                <w:sz w:val="24"/>
                <w:szCs w:val="24"/>
              </w:rPr>
              <w:t>Постійно з</w:t>
            </w:r>
          </w:p>
          <w:p w:rsidR="00DC7E94" w:rsidRPr="00D51327" w:rsidRDefault="00DC7E94" w:rsidP="001C49E7">
            <w:pPr>
              <w:jc w:val="center"/>
              <w:rPr>
                <w:sz w:val="24"/>
                <w:szCs w:val="24"/>
              </w:rPr>
            </w:pPr>
            <w:r w:rsidRPr="00D51327">
              <w:rPr>
                <w:sz w:val="24"/>
                <w:szCs w:val="24"/>
              </w:rPr>
              <w:t xml:space="preserve"> «Ч»</w:t>
            </w:r>
          </w:p>
          <w:p w:rsidR="00DC7E94" w:rsidRPr="00D51327" w:rsidRDefault="00DC7E94" w:rsidP="001C49E7">
            <w:pPr>
              <w:jc w:val="center"/>
              <w:rPr>
                <w:sz w:val="24"/>
                <w:szCs w:val="24"/>
              </w:rPr>
            </w:pPr>
            <w:r w:rsidRPr="00D51327">
              <w:rPr>
                <w:sz w:val="24"/>
                <w:szCs w:val="24"/>
              </w:rPr>
              <w:t xml:space="preserve"> + 0,10</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2.</w:t>
            </w:r>
          </w:p>
        </w:tc>
        <w:tc>
          <w:tcPr>
            <w:tcW w:w="4164" w:type="dxa"/>
          </w:tcPr>
          <w:p w:rsidR="00DC7E94" w:rsidRPr="00D51327" w:rsidRDefault="00DC7E94" w:rsidP="001C49E7">
            <w:pPr>
              <w:jc w:val="both"/>
              <w:rPr>
                <w:sz w:val="24"/>
                <w:szCs w:val="24"/>
              </w:rPr>
            </w:pPr>
            <w:r w:rsidRPr="00D51327">
              <w:rPr>
                <w:sz w:val="24"/>
                <w:szCs w:val="24"/>
              </w:rPr>
              <w:t>Призначення керівника робіт з ліквідації наслідків надзвичайної ситуації</w:t>
            </w:r>
          </w:p>
        </w:tc>
        <w:tc>
          <w:tcPr>
            <w:tcW w:w="1385" w:type="dxa"/>
          </w:tcPr>
          <w:p w:rsidR="00DC7E94" w:rsidRPr="00D51327" w:rsidRDefault="00DC7E94" w:rsidP="001C49E7">
            <w:pPr>
              <w:jc w:val="center"/>
              <w:rPr>
                <w:sz w:val="24"/>
                <w:szCs w:val="24"/>
              </w:rPr>
            </w:pPr>
            <w:r w:rsidRPr="00D51327">
              <w:rPr>
                <w:sz w:val="24"/>
                <w:szCs w:val="24"/>
              </w:rPr>
              <w:t>Директор гімназії</w:t>
            </w:r>
          </w:p>
        </w:tc>
        <w:tc>
          <w:tcPr>
            <w:tcW w:w="1352" w:type="dxa"/>
          </w:tcPr>
          <w:p w:rsidR="00DC7E94" w:rsidRPr="00D51327" w:rsidRDefault="00DC7E94" w:rsidP="001C49E7">
            <w:pPr>
              <w:jc w:val="center"/>
              <w:rPr>
                <w:sz w:val="24"/>
                <w:szCs w:val="24"/>
              </w:rPr>
            </w:pPr>
            <w:r w:rsidRPr="00D51327">
              <w:rPr>
                <w:sz w:val="24"/>
                <w:szCs w:val="24"/>
              </w:rPr>
              <w:t>Постійно з</w:t>
            </w:r>
          </w:p>
          <w:p w:rsidR="00DC7E94" w:rsidRPr="00D51327" w:rsidRDefault="00DC7E94" w:rsidP="001C49E7">
            <w:pPr>
              <w:jc w:val="center"/>
              <w:rPr>
                <w:sz w:val="24"/>
                <w:szCs w:val="24"/>
              </w:rPr>
            </w:pPr>
            <w:r w:rsidRPr="00D51327">
              <w:rPr>
                <w:sz w:val="24"/>
                <w:szCs w:val="24"/>
              </w:rPr>
              <w:t xml:space="preserve"> «Ч»</w:t>
            </w:r>
          </w:p>
          <w:p w:rsidR="00DC7E94" w:rsidRPr="00D51327" w:rsidRDefault="00DC7E94" w:rsidP="001C49E7">
            <w:pPr>
              <w:jc w:val="center"/>
              <w:rPr>
                <w:sz w:val="24"/>
                <w:szCs w:val="24"/>
              </w:rPr>
            </w:pPr>
            <w:r w:rsidRPr="00D51327">
              <w:rPr>
                <w:sz w:val="24"/>
                <w:szCs w:val="24"/>
              </w:rPr>
              <w:t xml:space="preserve"> + 0,10</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3.</w:t>
            </w:r>
          </w:p>
        </w:tc>
        <w:tc>
          <w:tcPr>
            <w:tcW w:w="4164" w:type="dxa"/>
          </w:tcPr>
          <w:p w:rsidR="00DC7E94" w:rsidRPr="00D51327" w:rsidRDefault="00DC7E94" w:rsidP="001C49E7">
            <w:pPr>
              <w:jc w:val="both"/>
              <w:rPr>
                <w:sz w:val="24"/>
                <w:szCs w:val="24"/>
              </w:rPr>
            </w:pPr>
            <w:r w:rsidRPr="00D51327">
              <w:rPr>
                <w:sz w:val="24"/>
                <w:szCs w:val="24"/>
              </w:rPr>
              <w:t>Організація робіт з локалізації і ліквідації наслідків надзвичайної ситуації, залучення для цього необхідних сил і засобів</w:t>
            </w:r>
          </w:p>
        </w:tc>
        <w:tc>
          <w:tcPr>
            <w:tcW w:w="1385" w:type="dxa"/>
          </w:tcPr>
          <w:p w:rsidR="00DC7E94" w:rsidRPr="00D51327" w:rsidRDefault="00DC7E94" w:rsidP="001C49E7">
            <w:pPr>
              <w:jc w:val="center"/>
              <w:rPr>
                <w:sz w:val="24"/>
                <w:szCs w:val="24"/>
              </w:rPr>
            </w:pPr>
            <w:r w:rsidRPr="00D51327">
              <w:rPr>
                <w:sz w:val="24"/>
                <w:szCs w:val="24"/>
              </w:rPr>
              <w:t>Директор гімназії, посадова особа з питань ЦЗ</w:t>
            </w:r>
          </w:p>
        </w:tc>
        <w:tc>
          <w:tcPr>
            <w:tcW w:w="1352" w:type="dxa"/>
          </w:tcPr>
          <w:p w:rsidR="00DC7E94" w:rsidRPr="00D51327" w:rsidRDefault="00DC7E94" w:rsidP="001C49E7">
            <w:pPr>
              <w:jc w:val="center"/>
              <w:rPr>
                <w:sz w:val="24"/>
                <w:szCs w:val="24"/>
              </w:rPr>
            </w:pPr>
            <w:r w:rsidRPr="00D51327">
              <w:rPr>
                <w:sz w:val="24"/>
                <w:szCs w:val="24"/>
              </w:rPr>
              <w:t>Постійно з</w:t>
            </w:r>
          </w:p>
          <w:p w:rsidR="00DC7E94" w:rsidRPr="00D51327" w:rsidRDefault="00DC7E94" w:rsidP="001C49E7">
            <w:pPr>
              <w:jc w:val="center"/>
              <w:rPr>
                <w:sz w:val="24"/>
                <w:szCs w:val="24"/>
              </w:rPr>
            </w:pPr>
            <w:r w:rsidRPr="00D51327">
              <w:rPr>
                <w:sz w:val="24"/>
                <w:szCs w:val="24"/>
              </w:rPr>
              <w:t xml:space="preserve"> «Ч»</w:t>
            </w:r>
          </w:p>
          <w:p w:rsidR="00DC7E94" w:rsidRPr="00D51327" w:rsidRDefault="00DC7E94" w:rsidP="001C49E7">
            <w:pPr>
              <w:jc w:val="center"/>
              <w:rPr>
                <w:sz w:val="24"/>
                <w:szCs w:val="24"/>
              </w:rPr>
            </w:pPr>
            <w:r w:rsidRPr="00D51327">
              <w:rPr>
                <w:sz w:val="24"/>
                <w:szCs w:val="24"/>
              </w:rPr>
              <w:t xml:space="preserve"> + 0,10</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4.</w:t>
            </w:r>
          </w:p>
        </w:tc>
        <w:tc>
          <w:tcPr>
            <w:tcW w:w="4164" w:type="dxa"/>
          </w:tcPr>
          <w:p w:rsidR="00DC7E94" w:rsidRPr="00D51327" w:rsidRDefault="00DC7E94" w:rsidP="001C49E7">
            <w:pPr>
              <w:jc w:val="both"/>
              <w:rPr>
                <w:sz w:val="24"/>
                <w:szCs w:val="24"/>
              </w:rPr>
            </w:pPr>
            <w:r w:rsidRPr="00D51327">
              <w:rPr>
                <w:sz w:val="24"/>
                <w:szCs w:val="24"/>
              </w:rPr>
              <w:t>Здійснення безперервного контролю за розвитком надзвичайної ситуації та обстановкою в закладі і прилеглих до нього територіях</w:t>
            </w:r>
          </w:p>
        </w:tc>
        <w:tc>
          <w:tcPr>
            <w:tcW w:w="1385" w:type="dxa"/>
          </w:tcPr>
          <w:p w:rsidR="00DC7E94" w:rsidRPr="00D51327" w:rsidRDefault="00DC7E94" w:rsidP="001C49E7">
            <w:pPr>
              <w:jc w:val="center"/>
              <w:rPr>
                <w:sz w:val="24"/>
                <w:szCs w:val="24"/>
              </w:rPr>
            </w:pPr>
            <w:r w:rsidRPr="00D51327">
              <w:rPr>
                <w:sz w:val="24"/>
                <w:szCs w:val="24"/>
              </w:rPr>
              <w:t>Директор гімназії, посадова особа з питань ЦЗ</w:t>
            </w:r>
          </w:p>
        </w:tc>
        <w:tc>
          <w:tcPr>
            <w:tcW w:w="1352" w:type="dxa"/>
          </w:tcPr>
          <w:p w:rsidR="00DC7E94" w:rsidRPr="00D51327" w:rsidRDefault="00DC7E94" w:rsidP="001C49E7">
            <w:pPr>
              <w:jc w:val="center"/>
              <w:rPr>
                <w:sz w:val="24"/>
                <w:szCs w:val="24"/>
              </w:rPr>
            </w:pPr>
            <w:r w:rsidRPr="00D51327">
              <w:rPr>
                <w:sz w:val="24"/>
                <w:szCs w:val="24"/>
              </w:rPr>
              <w:t>Постійно з</w:t>
            </w:r>
          </w:p>
          <w:p w:rsidR="00DC7E94" w:rsidRPr="00D51327" w:rsidRDefault="00DC7E94" w:rsidP="001C49E7">
            <w:pPr>
              <w:jc w:val="center"/>
              <w:rPr>
                <w:sz w:val="24"/>
                <w:szCs w:val="24"/>
              </w:rPr>
            </w:pPr>
            <w:r w:rsidRPr="00D51327">
              <w:rPr>
                <w:sz w:val="24"/>
                <w:szCs w:val="24"/>
              </w:rPr>
              <w:t xml:space="preserve"> «Ч»</w:t>
            </w:r>
          </w:p>
          <w:p w:rsidR="00DC7E94" w:rsidRPr="00D51327" w:rsidRDefault="00DC7E94" w:rsidP="001C49E7">
            <w:pPr>
              <w:jc w:val="center"/>
              <w:rPr>
                <w:sz w:val="24"/>
                <w:szCs w:val="24"/>
              </w:rPr>
            </w:pPr>
            <w:r w:rsidRPr="00D51327">
              <w:rPr>
                <w:sz w:val="24"/>
                <w:szCs w:val="24"/>
              </w:rPr>
              <w:t xml:space="preserve"> + 0,10</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5.</w:t>
            </w:r>
          </w:p>
        </w:tc>
        <w:tc>
          <w:tcPr>
            <w:tcW w:w="4164" w:type="dxa"/>
          </w:tcPr>
          <w:p w:rsidR="00DC7E94" w:rsidRPr="00D51327" w:rsidRDefault="00DC7E94" w:rsidP="001C49E7">
            <w:pPr>
              <w:jc w:val="both"/>
              <w:rPr>
                <w:sz w:val="24"/>
                <w:szCs w:val="24"/>
              </w:rPr>
            </w:pPr>
            <w:r w:rsidRPr="00D51327">
              <w:rPr>
                <w:sz w:val="24"/>
                <w:szCs w:val="24"/>
              </w:rPr>
              <w:t>Здійснення постійного прогнозування зони можливого поширення надзвичайної ситуації та масштабів можливих наслідків</w:t>
            </w:r>
          </w:p>
        </w:tc>
        <w:tc>
          <w:tcPr>
            <w:tcW w:w="1385" w:type="dxa"/>
          </w:tcPr>
          <w:p w:rsidR="00DC7E94" w:rsidRPr="00D51327" w:rsidRDefault="00DC7E94" w:rsidP="001C49E7">
            <w:pPr>
              <w:jc w:val="center"/>
              <w:rPr>
                <w:sz w:val="24"/>
                <w:szCs w:val="24"/>
              </w:rPr>
            </w:pPr>
            <w:r w:rsidRPr="00D51327">
              <w:rPr>
                <w:sz w:val="24"/>
                <w:szCs w:val="24"/>
              </w:rPr>
              <w:t>Посадова особа з питань ЦЗ</w:t>
            </w:r>
          </w:p>
        </w:tc>
        <w:tc>
          <w:tcPr>
            <w:tcW w:w="1352" w:type="dxa"/>
          </w:tcPr>
          <w:p w:rsidR="00DC7E94" w:rsidRPr="00D51327" w:rsidRDefault="00DC7E94" w:rsidP="001C49E7">
            <w:pPr>
              <w:jc w:val="center"/>
              <w:rPr>
                <w:sz w:val="24"/>
                <w:szCs w:val="24"/>
              </w:rPr>
            </w:pPr>
            <w:r w:rsidRPr="00D51327">
              <w:rPr>
                <w:sz w:val="24"/>
                <w:szCs w:val="24"/>
              </w:rPr>
              <w:t xml:space="preserve">Постійно з «Ч» </w:t>
            </w:r>
          </w:p>
          <w:p w:rsidR="00DC7E94" w:rsidRPr="00D51327" w:rsidRDefault="00DC7E94" w:rsidP="001C49E7">
            <w:pPr>
              <w:jc w:val="center"/>
              <w:rPr>
                <w:sz w:val="24"/>
                <w:szCs w:val="24"/>
              </w:rPr>
            </w:pPr>
            <w:r w:rsidRPr="00D51327">
              <w:rPr>
                <w:sz w:val="24"/>
                <w:szCs w:val="24"/>
              </w:rPr>
              <w:t>+ 0,30</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6.</w:t>
            </w:r>
          </w:p>
        </w:tc>
        <w:tc>
          <w:tcPr>
            <w:tcW w:w="4164" w:type="dxa"/>
          </w:tcPr>
          <w:p w:rsidR="00DC7E94" w:rsidRPr="00D51327" w:rsidRDefault="00DC7E94" w:rsidP="001C49E7">
            <w:pPr>
              <w:jc w:val="both"/>
              <w:rPr>
                <w:sz w:val="24"/>
                <w:szCs w:val="24"/>
              </w:rPr>
            </w:pPr>
            <w:r w:rsidRPr="00D51327">
              <w:rPr>
                <w:sz w:val="24"/>
                <w:szCs w:val="24"/>
              </w:rPr>
              <w:t>Здійснення постійного контролю за станом довкілля на території, що зазнала впливу наслідків надзвичайної ситуації</w:t>
            </w:r>
          </w:p>
        </w:tc>
        <w:tc>
          <w:tcPr>
            <w:tcW w:w="1385" w:type="dxa"/>
          </w:tcPr>
          <w:p w:rsidR="00DC7E94" w:rsidRPr="00D51327" w:rsidRDefault="00DC7E94" w:rsidP="001C49E7">
            <w:pPr>
              <w:jc w:val="center"/>
              <w:rPr>
                <w:sz w:val="24"/>
                <w:szCs w:val="24"/>
              </w:rPr>
            </w:pPr>
            <w:r w:rsidRPr="00D51327">
              <w:rPr>
                <w:sz w:val="24"/>
                <w:szCs w:val="24"/>
              </w:rPr>
              <w:t>Посадова особа з питань ЦЗ</w:t>
            </w:r>
          </w:p>
        </w:tc>
        <w:tc>
          <w:tcPr>
            <w:tcW w:w="1352" w:type="dxa"/>
          </w:tcPr>
          <w:p w:rsidR="00DC7E94" w:rsidRPr="00D51327" w:rsidRDefault="00DC7E94" w:rsidP="001C49E7">
            <w:pPr>
              <w:jc w:val="center"/>
              <w:rPr>
                <w:sz w:val="24"/>
                <w:szCs w:val="24"/>
              </w:rPr>
            </w:pPr>
            <w:r w:rsidRPr="00D51327">
              <w:rPr>
                <w:sz w:val="24"/>
                <w:szCs w:val="24"/>
              </w:rPr>
              <w:t xml:space="preserve">Постійно з </w:t>
            </w:r>
          </w:p>
          <w:p w:rsidR="00DC7E94" w:rsidRPr="00D51327" w:rsidRDefault="00DC7E94" w:rsidP="001C49E7">
            <w:pPr>
              <w:jc w:val="center"/>
              <w:rPr>
                <w:sz w:val="24"/>
                <w:szCs w:val="24"/>
              </w:rPr>
            </w:pPr>
            <w:r w:rsidRPr="00D51327">
              <w:rPr>
                <w:sz w:val="24"/>
                <w:szCs w:val="24"/>
              </w:rPr>
              <w:t xml:space="preserve">«Ч» </w:t>
            </w:r>
          </w:p>
          <w:p w:rsidR="00DC7E94" w:rsidRPr="00D51327" w:rsidRDefault="00DC7E94" w:rsidP="001C49E7">
            <w:pPr>
              <w:jc w:val="center"/>
              <w:rPr>
                <w:sz w:val="24"/>
                <w:szCs w:val="24"/>
              </w:rPr>
            </w:pPr>
            <w:r w:rsidRPr="00D51327">
              <w:rPr>
                <w:sz w:val="24"/>
                <w:szCs w:val="24"/>
              </w:rPr>
              <w:t>+ 0,30</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7.</w:t>
            </w:r>
          </w:p>
        </w:tc>
        <w:tc>
          <w:tcPr>
            <w:tcW w:w="4164" w:type="dxa"/>
          </w:tcPr>
          <w:p w:rsidR="00DC7E94" w:rsidRPr="00D51327" w:rsidRDefault="00DC7E94" w:rsidP="001C49E7">
            <w:pPr>
              <w:jc w:val="both"/>
              <w:rPr>
                <w:sz w:val="24"/>
                <w:szCs w:val="24"/>
              </w:rPr>
            </w:pPr>
            <w:r w:rsidRPr="00D51327">
              <w:rPr>
                <w:sz w:val="24"/>
                <w:szCs w:val="24"/>
              </w:rPr>
              <w:t xml:space="preserve">Організація і здійснення інженерного та медичного захисту учасників </w:t>
            </w:r>
            <w:r>
              <w:rPr>
                <w:sz w:val="24"/>
                <w:szCs w:val="24"/>
              </w:rPr>
              <w:t>освітнього</w:t>
            </w:r>
            <w:r w:rsidRPr="00D51327">
              <w:rPr>
                <w:sz w:val="24"/>
                <w:szCs w:val="24"/>
              </w:rPr>
              <w:t xml:space="preserve"> процесу та працівників від наслідків надзвичайної ситуації</w:t>
            </w:r>
          </w:p>
        </w:tc>
        <w:tc>
          <w:tcPr>
            <w:tcW w:w="1385" w:type="dxa"/>
          </w:tcPr>
          <w:p w:rsidR="00DC7E94" w:rsidRPr="00D51327" w:rsidRDefault="00DC7E94" w:rsidP="001C49E7">
            <w:pPr>
              <w:jc w:val="center"/>
              <w:rPr>
                <w:sz w:val="24"/>
                <w:szCs w:val="24"/>
              </w:rPr>
            </w:pPr>
            <w:r w:rsidRPr="00D51327">
              <w:rPr>
                <w:sz w:val="24"/>
                <w:szCs w:val="24"/>
              </w:rPr>
              <w:t>Посадова особа з питань ЦЗ</w:t>
            </w:r>
          </w:p>
        </w:tc>
        <w:tc>
          <w:tcPr>
            <w:tcW w:w="1352" w:type="dxa"/>
          </w:tcPr>
          <w:p w:rsidR="00DC7E94" w:rsidRPr="00D51327" w:rsidRDefault="00DC7E94" w:rsidP="001C49E7">
            <w:pPr>
              <w:jc w:val="center"/>
              <w:rPr>
                <w:sz w:val="24"/>
                <w:szCs w:val="24"/>
              </w:rPr>
            </w:pPr>
            <w:r w:rsidRPr="00D51327">
              <w:rPr>
                <w:sz w:val="24"/>
                <w:szCs w:val="24"/>
              </w:rPr>
              <w:t xml:space="preserve">Постійно з </w:t>
            </w:r>
          </w:p>
          <w:p w:rsidR="00DC7E94" w:rsidRPr="00D51327" w:rsidRDefault="00DC7E94" w:rsidP="001C49E7">
            <w:pPr>
              <w:jc w:val="center"/>
              <w:rPr>
                <w:sz w:val="24"/>
                <w:szCs w:val="24"/>
              </w:rPr>
            </w:pPr>
            <w:r w:rsidRPr="00D51327">
              <w:rPr>
                <w:sz w:val="24"/>
                <w:szCs w:val="24"/>
              </w:rPr>
              <w:t xml:space="preserve">«Ч» </w:t>
            </w:r>
          </w:p>
          <w:p w:rsidR="00DC7E94" w:rsidRPr="00D51327" w:rsidRDefault="00DC7E94" w:rsidP="001C49E7">
            <w:pPr>
              <w:jc w:val="center"/>
              <w:rPr>
                <w:sz w:val="24"/>
                <w:szCs w:val="24"/>
              </w:rPr>
            </w:pPr>
            <w:r w:rsidRPr="00D51327">
              <w:rPr>
                <w:sz w:val="24"/>
                <w:szCs w:val="24"/>
              </w:rPr>
              <w:t>+ 0,30</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8.</w:t>
            </w:r>
          </w:p>
        </w:tc>
        <w:tc>
          <w:tcPr>
            <w:tcW w:w="4164" w:type="dxa"/>
          </w:tcPr>
          <w:p w:rsidR="00DC7E94" w:rsidRPr="00D51327" w:rsidRDefault="00DC7E94" w:rsidP="001C49E7">
            <w:pPr>
              <w:jc w:val="both"/>
              <w:rPr>
                <w:sz w:val="24"/>
                <w:szCs w:val="24"/>
              </w:rPr>
            </w:pPr>
            <w:r w:rsidRPr="00D51327">
              <w:rPr>
                <w:sz w:val="24"/>
                <w:szCs w:val="24"/>
              </w:rPr>
              <w:t>Організація та здійснення (у разі потреби) евакуаційних заходів</w:t>
            </w:r>
          </w:p>
        </w:tc>
        <w:tc>
          <w:tcPr>
            <w:tcW w:w="1385" w:type="dxa"/>
          </w:tcPr>
          <w:p w:rsidR="00DC7E94" w:rsidRDefault="00DC7E94" w:rsidP="001C49E7">
            <w:pPr>
              <w:jc w:val="center"/>
              <w:rPr>
                <w:sz w:val="24"/>
                <w:szCs w:val="24"/>
              </w:rPr>
            </w:pPr>
            <w:r w:rsidRPr="00D51327">
              <w:rPr>
                <w:sz w:val="24"/>
                <w:szCs w:val="24"/>
              </w:rPr>
              <w:t>Керівний склад ЦЗ гімназії, командири ланок ЦЗ, класні керівники та вчителі</w:t>
            </w:r>
          </w:p>
          <w:p w:rsidR="00DC7E94" w:rsidRPr="00D51327" w:rsidRDefault="00DC7E94" w:rsidP="001C49E7">
            <w:pPr>
              <w:jc w:val="center"/>
              <w:rPr>
                <w:sz w:val="24"/>
                <w:szCs w:val="24"/>
              </w:rPr>
            </w:pPr>
          </w:p>
        </w:tc>
        <w:tc>
          <w:tcPr>
            <w:tcW w:w="1352" w:type="dxa"/>
          </w:tcPr>
          <w:p w:rsidR="00DC7E94" w:rsidRPr="00D51327" w:rsidRDefault="00DC7E94" w:rsidP="001C49E7">
            <w:pPr>
              <w:ind w:left="-51"/>
              <w:jc w:val="center"/>
              <w:rPr>
                <w:sz w:val="24"/>
                <w:szCs w:val="24"/>
              </w:rPr>
            </w:pPr>
            <w:r w:rsidRPr="00D51327">
              <w:rPr>
                <w:sz w:val="24"/>
                <w:szCs w:val="24"/>
              </w:rPr>
              <w:t>Згідно</w:t>
            </w:r>
          </w:p>
          <w:p w:rsidR="00DC7E94" w:rsidRPr="00D51327" w:rsidRDefault="00DC7E94" w:rsidP="001C49E7">
            <w:pPr>
              <w:ind w:left="-51"/>
              <w:jc w:val="center"/>
              <w:rPr>
                <w:sz w:val="24"/>
                <w:szCs w:val="24"/>
              </w:rPr>
            </w:pPr>
            <w:r w:rsidRPr="00D51327">
              <w:rPr>
                <w:sz w:val="24"/>
                <w:szCs w:val="24"/>
              </w:rPr>
              <w:t>Плану евакуації</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r w:rsidR="00DC7E94" w:rsidRPr="00D51327" w:rsidTr="002D53E1">
        <w:tc>
          <w:tcPr>
            <w:tcW w:w="430" w:type="dxa"/>
          </w:tcPr>
          <w:p w:rsidR="00DC7E94" w:rsidRPr="00D51327" w:rsidRDefault="00DC7E94" w:rsidP="00844B88">
            <w:pPr>
              <w:rPr>
                <w:sz w:val="24"/>
                <w:szCs w:val="24"/>
              </w:rPr>
            </w:pPr>
            <w:r w:rsidRPr="00D51327">
              <w:rPr>
                <w:sz w:val="24"/>
                <w:szCs w:val="24"/>
              </w:rPr>
              <w:t>9.</w:t>
            </w:r>
          </w:p>
        </w:tc>
        <w:tc>
          <w:tcPr>
            <w:tcW w:w="4164" w:type="dxa"/>
          </w:tcPr>
          <w:p w:rsidR="00DC7E94" w:rsidRPr="00D51327" w:rsidRDefault="00DC7E94" w:rsidP="001C49E7">
            <w:pPr>
              <w:jc w:val="both"/>
              <w:rPr>
                <w:sz w:val="24"/>
                <w:szCs w:val="24"/>
              </w:rPr>
            </w:pPr>
            <w:r w:rsidRPr="00D51327">
              <w:rPr>
                <w:sz w:val="24"/>
                <w:szCs w:val="24"/>
              </w:rPr>
              <w:t xml:space="preserve">Інформування </w:t>
            </w:r>
            <w:r w:rsidRPr="00D51327">
              <w:rPr>
                <w:sz w:val="24"/>
                <w:szCs w:val="24"/>
                <w:lang w:eastAsia="uk-UA"/>
              </w:rPr>
              <w:t>керівника управління (відділу) з питань освіти районної державної адміністрації, місцевого органу управління у сфері світи</w:t>
            </w:r>
            <w:r w:rsidRPr="00D51327">
              <w:rPr>
                <w:sz w:val="24"/>
                <w:szCs w:val="24"/>
              </w:rPr>
              <w:t xml:space="preserve"> щодо рівня надзвичайної ситуації та вжитих заходів, пов’язаних з реагуванням на ситуацію, оповіщенням і інформуванням учасників </w:t>
            </w:r>
            <w:r>
              <w:rPr>
                <w:sz w:val="24"/>
                <w:szCs w:val="24"/>
              </w:rPr>
              <w:t>освітнього</w:t>
            </w:r>
            <w:r w:rsidRPr="00D51327">
              <w:rPr>
                <w:sz w:val="24"/>
                <w:szCs w:val="24"/>
              </w:rPr>
              <w:t xml:space="preserve"> процесу і працівників, надання їм необхідних рекомендацій щодо поведінки в умовах, що склалися</w:t>
            </w:r>
          </w:p>
        </w:tc>
        <w:tc>
          <w:tcPr>
            <w:tcW w:w="1385" w:type="dxa"/>
          </w:tcPr>
          <w:p w:rsidR="00DC7E94" w:rsidRPr="00D51327" w:rsidRDefault="00DC7E94" w:rsidP="001C49E7">
            <w:pPr>
              <w:jc w:val="both"/>
              <w:rPr>
                <w:sz w:val="24"/>
                <w:szCs w:val="24"/>
              </w:rPr>
            </w:pPr>
            <w:r w:rsidRPr="00D51327">
              <w:rPr>
                <w:sz w:val="24"/>
                <w:szCs w:val="24"/>
              </w:rPr>
              <w:t>Директор гімназії, посадова особа з питань ЦЗ</w:t>
            </w:r>
          </w:p>
        </w:tc>
        <w:tc>
          <w:tcPr>
            <w:tcW w:w="1352" w:type="dxa"/>
          </w:tcPr>
          <w:p w:rsidR="00DC7E94" w:rsidRPr="00D51327" w:rsidRDefault="00DC7E94" w:rsidP="001C49E7">
            <w:pPr>
              <w:jc w:val="center"/>
              <w:rPr>
                <w:sz w:val="24"/>
                <w:szCs w:val="24"/>
              </w:rPr>
            </w:pPr>
            <w:r w:rsidRPr="00D51327">
              <w:rPr>
                <w:sz w:val="24"/>
                <w:szCs w:val="24"/>
              </w:rPr>
              <w:t>Постійно з</w:t>
            </w:r>
          </w:p>
          <w:p w:rsidR="00DC7E94" w:rsidRPr="00D51327" w:rsidRDefault="00DC7E94" w:rsidP="001C49E7">
            <w:pPr>
              <w:jc w:val="center"/>
              <w:rPr>
                <w:sz w:val="24"/>
                <w:szCs w:val="24"/>
              </w:rPr>
            </w:pPr>
            <w:r w:rsidRPr="00D51327">
              <w:rPr>
                <w:sz w:val="24"/>
                <w:szCs w:val="24"/>
              </w:rPr>
              <w:t xml:space="preserve"> «Ч»</w:t>
            </w:r>
          </w:p>
          <w:p w:rsidR="00DC7E94" w:rsidRPr="00D51327" w:rsidRDefault="00DC7E94" w:rsidP="001C49E7">
            <w:pPr>
              <w:jc w:val="center"/>
              <w:rPr>
                <w:sz w:val="24"/>
                <w:szCs w:val="24"/>
              </w:rPr>
            </w:pPr>
            <w:r w:rsidRPr="00D51327">
              <w:rPr>
                <w:sz w:val="24"/>
                <w:szCs w:val="24"/>
              </w:rPr>
              <w:t xml:space="preserve"> + 0,10</w:t>
            </w: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29" w:type="dxa"/>
          </w:tcPr>
          <w:p w:rsidR="00DC7E94" w:rsidRPr="00D51327" w:rsidRDefault="00DC7E94" w:rsidP="00844B88">
            <w:pPr>
              <w:rPr>
                <w:sz w:val="24"/>
                <w:szCs w:val="24"/>
              </w:rPr>
            </w:pPr>
          </w:p>
        </w:tc>
        <w:tc>
          <w:tcPr>
            <w:tcW w:w="428"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0" w:type="dxa"/>
          </w:tcPr>
          <w:p w:rsidR="00DC7E94" w:rsidRPr="00D51327" w:rsidRDefault="00DC7E94" w:rsidP="00844B88">
            <w:pPr>
              <w:rPr>
                <w:sz w:val="24"/>
                <w:szCs w:val="24"/>
              </w:rPr>
            </w:pPr>
          </w:p>
        </w:tc>
        <w:tc>
          <w:tcPr>
            <w:tcW w:w="431" w:type="dxa"/>
          </w:tcPr>
          <w:p w:rsidR="00DC7E94" w:rsidRPr="00D51327" w:rsidRDefault="00DC7E94" w:rsidP="00844B88">
            <w:pPr>
              <w:rPr>
                <w:sz w:val="24"/>
                <w:szCs w:val="24"/>
              </w:rPr>
            </w:pPr>
          </w:p>
        </w:tc>
      </w:tr>
    </w:tbl>
    <w:p w:rsidR="00DC7E94" w:rsidRPr="00D51327" w:rsidRDefault="00DC7E94" w:rsidP="00BE5E8C"/>
    <w:p w:rsidR="00DC7E94" w:rsidRPr="00D51327" w:rsidRDefault="00DC7E94" w:rsidP="00BE5E8C">
      <w:r w:rsidRPr="00D51327">
        <w:t>Посадова особа з питань ЦЗ      ________          ___________________</w:t>
      </w:r>
    </w:p>
    <w:p w:rsidR="00DC7E94" w:rsidRPr="00D51327" w:rsidRDefault="00DC7E94" w:rsidP="00BE5E8C">
      <w:pPr>
        <w:ind w:left="142" w:firstLine="3"/>
        <w:rPr>
          <w:sz w:val="24"/>
          <w:szCs w:val="24"/>
        </w:rPr>
      </w:pPr>
      <w:r w:rsidRPr="00D51327">
        <w:rPr>
          <w:sz w:val="24"/>
          <w:szCs w:val="24"/>
        </w:rPr>
        <w:t xml:space="preserve">                                                               (Підпис)                                (ПІБ)</w:t>
      </w:r>
    </w:p>
    <w:p w:rsidR="00DC7E94" w:rsidRPr="00D51327" w:rsidRDefault="00DC7E94" w:rsidP="00BE5E8C">
      <w:pPr>
        <w:pStyle w:val="Heading2"/>
        <w:rPr>
          <w:b w:val="0"/>
        </w:rPr>
        <w:sectPr w:rsidR="00DC7E94" w:rsidRPr="00D51327" w:rsidSect="00607366">
          <w:pgSz w:w="16840" w:h="11907" w:orient="landscape" w:code="9"/>
          <w:pgMar w:top="737" w:right="851" w:bottom="851" w:left="1134" w:header="708" w:footer="708" w:gutter="0"/>
          <w:cols w:space="720"/>
          <w:titlePg/>
        </w:sectPr>
      </w:pPr>
    </w:p>
    <w:p w:rsidR="00DC7E94" w:rsidRPr="00D51327" w:rsidRDefault="00DC7E94" w:rsidP="004B65F7">
      <w:pPr>
        <w:pStyle w:val="ListParagraph"/>
        <w:ind w:left="0"/>
        <w:jc w:val="right"/>
        <w:rPr>
          <w:b/>
          <w:sz w:val="24"/>
          <w:szCs w:val="24"/>
          <w:lang w:val="uk-UA"/>
        </w:rPr>
      </w:pPr>
      <w:r w:rsidRPr="00D51327">
        <w:rPr>
          <w:b/>
          <w:sz w:val="24"/>
          <w:szCs w:val="24"/>
          <w:lang w:val="uk-UA"/>
        </w:rPr>
        <w:t>Додаток № 4</w:t>
      </w:r>
    </w:p>
    <w:p w:rsidR="00DC7E94" w:rsidRPr="00D51327" w:rsidRDefault="00DC7E94" w:rsidP="004B65F7">
      <w:pPr>
        <w:ind w:left="5103"/>
        <w:jc w:val="both"/>
      </w:pPr>
      <w:r w:rsidRPr="00D51327">
        <w:t>ЗАТВЕРДЖУЮ</w:t>
      </w:r>
    </w:p>
    <w:p w:rsidR="00DC7E94" w:rsidRPr="00D51327" w:rsidRDefault="00DC7E94" w:rsidP="004B65F7">
      <w:pPr>
        <w:ind w:left="5103"/>
      </w:pPr>
      <w:r w:rsidRPr="00D51327">
        <w:t xml:space="preserve">Директор Харківської гімназії №___ </w:t>
      </w:r>
    </w:p>
    <w:p w:rsidR="00DC7E94" w:rsidRPr="00D51327" w:rsidRDefault="00DC7E94" w:rsidP="004B65F7">
      <w:pPr>
        <w:ind w:left="5103"/>
      </w:pPr>
    </w:p>
    <w:p w:rsidR="00DC7E94" w:rsidRPr="00D51327" w:rsidRDefault="00DC7E94" w:rsidP="004B65F7">
      <w:pPr>
        <w:ind w:left="5103" w:firstLine="3"/>
      </w:pPr>
      <w:r w:rsidRPr="00D51327">
        <w:t>_________   _____________________</w:t>
      </w:r>
    </w:p>
    <w:p w:rsidR="00DC7E94" w:rsidRPr="00D51327" w:rsidRDefault="00DC7E94" w:rsidP="004B65F7">
      <w:pPr>
        <w:ind w:left="5103" w:firstLine="3"/>
        <w:rPr>
          <w:sz w:val="24"/>
          <w:szCs w:val="24"/>
        </w:rPr>
      </w:pPr>
      <w:r w:rsidRPr="00D51327">
        <w:rPr>
          <w:sz w:val="24"/>
          <w:szCs w:val="24"/>
        </w:rPr>
        <w:t xml:space="preserve">    (Підпис)                          (ПІБ)</w:t>
      </w:r>
    </w:p>
    <w:p w:rsidR="00DC7E94" w:rsidRPr="00D51327" w:rsidRDefault="00DC7E94" w:rsidP="004B65F7">
      <w:pPr>
        <w:ind w:left="5103"/>
      </w:pPr>
      <w:r w:rsidRPr="00D51327">
        <w:t>«____» __________ 201_ р.</w:t>
      </w:r>
    </w:p>
    <w:p w:rsidR="00DC7E94" w:rsidRPr="00D51327" w:rsidRDefault="00DC7E94" w:rsidP="004B65F7">
      <w:pPr>
        <w:jc w:val="center"/>
      </w:pPr>
    </w:p>
    <w:p w:rsidR="00DC7E94" w:rsidRPr="00D51327" w:rsidRDefault="00DC7E94" w:rsidP="004B65F7">
      <w:pPr>
        <w:jc w:val="center"/>
      </w:pPr>
      <w:r w:rsidRPr="00D51327">
        <w:object w:dxaOrig="9722" w:dyaOrig="12273">
          <v:shape id="_x0000_i1028" type="#_x0000_t75" style="width:447pt;height:570.75pt" o:ole="">
            <v:imagedata r:id="rId13" o:title=""/>
          </v:shape>
          <o:OLEObject Type="Embed" ProgID="Visio.Drawing.11" ShapeID="_x0000_i1028" DrawAspect="Content" ObjectID="_1641970867" r:id="rId14"/>
        </w:object>
      </w:r>
    </w:p>
    <w:p w:rsidR="00DC7E94" w:rsidRPr="00D51327" w:rsidRDefault="00DC7E94" w:rsidP="004B65F7">
      <w:pPr>
        <w:jc w:val="center"/>
        <w:rPr>
          <w:lang w:eastAsia="uk-UA"/>
        </w:rPr>
      </w:pPr>
    </w:p>
    <w:p w:rsidR="00DC7E94" w:rsidRPr="00D51327" w:rsidRDefault="00DC7E94" w:rsidP="004B65F7">
      <w:r w:rsidRPr="00D51327">
        <w:t>Посадова особа з питань ЦЗ      ________           ___________________</w:t>
      </w:r>
    </w:p>
    <w:p w:rsidR="00DC7E94" w:rsidRPr="00D51327" w:rsidRDefault="00DC7E94" w:rsidP="00CE5775">
      <w:pPr>
        <w:pStyle w:val="ListParagraph"/>
        <w:ind w:left="0"/>
        <w:jc w:val="both"/>
        <w:rPr>
          <w:sz w:val="24"/>
          <w:szCs w:val="24"/>
          <w:lang w:val="uk-UA"/>
        </w:rPr>
      </w:pPr>
      <w:r w:rsidRPr="00D51327">
        <w:rPr>
          <w:sz w:val="24"/>
          <w:szCs w:val="24"/>
          <w:lang w:val="uk-UA"/>
        </w:rPr>
        <w:t xml:space="preserve">                                                                    (Підпис)                            (ПІБ)</w:t>
      </w:r>
    </w:p>
    <w:p w:rsidR="00DC7E94" w:rsidRPr="00D51327" w:rsidRDefault="00DC7E94" w:rsidP="004B65F7">
      <w:pPr>
        <w:pStyle w:val="ListParagraph"/>
        <w:ind w:left="0"/>
        <w:jc w:val="right"/>
        <w:rPr>
          <w:b/>
          <w:sz w:val="24"/>
          <w:szCs w:val="24"/>
          <w:lang w:val="uk-UA"/>
        </w:rPr>
      </w:pPr>
    </w:p>
    <w:p w:rsidR="00DC7E94" w:rsidRPr="00D51327" w:rsidRDefault="00DC7E94" w:rsidP="004B65F7">
      <w:pPr>
        <w:pStyle w:val="ListParagraph"/>
        <w:ind w:left="0"/>
        <w:jc w:val="right"/>
        <w:rPr>
          <w:b/>
          <w:sz w:val="24"/>
          <w:szCs w:val="24"/>
          <w:lang w:val="uk-UA"/>
        </w:rPr>
      </w:pPr>
      <w:r w:rsidRPr="00D51327">
        <w:rPr>
          <w:b/>
          <w:sz w:val="24"/>
          <w:szCs w:val="24"/>
          <w:lang w:val="uk-UA"/>
        </w:rPr>
        <w:t>Додаток № 5</w:t>
      </w:r>
    </w:p>
    <w:p w:rsidR="00DC7E94" w:rsidRPr="00D51327" w:rsidRDefault="00DC7E94" w:rsidP="004B65F7">
      <w:pPr>
        <w:ind w:left="5954"/>
        <w:rPr>
          <w:bCs/>
          <w:sz w:val="24"/>
          <w:szCs w:val="24"/>
        </w:rPr>
      </w:pPr>
      <w:r w:rsidRPr="00D51327">
        <w:rPr>
          <w:bCs/>
          <w:sz w:val="24"/>
          <w:szCs w:val="24"/>
        </w:rPr>
        <w:t>до Плану реагування</w:t>
      </w:r>
    </w:p>
    <w:p w:rsidR="00DC7E94" w:rsidRPr="00D51327" w:rsidRDefault="00DC7E94" w:rsidP="004B65F7">
      <w:pPr>
        <w:ind w:left="5954"/>
        <w:rPr>
          <w:sz w:val="24"/>
          <w:szCs w:val="24"/>
        </w:rPr>
      </w:pPr>
      <w:r w:rsidRPr="00D51327">
        <w:rPr>
          <w:bCs/>
          <w:sz w:val="24"/>
          <w:szCs w:val="24"/>
        </w:rPr>
        <w:t>Харківської гімназії № ___</w:t>
      </w:r>
    </w:p>
    <w:p w:rsidR="00DC7E94" w:rsidRPr="00D51327" w:rsidRDefault="00DC7E94" w:rsidP="004B65F7">
      <w:pPr>
        <w:ind w:left="5103"/>
        <w:jc w:val="both"/>
        <w:rPr>
          <w:sz w:val="12"/>
          <w:szCs w:val="12"/>
        </w:rPr>
      </w:pPr>
    </w:p>
    <w:p w:rsidR="00DC7E94" w:rsidRPr="00D51327" w:rsidRDefault="00DC7E94" w:rsidP="004B65F7">
      <w:pPr>
        <w:ind w:left="5103"/>
        <w:jc w:val="both"/>
      </w:pPr>
      <w:r w:rsidRPr="00D51327">
        <w:t>ЗАТВЕРДЖУЮ</w:t>
      </w:r>
    </w:p>
    <w:p w:rsidR="00DC7E94" w:rsidRPr="00D51327" w:rsidRDefault="00DC7E94" w:rsidP="004B65F7">
      <w:pPr>
        <w:ind w:left="5103"/>
      </w:pPr>
      <w:r w:rsidRPr="00D51327">
        <w:t xml:space="preserve">Директор Харківської гімназії №___ </w:t>
      </w:r>
    </w:p>
    <w:p w:rsidR="00DC7E94" w:rsidRPr="00D51327" w:rsidRDefault="00DC7E94" w:rsidP="004B65F7">
      <w:pPr>
        <w:ind w:left="5103" w:firstLine="3"/>
      </w:pPr>
      <w:r w:rsidRPr="00D51327">
        <w:t>_________   _____________________</w:t>
      </w:r>
    </w:p>
    <w:p w:rsidR="00DC7E94" w:rsidRPr="00D51327" w:rsidRDefault="00DC7E94" w:rsidP="004B65F7">
      <w:pPr>
        <w:ind w:left="5103" w:firstLine="3"/>
        <w:rPr>
          <w:sz w:val="24"/>
          <w:szCs w:val="24"/>
        </w:rPr>
      </w:pPr>
      <w:r w:rsidRPr="00D51327">
        <w:rPr>
          <w:sz w:val="24"/>
          <w:szCs w:val="24"/>
        </w:rPr>
        <w:t xml:space="preserve">    (Підпис)                          (ПІБ)</w:t>
      </w:r>
    </w:p>
    <w:p w:rsidR="00DC7E94" w:rsidRPr="00D51327" w:rsidRDefault="00DC7E94" w:rsidP="004B65F7">
      <w:pPr>
        <w:ind w:left="5103"/>
      </w:pPr>
      <w:r w:rsidRPr="00D51327">
        <w:t>«____» __________ 201_ р.</w:t>
      </w:r>
    </w:p>
    <w:p w:rsidR="00DC7E94" w:rsidRPr="00D51327" w:rsidRDefault="00DC7E94" w:rsidP="004B65F7">
      <w:pPr>
        <w:ind w:left="5103"/>
      </w:pPr>
    </w:p>
    <w:p w:rsidR="00DC7E94" w:rsidRPr="00D51327" w:rsidRDefault="00DC7E94" w:rsidP="004B65F7">
      <w:pPr>
        <w:jc w:val="right"/>
        <w:rPr>
          <w:b/>
          <w:sz w:val="12"/>
          <w:szCs w:val="12"/>
        </w:rPr>
      </w:pPr>
    </w:p>
    <w:p w:rsidR="00DC7E94" w:rsidRPr="00D51327" w:rsidRDefault="00DC7E94" w:rsidP="004B65F7">
      <w:pPr>
        <w:jc w:val="both"/>
        <w:rPr>
          <w:sz w:val="16"/>
          <w:szCs w:val="16"/>
        </w:rPr>
      </w:pPr>
      <w:r w:rsidRPr="00D51327">
        <w:object w:dxaOrig="11007" w:dyaOrig="8935">
          <v:shape id="_x0000_i1029" type="#_x0000_t75" style="width:495pt;height:402pt" o:ole="">
            <v:imagedata r:id="rId15" o:title=""/>
          </v:shape>
          <o:OLEObject Type="Embed" ProgID="Visio.Drawing.11" ShapeID="_x0000_i1029" DrawAspect="Content" ObjectID="_1641970868" r:id="rId16"/>
        </w:object>
      </w:r>
    </w:p>
    <w:p w:rsidR="00DC7E94" w:rsidRPr="00D51327" w:rsidRDefault="00DC7E94" w:rsidP="004B65F7"/>
    <w:p w:rsidR="00DC7E94" w:rsidRPr="00D51327" w:rsidRDefault="00DC7E94" w:rsidP="004B65F7">
      <w:r w:rsidRPr="00D51327">
        <w:t>Посадова особа з питань ЦЗ      ________          ___________________</w:t>
      </w:r>
    </w:p>
    <w:p w:rsidR="00DC7E94" w:rsidRPr="00D51327" w:rsidRDefault="00DC7E94" w:rsidP="004B65F7">
      <w:pPr>
        <w:ind w:left="142" w:firstLine="3"/>
        <w:rPr>
          <w:sz w:val="24"/>
          <w:szCs w:val="24"/>
        </w:rPr>
      </w:pPr>
      <w:r w:rsidRPr="00D51327">
        <w:rPr>
          <w:sz w:val="24"/>
          <w:szCs w:val="24"/>
        </w:rPr>
        <w:t xml:space="preserve">                                                               (Підпис)                            (ПІБ)</w:t>
      </w:r>
    </w:p>
    <w:p w:rsidR="00DC7E94" w:rsidRPr="00D51327" w:rsidRDefault="00DC7E94" w:rsidP="004B65F7">
      <w:pPr>
        <w:jc w:val="right"/>
        <w:rPr>
          <w:sz w:val="24"/>
          <w:szCs w:val="24"/>
        </w:rPr>
      </w:pPr>
    </w:p>
    <w:p w:rsidR="00DC7E94" w:rsidRPr="00D51327" w:rsidRDefault="00DC7E94" w:rsidP="004B65F7">
      <w:pPr>
        <w:jc w:val="right"/>
        <w:rPr>
          <w:sz w:val="24"/>
          <w:szCs w:val="24"/>
        </w:rPr>
      </w:pPr>
    </w:p>
    <w:p w:rsidR="00DC7E94" w:rsidRPr="00D51327" w:rsidRDefault="00DC7E94" w:rsidP="004B65F7">
      <w:pPr>
        <w:jc w:val="right"/>
        <w:rPr>
          <w:sz w:val="24"/>
          <w:szCs w:val="24"/>
        </w:rPr>
      </w:pPr>
    </w:p>
    <w:p w:rsidR="00DC7E94" w:rsidRPr="00D51327" w:rsidRDefault="00DC7E94" w:rsidP="004B65F7">
      <w:pPr>
        <w:jc w:val="right"/>
        <w:rPr>
          <w:sz w:val="24"/>
          <w:szCs w:val="24"/>
        </w:rPr>
      </w:pPr>
    </w:p>
    <w:p w:rsidR="00DC7E94" w:rsidRPr="00D51327" w:rsidRDefault="00DC7E94" w:rsidP="004B65F7">
      <w:pPr>
        <w:jc w:val="right"/>
        <w:rPr>
          <w:sz w:val="24"/>
          <w:szCs w:val="24"/>
        </w:rPr>
      </w:pPr>
    </w:p>
    <w:p w:rsidR="00DC7E94" w:rsidRPr="00D51327" w:rsidRDefault="00DC7E94" w:rsidP="004B65F7">
      <w:pPr>
        <w:jc w:val="right"/>
        <w:rPr>
          <w:sz w:val="24"/>
          <w:szCs w:val="24"/>
        </w:rPr>
      </w:pPr>
    </w:p>
    <w:p w:rsidR="00DC7E94" w:rsidRPr="00D51327" w:rsidRDefault="00DC7E94" w:rsidP="004B65F7">
      <w:pPr>
        <w:jc w:val="right"/>
        <w:rPr>
          <w:sz w:val="24"/>
          <w:szCs w:val="24"/>
        </w:rPr>
      </w:pPr>
    </w:p>
    <w:p w:rsidR="00DC7E94" w:rsidRPr="00D51327" w:rsidRDefault="00DC7E94" w:rsidP="004B65F7">
      <w:pPr>
        <w:jc w:val="right"/>
        <w:rPr>
          <w:sz w:val="24"/>
          <w:szCs w:val="24"/>
        </w:rPr>
      </w:pPr>
    </w:p>
    <w:p w:rsidR="00DC7E94" w:rsidRPr="00D51327" w:rsidRDefault="00DC7E94" w:rsidP="004B65F7">
      <w:pPr>
        <w:jc w:val="right"/>
        <w:rPr>
          <w:sz w:val="24"/>
          <w:szCs w:val="24"/>
        </w:rPr>
      </w:pPr>
    </w:p>
    <w:p w:rsidR="00DC7E94" w:rsidRPr="00D51327" w:rsidRDefault="00DC7E94" w:rsidP="004B65F7">
      <w:pPr>
        <w:jc w:val="right"/>
        <w:rPr>
          <w:sz w:val="24"/>
          <w:szCs w:val="24"/>
        </w:rPr>
      </w:pPr>
    </w:p>
    <w:p w:rsidR="00DC7E94" w:rsidRPr="00D51327" w:rsidRDefault="00DC7E94" w:rsidP="004B65F7">
      <w:pPr>
        <w:jc w:val="right"/>
        <w:rPr>
          <w:b/>
          <w:bCs/>
        </w:rPr>
      </w:pPr>
      <w:r w:rsidRPr="00D51327">
        <w:rPr>
          <w:b/>
          <w:bCs/>
        </w:rPr>
        <w:t>Додаток</w:t>
      </w:r>
    </w:p>
    <w:p w:rsidR="00DC7E94" w:rsidRPr="00D51327" w:rsidRDefault="00DC7E94" w:rsidP="00BE5E8C">
      <w:pPr>
        <w:ind w:left="5103"/>
        <w:jc w:val="both"/>
        <w:rPr>
          <w:bCs/>
          <w:sz w:val="24"/>
          <w:szCs w:val="24"/>
        </w:rPr>
      </w:pPr>
    </w:p>
    <w:p w:rsidR="00DC7E94" w:rsidRPr="00D51327" w:rsidRDefault="00DC7E94" w:rsidP="00BE5E8C">
      <w:pPr>
        <w:ind w:left="5103"/>
        <w:jc w:val="both"/>
        <w:rPr>
          <w:bCs/>
          <w:sz w:val="24"/>
          <w:szCs w:val="24"/>
        </w:rPr>
      </w:pPr>
    </w:p>
    <w:p w:rsidR="00DC7E94" w:rsidRPr="00D51327" w:rsidRDefault="00DC7E94" w:rsidP="00BE5E8C">
      <w:pPr>
        <w:ind w:left="5103"/>
        <w:jc w:val="both"/>
        <w:rPr>
          <w:bCs/>
          <w:sz w:val="24"/>
          <w:szCs w:val="24"/>
        </w:rPr>
      </w:pPr>
    </w:p>
    <w:p w:rsidR="00DC7E94" w:rsidRPr="00D51327" w:rsidRDefault="00DC7E94" w:rsidP="00BE5E8C">
      <w:pPr>
        <w:ind w:left="5103"/>
        <w:jc w:val="both"/>
      </w:pPr>
    </w:p>
    <w:p w:rsidR="00DC7E94" w:rsidRPr="00D51327" w:rsidRDefault="00DC7E94" w:rsidP="00BE5E8C">
      <w:pPr>
        <w:jc w:val="center"/>
        <w:rPr>
          <w:b/>
        </w:rPr>
      </w:pPr>
      <w:r w:rsidRPr="00D51327">
        <w:rPr>
          <w:b/>
        </w:rPr>
        <w:t>КАРТА РАЙОНУ</w:t>
      </w:r>
    </w:p>
    <w:p w:rsidR="00DC7E94" w:rsidRPr="00D51327" w:rsidRDefault="00DC7E94" w:rsidP="00BE5E8C">
      <w:pPr>
        <w:jc w:val="center"/>
      </w:pPr>
      <w:r w:rsidRPr="00D51327">
        <w:t>з позначеними на ній місцями розташування закладу, можливої техногенної, природної, екологічної небезпеки</w:t>
      </w:r>
    </w:p>
    <w:p w:rsidR="00DC7E94" w:rsidRPr="00D51327" w:rsidRDefault="00DC7E94" w:rsidP="00BE5E8C">
      <w:pPr>
        <w:jc w:val="center"/>
      </w:pPr>
      <w:r w:rsidRPr="00D51327">
        <w:t>(копія з карт Паспорту ризику району)</w:t>
      </w:r>
    </w:p>
    <w:p w:rsidR="00DC7E94" w:rsidRPr="00D51327" w:rsidRDefault="00DC7E94" w:rsidP="00BE5E8C">
      <w:pPr>
        <w:jc w:val="center"/>
      </w:pPr>
    </w:p>
    <w:p w:rsidR="00DC7E94" w:rsidRPr="00D51327" w:rsidRDefault="00DC7E94" w:rsidP="00BE5E8C">
      <w:pPr>
        <w:jc w:val="center"/>
      </w:pPr>
      <w:r>
        <w:rPr>
          <w:noProof/>
          <w:lang w:val="ru-RU"/>
        </w:rPr>
        <w:pict>
          <v:shape id="Рисунок 82" o:spid="_x0000_s1026" type="#_x0000_t75" style="position:absolute;left:0;text-align:left;margin-left:212.2pt;margin-top:350.1pt;width:125pt;height:43.6pt;rotation:-7378131fd;z-index:251654656;visibility:visible">
            <v:imagedata r:id="rId17" o:title=""/>
          </v:shape>
        </w:pict>
      </w:r>
      <w:r>
        <w:rPr>
          <w:noProof/>
          <w:lang w:val="ru-RU"/>
        </w:rPr>
        <w:pict>
          <v:shapetype id="_x0000_t202" coordsize="21600,21600" o:spt="202" path="m,l,21600r21600,l21600,xe">
            <v:stroke joinstyle="miter"/>
            <v:path gradientshapeok="t" o:connecttype="rect"/>
          </v:shapetype>
          <v:shape id="Text Box 86" o:spid="_x0000_s1027" type="#_x0000_t202" style="position:absolute;left:0;text-align:left;margin-left:305.9pt;margin-top:331.7pt;width:76.95pt;height:29.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" stroked="f">
            <v:fill opacity="0"/>
            <v:textbox>
              <w:txbxContent>
                <w:p w:rsidR="00DC7E94" w:rsidRPr="008F50A2" w:rsidRDefault="00DC7E94" w:rsidP="00BE5E8C">
                  <w:pPr>
                    <w:jc w:val="center"/>
                    <w:rPr>
                      <w:i/>
                      <w:u w:val="single"/>
                    </w:rPr>
                  </w:pPr>
                  <w:r w:rsidRPr="008F50A2">
                    <w:rPr>
                      <w:i/>
                      <w:u w:val="single"/>
                    </w:rPr>
                    <w:t>Хлор – 30т</w:t>
                  </w:r>
                </w:p>
                <w:p w:rsidR="00DC7E94" w:rsidRPr="00A94415" w:rsidRDefault="00DC7E94" w:rsidP="00BE5E8C">
                  <w:pPr>
                    <w:jc w:val="center"/>
                  </w:pPr>
                  <w:r w:rsidRPr="00A94415">
                    <w:rPr>
                      <w:i/>
                    </w:rPr>
                    <w:t>05.30 15.04</w:t>
                  </w:r>
                </w:p>
                <w:p w:rsidR="00DC7E94" w:rsidRDefault="00DC7E94" w:rsidP="00BE5E8C"/>
              </w:txbxContent>
            </v:textbox>
          </v:shape>
        </w:pict>
      </w:r>
      <w:r>
        <w:rPr>
          <w:noProof/>
          <w:lang w:val="ru-RU"/>
        </w:rPr>
        <w:pict>
          <v:shape id="Text Box 85" o:spid="_x0000_s1028" type="#_x0000_t202" style="position:absolute;left:0;text-align:left;margin-left:332.15pt;margin-top:388.8pt;width:76.2pt;height:29.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" stroked="f">
            <v:fill opacity="0"/>
            <v:textbox>
              <w:txbxContent>
                <w:p w:rsidR="00DC7E94" w:rsidRPr="008F50A2" w:rsidRDefault="00DC7E94" w:rsidP="00BE5E8C">
                  <w:pPr>
                    <w:jc w:val="center"/>
                    <w:rPr>
                      <w:i/>
                      <w:u w:val="single"/>
                    </w:rPr>
                  </w:pPr>
                  <w:r w:rsidRPr="008F50A2">
                    <w:rPr>
                      <w:i/>
                      <w:u w:val="single"/>
                    </w:rPr>
                    <w:t>Хлор – 30т</w:t>
                  </w:r>
                </w:p>
                <w:p w:rsidR="00DC7E94" w:rsidRPr="00A94415" w:rsidRDefault="00DC7E94" w:rsidP="00BE5E8C">
                  <w:pPr>
                    <w:jc w:val="center"/>
                  </w:pPr>
                  <w:r w:rsidRPr="00A94415">
                    <w:rPr>
                      <w:i/>
                    </w:rPr>
                    <w:t>05.30 15.04</w:t>
                  </w:r>
                </w:p>
                <w:p w:rsidR="00DC7E94" w:rsidRDefault="00DC7E94" w:rsidP="00BE5E8C"/>
              </w:txbxContent>
            </v:textbox>
          </v:shape>
        </w:pict>
      </w:r>
      <w:r>
        <w:rPr>
          <w:noProof/>
          <w:lang w:val="ru-RU"/>
        </w:rPr>
        <w:pict>
          <v:shapetype id="_x0000_t135" coordsize="21600,21600" o:spt="135" path="m10800,qx21600,10800,10800,21600l,21600,,xe">
            <v:stroke joinstyle="miter"/>
            <v:path gradientshapeok="t" o:connecttype="rect" textboxrect="0,3163,18437,18437"/>
          </v:shapetype>
          <v:shape id="AutoShape 84" o:spid="_x0000_s1029" type="#_x0000_t135" style="position:absolute;left:0;text-align:left;margin-left:308.6pt;margin-top:400.45pt;width:27pt;height:9pt;rotation:-9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" fillcolor="yellow" strokeweight="1pt"/>
        </w:pict>
      </w:r>
      <w:r>
        <w:rPr>
          <w:noProof/>
          <w:lang w:val="ru-RU"/>
        </w:rPr>
        <w:pict>
          <v:shape id="AutoShape 83" o:spid="_x0000_s1030" type="#_x0000_t135" style="position:absolute;left:0;text-align:left;margin-left:279.65pt;margin-top:343.35pt;width:27pt;height:9pt;rotation:-9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" fillcolor="yellow" strokeweight="1pt"/>
        </w:pict>
      </w:r>
      <w:r>
        <w:rPr>
          <w:noProof/>
          <w:lang w:val="ru-RU"/>
        </w:rPr>
        <w:pict>
          <v:shape id="Рисунок 68" o:spid="_x0000_s1031" type="#_x0000_t75" style="position:absolute;left:0;text-align:left;margin-left:20.15pt;margin-top:10.35pt;width:54pt;height:71pt;z-index:251652608;visibility:visible">
            <v:imagedata r:id="rId18" o:title="" gain="69719f" blacklevel="-3932f"/>
          </v:shape>
        </w:pict>
      </w:r>
      <w:r>
        <w:rPr>
          <w:lang w:eastAsia="uk-UA"/>
        </w:rPr>
        <w:pict>
          <v:shape id="Рисунок 7" o:spid="_x0000_i1030" type="#_x0000_t75" style="width:478.5pt;height:470.25pt;visibility:visible">
            <v:imagedata r:id="rId19" o:title=""/>
          </v:shape>
        </w:pict>
      </w:r>
    </w:p>
    <w:p w:rsidR="00DC7E94" w:rsidRPr="00D51327" w:rsidRDefault="00DC7E94" w:rsidP="00BE5E8C">
      <w:pPr>
        <w:ind w:left="5103"/>
        <w:jc w:val="both"/>
      </w:pPr>
    </w:p>
    <w:p w:rsidR="00DC7E94" w:rsidRPr="00D51327" w:rsidRDefault="00DC7E94" w:rsidP="00CE5775">
      <w:pPr>
        <w:jc w:val="both"/>
        <w:rPr>
          <w:bCs/>
        </w:rPr>
      </w:pPr>
    </w:p>
    <w:p w:rsidR="00DC7E94" w:rsidRPr="00D51327" w:rsidRDefault="00DC7E94" w:rsidP="00CE5775">
      <w:pPr>
        <w:jc w:val="both"/>
        <w:rPr>
          <w:bCs/>
        </w:rPr>
      </w:pPr>
    </w:p>
    <w:p w:rsidR="00DC7E94" w:rsidRPr="00D51327" w:rsidRDefault="00DC7E94" w:rsidP="00CE5775">
      <w:pPr>
        <w:jc w:val="both"/>
        <w:rPr>
          <w:bCs/>
        </w:rPr>
      </w:pPr>
    </w:p>
    <w:p w:rsidR="00DC7E94" w:rsidRPr="00D51327" w:rsidRDefault="00DC7E94" w:rsidP="00CE5775">
      <w:pPr>
        <w:jc w:val="both"/>
        <w:rPr>
          <w:bCs/>
        </w:rPr>
      </w:pPr>
    </w:p>
    <w:p w:rsidR="00DC7E94" w:rsidRPr="00D51327" w:rsidRDefault="00DC7E94" w:rsidP="00CE5775">
      <w:pPr>
        <w:jc w:val="both"/>
        <w:rPr>
          <w:bCs/>
        </w:rPr>
      </w:pPr>
    </w:p>
    <w:p w:rsidR="00DC7E94" w:rsidRPr="00D51327" w:rsidRDefault="00DC7E94" w:rsidP="00CE5775">
      <w:pPr>
        <w:jc w:val="both"/>
        <w:rPr>
          <w:bCs/>
        </w:rPr>
      </w:pPr>
    </w:p>
    <w:p w:rsidR="00DC7E94" w:rsidRPr="00D51327" w:rsidRDefault="00DC7E94" w:rsidP="00CE5775">
      <w:pPr>
        <w:jc w:val="both"/>
        <w:rPr>
          <w:bCs/>
        </w:rPr>
      </w:pPr>
    </w:p>
    <w:p w:rsidR="00DC7E94" w:rsidRPr="00D51327" w:rsidRDefault="00DC7E94" w:rsidP="0033559C">
      <w:pPr>
        <w:ind w:left="5103"/>
        <w:jc w:val="right"/>
        <w:rPr>
          <w:bCs/>
          <w:sz w:val="24"/>
          <w:szCs w:val="24"/>
        </w:rPr>
      </w:pPr>
      <w:r w:rsidRPr="00D51327">
        <w:rPr>
          <w:b/>
          <w:bCs/>
        </w:rPr>
        <w:t>Варіант</w:t>
      </w:r>
    </w:p>
    <w:p w:rsidR="00DC7E94" w:rsidRPr="00D51327" w:rsidRDefault="00DC7E94" w:rsidP="00BE5E8C">
      <w:pPr>
        <w:ind w:left="5103"/>
        <w:jc w:val="both"/>
        <w:rPr>
          <w:bCs/>
          <w:sz w:val="24"/>
          <w:szCs w:val="24"/>
        </w:rPr>
      </w:pPr>
    </w:p>
    <w:p w:rsidR="00DC7E94" w:rsidRPr="00D51327" w:rsidRDefault="00DC7E94" w:rsidP="00BE5E8C">
      <w:pPr>
        <w:ind w:left="5103"/>
        <w:jc w:val="both"/>
        <w:rPr>
          <w:bCs/>
          <w:sz w:val="24"/>
          <w:szCs w:val="24"/>
        </w:rPr>
      </w:pPr>
    </w:p>
    <w:p w:rsidR="00DC7E94" w:rsidRPr="00D51327" w:rsidRDefault="00DC7E94" w:rsidP="00BE5E8C">
      <w:pPr>
        <w:ind w:left="5103"/>
        <w:jc w:val="both"/>
      </w:pPr>
    </w:p>
    <w:p w:rsidR="00DC7E94" w:rsidRPr="00D51327" w:rsidRDefault="00DC7E94" w:rsidP="00BE5E8C">
      <w:pPr>
        <w:ind w:left="5103"/>
        <w:jc w:val="both"/>
      </w:pPr>
      <w:r w:rsidRPr="00D51327">
        <w:t>ЗАТВЕРДЖУЮ</w:t>
      </w:r>
    </w:p>
    <w:p w:rsidR="00DC7E94" w:rsidRPr="00D51327" w:rsidRDefault="00DC7E94" w:rsidP="00BE5E8C">
      <w:pPr>
        <w:ind w:left="5103"/>
      </w:pPr>
      <w:r w:rsidRPr="00D51327">
        <w:t xml:space="preserve">Директор Харківської гімназії №___ </w:t>
      </w:r>
    </w:p>
    <w:p w:rsidR="00DC7E94" w:rsidRPr="00D51327" w:rsidRDefault="00DC7E94" w:rsidP="00BE5E8C">
      <w:pPr>
        <w:ind w:left="5103"/>
      </w:pPr>
    </w:p>
    <w:p w:rsidR="00DC7E94" w:rsidRPr="00D51327" w:rsidRDefault="00DC7E94" w:rsidP="00BE5E8C">
      <w:pPr>
        <w:ind w:left="5103" w:firstLine="3"/>
      </w:pPr>
      <w:r w:rsidRPr="00D51327">
        <w:t>_________   _____________________</w:t>
      </w:r>
    </w:p>
    <w:p w:rsidR="00DC7E94" w:rsidRPr="00D51327" w:rsidRDefault="00DC7E94" w:rsidP="00BE5E8C">
      <w:pPr>
        <w:ind w:left="5103" w:firstLine="3"/>
        <w:rPr>
          <w:sz w:val="24"/>
          <w:szCs w:val="24"/>
        </w:rPr>
      </w:pPr>
      <w:r w:rsidRPr="00D51327">
        <w:rPr>
          <w:sz w:val="24"/>
          <w:szCs w:val="24"/>
        </w:rPr>
        <w:t xml:space="preserve">    (Підпис)                          (ПІБ)</w:t>
      </w:r>
    </w:p>
    <w:p w:rsidR="00DC7E94" w:rsidRPr="00D51327" w:rsidRDefault="00DC7E94" w:rsidP="00BE5E8C">
      <w:pPr>
        <w:ind w:left="5103"/>
      </w:pPr>
      <w:r w:rsidRPr="00D51327">
        <w:t>«____» __________ 201_ р.</w:t>
      </w:r>
    </w:p>
    <w:p w:rsidR="00DC7E94" w:rsidRPr="00D51327" w:rsidRDefault="00DC7E94" w:rsidP="00BE5E8C">
      <w:pPr>
        <w:jc w:val="right"/>
      </w:pPr>
    </w:p>
    <w:p w:rsidR="00DC7E94" w:rsidRPr="00D51327" w:rsidRDefault="00DC7E94" w:rsidP="00BE5E8C">
      <w:pPr>
        <w:jc w:val="right"/>
      </w:pPr>
    </w:p>
    <w:p w:rsidR="00DC7E94" w:rsidRPr="00D51327" w:rsidRDefault="00DC7E94" w:rsidP="00BE5E8C">
      <w:pPr>
        <w:jc w:val="right"/>
      </w:pPr>
    </w:p>
    <w:p w:rsidR="00DC7E94" w:rsidRPr="00D51327" w:rsidRDefault="00DC7E94" w:rsidP="00BE5E8C">
      <w:pPr>
        <w:rPr>
          <w:b/>
          <w:sz w:val="36"/>
          <w:szCs w:val="36"/>
        </w:rPr>
      </w:pPr>
    </w:p>
    <w:p w:rsidR="00DC7E94" w:rsidRPr="00D51327" w:rsidRDefault="00DC7E94" w:rsidP="00BE5E8C">
      <w:pPr>
        <w:rPr>
          <w:b/>
          <w:sz w:val="36"/>
          <w:szCs w:val="36"/>
        </w:rPr>
      </w:pPr>
    </w:p>
    <w:p w:rsidR="00DC7E94" w:rsidRPr="00D51327" w:rsidRDefault="00DC7E94" w:rsidP="00BE5E8C">
      <w:pPr>
        <w:rPr>
          <w:b/>
          <w:sz w:val="36"/>
          <w:szCs w:val="36"/>
        </w:rPr>
      </w:pPr>
    </w:p>
    <w:p w:rsidR="00DC7E94" w:rsidRPr="00D51327" w:rsidRDefault="00DC7E94" w:rsidP="00BE5E8C">
      <w:pPr>
        <w:rPr>
          <w:b/>
          <w:sz w:val="36"/>
          <w:szCs w:val="36"/>
        </w:rPr>
      </w:pPr>
    </w:p>
    <w:p w:rsidR="00DC7E94" w:rsidRPr="00D51327" w:rsidRDefault="00DC7E94" w:rsidP="00BE5E8C">
      <w:pPr>
        <w:rPr>
          <w:b/>
          <w:sz w:val="36"/>
          <w:szCs w:val="36"/>
        </w:rPr>
      </w:pPr>
    </w:p>
    <w:p w:rsidR="00DC7E94" w:rsidRPr="00D51327" w:rsidRDefault="00DC7E94" w:rsidP="00BE5E8C">
      <w:pPr>
        <w:jc w:val="center"/>
        <w:rPr>
          <w:b/>
          <w:sz w:val="36"/>
          <w:szCs w:val="36"/>
        </w:rPr>
      </w:pPr>
      <w:r w:rsidRPr="00D51327">
        <w:rPr>
          <w:b/>
          <w:sz w:val="36"/>
          <w:szCs w:val="36"/>
        </w:rPr>
        <w:t>ПЛАН ЕВАКУАЦІЇ</w:t>
      </w:r>
    </w:p>
    <w:p w:rsidR="00DC7E94" w:rsidRPr="00D51327" w:rsidRDefault="00DC7E94" w:rsidP="00BE5E8C">
      <w:pPr>
        <w:jc w:val="center"/>
        <w:rPr>
          <w:b/>
          <w:sz w:val="36"/>
          <w:szCs w:val="36"/>
        </w:rPr>
      </w:pPr>
    </w:p>
    <w:p w:rsidR="00DC7E94" w:rsidRPr="00D51327" w:rsidRDefault="00DC7E94" w:rsidP="00BE5E8C">
      <w:pPr>
        <w:jc w:val="center"/>
        <w:rPr>
          <w:b/>
        </w:rPr>
      </w:pPr>
      <w:r w:rsidRPr="00D51327">
        <w:rPr>
          <w:b/>
          <w:bCs/>
        </w:rPr>
        <w:t>Харківської гімназії № ____ Харківської міської ради Харківської області</w:t>
      </w:r>
    </w:p>
    <w:p w:rsidR="00DC7E94" w:rsidRPr="00D51327" w:rsidRDefault="00DC7E94" w:rsidP="00BE5E8C">
      <w:pPr>
        <w:jc w:val="center"/>
        <w:rPr>
          <w:b/>
        </w:rPr>
      </w:pPr>
      <w:r w:rsidRPr="00D51327">
        <w:rPr>
          <w:b/>
        </w:rPr>
        <w:t>у разі виникнення НС техногенного та природного порядку</w:t>
      </w: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center"/>
      </w:pPr>
    </w:p>
    <w:p w:rsidR="00DC7E94" w:rsidRPr="00D51327" w:rsidRDefault="00DC7E94" w:rsidP="00BE5E8C">
      <w:pPr>
        <w:jc w:val="right"/>
      </w:pPr>
    </w:p>
    <w:p w:rsidR="00DC7E94" w:rsidRPr="00D51327" w:rsidRDefault="00DC7E94" w:rsidP="00BE5E8C">
      <w:pPr>
        <w:jc w:val="right"/>
      </w:pPr>
    </w:p>
    <w:p w:rsidR="00DC7E94" w:rsidRPr="00D51327" w:rsidRDefault="00DC7E94" w:rsidP="00BE5E8C">
      <w:pPr>
        <w:jc w:val="right"/>
      </w:pPr>
    </w:p>
    <w:p w:rsidR="00DC7E94" w:rsidRPr="00D51327" w:rsidRDefault="00DC7E94" w:rsidP="00BE5E8C">
      <w:pPr>
        <w:jc w:val="right"/>
      </w:pPr>
    </w:p>
    <w:p w:rsidR="00DC7E94" w:rsidRPr="00D51327" w:rsidRDefault="00DC7E94" w:rsidP="00BE5E8C">
      <w:pPr>
        <w:jc w:val="right"/>
      </w:pPr>
    </w:p>
    <w:p w:rsidR="00DC7E94" w:rsidRPr="00D51327" w:rsidRDefault="00DC7E94" w:rsidP="00BE5E8C">
      <w:pPr>
        <w:jc w:val="right"/>
      </w:pPr>
    </w:p>
    <w:p w:rsidR="00DC7E94" w:rsidRPr="00D51327" w:rsidRDefault="00DC7E94" w:rsidP="00BE5E8C">
      <w:pPr>
        <w:rPr>
          <w:b/>
        </w:rPr>
      </w:pPr>
    </w:p>
    <w:p w:rsidR="00DC7E94" w:rsidRPr="00D51327" w:rsidRDefault="00DC7E94" w:rsidP="00BE5E8C">
      <w:pPr>
        <w:jc w:val="center"/>
        <w:rPr>
          <w:b/>
        </w:rPr>
      </w:pPr>
      <w:r w:rsidRPr="00D51327">
        <w:rPr>
          <w:b/>
        </w:rPr>
        <w:t xml:space="preserve">м. Харків – 201_ </w:t>
      </w:r>
    </w:p>
    <w:p w:rsidR="00DC7E94" w:rsidRPr="00D51327" w:rsidRDefault="00DC7E94" w:rsidP="00BE5E8C">
      <w:pPr>
        <w:jc w:val="center"/>
        <w:rPr>
          <w:b/>
          <w:u w:val="single"/>
        </w:rPr>
      </w:pPr>
      <w:r w:rsidRPr="00D51327">
        <w:rPr>
          <w:b/>
          <w:u w:val="single"/>
        </w:rPr>
        <w:t>Загальні положення</w:t>
      </w:r>
    </w:p>
    <w:p w:rsidR="00DC7E94" w:rsidRPr="00D51327" w:rsidRDefault="00DC7E94" w:rsidP="00BE5E8C">
      <w:pPr>
        <w:jc w:val="center"/>
        <w:rPr>
          <w:b/>
          <w:u w:val="single"/>
        </w:rPr>
      </w:pPr>
    </w:p>
    <w:p w:rsidR="00DC7E94" w:rsidRPr="00D51327" w:rsidRDefault="00DC7E94" w:rsidP="00BE5E8C">
      <w:pPr>
        <w:ind w:firstLine="567"/>
        <w:jc w:val="both"/>
        <w:rPr>
          <w:u w:val="single"/>
        </w:rPr>
      </w:pPr>
      <w:r w:rsidRPr="00D51327">
        <w:t xml:space="preserve">План розроблено на підставі </w:t>
      </w:r>
      <w:r w:rsidRPr="00D51327">
        <w:rPr>
          <w:rStyle w:val="FontStyle13"/>
          <w:sz w:val="28"/>
          <w:lang w:eastAsia="uk-UA"/>
        </w:rPr>
        <w:t xml:space="preserve">Кодексу цивільного захисту України, </w:t>
      </w:r>
      <w:r w:rsidRPr="00D51327">
        <w:t>постанов Кабінету Міністрів України від 09 січня 2014 року № 11 «Про затвердження Положення про єдину державну систему цивільного захисту»,  від 30 жовтня 2013 року № 841 «Про затвердження Порядку проведення евакуації у разі загрози виникнення або виникнення надзвичайних ситуацій техногенного та природного характеру», наказу МВС України від 26.12.2014 р. № 1406 «Про затвердження Положення про штаб з ліквідації наслідків надзвичайної ситуації та Видів оперативно-технічної і звітної документації штабу з ліквідації наслідків надзвичайної ситуації», зареєстрованого в Міністерстві юстиції України 16 січня 2015 року за №47/26492, розпорядження голови Харківської облдержадміністрації «Про територіальну підсистему Єдиної державної системи запобігання і реагування на надзвичайні ситуації  техногенного та природного характеру Харківської області», наказу МОН України від 21.11.2016 року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інших директивних та нормативних документів.</w:t>
      </w:r>
    </w:p>
    <w:p w:rsidR="00DC7E94" w:rsidRPr="00D51327" w:rsidRDefault="00DC7E94" w:rsidP="00BE5E8C">
      <w:pPr>
        <w:pStyle w:val="BodyTextIndent"/>
        <w:ind w:firstLine="0"/>
        <w:jc w:val="center"/>
        <w:rPr>
          <w:b/>
          <w:szCs w:val="28"/>
        </w:rPr>
      </w:pPr>
      <w:r w:rsidRPr="00D51327">
        <w:rPr>
          <w:b/>
          <w:szCs w:val="28"/>
        </w:rPr>
        <w:t>План призначений для:</w:t>
      </w:r>
    </w:p>
    <w:p w:rsidR="00DC7E94" w:rsidRPr="00D51327" w:rsidRDefault="00DC7E94" w:rsidP="00BE5E8C">
      <w:pPr>
        <w:overflowPunct w:val="0"/>
        <w:ind w:firstLine="567"/>
        <w:jc w:val="both"/>
        <w:textAlignment w:val="baseline"/>
      </w:pPr>
      <w:r w:rsidRPr="00D51327">
        <w:t>- організації і здійснення взаємоузгодженого   комплексу організаційних та практичних дій (заходів) щодо проведення заходів з питань евакуації;</w:t>
      </w:r>
    </w:p>
    <w:p w:rsidR="00DC7E94" w:rsidRPr="00D51327" w:rsidRDefault="00DC7E94" w:rsidP="00BE5E8C">
      <w:pPr>
        <w:overflowPunct w:val="0"/>
        <w:ind w:firstLine="567"/>
        <w:jc w:val="both"/>
        <w:textAlignment w:val="baseline"/>
      </w:pPr>
      <w:r w:rsidRPr="00D51327">
        <w:t>- запобігання загибелі людей, зменшення матеріальних втрат та організації евакуації дітей і персоналу гімназії із зони надзвичайної ситуації;</w:t>
      </w:r>
    </w:p>
    <w:p w:rsidR="00DC7E94" w:rsidRPr="00D51327" w:rsidRDefault="00DC7E94" w:rsidP="00BE5E8C">
      <w:pPr>
        <w:overflowPunct w:val="0"/>
        <w:ind w:firstLine="567"/>
        <w:jc w:val="both"/>
        <w:textAlignment w:val="baseline"/>
      </w:pPr>
      <w:r w:rsidRPr="00D51327">
        <w:t>- своєчасного оповіщення про загрозу виникнення аварії, організації заходів з питань евакуації та надання допомоги в місцях безпечного розміщення.</w:t>
      </w:r>
    </w:p>
    <w:p w:rsidR="00DC7E94" w:rsidRPr="00D51327" w:rsidRDefault="00DC7E94" w:rsidP="00BE5E8C">
      <w:pPr>
        <w:pStyle w:val="BodyTextIndent"/>
        <w:ind w:firstLine="567"/>
        <w:rPr>
          <w:szCs w:val="28"/>
        </w:rPr>
      </w:pPr>
      <w:r w:rsidRPr="00D51327">
        <w:rPr>
          <w:szCs w:val="28"/>
        </w:rPr>
        <w:t>План регламентує порядок дій органів управління об’єктової ланки територіальної підсистеми ЄДСЦЗ, а також основні заходи щодо організації і проведення робіт при загрозі та виникненні НС, узгодження строків їх виконання, виділення фінансових, матеріальних та інших ресурсів, які необхідні для забезпечення цих заходів і робіт, а  також  відповідальних виконавців.</w:t>
      </w:r>
    </w:p>
    <w:p w:rsidR="00DC7E94" w:rsidRPr="00D51327" w:rsidRDefault="00DC7E94" w:rsidP="009F2225">
      <w:pPr>
        <w:pStyle w:val="BodyTextIndent"/>
        <w:ind w:firstLine="567"/>
        <w:rPr>
          <w:szCs w:val="28"/>
        </w:rPr>
      </w:pPr>
      <w:r w:rsidRPr="00D51327">
        <w:rPr>
          <w:szCs w:val="28"/>
        </w:rPr>
        <w:t xml:space="preserve">Органи управління, сили та засоби об’єктової ланки територіальної підсистеми ЄДСЦЗ при виконанні заходів, пов’язаних з проведенням </w:t>
      </w:r>
      <w:r w:rsidRPr="00D51327">
        <w:t>заходів з питань евакуації</w:t>
      </w:r>
      <w:r w:rsidRPr="00D51327">
        <w:rPr>
          <w:szCs w:val="28"/>
        </w:rPr>
        <w:t>, керуються Конституцією України, Законами України, указами і розпорядженнями Президента України, постановами і розпорядженнями Кабінету Міністрів України, наказами МВС України, ДСНС України, нормативно-правовими актами Харківської обласної державної адміністрації, Харківської міської ради, адміністрації ________________ району, управління освіти адміністрації ________________ району.</w:t>
      </w:r>
    </w:p>
    <w:p w:rsidR="00DC7E94" w:rsidRPr="00D51327" w:rsidRDefault="00DC7E94" w:rsidP="00BE5E8C">
      <w:pPr>
        <w:jc w:val="center"/>
        <w:rPr>
          <w:b/>
          <w:sz w:val="24"/>
        </w:rPr>
      </w:pPr>
    </w:p>
    <w:p w:rsidR="00DC7E94" w:rsidRPr="00D51327" w:rsidRDefault="00DC7E94" w:rsidP="00BE5E8C">
      <w:pPr>
        <w:jc w:val="center"/>
        <w:rPr>
          <w:b/>
        </w:rPr>
      </w:pPr>
      <w:r w:rsidRPr="00D51327">
        <w:rPr>
          <w:b/>
        </w:rPr>
        <w:t>Підстави для введення плану в дію:</w:t>
      </w:r>
    </w:p>
    <w:p w:rsidR="00DC7E94" w:rsidRPr="00D51327" w:rsidRDefault="00DC7E94" w:rsidP="00BE5E8C">
      <w:pPr>
        <w:ind w:firstLine="567"/>
        <w:jc w:val="both"/>
      </w:pPr>
      <w:r w:rsidRPr="00D51327">
        <w:t>Виникнення (загроза виникнення) на території гімназії  або поблизу неї надзвичайної ситуації техногенного характеру, яка загрожує життю та здоров’ю учнів і персоналу закладу;</w:t>
      </w:r>
    </w:p>
    <w:p w:rsidR="00DC7E94" w:rsidRPr="00D51327" w:rsidRDefault="00DC7E94" w:rsidP="00BE5E8C">
      <w:pPr>
        <w:ind w:firstLine="567"/>
        <w:jc w:val="both"/>
      </w:pPr>
      <w:r w:rsidRPr="00D51327">
        <w:t>Надходження достовірної інформації по засобам оповіщення про виникнення НС техногенного характеру регіонального або державного рівня, яка загрожує радіаційним, хімічним або біологічним забрудненням району розташування гімназії;</w:t>
      </w:r>
    </w:p>
    <w:p w:rsidR="00DC7E94" w:rsidRPr="00D51327" w:rsidRDefault="00DC7E94" w:rsidP="00BE5E8C">
      <w:pPr>
        <w:ind w:firstLine="567"/>
        <w:jc w:val="both"/>
      </w:pPr>
      <w:r w:rsidRPr="00D51327">
        <w:t>Розпорядження керівника управління освіти району про евакуацію учнів і персоналу закладу в місце безпечного розташування у зв’язку з загрозою НС природного характеру, загрозою масових пожеж та інше.</w:t>
      </w:r>
    </w:p>
    <w:p w:rsidR="00DC7E94" w:rsidRPr="00D51327" w:rsidRDefault="00DC7E94" w:rsidP="00BE5E8C">
      <w:pPr>
        <w:jc w:val="center"/>
        <w:rPr>
          <w:b/>
          <w:u w:val="single"/>
        </w:rPr>
      </w:pPr>
    </w:p>
    <w:p w:rsidR="00DC7E94" w:rsidRPr="00D51327" w:rsidRDefault="00DC7E94" w:rsidP="00BE5E8C">
      <w:pPr>
        <w:jc w:val="center"/>
      </w:pPr>
      <w:r w:rsidRPr="00D51327">
        <w:rPr>
          <w:b/>
        </w:rPr>
        <w:t>Порядок збору, виведення та укриття учнів і персоналу гімназії:</w:t>
      </w:r>
    </w:p>
    <w:p w:rsidR="00DC7E94" w:rsidRPr="00D51327" w:rsidRDefault="00DC7E94" w:rsidP="00BE5E8C">
      <w:pPr>
        <w:ind w:firstLine="567"/>
        <w:jc w:val="both"/>
      </w:pPr>
      <w:r w:rsidRPr="00D51327">
        <w:t>Відповідно до одержаного розпорядження або прийнятого директором гімназії рішення на проведення екстреної евакуації та укриття учнів і персоналу, проводяться наступні заходи:</w:t>
      </w:r>
    </w:p>
    <w:p w:rsidR="00DC7E94" w:rsidRPr="00D51327" w:rsidRDefault="00DC7E94" w:rsidP="00BE5E8C">
      <w:pPr>
        <w:ind w:firstLine="567"/>
        <w:jc w:val="both"/>
      </w:pPr>
      <w:r w:rsidRPr="00D51327">
        <w:t>Оповіщення встановленим сигналом або розпорядженням керівного складу, вчителів, учнів та обслуговуючого персоналу про проведення екстреного збору, виводу з будівлі гімназії та зосередженні на майданчику ________;</w:t>
      </w:r>
    </w:p>
    <w:p w:rsidR="00DC7E94" w:rsidRPr="00D51327" w:rsidRDefault="00DC7E94" w:rsidP="00BE5E8C">
      <w:pPr>
        <w:ind w:firstLine="567"/>
        <w:jc w:val="both"/>
      </w:pPr>
      <w:r w:rsidRPr="00D51327">
        <w:t>Перевірка повноти виведення учнів і персоналу гімназії;</w:t>
      </w:r>
    </w:p>
    <w:p w:rsidR="00DC7E94" w:rsidRPr="00D51327" w:rsidRDefault="00DC7E94" w:rsidP="00BE5E8C">
      <w:pPr>
        <w:ind w:firstLine="567"/>
        <w:jc w:val="both"/>
      </w:pPr>
      <w:r w:rsidRPr="00D51327">
        <w:t>Формування пішої евакуаційної колони, призначення старшого колони та відправка її до місця безпечного розташування по встановленому маршруту;</w:t>
      </w:r>
    </w:p>
    <w:p w:rsidR="00DC7E94" w:rsidRPr="00D51327" w:rsidRDefault="00DC7E94" w:rsidP="00BE5E8C">
      <w:pPr>
        <w:ind w:firstLine="567"/>
        <w:jc w:val="both"/>
      </w:pPr>
      <w:r w:rsidRPr="00D51327">
        <w:t>Розміщення учнів і персоналу у місці безпечного розташування, перевірка їх наявності, оформлення списків евакуйованих та надання їх до управління освіти району;</w:t>
      </w:r>
    </w:p>
    <w:p w:rsidR="00DC7E94" w:rsidRPr="00D51327" w:rsidRDefault="00DC7E94" w:rsidP="00BE5E8C">
      <w:pPr>
        <w:ind w:firstLine="567"/>
        <w:jc w:val="both"/>
      </w:pPr>
      <w:r w:rsidRPr="00D51327">
        <w:t>Організація інформування батьків про місце знаходження дітей;</w:t>
      </w:r>
    </w:p>
    <w:p w:rsidR="00DC7E94" w:rsidRPr="00D51327" w:rsidRDefault="00DC7E94" w:rsidP="00BE5E8C">
      <w:pPr>
        <w:ind w:firstLine="567"/>
        <w:jc w:val="both"/>
      </w:pPr>
      <w:r w:rsidRPr="00D51327">
        <w:t>Організація та проведення у місці безпечного розташування заходів медичного, продовольчого та інших видів забезпечення тимчасового перебування учнів і персоналу гімназії;</w:t>
      </w:r>
    </w:p>
    <w:p w:rsidR="00DC7E94" w:rsidRPr="00D51327" w:rsidRDefault="00DC7E94" w:rsidP="00BE5E8C">
      <w:pPr>
        <w:ind w:firstLine="567"/>
        <w:jc w:val="both"/>
      </w:pPr>
      <w:r w:rsidRPr="00D51327">
        <w:t>Встановлення та підтримання у місці безпечного розташування безперебійного зв’язку з начальником управління освіти, головою комісії з питань евакуації району;</w:t>
      </w:r>
    </w:p>
    <w:p w:rsidR="00DC7E94" w:rsidRPr="00D51327" w:rsidRDefault="00DC7E94" w:rsidP="00BE5E8C">
      <w:pPr>
        <w:ind w:firstLine="567"/>
        <w:jc w:val="both"/>
      </w:pPr>
      <w:r w:rsidRPr="00D51327">
        <w:t>Після одержання інформації про відсутність небезпеки та отриманні розпорядження про закінчення евакуації здійснюється повернення дітей і персоналу до місця постійної дислокації гімназії або передача дітей батькам у місці безпечного розміщення.</w:t>
      </w:r>
    </w:p>
    <w:p w:rsidR="00DC7E94" w:rsidRPr="00D51327" w:rsidRDefault="00DC7E94" w:rsidP="00BE5E8C">
      <w:pPr>
        <w:ind w:left="1276" w:hanging="1276"/>
        <w:jc w:val="both"/>
        <w:rPr>
          <w:b/>
        </w:rPr>
      </w:pPr>
    </w:p>
    <w:p w:rsidR="00DC7E94" w:rsidRPr="00D51327" w:rsidRDefault="00DC7E94" w:rsidP="00BE5E8C">
      <w:pPr>
        <w:ind w:left="1276" w:hanging="1276"/>
        <w:jc w:val="both"/>
      </w:pPr>
      <w:r w:rsidRPr="00D51327">
        <w:rPr>
          <w:b/>
        </w:rPr>
        <w:t>Додатки:</w:t>
      </w:r>
      <w:r w:rsidRPr="00D51327">
        <w:t xml:space="preserve"> 1. Схема екстреного виводу дітей з приміщень гімназії, збору і шикуванню на майданчику для перевірки повноти проведених заходів з питань евакуації, на ______ аркушах. </w:t>
      </w:r>
    </w:p>
    <w:p w:rsidR="00DC7E94" w:rsidRPr="00D51327" w:rsidRDefault="00DC7E94" w:rsidP="00BE5E8C">
      <w:pPr>
        <w:ind w:left="1276"/>
        <w:jc w:val="both"/>
      </w:pPr>
      <w:r w:rsidRPr="00D51327">
        <w:t>2. Договір з ЗЗСО № _____ про організацію укриття і безпечного розміщення учнів і персоналу гімназії № ___ у разі виникнення НС техногенного і природного характеру.</w:t>
      </w:r>
    </w:p>
    <w:p w:rsidR="00DC7E94" w:rsidRPr="00D51327" w:rsidRDefault="00DC7E94" w:rsidP="00BE5E8C">
      <w:pPr>
        <w:ind w:left="1276"/>
        <w:jc w:val="both"/>
      </w:pPr>
      <w:r w:rsidRPr="00D51327">
        <w:t>3. Схема маршруту пересування до місця безпечного розміщення.</w:t>
      </w:r>
    </w:p>
    <w:p w:rsidR="00DC7E94" w:rsidRPr="00D51327" w:rsidRDefault="00DC7E94" w:rsidP="00BE5E8C">
      <w:pPr>
        <w:jc w:val="both"/>
      </w:pPr>
    </w:p>
    <w:p w:rsidR="00DC7E94" w:rsidRPr="00D51327" w:rsidRDefault="00DC7E94" w:rsidP="00BE5E8C">
      <w:pPr>
        <w:jc w:val="both"/>
      </w:pPr>
      <w:r w:rsidRPr="00D51327">
        <w:t>Голова комісії</w:t>
      </w:r>
    </w:p>
    <w:p w:rsidR="00DC7E94" w:rsidRPr="00D51327" w:rsidRDefault="00DC7E94" w:rsidP="00BE5E8C">
      <w:pPr>
        <w:jc w:val="both"/>
      </w:pPr>
      <w:r w:rsidRPr="00D51327">
        <w:t xml:space="preserve">з питань евакуації ________  </w:t>
      </w:r>
      <w:r w:rsidRPr="00D51327">
        <w:softHyphen/>
      </w:r>
      <w:r w:rsidRPr="00D51327">
        <w:softHyphen/>
      </w:r>
      <w:r w:rsidRPr="00D51327">
        <w:softHyphen/>
        <w:t xml:space="preserve">       ________________</w:t>
      </w:r>
    </w:p>
    <w:p w:rsidR="00DC7E94" w:rsidRPr="00D51327" w:rsidRDefault="00DC7E94" w:rsidP="00BE5E8C">
      <w:pPr>
        <w:ind w:left="142" w:firstLine="3"/>
        <w:rPr>
          <w:sz w:val="24"/>
          <w:szCs w:val="24"/>
        </w:rPr>
      </w:pPr>
      <w:r w:rsidRPr="00D51327">
        <w:rPr>
          <w:sz w:val="24"/>
          <w:szCs w:val="24"/>
        </w:rPr>
        <w:t xml:space="preserve">                                     (Підпис)                            (ПІБ)</w:t>
      </w:r>
    </w:p>
    <w:p w:rsidR="00DC7E94" w:rsidRPr="00D51327" w:rsidRDefault="00DC7E94" w:rsidP="00BE5E8C">
      <w:pPr>
        <w:ind w:left="142" w:firstLine="3"/>
        <w:rPr>
          <w:sz w:val="24"/>
          <w:szCs w:val="24"/>
        </w:rPr>
      </w:pPr>
    </w:p>
    <w:p w:rsidR="00DC7E94" w:rsidRPr="00D51327" w:rsidRDefault="00DC7E94" w:rsidP="00BE5E8C">
      <w:pPr>
        <w:ind w:left="142" w:firstLine="3"/>
        <w:rPr>
          <w:sz w:val="24"/>
          <w:szCs w:val="24"/>
        </w:rPr>
      </w:pPr>
    </w:p>
    <w:p w:rsidR="00DC7E94" w:rsidRPr="00D51327" w:rsidRDefault="00DC7E94" w:rsidP="00BE5E8C">
      <w:pPr>
        <w:ind w:left="142" w:firstLine="3"/>
        <w:rPr>
          <w:sz w:val="24"/>
          <w:szCs w:val="24"/>
        </w:rPr>
      </w:pPr>
    </w:p>
    <w:p w:rsidR="00DC7E94" w:rsidRPr="00D51327" w:rsidRDefault="00DC7E94" w:rsidP="00BE5E8C">
      <w:pPr>
        <w:ind w:left="142" w:firstLine="3"/>
        <w:rPr>
          <w:sz w:val="24"/>
          <w:szCs w:val="24"/>
        </w:rPr>
      </w:pPr>
    </w:p>
    <w:p w:rsidR="00DC7E94" w:rsidRPr="00D51327" w:rsidRDefault="00DC7E94" w:rsidP="00BE5E8C">
      <w:pPr>
        <w:ind w:left="142" w:firstLine="3"/>
        <w:rPr>
          <w:sz w:val="24"/>
          <w:szCs w:val="24"/>
        </w:rPr>
      </w:pPr>
    </w:p>
    <w:p w:rsidR="00DC7E94" w:rsidRPr="00D51327" w:rsidRDefault="00DC7E94" w:rsidP="00BD4252">
      <w:pPr>
        <w:jc w:val="right"/>
        <w:rPr>
          <w:b/>
          <w:bCs/>
        </w:rPr>
      </w:pPr>
      <w:r w:rsidRPr="00D51327">
        <w:rPr>
          <w:b/>
          <w:bCs/>
        </w:rPr>
        <w:t>Додаток № 1</w:t>
      </w:r>
    </w:p>
    <w:p w:rsidR="00DC7E94" w:rsidRPr="00D51327" w:rsidRDefault="00DC7E94" w:rsidP="00BE5E8C">
      <w:pPr>
        <w:ind w:left="5103"/>
        <w:jc w:val="both"/>
        <w:rPr>
          <w:sz w:val="24"/>
          <w:szCs w:val="24"/>
        </w:rPr>
      </w:pPr>
      <w:r w:rsidRPr="00D51327">
        <w:rPr>
          <w:sz w:val="24"/>
          <w:szCs w:val="24"/>
        </w:rPr>
        <w:t>ЗАТВЕРДЖУЮ</w:t>
      </w:r>
    </w:p>
    <w:p w:rsidR="00DC7E94" w:rsidRPr="00D51327" w:rsidRDefault="00DC7E94" w:rsidP="00BE5E8C">
      <w:pPr>
        <w:ind w:left="5103"/>
        <w:rPr>
          <w:sz w:val="24"/>
          <w:szCs w:val="24"/>
        </w:rPr>
      </w:pPr>
      <w:r w:rsidRPr="00D51327">
        <w:rPr>
          <w:sz w:val="24"/>
          <w:szCs w:val="24"/>
        </w:rPr>
        <w:t>Директор Харківської гімназії №___ –</w:t>
      </w:r>
    </w:p>
    <w:p w:rsidR="00DC7E94" w:rsidRPr="00D51327" w:rsidRDefault="00DC7E94" w:rsidP="00BE5E8C">
      <w:pPr>
        <w:ind w:left="5103" w:firstLine="3"/>
        <w:rPr>
          <w:sz w:val="24"/>
          <w:szCs w:val="24"/>
        </w:rPr>
      </w:pPr>
    </w:p>
    <w:p w:rsidR="00DC7E94" w:rsidRPr="00D51327" w:rsidRDefault="00DC7E94" w:rsidP="00BE5E8C">
      <w:pPr>
        <w:ind w:left="5103" w:firstLine="3"/>
        <w:rPr>
          <w:sz w:val="24"/>
          <w:szCs w:val="24"/>
        </w:rPr>
      </w:pPr>
      <w:r w:rsidRPr="00D51327">
        <w:rPr>
          <w:sz w:val="24"/>
          <w:szCs w:val="24"/>
        </w:rPr>
        <w:t>_________   _____________________</w:t>
      </w:r>
    </w:p>
    <w:p w:rsidR="00DC7E94" w:rsidRPr="00D51327" w:rsidRDefault="00DC7E94" w:rsidP="00BE5E8C">
      <w:pPr>
        <w:ind w:left="5103" w:firstLine="3"/>
        <w:rPr>
          <w:sz w:val="24"/>
          <w:szCs w:val="24"/>
        </w:rPr>
      </w:pPr>
      <w:r w:rsidRPr="00D51327">
        <w:rPr>
          <w:sz w:val="24"/>
          <w:szCs w:val="24"/>
        </w:rPr>
        <w:t xml:space="preserve">    (Підпис)                   (ПІБ)</w:t>
      </w:r>
    </w:p>
    <w:p w:rsidR="00DC7E94" w:rsidRPr="00D51327" w:rsidRDefault="00DC7E94" w:rsidP="00BE5E8C">
      <w:pPr>
        <w:ind w:left="5103"/>
        <w:rPr>
          <w:sz w:val="24"/>
          <w:szCs w:val="24"/>
        </w:rPr>
      </w:pPr>
      <w:r w:rsidRPr="00D51327">
        <w:rPr>
          <w:sz w:val="24"/>
          <w:szCs w:val="24"/>
        </w:rPr>
        <w:t>«____» __________ 201_ р.</w:t>
      </w:r>
    </w:p>
    <w:p w:rsidR="00DC7E94" w:rsidRPr="00D51327" w:rsidRDefault="00DC7E94" w:rsidP="00BE5E8C">
      <w:pPr>
        <w:ind w:left="5387" w:right="-284"/>
        <w:contextualSpacing/>
        <w:jc w:val="right"/>
        <w:rPr>
          <w:sz w:val="24"/>
          <w:szCs w:val="24"/>
        </w:rPr>
      </w:pPr>
    </w:p>
    <w:p w:rsidR="00DC7E94" w:rsidRPr="00D51327" w:rsidRDefault="00DC7E94" w:rsidP="00BE5E8C">
      <w:pPr>
        <w:ind w:right="-284"/>
        <w:contextualSpacing/>
        <w:jc w:val="center"/>
        <w:rPr>
          <w:b/>
          <w:sz w:val="24"/>
          <w:szCs w:val="24"/>
        </w:rPr>
      </w:pPr>
      <w:r w:rsidRPr="00D51327">
        <w:rPr>
          <w:b/>
          <w:sz w:val="24"/>
          <w:szCs w:val="24"/>
        </w:rPr>
        <w:t>СХЕМА ЕВАКУАЦІЇ</w:t>
      </w:r>
    </w:p>
    <w:p w:rsidR="00DC7E94" w:rsidRPr="00D51327" w:rsidRDefault="00DC7E94" w:rsidP="00BE5E8C">
      <w:pPr>
        <w:ind w:right="-284"/>
        <w:contextualSpacing/>
        <w:jc w:val="center"/>
        <w:rPr>
          <w:sz w:val="24"/>
          <w:szCs w:val="24"/>
        </w:rPr>
      </w:pPr>
      <w:r w:rsidRPr="00D51327">
        <w:rPr>
          <w:sz w:val="24"/>
          <w:szCs w:val="24"/>
        </w:rPr>
        <w:t>учнів та працівників Харківської гімназії № ___ у разі надзвичайних ситуацій І поверх</w:t>
      </w:r>
    </w:p>
    <w:p w:rsidR="00DC7E94" w:rsidRPr="00D51327" w:rsidRDefault="00DC7E94" w:rsidP="00BE5E8C">
      <w:pPr>
        <w:jc w:val="center"/>
        <w:rPr>
          <w:b/>
        </w:rPr>
      </w:pPr>
      <w:r w:rsidRPr="00D51327">
        <w:object w:dxaOrig="11095" w:dyaOrig="12699">
          <v:shape id="_x0000_i1031" type="#_x0000_t75" style="width:493.5pt;height:558.75pt" o:ole="">
            <v:imagedata r:id="rId20" o:title=""/>
          </v:shape>
          <o:OLEObject Type="Embed" ProgID="Visio.Drawing.11" ShapeID="_x0000_i1031" DrawAspect="Content" ObjectID="_1641970869" r:id="rId21"/>
        </w:object>
      </w:r>
    </w:p>
    <w:p w:rsidR="00DC7E94" w:rsidRPr="00D51327" w:rsidRDefault="00DC7E94" w:rsidP="009F2225">
      <w:pPr>
        <w:jc w:val="both"/>
      </w:pPr>
      <w:r w:rsidRPr="00D51327">
        <w:t>Голова комісії</w:t>
      </w:r>
    </w:p>
    <w:p w:rsidR="00DC7E94" w:rsidRPr="00D51327" w:rsidRDefault="00DC7E94" w:rsidP="009F2225">
      <w:pPr>
        <w:jc w:val="both"/>
      </w:pPr>
      <w:r w:rsidRPr="00D51327">
        <w:t>з питань евакуації ________            ________________</w:t>
      </w:r>
    </w:p>
    <w:p w:rsidR="00DC7E94" w:rsidRPr="00D51327" w:rsidRDefault="00DC7E94" w:rsidP="009F2225">
      <w:pPr>
        <w:ind w:left="142" w:firstLine="3"/>
        <w:rPr>
          <w:sz w:val="24"/>
          <w:szCs w:val="24"/>
        </w:rPr>
      </w:pPr>
      <w:r w:rsidRPr="00D51327">
        <w:rPr>
          <w:sz w:val="24"/>
          <w:szCs w:val="24"/>
        </w:rPr>
        <w:t xml:space="preserve">                                       (Підпис)                            (ПІБ)</w:t>
      </w:r>
    </w:p>
    <w:p w:rsidR="00DC7E94" w:rsidRPr="00D51327" w:rsidRDefault="00DC7E94" w:rsidP="00BE5E8C">
      <w:pPr>
        <w:jc w:val="right"/>
        <w:rPr>
          <w:b/>
          <w:bCs/>
        </w:rPr>
      </w:pPr>
      <w:r w:rsidRPr="00D51327">
        <w:rPr>
          <w:b/>
          <w:bCs/>
        </w:rPr>
        <w:t>Додаток № 1</w:t>
      </w:r>
    </w:p>
    <w:p w:rsidR="00DC7E94" w:rsidRPr="00D51327" w:rsidRDefault="00DC7E94" w:rsidP="00BE5E8C">
      <w:pPr>
        <w:ind w:left="5103"/>
        <w:jc w:val="both"/>
        <w:rPr>
          <w:sz w:val="24"/>
          <w:szCs w:val="24"/>
        </w:rPr>
      </w:pPr>
      <w:r w:rsidRPr="00D51327">
        <w:rPr>
          <w:sz w:val="24"/>
          <w:szCs w:val="24"/>
        </w:rPr>
        <w:t>ЗАТВЕРДЖУЮ</w:t>
      </w:r>
    </w:p>
    <w:p w:rsidR="00DC7E94" w:rsidRPr="00D51327" w:rsidRDefault="00DC7E94" w:rsidP="00BE5E8C">
      <w:pPr>
        <w:ind w:left="5103"/>
        <w:rPr>
          <w:sz w:val="24"/>
          <w:szCs w:val="24"/>
        </w:rPr>
      </w:pPr>
      <w:r w:rsidRPr="00D51327">
        <w:rPr>
          <w:sz w:val="24"/>
          <w:szCs w:val="24"/>
        </w:rPr>
        <w:t>Директор Харківської гімназії №___ –</w:t>
      </w:r>
    </w:p>
    <w:p w:rsidR="00DC7E94" w:rsidRPr="00D51327" w:rsidRDefault="00DC7E94" w:rsidP="00BE5E8C">
      <w:pPr>
        <w:ind w:left="5103"/>
        <w:rPr>
          <w:sz w:val="24"/>
          <w:szCs w:val="24"/>
        </w:rPr>
      </w:pPr>
    </w:p>
    <w:p w:rsidR="00DC7E94" w:rsidRPr="00D51327" w:rsidRDefault="00DC7E94" w:rsidP="00BE5E8C">
      <w:pPr>
        <w:ind w:left="5103" w:firstLine="3"/>
        <w:rPr>
          <w:sz w:val="24"/>
          <w:szCs w:val="24"/>
        </w:rPr>
      </w:pPr>
      <w:r w:rsidRPr="00D51327">
        <w:rPr>
          <w:sz w:val="24"/>
          <w:szCs w:val="24"/>
        </w:rPr>
        <w:t>_________   _____________________</w:t>
      </w:r>
    </w:p>
    <w:p w:rsidR="00DC7E94" w:rsidRPr="00D51327" w:rsidRDefault="00DC7E94" w:rsidP="00BE5E8C">
      <w:pPr>
        <w:ind w:left="5103" w:firstLine="3"/>
        <w:rPr>
          <w:sz w:val="24"/>
          <w:szCs w:val="24"/>
        </w:rPr>
      </w:pPr>
      <w:r w:rsidRPr="00D51327">
        <w:rPr>
          <w:sz w:val="24"/>
          <w:szCs w:val="24"/>
        </w:rPr>
        <w:t xml:space="preserve">    (Підпис)                   (ПІБ)</w:t>
      </w:r>
    </w:p>
    <w:p w:rsidR="00DC7E94" w:rsidRPr="00D51327" w:rsidRDefault="00DC7E94" w:rsidP="00BE5E8C">
      <w:pPr>
        <w:ind w:left="5103"/>
        <w:rPr>
          <w:sz w:val="24"/>
          <w:szCs w:val="24"/>
        </w:rPr>
      </w:pPr>
      <w:r w:rsidRPr="00D51327">
        <w:rPr>
          <w:sz w:val="24"/>
          <w:szCs w:val="24"/>
        </w:rPr>
        <w:t>«____» __________ 201_ р.</w:t>
      </w:r>
    </w:p>
    <w:p w:rsidR="00DC7E94" w:rsidRPr="00D51327" w:rsidRDefault="00DC7E94" w:rsidP="00BE5E8C">
      <w:pPr>
        <w:ind w:left="5387" w:right="-284"/>
        <w:contextualSpacing/>
        <w:jc w:val="right"/>
        <w:rPr>
          <w:sz w:val="24"/>
          <w:szCs w:val="24"/>
        </w:rPr>
      </w:pPr>
    </w:p>
    <w:p w:rsidR="00DC7E94" w:rsidRPr="00D51327" w:rsidRDefault="00DC7E94" w:rsidP="00BE5E8C">
      <w:pPr>
        <w:ind w:right="-284"/>
        <w:contextualSpacing/>
        <w:jc w:val="center"/>
        <w:rPr>
          <w:b/>
          <w:sz w:val="24"/>
          <w:szCs w:val="24"/>
        </w:rPr>
      </w:pPr>
      <w:r w:rsidRPr="00D51327">
        <w:rPr>
          <w:b/>
          <w:sz w:val="24"/>
          <w:szCs w:val="24"/>
        </w:rPr>
        <w:t>СХЕМА ЕВАКУАЦІЇ</w:t>
      </w:r>
    </w:p>
    <w:p w:rsidR="00DC7E94" w:rsidRPr="00D51327" w:rsidRDefault="00DC7E94" w:rsidP="00BE5E8C">
      <w:pPr>
        <w:ind w:right="-284"/>
        <w:contextualSpacing/>
        <w:jc w:val="center"/>
        <w:rPr>
          <w:sz w:val="24"/>
          <w:szCs w:val="24"/>
        </w:rPr>
      </w:pPr>
      <w:r w:rsidRPr="00D51327">
        <w:rPr>
          <w:sz w:val="24"/>
          <w:szCs w:val="24"/>
        </w:rPr>
        <w:t>учнів та працівників Харківської гімназії № ___ у разі надзвичайних ситуацій ІІ (ІІІ) поверх</w:t>
      </w:r>
    </w:p>
    <w:p w:rsidR="00DC7E94" w:rsidRPr="00D51327" w:rsidRDefault="00DC7E94" w:rsidP="00BE5E8C">
      <w:pPr>
        <w:ind w:right="-284"/>
        <w:contextualSpacing/>
        <w:jc w:val="center"/>
        <w:rPr>
          <w:sz w:val="24"/>
          <w:szCs w:val="24"/>
        </w:rPr>
      </w:pPr>
      <w:r w:rsidRPr="00D51327">
        <w:object w:dxaOrig="10088" w:dyaOrig="12662">
          <v:shape id="_x0000_i1032" type="#_x0000_t75" style="width:449.25pt;height:563.25pt" o:ole="">
            <v:imagedata r:id="rId22" o:title=""/>
          </v:shape>
          <o:OLEObject Type="Embed" ProgID="Visio.Drawing.11" ShapeID="_x0000_i1032" DrawAspect="Content" ObjectID="_1641970870" r:id="rId23"/>
        </w:object>
      </w:r>
    </w:p>
    <w:p w:rsidR="00DC7E94" w:rsidRPr="00D51327" w:rsidRDefault="00DC7E94" w:rsidP="009F2225">
      <w:pPr>
        <w:jc w:val="both"/>
      </w:pPr>
      <w:r w:rsidRPr="00D51327">
        <w:t>Голова комісії</w:t>
      </w:r>
    </w:p>
    <w:p w:rsidR="00DC7E94" w:rsidRPr="00D51327" w:rsidRDefault="00DC7E94" w:rsidP="009F2225">
      <w:pPr>
        <w:jc w:val="both"/>
      </w:pPr>
      <w:r w:rsidRPr="00D51327">
        <w:t>з питань евакуації ________            ________________</w:t>
      </w:r>
    </w:p>
    <w:p w:rsidR="00DC7E94" w:rsidRPr="00D51327" w:rsidRDefault="00DC7E94" w:rsidP="009F2225">
      <w:pPr>
        <w:ind w:left="142" w:firstLine="3"/>
        <w:rPr>
          <w:sz w:val="24"/>
          <w:szCs w:val="24"/>
        </w:rPr>
      </w:pPr>
      <w:r w:rsidRPr="00D51327">
        <w:rPr>
          <w:sz w:val="24"/>
          <w:szCs w:val="24"/>
        </w:rPr>
        <w:t xml:space="preserve">                                       (Підпис)                            (ПІБ)</w:t>
      </w:r>
    </w:p>
    <w:p w:rsidR="00DC7E94" w:rsidRPr="00D51327" w:rsidRDefault="00DC7E94" w:rsidP="00BE5E8C">
      <w:pPr>
        <w:jc w:val="right"/>
        <w:rPr>
          <w:b/>
          <w:bCs/>
        </w:rPr>
      </w:pPr>
      <w:r w:rsidRPr="00D51327">
        <w:rPr>
          <w:b/>
          <w:bCs/>
        </w:rPr>
        <w:t>Додаток № 2</w:t>
      </w:r>
    </w:p>
    <w:p w:rsidR="00DC7E94" w:rsidRPr="00D51327" w:rsidRDefault="00DC7E94" w:rsidP="00BE5E8C">
      <w:pPr>
        <w:ind w:left="5387" w:right="-284"/>
        <w:contextualSpacing/>
        <w:jc w:val="right"/>
      </w:pPr>
    </w:p>
    <w:p w:rsidR="00DC7E94" w:rsidRPr="00D51327" w:rsidRDefault="00DC7E94" w:rsidP="00BE5E8C">
      <w:pPr>
        <w:jc w:val="center"/>
        <w:rPr>
          <w:b/>
        </w:rPr>
      </w:pPr>
      <w:r w:rsidRPr="00D51327">
        <w:rPr>
          <w:b/>
        </w:rPr>
        <w:t xml:space="preserve">ДОГОВІР </w:t>
      </w:r>
    </w:p>
    <w:p w:rsidR="00DC7E94" w:rsidRPr="00D51327" w:rsidRDefault="00DC7E94" w:rsidP="00BE5E8C">
      <w:pPr>
        <w:jc w:val="center"/>
      </w:pPr>
      <w:r w:rsidRPr="00D51327">
        <w:t xml:space="preserve">з ЗЗСО № ___ про організацію укриття </w:t>
      </w:r>
    </w:p>
    <w:p w:rsidR="00DC7E94" w:rsidRPr="00D51327" w:rsidRDefault="00DC7E94" w:rsidP="00BE5E8C">
      <w:pPr>
        <w:jc w:val="center"/>
        <w:rPr>
          <w:b/>
        </w:rPr>
      </w:pPr>
      <w:r w:rsidRPr="00D51327">
        <w:t>і безпечного розміщення учнів і персоналу гімназії</w:t>
      </w:r>
    </w:p>
    <w:p w:rsidR="00DC7E94" w:rsidRPr="00D51327" w:rsidRDefault="00DC7E94" w:rsidP="00BE5E8C">
      <w:pPr>
        <w:pStyle w:val="Title"/>
        <w:jc w:val="left"/>
        <w:rPr>
          <w:szCs w:val="28"/>
        </w:rPr>
      </w:pPr>
    </w:p>
    <w:p w:rsidR="00DC7E94" w:rsidRPr="00D51327" w:rsidRDefault="00DC7E94" w:rsidP="00BE5E8C">
      <w:pPr>
        <w:pStyle w:val="Title"/>
        <w:jc w:val="left"/>
        <w:rPr>
          <w:sz w:val="28"/>
          <w:szCs w:val="28"/>
        </w:rPr>
      </w:pPr>
      <w:r w:rsidRPr="00D51327">
        <w:rPr>
          <w:sz w:val="28"/>
          <w:szCs w:val="28"/>
        </w:rPr>
        <w:t>м. Харків                                                                                          __ ______ 201_ р.</w:t>
      </w:r>
    </w:p>
    <w:p w:rsidR="00DC7E94" w:rsidRPr="00D51327" w:rsidRDefault="00DC7E94" w:rsidP="00BE5E8C">
      <w:pPr>
        <w:pStyle w:val="Title"/>
        <w:jc w:val="left"/>
        <w:rPr>
          <w:b w:val="0"/>
          <w:sz w:val="28"/>
          <w:szCs w:val="28"/>
        </w:rPr>
      </w:pPr>
    </w:p>
    <w:p w:rsidR="00DC7E94" w:rsidRPr="00D51327" w:rsidRDefault="00DC7E94" w:rsidP="00BE5E8C">
      <w:pPr>
        <w:pStyle w:val="Title"/>
        <w:ind w:firstLine="709"/>
        <w:jc w:val="both"/>
        <w:rPr>
          <w:b w:val="0"/>
          <w:sz w:val="28"/>
          <w:szCs w:val="28"/>
        </w:rPr>
      </w:pPr>
      <w:r w:rsidRPr="00D51327">
        <w:rPr>
          <w:b w:val="0"/>
          <w:sz w:val="28"/>
          <w:szCs w:val="28"/>
        </w:rPr>
        <w:t>Харківська гімназія №__ Харківської міської ради Харківської області в особі директора _______________, що діє на підставі статуту гімназії №__, з однієї сторони і Харківська загальноосвітня школа І-ІІІ ступенів № ___ Харківської міської ради Харківської області в особі директора ________________, що діє на підставі Статуту ЗЗСО №___, з іншої сторони, уклади цей Договір про нижче викладене:</w:t>
      </w:r>
    </w:p>
    <w:p w:rsidR="00DC7E94" w:rsidRPr="00D51327" w:rsidRDefault="00DC7E94" w:rsidP="00BE5E8C">
      <w:pPr>
        <w:pStyle w:val="Title"/>
        <w:ind w:firstLine="709"/>
        <w:jc w:val="both"/>
        <w:rPr>
          <w:b w:val="0"/>
          <w:sz w:val="28"/>
          <w:szCs w:val="28"/>
        </w:rPr>
      </w:pPr>
    </w:p>
    <w:p w:rsidR="00DC7E94" w:rsidRPr="00D51327" w:rsidRDefault="00DC7E94" w:rsidP="00BE5E8C">
      <w:pPr>
        <w:pStyle w:val="Title"/>
        <w:ind w:firstLine="709"/>
        <w:jc w:val="both"/>
        <w:rPr>
          <w:b w:val="0"/>
          <w:sz w:val="28"/>
          <w:szCs w:val="28"/>
        </w:rPr>
      </w:pPr>
      <w:r w:rsidRPr="00D51327">
        <w:rPr>
          <w:b w:val="0"/>
          <w:sz w:val="28"/>
          <w:szCs w:val="28"/>
        </w:rPr>
        <w:t>I. Зобов’язання сторін.</w:t>
      </w:r>
    </w:p>
    <w:p w:rsidR="00DC7E94" w:rsidRPr="00D51327" w:rsidRDefault="00DC7E94" w:rsidP="00BE5E8C">
      <w:pPr>
        <w:pStyle w:val="Title"/>
        <w:ind w:firstLine="709"/>
        <w:jc w:val="both"/>
        <w:rPr>
          <w:b w:val="0"/>
          <w:sz w:val="28"/>
          <w:szCs w:val="28"/>
        </w:rPr>
      </w:pPr>
      <w:r w:rsidRPr="00D51327">
        <w:rPr>
          <w:b w:val="0"/>
          <w:sz w:val="28"/>
          <w:szCs w:val="28"/>
        </w:rPr>
        <w:t>1.1. В разі виникнення надзвичайних ситуацій, під час яких діти та співробітники Харківської гімназії №__ Харківської міської ради Харківської області повинні будуть покинути приміщення гімназії адміністрація Харківської загальноосвітньої школи І-ІІІ ступенів № ___ Харківської міської ради Харківської області бере на себе зобов’язання розмістити учнів у кількості 200 осіб та співробітників у кількості _____ осіб у приміщенні свого закладу до закінчення поточного робочого дня.</w:t>
      </w:r>
    </w:p>
    <w:p w:rsidR="00DC7E94" w:rsidRPr="00D51327" w:rsidRDefault="00DC7E94" w:rsidP="00BE5E8C">
      <w:pPr>
        <w:pStyle w:val="Title"/>
        <w:ind w:firstLine="709"/>
        <w:jc w:val="both"/>
        <w:rPr>
          <w:b w:val="0"/>
          <w:sz w:val="28"/>
          <w:szCs w:val="28"/>
        </w:rPr>
      </w:pPr>
    </w:p>
    <w:p w:rsidR="00DC7E94" w:rsidRPr="00D51327" w:rsidRDefault="00DC7E94" w:rsidP="00BE5E8C">
      <w:pPr>
        <w:pStyle w:val="Title"/>
        <w:ind w:firstLine="709"/>
        <w:jc w:val="both"/>
        <w:rPr>
          <w:b w:val="0"/>
          <w:sz w:val="28"/>
          <w:szCs w:val="28"/>
        </w:rPr>
      </w:pPr>
      <w:r w:rsidRPr="00D51327">
        <w:rPr>
          <w:b w:val="0"/>
          <w:sz w:val="28"/>
          <w:szCs w:val="28"/>
        </w:rPr>
        <w:t>1.2. В разі виникнення надзвичайних ситуацій, під час яких учні та співробітники Харківської загальноосвітньої школи І-ІІІ ступенів № ___ Харківської міської ради Харківської області повинні будуть покинути приміщення закладу освіти, адміністрація Харківської гімназії №__ Харківської міської ради Харківської області бере на себе зобов’язання розмістити учнів у кількості до 217 осіб та співробітників у кількості до 60 осіб у приміщенні своєї гімназії до закінчення поточного робочого дня.</w:t>
      </w:r>
    </w:p>
    <w:p w:rsidR="00DC7E94" w:rsidRPr="00D51327" w:rsidRDefault="00DC7E94" w:rsidP="00BE5E8C">
      <w:pPr>
        <w:pStyle w:val="Title"/>
        <w:ind w:firstLine="709"/>
        <w:jc w:val="both"/>
        <w:rPr>
          <w:b w:val="0"/>
          <w:sz w:val="28"/>
          <w:szCs w:val="28"/>
        </w:rPr>
      </w:pPr>
    </w:p>
    <w:p w:rsidR="00DC7E94" w:rsidRPr="00D51327" w:rsidRDefault="00DC7E94" w:rsidP="00BE5E8C">
      <w:pPr>
        <w:pStyle w:val="Title"/>
        <w:ind w:firstLine="709"/>
        <w:jc w:val="both"/>
        <w:rPr>
          <w:b w:val="0"/>
          <w:sz w:val="28"/>
          <w:szCs w:val="28"/>
        </w:rPr>
      </w:pPr>
      <w:r w:rsidRPr="00D51327">
        <w:rPr>
          <w:b w:val="0"/>
          <w:sz w:val="28"/>
          <w:szCs w:val="28"/>
        </w:rPr>
        <w:t>II. Термін дії Договору</w:t>
      </w:r>
    </w:p>
    <w:p w:rsidR="00DC7E94" w:rsidRPr="00D51327" w:rsidRDefault="00DC7E94" w:rsidP="00BE5E8C">
      <w:pPr>
        <w:pStyle w:val="Title"/>
        <w:ind w:firstLine="709"/>
        <w:jc w:val="both"/>
        <w:rPr>
          <w:b w:val="0"/>
          <w:sz w:val="28"/>
          <w:szCs w:val="28"/>
        </w:rPr>
      </w:pPr>
      <w:r w:rsidRPr="00D51327">
        <w:rPr>
          <w:b w:val="0"/>
          <w:sz w:val="28"/>
          <w:szCs w:val="28"/>
        </w:rPr>
        <w:t>2.1. Договір вступає в силу з моменту його підписання та діє до __ ______ 201_ року.</w:t>
      </w:r>
    </w:p>
    <w:p w:rsidR="00DC7E94" w:rsidRPr="00D51327" w:rsidRDefault="00DC7E94" w:rsidP="00BE5E8C">
      <w:pPr>
        <w:pStyle w:val="Title"/>
        <w:jc w:val="both"/>
        <w:rPr>
          <w:szCs w:val="28"/>
        </w:rPr>
      </w:pPr>
    </w:p>
    <w:tbl>
      <w:tblPr>
        <w:tblW w:w="0" w:type="auto"/>
        <w:tblLook w:val="00A0"/>
      </w:tblPr>
      <w:tblGrid>
        <w:gridCol w:w="4786"/>
        <w:gridCol w:w="5351"/>
      </w:tblGrid>
      <w:tr w:rsidR="00DC7E94" w:rsidRPr="00D51327" w:rsidTr="00925AFB">
        <w:tc>
          <w:tcPr>
            <w:tcW w:w="4786" w:type="dxa"/>
          </w:tcPr>
          <w:p w:rsidR="00DC7E94" w:rsidRPr="00D51327" w:rsidRDefault="00DC7E94" w:rsidP="00925AFB">
            <w:pPr>
              <w:pStyle w:val="Title"/>
              <w:jc w:val="both"/>
              <w:rPr>
                <w:b w:val="0"/>
                <w:sz w:val="28"/>
                <w:szCs w:val="28"/>
              </w:rPr>
            </w:pPr>
            <w:r w:rsidRPr="00D51327">
              <w:rPr>
                <w:b w:val="0"/>
                <w:sz w:val="28"/>
                <w:szCs w:val="28"/>
              </w:rPr>
              <w:t>Харківська загальноосвітня школа І-ІІІ ступенів № ___ Харківської міської ради Харківської області</w:t>
            </w:r>
          </w:p>
          <w:p w:rsidR="00DC7E94" w:rsidRPr="00D51327" w:rsidRDefault="00DC7E94" w:rsidP="00925AFB">
            <w:pPr>
              <w:pStyle w:val="Title"/>
              <w:jc w:val="both"/>
              <w:rPr>
                <w:b w:val="0"/>
                <w:sz w:val="28"/>
                <w:szCs w:val="28"/>
              </w:rPr>
            </w:pPr>
          </w:p>
          <w:p w:rsidR="00DC7E94" w:rsidRPr="00D51327" w:rsidRDefault="00DC7E94" w:rsidP="00925AFB">
            <w:pPr>
              <w:pStyle w:val="Title"/>
              <w:jc w:val="both"/>
              <w:rPr>
                <w:b w:val="0"/>
                <w:sz w:val="28"/>
                <w:szCs w:val="28"/>
              </w:rPr>
            </w:pPr>
            <w:r w:rsidRPr="00D51327">
              <w:rPr>
                <w:b w:val="0"/>
                <w:sz w:val="28"/>
                <w:szCs w:val="28"/>
              </w:rPr>
              <w:t>м. Харків, вул. __________, буд ___</w:t>
            </w:r>
          </w:p>
          <w:p w:rsidR="00DC7E94" w:rsidRPr="00D51327" w:rsidRDefault="00DC7E94" w:rsidP="00925AFB">
            <w:pPr>
              <w:pStyle w:val="Title"/>
              <w:jc w:val="both"/>
              <w:rPr>
                <w:b w:val="0"/>
                <w:sz w:val="28"/>
                <w:szCs w:val="28"/>
              </w:rPr>
            </w:pPr>
            <w:r w:rsidRPr="00D51327">
              <w:rPr>
                <w:b w:val="0"/>
                <w:sz w:val="28"/>
                <w:szCs w:val="28"/>
              </w:rPr>
              <w:t>т. _______________</w:t>
            </w:r>
          </w:p>
          <w:p w:rsidR="00DC7E94" w:rsidRPr="00D51327" w:rsidRDefault="00DC7E94" w:rsidP="00925AFB">
            <w:pPr>
              <w:pStyle w:val="Title"/>
              <w:jc w:val="both"/>
              <w:rPr>
                <w:b w:val="0"/>
                <w:sz w:val="28"/>
                <w:szCs w:val="28"/>
              </w:rPr>
            </w:pPr>
            <w:r w:rsidRPr="00D51327">
              <w:rPr>
                <w:b w:val="0"/>
                <w:sz w:val="28"/>
                <w:szCs w:val="28"/>
              </w:rPr>
              <w:t>Директор школи</w:t>
            </w:r>
          </w:p>
          <w:p w:rsidR="00DC7E94" w:rsidRPr="00D51327" w:rsidRDefault="00DC7E94" w:rsidP="00925AFB">
            <w:pPr>
              <w:pStyle w:val="Heading1"/>
              <w:rPr>
                <w:b w:val="0"/>
              </w:rPr>
            </w:pPr>
            <w:r w:rsidRPr="00D51327">
              <w:rPr>
                <w:b w:val="0"/>
              </w:rPr>
              <w:t>_________         __________</w:t>
            </w:r>
          </w:p>
          <w:p w:rsidR="00DC7E94" w:rsidRPr="00D51327" w:rsidRDefault="00DC7E94" w:rsidP="00925AFB">
            <w:pPr>
              <w:pStyle w:val="Heading1"/>
              <w:rPr>
                <w:b w:val="0"/>
              </w:rPr>
            </w:pPr>
            <w:r w:rsidRPr="00D51327">
              <w:rPr>
                <w:b w:val="0"/>
                <w:sz w:val="24"/>
              </w:rPr>
              <w:t>(підпис)                   (ПІБ)</w:t>
            </w:r>
          </w:p>
        </w:tc>
        <w:tc>
          <w:tcPr>
            <w:tcW w:w="5351" w:type="dxa"/>
          </w:tcPr>
          <w:p w:rsidR="00DC7E94" w:rsidRPr="00D51327" w:rsidRDefault="00DC7E94" w:rsidP="00925AFB">
            <w:pPr>
              <w:pStyle w:val="Title"/>
              <w:jc w:val="both"/>
              <w:rPr>
                <w:b w:val="0"/>
                <w:sz w:val="28"/>
                <w:szCs w:val="28"/>
              </w:rPr>
            </w:pPr>
            <w:r w:rsidRPr="00D51327">
              <w:rPr>
                <w:b w:val="0"/>
                <w:sz w:val="28"/>
                <w:szCs w:val="28"/>
              </w:rPr>
              <w:t>Харківська гімназія № ___</w:t>
            </w:r>
          </w:p>
          <w:p w:rsidR="00DC7E94" w:rsidRPr="00D51327" w:rsidRDefault="00DC7E94" w:rsidP="00925AFB">
            <w:pPr>
              <w:pStyle w:val="Title"/>
              <w:jc w:val="both"/>
              <w:rPr>
                <w:b w:val="0"/>
                <w:sz w:val="28"/>
                <w:szCs w:val="28"/>
              </w:rPr>
            </w:pPr>
            <w:r w:rsidRPr="00D51327">
              <w:rPr>
                <w:b w:val="0"/>
                <w:sz w:val="28"/>
                <w:szCs w:val="28"/>
              </w:rPr>
              <w:t>Харківської міської ради</w:t>
            </w:r>
          </w:p>
          <w:p w:rsidR="00DC7E94" w:rsidRPr="00D51327" w:rsidRDefault="00DC7E94" w:rsidP="00925AFB">
            <w:pPr>
              <w:pStyle w:val="Title"/>
              <w:jc w:val="both"/>
              <w:rPr>
                <w:b w:val="0"/>
                <w:sz w:val="28"/>
                <w:szCs w:val="28"/>
              </w:rPr>
            </w:pPr>
            <w:r w:rsidRPr="00D51327">
              <w:rPr>
                <w:b w:val="0"/>
                <w:sz w:val="28"/>
                <w:szCs w:val="28"/>
              </w:rPr>
              <w:t>Харківської області</w:t>
            </w:r>
          </w:p>
          <w:p w:rsidR="00DC7E94" w:rsidRPr="00D51327" w:rsidRDefault="00DC7E94" w:rsidP="00925AFB">
            <w:pPr>
              <w:pStyle w:val="Title"/>
              <w:jc w:val="both"/>
              <w:rPr>
                <w:b w:val="0"/>
                <w:sz w:val="28"/>
                <w:szCs w:val="28"/>
              </w:rPr>
            </w:pPr>
          </w:p>
          <w:p w:rsidR="00DC7E94" w:rsidRPr="00D51327" w:rsidRDefault="00DC7E94" w:rsidP="00925AFB">
            <w:pPr>
              <w:pStyle w:val="Title"/>
              <w:jc w:val="both"/>
              <w:rPr>
                <w:b w:val="0"/>
                <w:sz w:val="28"/>
                <w:szCs w:val="28"/>
              </w:rPr>
            </w:pPr>
            <w:r w:rsidRPr="00D51327">
              <w:rPr>
                <w:b w:val="0"/>
                <w:sz w:val="28"/>
                <w:szCs w:val="28"/>
              </w:rPr>
              <w:t>м. Харків, вул. __________, буд ___</w:t>
            </w:r>
          </w:p>
          <w:p w:rsidR="00DC7E94" w:rsidRPr="00D51327" w:rsidRDefault="00DC7E94" w:rsidP="00925AFB">
            <w:pPr>
              <w:pStyle w:val="Title"/>
              <w:jc w:val="both"/>
              <w:rPr>
                <w:b w:val="0"/>
                <w:sz w:val="28"/>
                <w:szCs w:val="28"/>
              </w:rPr>
            </w:pPr>
            <w:r w:rsidRPr="00D51327">
              <w:rPr>
                <w:b w:val="0"/>
                <w:sz w:val="28"/>
                <w:szCs w:val="28"/>
              </w:rPr>
              <w:t>т. _______________</w:t>
            </w:r>
          </w:p>
          <w:p w:rsidR="00DC7E94" w:rsidRPr="00D51327" w:rsidRDefault="00DC7E94" w:rsidP="00925AFB">
            <w:pPr>
              <w:pStyle w:val="Title"/>
              <w:jc w:val="both"/>
              <w:rPr>
                <w:b w:val="0"/>
                <w:sz w:val="28"/>
                <w:szCs w:val="28"/>
              </w:rPr>
            </w:pPr>
            <w:r w:rsidRPr="00D51327">
              <w:rPr>
                <w:b w:val="0"/>
                <w:sz w:val="28"/>
                <w:szCs w:val="28"/>
              </w:rPr>
              <w:t xml:space="preserve">Директор гімназії </w:t>
            </w:r>
          </w:p>
          <w:p w:rsidR="00DC7E94" w:rsidRPr="00D51327" w:rsidRDefault="00DC7E94" w:rsidP="00925AFB">
            <w:pPr>
              <w:pStyle w:val="Heading1"/>
              <w:rPr>
                <w:b w:val="0"/>
              </w:rPr>
            </w:pPr>
            <w:r w:rsidRPr="00D51327">
              <w:rPr>
                <w:b w:val="0"/>
              </w:rPr>
              <w:t>_________         __________</w:t>
            </w:r>
          </w:p>
          <w:p w:rsidR="00DC7E94" w:rsidRPr="00D51327" w:rsidRDefault="00DC7E94" w:rsidP="00925AFB">
            <w:pPr>
              <w:pStyle w:val="Heading1"/>
              <w:rPr>
                <w:b w:val="0"/>
              </w:rPr>
            </w:pPr>
            <w:r w:rsidRPr="00D51327">
              <w:rPr>
                <w:b w:val="0"/>
                <w:sz w:val="24"/>
              </w:rPr>
              <w:t>(підпис)                   (ПІБ)</w:t>
            </w:r>
          </w:p>
        </w:tc>
      </w:tr>
    </w:tbl>
    <w:p w:rsidR="00DC7E94" w:rsidRPr="00D51327" w:rsidRDefault="00DC7E94" w:rsidP="00BE5E8C">
      <w:pPr>
        <w:jc w:val="right"/>
        <w:rPr>
          <w:bCs/>
        </w:rPr>
      </w:pPr>
    </w:p>
    <w:p w:rsidR="00DC7E94" w:rsidRPr="00D51327" w:rsidRDefault="00DC7E94" w:rsidP="00BE5E8C">
      <w:pPr>
        <w:jc w:val="right"/>
        <w:rPr>
          <w:bCs/>
        </w:rPr>
      </w:pPr>
    </w:p>
    <w:p w:rsidR="00DC7E94" w:rsidRPr="00D51327" w:rsidRDefault="00DC7E94" w:rsidP="00BE5E8C">
      <w:pPr>
        <w:jc w:val="right"/>
        <w:rPr>
          <w:b/>
          <w:bCs/>
        </w:rPr>
      </w:pPr>
      <w:r w:rsidRPr="00D51327">
        <w:rPr>
          <w:b/>
          <w:bCs/>
        </w:rPr>
        <w:t>Додаток № 3</w:t>
      </w:r>
    </w:p>
    <w:p w:rsidR="00DC7E94" w:rsidRPr="00D51327" w:rsidRDefault="00DC7E94" w:rsidP="00BE5E8C">
      <w:pPr>
        <w:ind w:left="5103"/>
        <w:jc w:val="both"/>
      </w:pPr>
      <w:r w:rsidRPr="00D51327">
        <w:t>ЗАТВЕРДЖУЮ</w:t>
      </w:r>
    </w:p>
    <w:p w:rsidR="00DC7E94" w:rsidRPr="00D51327" w:rsidRDefault="00DC7E94" w:rsidP="00BE5E8C">
      <w:pPr>
        <w:ind w:left="5103"/>
      </w:pPr>
      <w:r w:rsidRPr="00D51327">
        <w:t xml:space="preserve">Директор Харківської гімназії №___ </w:t>
      </w:r>
    </w:p>
    <w:p w:rsidR="00DC7E94" w:rsidRPr="00D51327" w:rsidRDefault="00DC7E94" w:rsidP="00BE5E8C">
      <w:pPr>
        <w:ind w:left="5103" w:firstLine="3"/>
      </w:pPr>
    </w:p>
    <w:p w:rsidR="00DC7E94" w:rsidRPr="00D51327" w:rsidRDefault="00DC7E94" w:rsidP="00BE5E8C">
      <w:pPr>
        <w:ind w:left="5103" w:firstLine="3"/>
      </w:pPr>
      <w:r w:rsidRPr="00D51327">
        <w:t>_________   _____________________</w:t>
      </w:r>
    </w:p>
    <w:p w:rsidR="00DC7E94" w:rsidRPr="00D51327" w:rsidRDefault="00DC7E94" w:rsidP="00BE5E8C">
      <w:pPr>
        <w:ind w:left="5103" w:firstLine="3"/>
        <w:rPr>
          <w:sz w:val="24"/>
          <w:szCs w:val="24"/>
        </w:rPr>
      </w:pPr>
      <w:r w:rsidRPr="00D51327">
        <w:rPr>
          <w:sz w:val="24"/>
          <w:szCs w:val="24"/>
        </w:rPr>
        <w:t xml:space="preserve">    (Підпис)                            (ПІБ)</w:t>
      </w:r>
    </w:p>
    <w:p w:rsidR="00DC7E94" w:rsidRPr="00D51327" w:rsidRDefault="00DC7E94" w:rsidP="00BE5E8C">
      <w:pPr>
        <w:ind w:left="5103"/>
      </w:pPr>
      <w:r w:rsidRPr="00D51327">
        <w:t>«____» __________ 201_ р.</w:t>
      </w: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r w:rsidRPr="00D51327">
        <w:rPr>
          <w:b/>
        </w:rPr>
        <w:t xml:space="preserve">СХЕМА </w:t>
      </w:r>
    </w:p>
    <w:p w:rsidR="00DC7E94" w:rsidRPr="00D51327" w:rsidRDefault="00DC7E94" w:rsidP="00BE5E8C">
      <w:pPr>
        <w:ind w:right="-284"/>
        <w:contextualSpacing/>
        <w:jc w:val="center"/>
      </w:pPr>
      <w:r w:rsidRPr="00D51327">
        <w:t>маршруту пересування до місця безпечного розміщення</w:t>
      </w:r>
    </w:p>
    <w:p w:rsidR="00DC7E94" w:rsidRPr="00D51327" w:rsidRDefault="00DC7E94" w:rsidP="00BE5E8C">
      <w:pPr>
        <w:ind w:right="-284"/>
        <w:contextualSpacing/>
        <w:jc w:val="center"/>
      </w:pPr>
    </w:p>
    <w:p w:rsidR="00DC7E94" w:rsidRPr="00D51327" w:rsidRDefault="00DC7E94" w:rsidP="00BE5E8C">
      <w:pPr>
        <w:ind w:right="-284"/>
        <w:contextualSpacing/>
        <w:jc w:val="center"/>
      </w:pPr>
      <w:r>
        <w:rPr>
          <w:noProof/>
          <w:lang w:val="ru-RU"/>
        </w:rPr>
        <w:pict>
          <v:group id="Group 71" o:spid="_x0000_s1032" style="position:absolute;left:0;text-align:left;margin-left:148.55pt;margin-top:37.25pt;width:209.65pt;height:390.6pt;z-index:251653632" coordorigin="3205,2187" coordsize="4826,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">
            <v:shapetype id="_x0000_t32" coordsize="21600,21600" o:spt="32" o:oned="t" path="m,l21600,21600e" filled="f">
              <v:path arrowok="t" fillok="f" o:connecttype="none"/>
              <o:lock v:ext="edit" shapetype="t"/>
            </v:shapetype>
            <v:shape id="AutoShape 72" o:spid="_x0000_s1033" type="#_x0000_t32" style="position:absolute;left:7333;top:3180;width:698;height:14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SDMQAAADbAAAADwAAAGRycy9kb3ducmV2LnhtbESPQWsCMRSE70L/Q3gFL6LZLVRlNYoI&#10;FkEsaHvx9tg8N4ublyWJuv57UxB6HGbmG2a+7GwjbuRD7VhBPspAEJdO11wp+P3ZDKcgQkTW2Dgm&#10;BQ8KsFy89eZYaHfnA92OsRIJwqFABSbGtpAylIYshpFriZN3dt5iTNJXUnu8J7ht5EeWjaXFmtOC&#10;wZbWhsrL8WoVfD32W79rs1N+HtDF1IPJrvqeKNV/71YzEJG6+B9+tbdawWcOf1/S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9IMxAAAANsAAAAPAAAAAAAAAAAA&#10;AAAAAKECAABkcnMvZG93bnJldi54bWxQSwUGAAAAAAQABAD5AAAAkgMAAAAA&#10;" strokecolor="red" strokeweight="1.5pt">
              <v:stroke endarrow="block"/>
            </v:shape>
            <v:shape id="AutoShape 73" o:spid="_x0000_s1034" type="#_x0000_t32" style="position:absolute;left:7167;top:2707;width:864;height:4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gvMUAAADbAAAADwAAAGRycy9kb3ducmV2LnhtbESPX2vCMBTF3wW/Q7iCL2OmK1VGZxQR&#10;HLKBY3Vse7wkd22xuSlN1PrtjTDw8XD+/DjzZW8bcaLO144VPE0SEMTamZpLBV/7zeMzCB+QDTaO&#10;ScGFPCwXw8Ecc+PO/EmnIpQijrDPUUEVQptL6XVFFv3EtcTR+3OdxRBlV0rT4TmO20amSTKTFmuO&#10;hApbWlekD8XRRu73m/y4POy2m9csfW9/dKazw69S41G/egERqA/38H97axRMU7h9iT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9gvMUAAADbAAAADwAAAAAAAAAA&#10;AAAAAAChAgAAZHJzL2Rvd25yZXYueG1sUEsFBgAAAAAEAAQA+QAAAJMDAAAAAA==&#10;" strokecolor="red" strokeweight="1.5pt">
              <v:stroke endarrow="block"/>
            </v:shape>
            <v:shape id="AutoShape 74" o:spid="_x0000_s1035" type="#_x0000_t32" style="position:absolute;left:7167;top:2187;width:240;height: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p4MQAAADbAAAADwAAAGRycy9kb3ducmV2LnhtbESPQWsCMRSE74L/ITyhF6lZLWpZjSKC&#10;RRALXXvp7bF5bhY3L0sSdf33TaHgcZiZb5jlurONuJEPtWMF41EGgrh0uuZKwfdp9/oOIkRkjY1j&#10;UvCgAOtVv7fEXLs7f9GtiJVIEA45KjAxtrmUoTRkMYxcS5y8s/MWY5K+ktrjPcFtIydZNpMWa04L&#10;BlvaGiovxdUq+Hgc9/7QZj/j85Auph7OD9XnXKmXQbdZgIjUxWf4v73XCqZv8Pcl/Q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engxAAAANsAAAAPAAAAAAAAAAAA&#10;AAAAAKECAABkcnMvZG93bnJldi54bWxQSwUGAAAAAAQABAD5AAAAkgMAAAAA&#10;" strokecolor="red" strokeweight="1.5pt">
              <v:stroke endarrow="block"/>
            </v:shape>
            <v:shape id="AutoShape 75" o:spid="_x0000_s1036" type="#_x0000_t32" style="position:absolute;left:6770;top:4351;width:563;height: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U5MMAAADbAAAADwAAAGRycy9kb3ducmV2LnhtbESPT4vCMBTE74LfITzBm6Yu9Q/VKLoi&#10;9rquiMdH82yrzUtpotb99JsFYY/DzPyGWaxaU4kHNa60rGA0jEAQZ1aXnCs4fu8GMxDOI2usLJOC&#10;FzlYLbudBSbaPvmLHgefiwBhl6CCwvs6kdJlBRl0Q1sTB+9iG4M+yCaXusFngJtKfkTRRBosOSwU&#10;WNNnQdntcDcK4va+ye3P9Hzan7dXfzumaXaNler32vUchKfW/4ff7VQrGMfw9yX8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fVOTDAAAA2wAAAA8AAAAAAAAAAAAA&#10;AAAAoQIAAGRycy9kb3ducmV2LnhtbFBLBQYAAAAABAAEAPkAAACRAwAAAAA=&#10;" strokecolor="red" strokeweight="1.5pt">
              <v:stroke endarrow="block"/>
            </v:shape>
            <v:shape id="AutoShape 76" o:spid="_x0000_s1037" type="#_x0000_t32" style="position:absolute;left:6166;top:5104;width:717;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xf8MAAADbAAAADwAAAGRycy9kb3ducmV2LnhtbESPS4vCQBCE74L/YWjBm04UXZeso/hA&#10;zNUHi8cm05tEMz0hM2r01zvCgseiqr6ipvPGlOJGtSssKxj0IxDEqdUFZwqOh03vG4TzyBpLy6Tg&#10;QQ7ms3ZrirG2d97Rbe8zESDsYlSQe1/FUro0J4Oubyvi4P3Z2qAPss6krvEe4KaUwyj6kgYLDgs5&#10;VrTKKb3sr0bBqLkuM/ucnH63p/XZX45Jkp5HSnU7zeIHhKfGf8L/7UQrGI/h/SX8AD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T8X/DAAAA2wAAAA8AAAAAAAAAAAAA&#10;AAAAoQIAAGRycy9kb3ducmV2LnhtbFBLBQYAAAAABAAEAPkAAACRAwAAAAA=&#10;" strokecolor="red" strokeweight="1.5pt">
              <v:stroke endarrow="block"/>
            </v:shape>
            <v:shape id="AutoShape 77" o:spid="_x0000_s1038" type="#_x0000_t32" style="position:absolute;left:5847;top:5473;width:1036;height:20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KeMMAAADbAAAADwAAAGRycy9kb3ducmV2LnhtbESPQWsCMRSE70L/Q3iCF9GsglpWoxTB&#10;IoiC2ou3x+a5Wdy8LEmq6783QqHHYWa+YRar1tbiTj5UjhWMhhkI4sLpiksFP+fN4BNEiMgaa8ek&#10;4EkBVsuPzgJz7R58pPspliJBOOSowMTY5FKGwpDFMHQNcfKuzluMSfpSao+PBLe1HGfZVFqsOC0Y&#10;bGhtqLidfq2C7+d+63dNdhld+3QzVX+2Kw8zpXrd9msOIlIb/8N/7a1WMJnC+0v6AX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qSnjDAAAA2wAAAA8AAAAAAAAAAAAA&#10;AAAAoQIAAGRycy9kb3ducmV2LnhtbFBLBQYAAAAABAAEAPkAAACRAwAAAAA=&#10;" strokecolor="red" strokeweight="1.5pt">
              <v:stroke endarrow="block"/>
            </v:shape>
            <v:shape id="AutoShape 78" o:spid="_x0000_s1039" type="#_x0000_t32" style="position:absolute;left:5271;top:7201;width:576;height:31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DJMUAAADbAAAADwAAAGRycy9kb3ducmV2LnhtbESPX2vCMBTF3wf7DuEO9jI0Vbop1ShD&#10;cMgEh1XUx0ty1xabm9JkWr+9GQz2eDh/fpzpvLO1uFDrK8cKBv0EBLF2puJCwX637I1B+IBssHZM&#10;Cm7kYT57fJhiZtyVt3TJQyHiCPsMFZQhNJmUXpdk0fddQxy9b9daDFG2hTQtXuO4reUwSd6kxYoj&#10;ocSGFiXpc/5jI/fwKb9uL5vV8iMdrpujTnV6Pin1/NS9T0AE6sJ/+K+9MgpeR/D7Jf4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jDJMUAAADbAAAADwAAAAAAAAAA&#10;AAAAAAChAgAAZHJzL2Rvd25yZXYueG1sUEsFBgAAAAAEAAQA+QAAAJMDAAAAAA==&#10;" strokecolor="red" strokeweight="1.5pt">
              <v:stroke endarrow="block"/>
            </v:shape>
            <v:shape id="AutoShape 79" o:spid="_x0000_s1040" type="#_x0000_t32" style="position:absolute;left:6396;top:5104;width:680;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l8IAAADbAAAADwAAAGRycy9kb3ducmV2LnhtbERPTWvCQBC9F/wPywje6sZA0xJdRQoF&#10;exBMaii9DdkxSZudDdk1if/ePQg9Pt73ZjeZVgzUu8aygtUyAkFcWt1wpeD89fH8BsJ5ZI2tZVJw&#10;Iwe77expg6m2I2c05L4SIYRdigpq77tUSlfWZNAtbUccuIvtDfoA+0rqHscQbloZR1EiDTYcGmrs&#10;6L2m8i+/GgWnuEh+P9szHk3WJcW3H15/ikGpxXzar0F4mvy/+OE+aAUvYWz4En6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P+l8IAAADbAAAADwAAAAAAAAAAAAAA&#10;AAChAgAAZHJzL2Rvd25yZXYueG1sUEsFBgAAAAAEAAQA+QAAAJADAAAAAA==&#10;" strokecolor="red" strokeweight="2pt">
              <v:stroke endarrow="block"/>
            </v:shape>
            <v:shape id="AutoShape 80" o:spid="_x0000_s1041" type="#_x0000_t32" style="position:absolute;left:4099;top:5421;width:2930;height:58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S58MAAADbAAAADwAAAGRycy9kb3ducmV2LnhtbESPT4vCMBTE7wt+h/AEb2uqoKzVVFQQ&#10;RFDYrh68PZrXP9q8lCZq/fZmYWGPw8z8hlksO1OLB7WusqxgNIxAEGdWV1woOP1sP79AOI+ssbZM&#10;Cl7kYJn0PhYYa/vkb3qkvhABwi5GBaX3TSyly0oy6Ia2IQ5ebluDPsi2kLrFZ4CbWo6jaCoNVhwW&#10;SmxoU1J2S+9GwYblfnWNLkUqj805W291fiCv1KDfreYgPHX+P/zX3mkFkxn8fgk/Q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F0ufDAAAA2wAAAA8AAAAAAAAAAAAA&#10;AAAAoQIAAGRycy9kb3ducmV2LnhtbFBLBQYAAAAABAAEAPkAAACRAwAAAAA=&#10;" strokecolor="red" strokeweight="2pt">
              <v:stroke endarrow="block"/>
            </v:shape>
            <v:shape id="AutoShape 81" o:spid="_x0000_s1042" type="#_x0000_t32" style="position:absolute;left:3205;top:10789;width:894;height:48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mvcEAAADbAAAADwAAAGRycy9kb3ducmV2LnhtbERPy2oCMRTdC/2HcAtupCYqyHRqFKkP&#10;XNYHtMvbyXUydHIzTKKOf28WBZeH854tOleLK7Wh8qxhNFQgiAtvKi41nI6btwxEiMgGa8+k4U4B&#10;FvOX3gxz42+8p+shliKFcMhRg42xyaUMhSWHYegb4sSdfeswJtiW0rR4S+GulmOlptJhxanBYkOf&#10;loq/w8VpeD/Xmf0ZfE/uk+1eqdX660i/S637r93yA0SkLj7F/+6d0TBN69OX9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ea9wQAAANsAAAAPAAAAAAAAAAAAAAAA&#10;AKECAABkcnMvZG93bnJldi54bWxQSwUGAAAAAAQABAD5AAAAjwMAAAAA&#10;" strokecolor="red" strokeweight="2pt">
              <v:stroke endarrow="block"/>
            </v:shape>
          </v:group>
        </w:pict>
      </w:r>
      <w:r>
        <w:rPr>
          <w:lang w:eastAsia="uk-UA"/>
        </w:rPr>
        <w:pict>
          <v:shape id="Рисунок 9" o:spid="_x0000_i1033" type="#_x0000_t75" style="width:320.25pt;height:468pt;visibility:visible">
            <v:imagedata r:id="rId24" o:title="" croptop="1379f" cropright="1748f"/>
          </v:shape>
        </w:pict>
      </w: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9F2225">
      <w:pPr>
        <w:jc w:val="both"/>
      </w:pPr>
      <w:r w:rsidRPr="00D51327">
        <w:t>Голова комісії</w:t>
      </w:r>
    </w:p>
    <w:p w:rsidR="00DC7E94" w:rsidRPr="00D51327" w:rsidRDefault="00DC7E94" w:rsidP="009F2225">
      <w:pPr>
        <w:jc w:val="both"/>
      </w:pPr>
      <w:r w:rsidRPr="00D51327">
        <w:t>з питань евакуації ________            ________________</w:t>
      </w:r>
    </w:p>
    <w:p w:rsidR="00DC7E94" w:rsidRPr="00D51327" w:rsidRDefault="00DC7E94" w:rsidP="009F2225">
      <w:pPr>
        <w:ind w:left="142" w:firstLine="3"/>
        <w:rPr>
          <w:sz w:val="24"/>
          <w:szCs w:val="24"/>
        </w:rPr>
      </w:pPr>
      <w:r w:rsidRPr="00D51327">
        <w:rPr>
          <w:sz w:val="24"/>
          <w:szCs w:val="24"/>
        </w:rPr>
        <w:t xml:space="preserve">                                       (Підпис)                            (ПІБ)</w:t>
      </w: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091880">
      <w:pPr>
        <w:jc w:val="center"/>
        <w:rPr>
          <w:b/>
        </w:rPr>
      </w:pPr>
      <w:r w:rsidRPr="00D51327">
        <w:rPr>
          <w:b/>
        </w:rPr>
        <w:t>Алгоритм дій</w:t>
      </w:r>
    </w:p>
    <w:p w:rsidR="00DC7E94" w:rsidRPr="00D51327" w:rsidRDefault="00DC7E94" w:rsidP="00091880">
      <w:pPr>
        <w:jc w:val="center"/>
        <w:rPr>
          <w:b/>
        </w:rPr>
      </w:pPr>
      <w:r w:rsidRPr="00D51327">
        <w:rPr>
          <w:b/>
        </w:rPr>
        <w:t xml:space="preserve">адміністрації Харківської загальноосвітньої школи І-ІІІ ступенів № ___ Харківської міської ради Харківської області, щодо прийому евакуйованих </w:t>
      </w:r>
    </w:p>
    <w:p w:rsidR="00DC7E94" w:rsidRPr="00D51327" w:rsidRDefault="00DC7E94" w:rsidP="00091880">
      <w:pPr>
        <w:jc w:val="center"/>
        <w:rPr>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2"/>
        <w:gridCol w:w="5602"/>
        <w:gridCol w:w="2171"/>
        <w:gridCol w:w="1762"/>
      </w:tblGrid>
      <w:tr w:rsidR="00DC7E94" w:rsidRPr="00D51327" w:rsidTr="00D15032">
        <w:tc>
          <w:tcPr>
            <w:tcW w:w="297" w:type="pct"/>
            <w:vAlign w:val="center"/>
          </w:tcPr>
          <w:p w:rsidR="00DC7E94" w:rsidRPr="00D15032" w:rsidRDefault="00DC7E94" w:rsidP="00D15032">
            <w:pPr>
              <w:jc w:val="center"/>
              <w:rPr>
                <w:b/>
              </w:rPr>
            </w:pPr>
            <w:r w:rsidRPr="00D15032">
              <w:rPr>
                <w:b/>
              </w:rPr>
              <w:t>№</w:t>
            </w:r>
          </w:p>
          <w:p w:rsidR="00DC7E94" w:rsidRPr="00D15032" w:rsidRDefault="00DC7E94" w:rsidP="00D15032">
            <w:pPr>
              <w:jc w:val="center"/>
              <w:rPr>
                <w:b/>
              </w:rPr>
            </w:pPr>
            <w:r w:rsidRPr="00D15032">
              <w:rPr>
                <w:b/>
              </w:rPr>
              <w:t>з/п</w:t>
            </w:r>
          </w:p>
        </w:tc>
        <w:tc>
          <w:tcPr>
            <w:tcW w:w="2763" w:type="pct"/>
            <w:vAlign w:val="center"/>
          </w:tcPr>
          <w:p w:rsidR="00DC7E94" w:rsidRPr="00D15032" w:rsidRDefault="00DC7E94" w:rsidP="00D15032">
            <w:pPr>
              <w:jc w:val="center"/>
              <w:rPr>
                <w:b/>
              </w:rPr>
            </w:pPr>
            <w:r w:rsidRPr="00D15032">
              <w:rPr>
                <w:b/>
              </w:rPr>
              <w:t>Заходи що проводяться</w:t>
            </w:r>
          </w:p>
        </w:tc>
        <w:tc>
          <w:tcPr>
            <w:tcW w:w="1071" w:type="pct"/>
            <w:vAlign w:val="center"/>
          </w:tcPr>
          <w:p w:rsidR="00DC7E94" w:rsidRPr="00D15032" w:rsidRDefault="00DC7E94" w:rsidP="00D15032">
            <w:pPr>
              <w:jc w:val="center"/>
              <w:rPr>
                <w:b/>
                <w:sz w:val="26"/>
                <w:szCs w:val="26"/>
              </w:rPr>
            </w:pPr>
            <w:r w:rsidRPr="00D15032">
              <w:rPr>
                <w:b/>
                <w:sz w:val="26"/>
                <w:szCs w:val="26"/>
              </w:rPr>
              <w:t>Відповідальний</w:t>
            </w:r>
          </w:p>
        </w:tc>
        <w:tc>
          <w:tcPr>
            <w:tcW w:w="869" w:type="pct"/>
            <w:vAlign w:val="center"/>
          </w:tcPr>
          <w:p w:rsidR="00DC7E94" w:rsidRPr="00D15032" w:rsidRDefault="00DC7E94" w:rsidP="00D15032">
            <w:pPr>
              <w:jc w:val="center"/>
              <w:rPr>
                <w:b/>
              </w:rPr>
            </w:pPr>
            <w:r w:rsidRPr="00D15032">
              <w:rPr>
                <w:b/>
              </w:rPr>
              <w:t>Відмітка про виконання</w:t>
            </w:r>
          </w:p>
        </w:tc>
      </w:tr>
      <w:tr w:rsidR="00DC7E94" w:rsidRPr="00D51327" w:rsidTr="00D15032">
        <w:tc>
          <w:tcPr>
            <w:tcW w:w="297" w:type="pct"/>
            <w:vAlign w:val="center"/>
          </w:tcPr>
          <w:p w:rsidR="00DC7E94" w:rsidRPr="00D51327" w:rsidRDefault="00DC7E94" w:rsidP="00D15032">
            <w:pPr>
              <w:jc w:val="center"/>
            </w:pPr>
            <w:r w:rsidRPr="00D51327">
              <w:t>1</w:t>
            </w:r>
          </w:p>
        </w:tc>
        <w:tc>
          <w:tcPr>
            <w:tcW w:w="2763" w:type="pct"/>
            <w:vAlign w:val="center"/>
          </w:tcPr>
          <w:p w:rsidR="00DC7E94" w:rsidRPr="00D51327" w:rsidRDefault="00DC7E94" w:rsidP="00D15032">
            <w:pPr>
              <w:jc w:val="both"/>
            </w:pPr>
            <w:r w:rsidRPr="00D51327">
              <w:t>Прийом повідомлення про НС</w:t>
            </w:r>
          </w:p>
        </w:tc>
        <w:tc>
          <w:tcPr>
            <w:tcW w:w="1071" w:type="pct"/>
            <w:vAlign w:val="center"/>
          </w:tcPr>
          <w:p w:rsidR="00DC7E94" w:rsidRPr="00D51327" w:rsidRDefault="00DC7E94" w:rsidP="00BB4F49"/>
        </w:tc>
        <w:tc>
          <w:tcPr>
            <w:tcW w:w="869" w:type="pct"/>
            <w:vAlign w:val="center"/>
          </w:tcPr>
          <w:p w:rsidR="00DC7E94" w:rsidRPr="00D15032" w:rsidRDefault="00DC7E94" w:rsidP="00BB4F49">
            <w:pPr>
              <w:rPr>
                <w:b/>
              </w:rPr>
            </w:pPr>
          </w:p>
        </w:tc>
      </w:tr>
      <w:tr w:rsidR="00DC7E94" w:rsidRPr="00D51327" w:rsidTr="00D15032">
        <w:tc>
          <w:tcPr>
            <w:tcW w:w="297" w:type="pct"/>
            <w:vAlign w:val="center"/>
          </w:tcPr>
          <w:p w:rsidR="00DC7E94" w:rsidRPr="00D51327" w:rsidRDefault="00DC7E94" w:rsidP="00D15032">
            <w:pPr>
              <w:jc w:val="center"/>
            </w:pPr>
            <w:r w:rsidRPr="00D51327">
              <w:t>2</w:t>
            </w:r>
          </w:p>
        </w:tc>
        <w:tc>
          <w:tcPr>
            <w:tcW w:w="2763" w:type="pct"/>
            <w:vAlign w:val="center"/>
          </w:tcPr>
          <w:p w:rsidR="00DC7E94" w:rsidRPr="00D51327" w:rsidRDefault="00DC7E94" w:rsidP="00D15032">
            <w:pPr>
              <w:jc w:val="both"/>
            </w:pPr>
            <w:r w:rsidRPr="00D51327">
              <w:t xml:space="preserve">Виділення 3 осіб для надання допомоги при переміщенні евакуйованих  </w:t>
            </w:r>
          </w:p>
        </w:tc>
        <w:tc>
          <w:tcPr>
            <w:tcW w:w="1071" w:type="pct"/>
            <w:vAlign w:val="center"/>
          </w:tcPr>
          <w:p w:rsidR="00DC7E94" w:rsidRPr="00D51327" w:rsidRDefault="00DC7E94" w:rsidP="00BB4F49"/>
        </w:tc>
        <w:tc>
          <w:tcPr>
            <w:tcW w:w="869" w:type="pct"/>
            <w:vAlign w:val="center"/>
          </w:tcPr>
          <w:p w:rsidR="00DC7E94" w:rsidRPr="00D15032" w:rsidRDefault="00DC7E94" w:rsidP="00BB4F49">
            <w:pPr>
              <w:rPr>
                <w:b/>
              </w:rPr>
            </w:pPr>
          </w:p>
        </w:tc>
      </w:tr>
      <w:tr w:rsidR="00DC7E94" w:rsidRPr="00D51327" w:rsidTr="00D15032">
        <w:tc>
          <w:tcPr>
            <w:tcW w:w="297" w:type="pct"/>
            <w:vAlign w:val="center"/>
          </w:tcPr>
          <w:p w:rsidR="00DC7E94" w:rsidRPr="00D51327" w:rsidRDefault="00DC7E94" w:rsidP="00D15032">
            <w:pPr>
              <w:jc w:val="center"/>
            </w:pPr>
            <w:r w:rsidRPr="00D51327">
              <w:t>3</w:t>
            </w:r>
          </w:p>
        </w:tc>
        <w:tc>
          <w:tcPr>
            <w:tcW w:w="2763" w:type="pct"/>
            <w:vAlign w:val="center"/>
          </w:tcPr>
          <w:p w:rsidR="00DC7E94" w:rsidRPr="00D51327" w:rsidRDefault="00DC7E94" w:rsidP="00D15032">
            <w:pPr>
              <w:jc w:val="both"/>
            </w:pPr>
            <w:r w:rsidRPr="00D51327">
              <w:t>Вивільнення приміщення кабінетів №2,3 та додатково забезпечити стільцями у кількості 30 шт.</w:t>
            </w:r>
          </w:p>
        </w:tc>
        <w:tc>
          <w:tcPr>
            <w:tcW w:w="1071" w:type="pct"/>
            <w:vAlign w:val="center"/>
          </w:tcPr>
          <w:p w:rsidR="00DC7E94" w:rsidRPr="00D51327" w:rsidRDefault="00DC7E94" w:rsidP="00BB4F49"/>
        </w:tc>
        <w:tc>
          <w:tcPr>
            <w:tcW w:w="869" w:type="pct"/>
            <w:vAlign w:val="center"/>
          </w:tcPr>
          <w:p w:rsidR="00DC7E94" w:rsidRPr="00D15032" w:rsidRDefault="00DC7E94" w:rsidP="00BB4F49">
            <w:pPr>
              <w:rPr>
                <w:b/>
              </w:rPr>
            </w:pPr>
          </w:p>
        </w:tc>
      </w:tr>
      <w:tr w:rsidR="00DC7E94" w:rsidRPr="00D51327" w:rsidTr="00D15032">
        <w:tc>
          <w:tcPr>
            <w:tcW w:w="297" w:type="pct"/>
            <w:vAlign w:val="center"/>
          </w:tcPr>
          <w:p w:rsidR="00DC7E94" w:rsidRPr="00D51327" w:rsidRDefault="00DC7E94" w:rsidP="00D15032">
            <w:pPr>
              <w:jc w:val="center"/>
            </w:pPr>
            <w:r w:rsidRPr="00D51327">
              <w:t>4</w:t>
            </w:r>
          </w:p>
        </w:tc>
        <w:tc>
          <w:tcPr>
            <w:tcW w:w="2763" w:type="pct"/>
            <w:vAlign w:val="center"/>
          </w:tcPr>
          <w:p w:rsidR="00DC7E94" w:rsidRPr="00D51327" w:rsidRDefault="00DC7E94" w:rsidP="00D15032">
            <w:pPr>
              <w:jc w:val="both"/>
            </w:pPr>
            <w:r w:rsidRPr="00D51327">
              <w:t xml:space="preserve">Перекриття коридору І поверху за допомогою стрічки для виключення контакту з евакуйованими </w:t>
            </w:r>
          </w:p>
        </w:tc>
        <w:tc>
          <w:tcPr>
            <w:tcW w:w="1071" w:type="pct"/>
            <w:vAlign w:val="center"/>
          </w:tcPr>
          <w:p w:rsidR="00DC7E94" w:rsidRPr="00D51327" w:rsidRDefault="00DC7E94" w:rsidP="00BB4F49"/>
        </w:tc>
        <w:tc>
          <w:tcPr>
            <w:tcW w:w="869" w:type="pct"/>
            <w:vAlign w:val="center"/>
          </w:tcPr>
          <w:p w:rsidR="00DC7E94" w:rsidRPr="00D15032" w:rsidRDefault="00DC7E94" w:rsidP="00BB4F49">
            <w:pPr>
              <w:rPr>
                <w:b/>
              </w:rPr>
            </w:pPr>
          </w:p>
        </w:tc>
      </w:tr>
      <w:tr w:rsidR="00DC7E94" w:rsidRPr="00D51327" w:rsidTr="00D15032">
        <w:tc>
          <w:tcPr>
            <w:tcW w:w="297" w:type="pct"/>
            <w:vAlign w:val="center"/>
          </w:tcPr>
          <w:p w:rsidR="00DC7E94" w:rsidRPr="00D51327" w:rsidRDefault="00DC7E94" w:rsidP="00D15032">
            <w:pPr>
              <w:jc w:val="center"/>
            </w:pPr>
            <w:r w:rsidRPr="00D51327">
              <w:t>5</w:t>
            </w:r>
          </w:p>
        </w:tc>
        <w:tc>
          <w:tcPr>
            <w:tcW w:w="2763" w:type="pct"/>
            <w:vAlign w:val="center"/>
          </w:tcPr>
          <w:p w:rsidR="00DC7E94" w:rsidRPr="00D51327" w:rsidRDefault="00DC7E94" w:rsidP="00D15032">
            <w:pPr>
              <w:jc w:val="both"/>
            </w:pPr>
            <w:r w:rsidRPr="00D51327">
              <w:t>Підготовка питної води</w:t>
            </w:r>
          </w:p>
        </w:tc>
        <w:tc>
          <w:tcPr>
            <w:tcW w:w="1071" w:type="pct"/>
            <w:vAlign w:val="center"/>
          </w:tcPr>
          <w:p w:rsidR="00DC7E94" w:rsidRPr="00D51327" w:rsidRDefault="00DC7E94" w:rsidP="00BB4F49"/>
        </w:tc>
        <w:tc>
          <w:tcPr>
            <w:tcW w:w="869" w:type="pct"/>
            <w:vAlign w:val="center"/>
          </w:tcPr>
          <w:p w:rsidR="00DC7E94" w:rsidRPr="00D15032" w:rsidRDefault="00DC7E94" w:rsidP="00BB4F49">
            <w:pPr>
              <w:rPr>
                <w:b/>
              </w:rPr>
            </w:pPr>
          </w:p>
        </w:tc>
      </w:tr>
      <w:tr w:rsidR="00DC7E94" w:rsidRPr="00D51327" w:rsidTr="00D15032">
        <w:tc>
          <w:tcPr>
            <w:tcW w:w="297" w:type="pct"/>
            <w:vAlign w:val="center"/>
          </w:tcPr>
          <w:p w:rsidR="00DC7E94" w:rsidRPr="00D51327" w:rsidRDefault="00DC7E94" w:rsidP="00D15032">
            <w:pPr>
              <w:jc w:val="center"/>
            </w:pPr>
            <w:r w:rsidRPr="00D51327">
              <w:t>6</w:t>
            </w:r>
          </w:p>
        </w:tc>
        <w:tc>
          <w:tcPr>
            <w:tcW w:w="2763" w:type="pct"/>
            <w:vAlign w:val="center"/>
          </w:tcPr>
          <w:p w:rsidR="00DC7E94" w:rsidRPr="00D51327" w:rsidRDefault="00DC7E94" w:rsidP="00D15032">
            <w:pPr>
              <w:jc w:val="both"/>
            </w:pPr>
            <w:r w:rsidRPr="00D51327">
              <w:t xml:space="preserve">Організація проходу з місця тимчасового розміщення до туалету </w:t>
            </w:r>
          </w:p>
        </w:tc>
        <w:tc>
          <w:tcPr>
            <w:tcW w:w="1071" w:type="pct"/>
            <w:vAlign w:val="center"/>
          </w:tcPr>
          <w:p w:rsidR="00DC7E94" w:rsidRPr="00D51327" w:rsidRDefault="00DC7E94" w:rsidP="00BB4F49"/>
        </w:tc>
        <w:tc>
          <w:tcPr>
            <w:tcW w:w="869" w:type="pct"/>
            <w:vAlign w:val="center"/>
          </w:tcPr>
          <w:p w:rsidR="00DC7E94" w:rsidRPr="00D15032" w:rsidRDefault="00DC7E94" w:rsidP="00BB4F49">
            <w:pPr>
              <w:rPr>
                <w:b/>
              </w:rPr>
            </w:pPr>
          </w:p>
        </w:tc>
      </w:tr>
      <w:tr w:rsidR="00DC7E94" w:rsidRPr="00D51327" w:rsidTr="00D15032">
        <w:tc>
          <w:tcPr>
            <w:tcW w:w="297" w:type="pct"/>
            <w:vAlign w:val="center"/>
          </w:tcPr>
          <w:p w:rsidR="00DC7E94" w:rsidRPr="00D51327" w:rsidRDefault="00DC7E94" w:rsidP="00D15032">
            <w:pPr>
              <w:jc w:val="center"/>
            </w:pPr>
            <w:r w:rsidRPr="00D51327">
              <w:t>7</w:t>
            </w:r>
          </w:p>
        </w:tc>
        <w:tc>
          <w:tcPr>
            <w:tcW w:w="2763" w:type="pct"/>
            <w:vAlign w:val="center"/>
          </w:tcPr>
          <w:p w:rsidR="00DC7E94" w:rsidRPr="00D51327" w:rsidRDefault="00DC7E94" w:rsidP="00D15032">
            <w:pPr>
              <w:jc w:val="both"/>
            </w:pPr>
            <w:r w:rsidRPr="00D51327">
              <w:t>Здійснення медичним працівником огляду прибуваючих</w:t>
            </w:r>
          </w:p>
        </w:tc>
        <w:tc>
          <w:tcPr>
            <w:tcW w:w="1071" w:type="pct"/>
            <w:vAlign w:val="center"/>
          </w:tcPr>
          <w:p w:rsidR="00DC7E94" w:rsidRPr="00D51327" w:rsidRDefault="00DC7E94" w:rsidP="00BB4F49"/>
        </w:tc>
        <w:tc>
          <w:tcPr>
            <w:tcW w:w="869" w:type="pct"/>
            <w:vAlign w:val="center"/>
          </w:tcPr>
          <w:p w:rsidR="00DC7E94" w:rsidRPr="00D15032" w:rsidRDefault="00DC7E94" w:rsidP="00BB4F49">
            <w:pPr>
              <w:rPr>
                <w:b/>
              </w:rPr>
            </w:pPr>
          </w:p>
        </w:tc>
      </w:tr>
      <w:tr w:rsidR="00DC7E94" w:rsidRPr="00D51327" w:rsidTr="00D15032">
        <w:tc>
          <w:tcPr>
            <w:tcW w:w="297" w:type="pct"/>
            <w:vAlign w:val="center"/>
          </w:tcPr>
          <w:p w:rsidR="00DC7E94" w:rsidRPr="00D51327" w:rsidRDefault="00DC7E94" w:rsidP="00D15032">
            <w:pPr>
              <w:jc w:val="center"/>
            </w:pPr>
            <w:r w:rsidRPr="00D51327">
              <w:t>8</w:t>
            </w:r>
          </w:p>
        </w:tc>
        <w:tc>
          <w:tcPr>
            <w:tcW w:w="2763" w:type="pct"/>
            <w:vAlign w:val="center"/>
          </w:tcPr>
          <w:p w:rsidR="00DC7E94" w:rsidRPr="00D51327" w:rsidRDefault="00DC7E94" w:rsidP="00D15032">
            <w:pPr>
              <w:jc w:val="both"/>
            </w:pPr>
            <w:r w:rsidRPr="00D51327">
              <w:t>Виділення працівників (5 осіб) для надання допомоги в пересуванні евакуйованих по сходинах</w:t>
            </w:r>
          </w:p>
        </w:tc>
        <w:tc>
          <w:tcPr>
            <w:tcW w:w="1071" w:type="pct"/>
            <w:vAlign w:val="center"/>
          </w:tcPr>
          <w:p w:rsidR="00DC7E94" w:rsidRPr="00D51327" w:rsidRDefault="00DC7E94" w:rsidP="00BB4F49"/>
        </w:tc>
        <w:tc>
          <w:tcPr>
            <w:tcW w:w="869" w:type="pct"/>
            <w:vAlign w:val="center"/>
          </w:tcPr>
          <w:p w:rsidR="00DC7E94" w:rsidRPr="00D15032" w:rsidRDefault="00DC7E94" w:rsidP="00BB4F49">
            <w:pPr>
              <w:rPr>
                <w:b/>
              </w:rPr>
            </w:pPr>
          </w:p>
        </w:tc>
      </w:tr>
      <w:tr w:rsidR="00DC7E94" w:rsidRPr="00D51327" w:rsidTr="00D15032">
        <w:tc>
          <w:tcPr>
            <w:tcW w:w="297" w:type="pct"/>
            <w:vAlign w:val="center"/>
          </w:tcPr>
          <w:p w:rsidR="00DC7E94" w:rsidRPr="00D51327" w:rsidRDefault="00DC7E94" w:rsidP="00D15032">
            <w:pPr>
              <w:jc w:val="center"/>
            </w:pPr>
            <w:r w:rsidRPr="00D51327">
              <w:t>9</w:t>
            </w:r>
          </w:p>
        </w:tc>
        <w:tc>
          <w:tcPr>
            <w:tcW w:w="2763" w:type="pct"/>
            <w:vAlign w:val="center"/>
          </w:tcPr>
          <w:p w:rsidR="00DC7E94" w:rsidRPr="00D51327" w:rsidRDefault="00DC7E94" w:rsidP="00D15032">
            <w:pPr>
              <w:jc w:val="both"/>
            </w:pPr>
            <w:r w:rsidRPr="00D51327">
              <w:t>Здійснення інформаційно-просвітницької роботи щодо поведінки у надзвичайних ситуаціях</w:t>
            </w:r>
          </w:p>
        </w:tc>
        <w:tc>
          <w:tcPr>
            <w:tcW w:w="1071" w:type="pct"/>
            <w:vAlign w:val="center"/>
          </w:tcPr>
          <w:p w:rsidR="00DC7E94" w:rsidRPr="00D51327" w:rsidRDefault="00DC7E94" w:rsidP="00BB4F49"/>
        </w:tc>
        <w:tc>
          <w:tcPr>
            <w:tcW w:w="869" w:type="pct"/>
            <w:vAlign w:val="center"/>
          </w:tcPr>
          <w:p w:rsidR="00DC7E94" w:rsidRPr="00D15032" w:rsidRDefault="00DC7E94" w:rsidP="00BB4F49">
            <w:pPr>
              <w:rPr>
                <w:b/>
              </w:rPr>
            </w:pPr>
          </w:p>
        </w:tc>
      </w:tr>
      <w:tr w:rsidR="00DC7E94" w:rsidRPr="00D51327" w:rsidTr="00D15032">
        <w:tc>
          <w:tcPr>
            <w:tcW w:w="297" w:type="pct"/>
            <w:vAlign w:val="center"/>
          </w:tcPr>
          <w:p w:rsidR="00DC7E94" w:rsidRPr="00D51327" w:rsidRDefault="00DC7E94" w:rsidP="00D15032">
            <w:pPr>
              <w:jc w:val="center"/>
            </w:pPr>
            <w:r w:rsidRPr="00D51327">
              <w:t>10</w:t>
            </w:r>
          </w:p>
        </w:tc>
        <w:tc>
          <w:tcPr>
            <w:tcW w:w="2763" w:type="pct"/>
            <w:vAlign w:val="center"/>
          </w:tcPr>
          <w:p w:rsidR="00DC7E94" w:rsidRPr="00D51327" w:rsidRDefault="00DC7E94" w:rsidP="00D15032">
            <w:pPr>
              <w:jc w:val="both"/>
            </w:pPr>
            <w:r w:rsidRPr="00D51327">
              <w:t>Доповідь про здійсненні заходи до управління (відділу) з питань освіти районної державної адміністрації, місцевого органу управління у сфері світи</w:t>
            </w:r>
          </w:p>
        </w:tc>
        <w:tc>
          <w:tcPr>
            <w:tcW w:w="1071" w:type="pct"/>
            <w:vAlign w:val="center"/>
          </w:tcPr>
          <w:p w:rsidR="00DC7E94" w:rsidRPr="00D51327" w:rsidRDefault="00DC7E94" w:rsidP="00BB4F49"/>
        </w:tc>
        <w:tc>
          <w:tcPr>
            <w:tcW w:w="869" w:type="pct"/>
            <w:vAlign w:val="center"/>
          </w:tcPr>
          <w:p w:rsidR="00DC7E94" w:rsidRPr="00D15032" w:rsidRDefault="00DC7E94" w:rsidP="00BB4F49">
            <w:pPr>
              <w:rPr>
                <w:b/>
              </w:rPr>
            </w:pPr>
          </w:p>
        </w:tc>
      </w:tr>
    </w:tbl>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BE5E8C">
      <w:pPr>
        <w:ind w:right="-284"/>
        <w:contextualSpacing/>
        <w:jc w:val="center"/>
      </w:pPr>
    </w:p>
    <w:p w:rsidR="00DC7E94" w:rsidRPr="00D51327" w:rsidRDefault="00DC7E94" w:rsidP="008967CA">
      <w:pPr>
        <w:jc w:val="center"/>
      </w:pPr>
      <w:r w:rsidRPr="00D51327">
        <w:rPr>
          <w:b/>
        </w:rPr>
        <w:t>Положення про комісію з питань НС</w:t>
      </w:r>
    </w:p>
    <w:p w:rsidR="00DC7E94" w:rsidRPr="00D51327" w:rsidRDefault="00DC7E94" w:rsidP="008967CA">
      <w:pPr>
        <w:ind w:left="5103"/>
        <w:rPr>
          <w:sz w:val="16"/>
          <w:szCs w:val="16"/>
        </w:rPr>
      </w:pPr>
    </w:p>
    <w:p w:rsidR="00DC7E94" w:rsidRPr="00D51327" w:rsidRDefault="00DC7E94" w:rsidP="008967CA">
      <w:pPr>
        <w:ind w:left="5103"/>
        <w:jc w:val="right"/>
      </w:pPr>
      <w:r w:rsidRPr="00D51327">
        <w:t>Варіант</w:t>
      </w:r>
    </w:p>
    <w:p w:rsidR="00DC7E94" w:rsidRPr="00D51327" w:rsidRDefault="00DC7E94" w:rsidP="008967CA">
      <w:pPr>
        <w:ind w:left="5103"/>
      </w:pPr>
    </w:p>
    <w:p w:rsidR="00DC7E94" w:rsidRPr="00D51327" w:rsidRDefault="00DC7E94" w:rsidP="008967CA">
      <w:pPr>
        <w:ind w:left="5103"/>
      </w:pPr>
      <w:r w:rsidRPr="00D51327">
        <w:t>ЗАТВЕРДЖУЮ</w:t>
      </w:r>
    </w:p>
    <w:p w:rsidR="00DC7E94" w:rsidRPr="00D51327" w:rsidRDefault="00DC7E94" w:rsidP="008967CA">
      <w:pPr>
        <w:ind w:left="5103"/>
        <w:jc w:val="both"/>
      </w:pPr>
      <w:r w:rsidRPr="00D51327">
        <w:t>Директор Харківської гімназії №__</w:t>
      </w:r>
    </w:p>
    <w:p w:rsidR="00DC7E94" w:rsidRPr="00D51327" w:rsidRDefault="00DC7E94" w:rsidP="008967CA">
      <w:pPr>
        <w:ind w:left="5103"/>
        <w:jc w:val="both"/>
      </w:pPr>
    </w:p>
    <w:p w:rsidR="00DC7E94" w:rsidRPr="00D51327" w:rsidRDefault="00DC7E94" w:rsidP="008967CA">
      <w:pPr>
        <w:ind w:left="5103"/>
        <w:jc w:val="both"/>
      </w:pPr>
      <w:r w:rsidRPr="00D51327">
        <w:t xml:space="preserve">________  </w:t>
      </w:r>
      <w:r w:rsidRPr="00D51327">
        <w:softHyphen/>
      </w:r>
      <w:r w:rsidRPr="00D51327">
        <w:softHyphen/>
      </w:r>
      <w:r w:rsidRPr="00D51327">
        <w:softHyphen/>
        <w:t xml:space="preserve">       _________________</w:t>
      </w:r>
    </w:p>
    <w:p w:rsidR="00DC7E94" w:rsidRPr="00D51327" w:rsidRDefault="00DC7E94" w:rsidP="008967CA">
      <w:pPr>
        <w:ind w:left="5103"/>
        <w:rPr>
          <w:sz w:val="24"/>
          <w:szCs w:val="24"/>
        </w:rPr>
      </w:pPr>
      <w:r w:rsidRPr="00D51327">
        <w:rPr>
          <w:sz w:val="24"/>
          <w:szCs w:val="24"/>
        </w:rPr>
        <w:t xml:space="preserve">  (Підпис)                            (ПІБ)</w:t>
      </w:r>
    </w:p>
    <w:p w:rsidR="00DC7E94" w:rsidRPr="00D51327" w:rsidRDefault="00DC7E94" w:rsidP="008967CA">
      <w:pPr>
        <w:ind w:left="5103"/>
        <w:jc w:val="both"/>
      </w:pPr>
      <w:r w:rsidRPr="00D51327">
        <w:t>«____» __________ 201_ р.</w:t>
      </w:r>
    </w:p>
    <w:p w:rsidR="00DC7E94" w:rsidRPr="00D51327" w:rsidRDefault="00DC7E94" w:rsidP="008967CA">
      <w:pPr>
        <w:jc w:val="center"/>
        <w:rPr>
          <w:b/>
        </w:rPr>
      </w:pPr>
    </w:p>
    <w:p w:rsidR="00DC7E94" w:rsidRPr="00D51327" w:rsidRDefault="00DC7E94" w:rsidP="008967CA">
      <w:pPr>
        <w:jc w:val="center"/>
        <w:rPr>
          <w:b/>
        </w:rPr>
      </w:pPr>
      <w:r w:rsidRPr="00D51327">
        <w:rPr>
          <w:b/>
        </w:rPr>
        <w:t>П О Л О Ж Е Н Я</w:t>
      </w:r>
    </w:p>
    <w:p w:rsidR="00DC7E94" w:rsidRPr="00D51327" w:rsidRDefault="00DC7E94" w:rsidP="008967CA">
      <w:pPr>
        <w:jc w:val="center"/>
        <w:rPr>
          <w:b/>
        </w:rPr>
      </w:pPr>
      <w:r w:rsidRPr="00D51327">
        <w:rPr>
          <w:b/>
        </w:rPr>
        <w:t>про комісію з питань надзвичайних ситуацій</w:t>
      </w:r>
    </w:p>
    <w:p w:rsidR="00DC7E94" w:rsidRPr="00D51327" w:rsidRDefault="00DC7E94" w:rsidP="008967CA">
      <w:pPr>
        <w:jc w:val="center"/>
        <w:rPr>
          <w:b/>
        </w:rPr>
      </w:pPr>
      <w:r w:rsidRPr="00D51327">
        <w:rPr>
          <w:b/>
        </w:rPr>
        <w:t>___________________________________________________________</w:t>
      </w:r>
    </w:p>
    <w:p w:rsidR="00DC7E94" w:rsidRPr="00D51327" w:rsidRDefault="00DC7E94" w:rsidP="008967CA">
      <w:pPr>
        <w:jc w:val="center"/>
        <w:rPr>
          <w:sz w:val="22"/>
          <w:szCs w:val="22"/>
        </w:rPr>
      </w:pPr>
      <w:r w:rsidRPr="00D51327">
        <w:rPr>
          <w:sz w:val="22"/>
          <w:szCs w:val="22"/>
        </w:rPr>
        <w:t>(назва закладу загальної середньої освіти</w:t>
      </w:r>
    </w:p>
    <w:p w:rsidR="00DC7E94" w:rsidRPr="00D51327" w:rsidRDefault="00DC7E94" w:rsidP="008967CA">
      <w:pPr>
        <w:ind w:firstLine="567"/>
        <w:jc w:val="both"/>
        <w:rPr>
          <w:sz w:val="16"/>
          <w:szCs w:val="16"/>
        </w:rPr>
      </w:pPr>
    </w:p>
    <w:p w:rsidR="00DC7E94" w:rsidRPr="00D51327" w:rsidRDefault="00DC7E94" w:rsidP="008967CA">
      <w:pPr>
        <w:ind w:firstLine="700"/>
        <w:jc w:val="both"/>
      </w:pPr>
      <w:r w:rsidRPr="00D51327">
        <w:rPr>
          <w:b/>
        </w:rPr>
        <w:t>1. Загальні положення</w:t>
      </w:r>
    </w:p>
    <w:p w:rsidR="00DC7E94" w:rsidRPr="00D51327" w:rsidRDefault="00DC7E94" w:rsidP="008967CA">
      <w:pPr>
        <w:ind w:firstLine="700"/>
        <w:jc w:val="both"/>
      </w:pPr>
      <w:r w:rsidRPr="00D51327">
        <w:t>1. Комісія з питань надзвичайних ситуацій (далі комісія з питань НС) Харківської гімназії № __Харківської міської ради Харківської області (далі - гімназія) створена відповідно до наказу директора від «___» ____________ 201__</w:t>
      </w:r>
      <w:r w:rsidRPr="00D51327">
        <w:rPr>
          <w:color w:val="FFFFFF"/>
        </w:rPr>
        <w:t>º</w:t>
      </w:r>
      <w:r w:rsidRPr="00D51327">
        <w:t>р. № ___ «Про створення комісії з питань надзвичайних ситуацій» для організації і керівництва комплексом заходів щодо попередження та реагування на надзвичайні ситуації техногенного і природного характеру, а також для управління силами та засобами при ліквідації їх наслідків.</w:t>
      </w:r>
    </w:p>
    <w:p w:rsidR="00DC7E94" w:rsidRPr="00D51327" w:rsidRDefault="00DC7E94" w:rsidP="008967CA">
      <w:pPr>
        <w:ind w:firstLine="700"/>
        <w:jc w:val="both"/>
      </w:pPr>
      <w:r w:rsidRPr="00D51327">
        <w:t>2. Комісія – це постійно діючий, координуючий орган об’єктової ланки, складається з посадових осіб з числа адміністрації та працівників гімназії.</w:t>
      </w:r>
    </w:p>
    <w:p w:rsidR="00DC7E94" w:rsidRPr="00D51327" w:rsidRDefault="00DC7E94" w:rsidP="008967CA">
      <w:pPr>
        <w:ind w:firstLine="700"/>
        <w:jc w:val="both"/>
      </w:pPr>
      <w:r w:rsidRPr="00D51327">
        <w:t>3. Витрати по відшкодуванню матеріальних збитків від надзвичайних ситуацій і поновленню навчального процесу, здійснюється за узгодженням з органами місцевої влади і Управліннями (відділами) з питань освіти районних державних адміністрацій, місцевих органів управління у сфері освіти.</w:t>
      </w:r>
    </w:p>
    <w:p w:rsidR="00DC7E94" w:rsidRPr="00D51327" w:rsidRDefault="00DC7E94" w:rsidP="008967CA">
      <w:pPr>
        <w:ind w:firstLine="700"/>
        <w:jc w:val="both"/>
      </w:pPr>
      <w:r w:rsidRPr="00D51327">
        <w:t>4. У повсякденній діяльності комісія керується:</w:t>
      </w:r>
    </w:p>
    <w:p w:rsidR="00DC7E94" w:rsidRPr="00D51327" w:rsidRDefault="00DC7E94" w:rsidP="00915F5C">
      <w:pPr>
        <w:ind w:firstLine="700"/>
        <w:jc w:val="both"/>
      </w:pPr>
      <w:r w:rsidRPr="00D51327">
        <w:t>- Постановою Кабінету Міністрів України від 26.01.2015 р. № 18 «Про Державну комісію з питань техногенно-екологічної безпеки та надзвичайних ситуацій»;</w:t>
      </w:r>
    </w:p>
    <w:p w:rsidR="00DC7E94" w:rsidRPr="00D51327" w:rsidRDefault="00DC7E94" w:rsidP="00915F5C">
      <w:pPr>
        <w:ind w:firstLine="700"/>
        <w:jc w:val="both"/>
      </w:pPr>
      <w:r w:rsidRPr="00D51327">
        <w:t>- Постановою Кабінету Міністрів України від 17.06.2015 р. № 409 «</w:t>
      </w:r>
      <w:r w:rsidRPr="00D51327">
        <w:rPr>
          <w:rStyle w:val="rvts23"/>
        </w:rPr>
        <w:t>Про затвердження Типового положення про регіональну та місцеву комісію з питань техногенно-екологічної безпеки і надзвичайних ситуацій</w:t>
      </w:r>
      <w:r w:rsidRPr="00D51327">
        <w:t>»;</w:t>
      </w:r>
    </w:p>
    <w:p w:rsidR="00DC7E94" w:rsidRPr="00D51327" w:rsidRDefault="00DC7E94" w:rsidP="00915F5C">
      <w:pPr>
        <w:ind w:firstLine="700"/>
        <w:jc w:val="both"/>
      </w:pPr>
      <w:r w:rsidRPr="00D51327">
        <w:t>- Постановою Кабінету Міністрів України від 11.03.2015 р. № 101 «Про затвердження типових положень про функціональну і територіальну підсистеми єдиної державної системи цивільного захисту»;</w:t>
      </w:r>
    </w:p>
    <w:p w:rsidR="00DC7E94" w:rsidRPr="00D51327" w:rsidRDefault="00DC7E94" w:rsidP="00915F5C">
      <w:pPr>
        <w:ind w:firstLine="700"/>
        <w:jc w:val="both"/>
      </w:pPr>
      <w:r w:rsidRPr="00D51327">
        <w:t>- іншими законодавчими і нормативними документами з питань надзвичайних ситуацій та цивільного захисту населення та територій.</w:t>
      </w:r>
    </w:p>
    <w:p w:rsidR="00DC7E94" w:rsidRPr="00D51327" w:rsidRDefault="00DC7E94" w:rsidP="008967CA">
      <w:pPr>
        <w:ind w:firstLine="708"/>
        <w:jc w:val="both"/>
      </w:pPr>
      <w:r w:rsidRPr="00D51327">
        <w:t xml:space="preserve">5. Роботою комісії з питань НС керує її голова – </w:t>
      </w:r>
      <w:r w:rsidRPr="00D51327">
        <w:rPr>
          <w:color w:val="000000"/>
          <w:spacing w:val="-10"/>
        </w:rPr>
        <w:t>директор гімназії</w:t>
      </w:r>
      <w:r w:rsidRPr="00D51327">
        <w:t xml:space="preserve">, а за відсутності голови – за його дорученням секретар комісії з питань НС. </w:t>
      </w:r>
    </w:p>
    <w:p w:rsidR="00DC7E94" w:rsidRPr="00D51327" w:rsidRDefault="00DC7E94" w:rsidP="008967CA">
      <w:pPr>
        <w:ind w:firstLine="700"/>
        <w:jc w:val="both"/>
      </w:pPr>
      <w:r w:rsidRPr="00D51327">
        <w:t>6. Рішення об’єктової комісії з питань НС, в межах її повноважень, приймаються колегіальною більшістю голосів, оформлюються протоколом секретарем комісії, і є обов’язковими до виконання усіма структурними підрозділами об’єкта. Протоколи підписуються заступником голови комісії та затверджуються керівником гімназії. Комісією розробляються річні перспективні плани заходів з питань НС.</w:t>
      </w:r>
    </w:p>
    <w:p w:rsidR="00DC7E94" w:rsidRPr="00D51327" w:rsidRDefault="00DC7E94" w:rsidP="008967CA">
      <w:pPr>
        <w:ind w:firstLine="700"/>
        <w:jc w:val="both"/>
      </w:pPr>
      <w:r w:rsidRPr="00D51327">
        <w:t>7. Показником ефективності роботи комісії з питань НС гімназії є ступінь захищеності найбільшої кількості одночасно присутніх на території та у приміщеннях гімназії від впливу можливих аварій, катастроф, стихійного лиха, військових факторів.</w:t>
      </w:r>
    </w:p>
    <w:p w:rsidR="00DC7E94" w:rsidRPr="00D51327" w:rsidRDefault="00DC7E94" w:rsidP="008967CA">
      <w:pPr>
        <w:ind w:firstLine="700"/>
        <w:jc w:val="both"/>
      </w:pPr>
      <w:r w:rsidRPr="00D51327">
        <w:t>8. Об’єктова комісія з питань НС при прийнятті рішень з питань ліквідації НС узгоджує їх з керівництвом комісії ТЕБ та НС відповідних функціональних підсистем ЄДС.</w:t>
      </w:r>
    </w:p>
    <w:p w:rsidR="00DC7E94" w:rsidRPr="00D51327" w:rsidRDefault="00DC7E94" w:rsidP="008967CA">
      <w:pPr>
        <w:ind w:firstLine="700"/>
        <w:jc w:val="both"/>
      </w:pPr>
      <w:r w:rsidRPr="00D51327">
        <w:t>9. В процесі діяльності комісія взаємодіє:</w:t>
      </w:r>
    </w:p>
    <w:p w:rsidR="00DC7E94" w:rsidRPr="00D51327" w:rsidRDefault="00DC7E94" w:rsidP="00915F5C">
      <w:pPr>
        <w:ind w:left="700"/>
        <w:jc w:val="both"/>
      </w:pPr>
      <w:r w:rsidRPr="00D51327">
        <w:t>- з головним спеціалістом з питань НС та ЦЗ населення району;</w:t>
      </w:r>
    </w:p>
    <w:p w:rsidR="00DC7E94" w:rsidRPr="00D51327" w:rsidRDefault="00DC7E94" w:rsidP="00915F5C">
      <w:pPr>
        <w:ind w:left="700"/>
        <w:jc w:val="both"/>
      </w:pPr>
      <w:r w:rsidRPr="00D51327">
        <w:t>- з районним відділом (відділенням) національної поліції;</w:t>
      </w:r>
    </w:p>
    <w:p w:rsidR="00DC7E94" w:rsidRPr="00D51327" w:rsidRDefault="00DC7E94" w:rsidP="00915F5C">
      <w:pPr>
        <w:ind w:left="700"/>
        <w:jc w:val="both"/>
      </w:pPr>
      <w:r w:rsidRPr="00D51327">
        <w:t>- з районним відділом  ГУ ДСНС України в ___________ області;</w:t>
      </w:r>
    </w:p>
    <w:p w:rsidR="00DC7E94" w:rsidRPr="00D51327" w:rsidRDefault="00DC7E94" w:rsidP="00915F5C">
      <w:pPr>
        <w:ind w:left="700"/>
        <w:jc w:val="both"/>
      </w:pPr>
      <w:r w:rsidRPr="00D51327">
        <w:t>- зі службами ЦЗ району (міста).</w:t>
      </w:r>
    </w:p>
    <w:p w:rsidR="00DC7E94" w:rsidRPr="00D51327" w:rsidRDefault="00DC7E94" w:rsidP="00AE5B6B">
      <w:pPr>
        <w:ind w:left="709"/>
      </w:pPr>
      <w:r w:rsidRPr="00D51327">
        <w:t>10. Комісія з питань НС розробляє і представляє адміністрації гімназії:</w:t>
      </w:r>
    </w:p>
    <w:p w:rsidR="00DC7E94" w:rsidRPr="00D51327" w:rsidRDefault="00DC7E94" w:rsidP="00915F5C">
      <w:pPr>
        <w:tabs>
          <w:tab w:val="left" w:pos="993"/>
        </w:tabs>
        <w:ind w:left="709"/>
      </w:pPr>
      <w:r w:rsidRPr="00D51327">
        <w:t>- план роботи комісії на рік;</w:t>
      </w:r>
    </w:p>
    <w:p w:rsidR="00DC7E94" w:rsidRPr="00D51327" w:rsidRDefault="00DC7E94" w:rsidP="00915F5C">
      <w:pPr>
        <w:tabs>
          <w:tab w:val="left" w:pos="993"/>
        </w:tabs>
        <w:ind w:left="709"/>
      </w:pPr>
      <w:r w:rsidRPr="00D51327">
        <w:t>- пропозиції РУО на заходи з попередження надзвичайних ситуацій;</w:t>
      </w:r>
    </w:p>
    <w:p w:rsidR="00DC7E94" w:rsidRPr="00D51327" w:rsidRDefault="00DC7E94" w:rsidP="00915F5C">
      <w:pPr>
        <w:tabs>
          <w:tab w:val="left" w:pos="993"/>
        </w:tabs>
        <w:ind w:left="709"/>
      </w:pPr>
      <w:r w:rsidRPr="00D51327">
        <w:t>- пропозиції на запобігання НС в закладі (в межах можливості).</w:t>
      </w:r>
    </w:p>
    <w:p w:rsidR="00DC7E94" w:rsidRPr="00D51327" w:rsidRDefault="00DC7E94" w:rsidP="008967CA">
      <w:pPr>
        <w:ind w:firstLine="700"/>
        <w:jc w:val="both"/>
        <w:rPr>
          <w:sz w:val="16"/>
          <w:szCs w:val="16"/>
        </w:rPr>
      </w:pPr>
    </w:p>
    <w:p w:rsidR="00DC7E94" w:rsidRPr="00D51327" w:rsidRDefault="00DC7E94" w:rsidP="008967CA">
      <w:pPr>
        <w:ind w:firstLine="700"/>
        <w:jc w:val="both"/>
      </w:pPr>
      <w:r w:rsidRPr="00D51327">
        <w:rPr>
          <w:b/>
        </w:rPr>
        <w:t>2. Основні завдання комісії</w:t>
      </w:r>
    </w:p>
    <w:p w:rsidR="00DC7E94" w:rsidRPr="00D51327" w:rsidRDefault="00DC7E94" w:rsidP="008967CA">
      <w:pPr>
        <w:ind w:firstLine="700"/>
        <w:jc w:val="both"/>
      </w:pPr>
      <w:r w:rsidRPr="00D51327">
        <w:t>Комісія з питань надзвичайних ситуацій здійснює свою діяльність у наступних режимах:</w:t>
      </w:r>
    </w:p>
    <w:p w:rsidR="00DC7E94" w:rsidRPr="00D51327" w:rsidRDefault="00DC7E94" w:rsidP="008967CA">
      <w:pPr>
        <w:ind w:firstLine="700"/>
        <w:jc w:val="both"/>
      </w:pPr>
      <w:r w:rsidRPr="00D51327">
        <w:rPr>
          <w:i/>
          <w:u w:val="single"/>
        </w:rPr>
        <w:t>А. У  режимі повсякденного функціонування</w:t>
      </w:r>
      <w:r w:rsidRPr="00D51327">
        <w:rPr>
          <w:i/>
        </w:rPr>
        <w:t>:</w:t>
      </w:r>
    </w:p>
    <w:p w:rsidR="00DC7E94" w:rsidRPr="00D51327" w:rsidRDefault="00DC7E94" w:rsidP="00216603">
      <w:pPr>
        <w:ind w:firstLine="700"/>
        <w:jc w:val="both"/>
      </w:pPr>
      <w:r w:rsidRPr="00D51327">
        <w:t xml:space="preserve">- організація та проведення заходів, спрямованих на виконання завдань із захисту учасників </w:t>
      </w:r>
      <w:r>
        <w:t>освітнього</w:t>
      </w:r>
      <w:r w:rsidRPr="00D51327">
        <w:t xml:space="preserve"> процесу і територій від надзвичайних ситуацій, зменшення матеріальних втрат у разі їх виникнення:</w:t>
      </w:r>
    </w:p>
    <w:p w:rsidR="00DC7E94" w:rsidRPr="00D51327" w:rsidRDefault="00DC7E94" w:rsidP="00216603">
      <w:pPr>
        <w:ind w:firstLine="700"/>
        <w:jc w:val="both"/>
      </w:pPr>
      <w:r w:rsidRPr="00D51327">
        <w:t>- забезпечення здійснення планування заходів цивільного захисту;</w:t>
      </w:r>
    </w:p>
    <w:p w:rsidR="00DC7E94" w:rsidRPr="00D51327" w:rsidRDefault="00DC7E94" w:rsidP="00216603">
      <w:pPr>
        <w:ind w:firstLine="700"/>
        <w:jc w:val="both"/>
      </w:pPr>
      <w:r w:rsidRPr="00D51327">
        <w:t>- забезпечення спостереження, здійснення контролю за станом навколишнього природного середовища та небезпечних процесів, що можуть призвести до виникнення надзвичайних ситуацій в гімназії та прилеглих до неї територіях;</w:t>
      </w:r>
    </w:p>
    <w:p w:rsidR="00DC7E94" w:rsidRPr="00D51327" w:rsidRDefault="00DC7E94" w:rsidP="00216603">
      <w:pPr>
        <w:ind w:firstLine="700"/>
        <w:jc w:val="both"/>
      </w:pPr>
      <w:r w:rsidRPr="00D51327">
        <w:t xml:space="preserve">- здійснення планових заходів щодо запобігання виникненню надзвичайних ситуацій, забезпечення безпеки та захисту учасників </w:t>
      </w:r>
      <w:r>
        <w:t>освітнього</w:t>
      </w:r>
      <w:r w:rsidRPr="00D51327">
        <w:t xml:space="preserve"> процесу, працівників та прилеглих до них територій від таких ситуацій, а також заходів щодо підготовки до дій за призначенням органів управління та сил цивільного захисту;</w:t>
      </w:r>
    </w:p>
    <w:p w:rsidR="00DC7E94" w:rsidRPr="00D51327" w:rsidRDefault="00DC7E94" w:rsidP="00216603">
      <w:pPr>
        <w:ind w:firstLine="700"/>
        <w:jc w:val="both"/>
      </w:pPr>
      <w:r w:rsidRPr="00D51327">
        <w:t>- забезпечення готовності органів управління та сил цивільного захисту до дій за призначенням;</w:t>
      </w:r>
    </w:p>
    <w:p w:rsidR="00DC7E94" w:rsidRPr="00D51327" w:rsidRDefault="00DC7E94" w:rsidP="00216603">
      <w:pPr>
        <w:ind w:firstLine="700"/>
        <w:jc w:val="both"/>
      </w:pPr>
      <w:r w:rsidRPr="00D51327">
        <w:t>- організація підготовки фахівців цивільного захисту, підготовка керівного складу та фахівців, діяльність яких пов’язана з організацією і здійсненням заходів щодо цивільного захисту, навчання населення діям у разі виникнення надзвичайних ситуацій;</w:t>
      </w:r>
    </w:p>
    <w:p w:rsidR="00DC7E94" w:rsidRPr="00D51327" w:rsidRDefault="00DC7E94" w:rsidP="00216603">
      <w:pPr>
        <w:ind w:firstLine="700"/>
        <w:jc w:val="both"/>
      </w:pPr>
      <w:r w:rsidRPr="00D51327">
        <w:t>- підтримання у готовності систем оповіщення про загрозу або виникнення надзвичайних ситуацій.</w:t>
      </w:r>
    </w:p>
    <w:p w:rsidR="00DC7E94" w:rsidRPr="00D51327" w:rsidRDefault="00DC7E94" w:rsidP="008967CA">
      <w:pPr>
        <w:ind w:firstLine="700"/>
        <w:jc w:val="both"/>
      </w:pPr>
    </w:p>
    <w:p w:rsidR="00DC7E94" w:rsidRPr="00D51327" w:rsidRDefault="00DC7E94" w:rsidP="00AE5B6B">
      <w:pPr>
        <w:ind w:left="700"/>
        <w:jc w:val="both"/>
      </w:pPr>
    </w:p>
    <w:p w:rsidR="00DC7E94" w:rsidRPr="00D51327" w:rsidRDefault="00DC7E94" w:rsidP="00AE5B6B">
      <w:pPr>
        <w:ind w:left="700"/>
        <w:jc w:val="both"/>
      </w:pPr>
    </w:p>
    <w:p w:rsidR="00DC7E94" w:rsidRPr="00D51327" w:rsidRDefault="00DC7E94" w:rsidP="008967CA">
      <w:pPr>
        <w:ind w:firstLine="567"/>
        <w:jc w:val="both"/>
      </w:pPr>
      <w:r w:rsidRPr="00D51327">
        <w:rPr>
          <w:i/>
          <w:u w:val="single"/>
        </w:rPr>
        <w:t>Б. В режимі підвищеної готовності:</w:t>
      </w:r>
    </w:p>
    <w:p w:rsidR="00DC7E94" w:rsidRPr="00D51327" w:rsidRDefault="00DC7E94" w:rsidP="00B67B36">
      <w:pPr>
        <w:ind w:firstLine="700"/>
        <w:jc w:val="both"/>
      </w:pPr>
      <w:r w:rsidRPr="00D51327">
        <w:t>- виконання заходів режиму повсякденної діяльності;</w:t>
      </w:r>
    </w:p>
    <w:p w:rsidR="00DC7E94" w:rsidRPr="00D51327" w:rsidRDefault="00DC7E94" w:rsidP="00B67B36">
      <w:pPr>
        <w:ind w:firstLine="700"/>
        <w:jc w:val="both"/>
      </w:pPr>
      <w:r w:rsidRPr="00D51327">
        <w:t>- уточнення (у разі потреби) планів реагування на надзвичайні ситуації, здійснення заходів щодо запобігання їх виникненню;</w:t>
      </w:r>
    </w:p>
    <w:p w:rsidR="00DC7E94" w:rsidRPr="00D51327" w:rsidRDefault="00DC7E94" w:rsidP="00B67B36">
      <w:pPr>
        <w:ind w:firstLine="700"/>
        <w:jc w:val="both"/>
      </w:pPr>
      <w:r w:rsidRPr="00D51327">
        <w:t xml:space="preserve">- уточнення та здійснення заходів щодо захисту учасників </w:t>
      </w:r>
      <w:r>
        <w:t>освітнього</w:t>
      </w:r>
      <w:r w:rsidRPr="00D51327">
        <w:t xml:space="preserve"> процесу, працівників й прилеглих територій від можливих надзвичайних ситуацій на них;</w:t>
      </w:r>
    </w:p>
    <w:p w:rsidR="00DC7E94" w:rsidRPr="00D51327" w:rsidRDefault="00DC7E94" w:rsidP="00B67B36">
      <w:pPr>
        <w:ind w:firstLine="700"/>
        <w:jc w:val="both"/>
      </w:pPr>
      <w:r w:rsidRPr="00D51327">
        <w:t>- приведення у готовність наявних сил і засобів цивільного захисту, залучення у разі потреби додаткових сил і засобів;</w:t>
      </w:r>
    </w:p>
    <w:p w:rsidR="00DC7E94" w:rsidRPr="00D51327" w:rsidRDefault="00DC7E94" w:rsidP="00B67B36">
      <w:pPr>
        <w:ind w:firstLine="700"/>
        <w:jc w:val="both"/>
      </w:pPr>
      <w:r w:rsidRPr="00D51327">
        <w:t>- проведення заходів щодо виявлення причин погіршення обстановки та підготовки пропозицій щодо її нормалізації.</w:t>
      </w:r>
    </w:p>
    <w:p w:rsidR="00DC7E94" w:rsidRPr="00D51327" w:rsidRDefault="00DC7E94" w:rsidP="00B67B36">
      <w:pPr>
        <w:ind w:firstLine="700"/>
        <w:jc w:val="both"/>
      </w:pPr>
    </w:p>
    <w:p w:rsidR="00DC7E94" w:rsidRPr="00D51327" w:rsidRDefault="00DC7E94" w:rsidP="008967CA">
      <w:pPr>
        <w:ind w:firstLine="700"/>
        <w:jc w:val="both"/>
      </w:pPr>
      <w:r w:rsidRPr="00D51327">
        <w:rPr>
          <w:i/>
          <w:u w:val="single"/>
        </w:rPr>
        <w:t>В. У режимі надзвичайної ситуації:</w:t>
      </w:r>
    </w:p>
    <w:p w:rsidR="00DC7E94" w:rsidRPr="00D51327" w:rsidRDefault="00DC7E94" w:rsidP="00DF152E">
      <w:pPr>
        <w:ind w:firstLine="700"/>
        <w:jc w:val="both"/>
      </w:pPr>
      <w:r w:rsidRPr="00D51327">
        <w:t xml:space="preserve">- здійснення оповіщення органів управління, сил цивільного захисту, а також учасників </w:t>
      </w:r>
      <w:r>
        <w:t>освітнього</w:t>
      </w:r>
      <w:r w:rsidRPr="00D51327">
        <w:t xml:space="preserve"> процесу та працівників гімназії про виникнення надзвичайної ситуації та інформування їх про дії в умовах такої ситуації;</w:t>
      </w:r>
    </w:p>
    <w:p w:rsidR="00DC7E94" w:rsidRPr="00D51327" w:rsidRDefault="00DC7E94" w:rsidP="00DF152E">
      <w:pPr>
        <w:ind w:firstLine="700"/>
        <w:jc w:val="both"/>
      </w:pPr>
      <w:r w:rsidRPr="00D51327">
        <w:t>- призначення керівника робіт з ліквідації наслідків надзвичайної ситуації;</w:t>
      </w:r>
    </w:p>
    <w:p w:rsidR="00DC7E94" w:rsidRPr="00D51327" w:rsidRDefault="00DC7E94" w:rsidP="00DF152E">
      <w:pPr>
        <w:ind w:firstLine="700"/>
        <w:jc w:val="both"/>
      </w:pPr>
      <w:r w:rsidRPr="00D51327">
        <w:t>- визначення зони надзвичайної ситуації;</w:t>
      </w:r>
    </w:p>
    <w:p w:rsidR="00DC7E94" w:rsidRPr="00D51327" w:rsidRDefault="00DC7E94" w:rsidP="00DF152E">
      <w:pPr>
        <w:ind w:firstLine="700"/>
        <w:jc w:val="both"/>
      </w:pPr>
      <w:r w:rsidRPr="00D51327">
        <w:t>- здійснення постійного прогнозування зони можливого поширення надзвичайної ситуації та масштабів можливих наслідків;</w:t>
      </w:r>
    </w:p>
    <w:p w:rsidR="00DC7E94" w:rsidRPr="00D51327" w:rsidRDefault="00DC7E94" w:rsidP="00DF152E">
      <w:pPr>
        <w:ind w:firstLine="700"/>
        <w:jc w:val="both"/>
      </w:pPr>
      <w:r w:rsidRPr="00D51327">
        <w:t>- організація робіт з локалізації і ліквідації наслідків надзвичайної ситуації, залучення для цього необхідних сил і засобів;</w:t>
      </w:r>
    </w:p>
    <w:p w:rsidR="00DC7E94" w:rsidRPr="00D51327" w:rsidRDefault="00DC7E94" w:rsidP="00DF152E">
      <w:pPr>
        <w:ind w:firstLine="700"/>
        <w:jc w:val="both"/>
      </w:pPr>
      <w:r w:rsidRPr="00D51327">
        <w:t>- організація та здійснення (у разі потреби) евакуаційних заходів;</w:t>
      </w:r>
    </w:p>
    <w:p w:rsidR="00DC7E94" w:rsidRPr="00D51327" w:rsidRDefault="00DC7E94" w:rsidP="00DF152E">
      <w:pPr>
        <w:ind w:firstLine="700"/>
        <w:jc w:val="both"/>
      </w:pPr>
      <w:r w:rsidRPr="00D51327">
        <w:t xml:space="preserve">- організація і здійснення інженерного та медичного захисту учасників </w:t>
      </w:r>
      <w:r>
        <w:t>освітнього</w:t>
      </w:r>
      <w:r w:rsidRPr="00D51327">
        <w:t xml:space="preserve"> процесу та працівників гімназії від наслідків надзвичайної ситуації;</w:t>
      </w:r>
    </w:p>
    <w:p w:rsidR="00DC7E94" w:rsidRPr="00D51327" w:rsidRDefault="00DC7E94" w:rsidP="00DF152E">
      <w:pPr>
        <w:ind w:firstLine="700"/>
        <w:jc w:val="both"/>
      </w:pPr>
      <w:r w:rsidRPr="00D51327">
        <w:t>- здійснення безперервного контролю за розвитком надзвичайної ситуації та обстановкою в гімназії і прилеглих до неї територіях;</w:t>
      </w:r>
    </w:p>
    <w:p w:rsidR="00DC7E94" w:rsidRPr="00D51327" w:rsidRDefault="00DC7E94" w:rsidP="00DF152E">
      <w:pPr>
        <w:ind w:firstLine="700"/>
        <w:jc w:val="both"/>
      </w:pPr>
      <w:r w:rsidRPr="00D51327">
        <w:t xml:space="preserve">- інформування органів управління цивільного захисту та учасників </w:t>
      </w:r>
      <w:r>
        <w:t>освітнього</w:t>
      </w:r>
      <w:r w:rsidRPr="00D51327">
        <w:t xml:space="preserve"> процесу і працівників про розвиток надзвичайної ситуації та заходи, що здійснюються;</w:t>
      </w:r>
    </w:p>
    <w:p w:rsidR="00DC7E94" w:rsidRPr="00D51327" w:rsidRDefault="00DC7E94" w:rsidP="00DF152E">
      <w:pPr>
        <w:ind w:firstLine="700"/>
        <w:jc w:val="both"/>
      </w:pPr>
      <w:r w:rsidRPr="00D51327">
        <w:t xml:space="preserve">- здійснення постійного контролю за станом довкілля на території, що зазнала впливу наслідків надзвичайної ситуації; </w:t>
      </w:r>
    </w:p>
    <w:p w:rsidR="00DC7E94" w:rsidRPr="00D51327" w:rsidRDefault="00DC7E94" w:rsidP="00DF152E">
      <w:pPr>
        <w:ind w:firstLine="700"/>
        <w:jc w:val="both"/>
      </w:pPr>
      <w:r w:rsidRPr="00D51327">
        <w:t xml:space="preserve">- інформування вищих органів управління щодо рівня надзвичайної ситуації та вжитих заходів, пов’язаних з реагуванням на ситуацію, оповіщенням і інформуванням учасників </w:t>
      </w:r>
      <w:r>
        <w:t>освітнього</w:t>
      </w:r>
      <w:r w:rsidRPr="00D51327">
        <w:t xml:space="preserve"> процесу і працівників, надання їм необхідних рекомендацій щодо поведінки в умовах, що склалися.</w:t>
      </w:r>
    </w:p>
    <w:p w:rsidR="00DC7E94" w:rsidRPr="00D51327" w:rsidRDefault="00DC7E94" w:rsidP="008967CA">
      <w:pPr>
        <w:ind w:firstLine="700"/>
        <w:jc w:val="both"/>
      </w:pPr>
    </w:p>
    <w:p w:rsidR="00DC7E94" w:rsidRPr="00D51327" w:rsidRDefault="00DC7E94" w:rsidP="008967CA">
      <w:pPr>
        <w:ind w:firstLine="700"/>
        <w:jc w:val="both"/>
      </w:pPr>
      <w:r w:rsidRPr="00D51327">
        <w:rPr>
          <w:b/>
        </w:rPr>
        <w:t>3. Права комісії</w:t>
      </w:r>
    </w:p>
    <w:p w:rsidR="00DC7E94" w:rsidRPr="00D51327" w:rsidRDefault="00DC7E94" w:rsidP="008967CA">
      <w:pPr>
        <w:ind w:firstLine="700"/>
        <w:jc w:val="both"/>
      </w:pPr>
      <w:r w:rsidRPr="00D51327">
        <w:t>Комісія має право:</w:t>
      </w:r>
    </w:p>
    <w:p w:rsidR="00DC7E94" w:rsidRPr="00D51327" w:rsidRDefault="00DC7E94" w:rsidP="007E4086">
      <w:pPr>
        <w:ind w:firstLine="700"/>
        <w:jc w:val="both"/>
      </w:pPr>
      <w:r w:rsidRPr="00D51327">
        <w:t>- приймати участь в розслідуванні питань виникнення НС на нарадах гімназії всіх рівнів та приймати рішення, відповідно до покладених завдань;</w:t>
      </w:r>
    </w:p>
    <w:p w:rsidR="00DC7E94" w:rsidRPr="00D51327" w:rsidRDefault="00DC7E94" w:rsidP="007E4086">
      <w:pPr>
        <w:ind w:firstLine="700"/>
        <w:jc w:val="both"/>
      </w:pPr>
      <w:r w:rsidRPr="00D51327">
        <w:t>- контролювати діяльність структурних підрозділів гімназії з питань НС;</w:t>
      </w:r>
    </w:p>
    <w:p w:rsidR="00DC7E94" w:rsidRPr="00D51327" w:rsidRDefault="00DC7E94" w:rsidP="007E4086">
      <w:pPr>
        <w:ind w:firstLine="700"/>
        <w:jc w:val="both"/>
      </w:pPr>
      <w:r w:rsidRPr="00D51327">
        <w:t>- направляти керівникам структурних підрозділів з метою виконання всіх рішень комісії, відповідно до її компетенції;</w:t>
      </w:r>
    </w:p>
    <w:p w:rsidR="00DC7E94" w:rsidRPr="00D51327" w:rsidRDefault="00DC7E94" w:rsidP="007E4086">
      <w:pPr>
        <w:ind w:firstLine="700"/>
        <w:jc w:val="both"/>
      </w:pPr>
      <w:r w:rsidRPr="00D51327">
        <w:t>- заслуховувати на своїх засіданнях звіти керівників структурних підрозділів гімназії про виконання прийнятих комісією рішень та стану справ з питань запобігання і реагування на НС;</w:t>
      </w:r>
    </w:p>
    <w:p w:rsidR="00DC7E94" w:rsidRPr="00D51327" w:rsidRDefault="00DC7E94" w:rsidP="007E4086">
      <w:pPr>
        <w:ind w:firstLine="700"/>
        <w:jc w:val="both"/>
      </w:pPr>
      <w:r w:rsidRPr="00D51327">
        <w:t>- притягати відомчі та територіальні органи нагляду (за узгодженням) провідних фахівців відповідної функціональної підсистеми ЄДС до проведення перевірок та експертиз потенційно-небезпечних ділянок виробництва (якщо такі є), забезпечення безпеки персоналу, навколишнього середовища.</w:t>
      </w:r>
    </w:p>
    <w:p w:rsidR="00DC7E94" w:rsidRPr="00D51327" w:rsidRDefault="00DC7E94" w:rsidP="007E4086">
      <w:pPr>
        <w:ind w:left="700"/>
        <w:jc w:val="both"/>
      </w:pPr>
    </w:p>
    <w:p w:rsidR="00DC7E94" w:rsidRPr="00D51327" w:rsidRDefault="00DC7E94" w:rsidP="008967CA">
      <w:pPr>
        <w:ind w:firstLine="700"/>
        <w:jc w:val="both"/>
      </w:pPr>
      <w:r w:rsidRPr="00D51327">
        <w:rPr>
          <w:b/>
        </w:rPr>
        <w:t>4. Організація роботи комісії з надзвичайних ситуацій.</w:t>
      </w:r>
    </w:p>
    <w:p w:rsidR="00DC7E94" w:rsidRPr="00D51327" w:rsidRDefault="00DC7E94" w:rsidP="008967CA">
      <w:pPr>
        <w:ind w:firstLine="700"/>
        <w:jc w:val="both"/>
      </w:pPr>
      <w:r w:rsidRPr="00D51327">
        <w:rPr>
          <w:i/>
          <w:u w:val="single"/>
        </w:rPr>
        <w:t>А. У режимі повсякденного функціонування:</w:t>
      </w:r>
    </w:p>
    <w:p w:rsidR="00DC7E94" w:rsidRPr="00D51327" w:rsidRDefault="00DC7E94" w:rsidP="007E4086">
      <w:pPr>
        <w:ind w:firstLine="700"/>
        <w:jc w:val="both"/>
      </w:pPr>
      <w:r w:rsidRPr="00D51327">
        <w:t>- організує свою роботу згідно річного плану, затвердженого керівником;</w:t>
      </w:r>
    </w:p>
    <w:p w:rsidR="00DC7E94" w:rsidRPr="00D51327" w:rsidRDefault="00DC7E94" w:rsidP="007E4086">
      <w:pPr>
        <w:ind w:firstLine="700"/>
        <w:jc w:val="both"/>
      </w:pPr>
      <w:r w:rsidRPr="00D51327">
        <w:t>- один раз на місяць (квартал) та у разі необхідності проводить засідання, на яких розглядаються і затверджуються заходи з питань, що знаходяться у компетенції комісії. В період між засіданнями комісії рішення приймає голова комісії або його заступник. Голова розподіляє обов’язки між своїми заступниками та організує роботу членів комісії.</w:t>
      </w:r>
    </w:p>
    <w:p w:rsidR="00DC7E94" w:rsidRPr="00D51327" w:rsidRDefault="00DC7E94" w:rsidP="008967CA">
      <w:pPr>
        <w:ind w:firstLine="700"/>
        <w:jc w:val="both"/>
      </w:pPr>
      <w:r w:rsidRPr="00D51327">
        <w:rPr>
          <w:i/>
          <w:u w:val="single"/>
        </w:rPr>
        <w:t>Б. У режимі надзвичайної ситуації:</w:t>
      </w:r>
    </w:p>
    <w:p w:rsidR="00DC7E94" w:rsidRPr="00D51327" w:rsidRDefault="00DC7E94" w:rsidP="007E4086">
      <w:pPr>
        <w:ind w:firstLine="709"/>
        <w:jc w:val="both"/>
      </w:pPr>
      <w:r w:rsidRPr="00D51327">
        <w:t>- подає пропозиції про призначення керівника робіт з ліквідації наслідків надзвичайної ситуації;</w:t>
      </w:r>
    </w:p>
    <w:p w:rsidR="00DC7E94" w:rsidRPr="00D51327" w:rsidRDefault="00DC7E94" w:rsidP="007E4086">
      <w:pPr>
        <w:ind w:firstLine="709"/>
        <w:jc w:val="both"/>
      </w:pPr>
      <w:r w:rsidRPr="00D51327">
        <w:t>- здійснює безпосереднє керівництво усім комплексом заходів з питань НС, захисту працюючого персоналу, ліквідації наслідків НС;</w:t>
      </w:r>
    </w:p>
    <w:p w:rsidR="00DC7E94" w:rsidRPr="00D51327" w:rsidRDefault="00DC7E94" w:rsidP="007E4086">
      <w:pPr>
        <w:ind w:firstLine="709"/>
        <w:jc w:val="both"/>
      </w:pPr>
      <w:r w:rsidRPr="00D51327">
        <w:t>- здійснює перехід на безперервний режим роботи. Місце роботи комісії – кабінет голови комісії, або пункт управління;</w:t>
      </w:r>
    </w:p>
    <w:p w:rsidR="00DC7E94" w:rsidRPr="00D51327" w:rsidRDefault="00DC7E94" w:rsidP="007E4086">
      <w:pPr>
        <w:ind w:firstLine="709"/>
        <w:jc w:val="both"/>
      </w:pPr>
      <w:r w:rsidRPr="00D51327">
        <w:t>- підготовка пропозицій щодо можливих режимів функціонування в умовах НС та ліквідації її наслідків;</w:t>
      </w:r>
    </w:p>
    <w:p w:rsidR="00DC7E94" w:rsidRPr="00D51327" w:rsidRDefault="00DC7E94" w:rsidP="007E4086">
      <w:pPr>
        <w:ind w:firstLine="709"/>
        <w:jc w:val="both"/>
      </w:pPr>
      <w:r w:rsidRPr="00D51327">
        <w:t>- здійснює постійне спостереження за динамікою розвитку НС та заходами протидії;</w:t>
      </w:r>
    </w:p>
    <w:p w:rsidR="00DC7E94" w:rsidRPr="00D51327" w:rsidRDefault="00DC7E94" w:rsidP="007E4086">
      <w:pPr>
        <w:ind w:firstLine="709"/>
        <w:jc w:val="both"/>
      </w:pPr>
      <w:r w:rsidRPr="00D51327">
        <w:t>- здійснює попередню оцінку матеріальних збитків від НС та її наслідків.</w:t>
      </w:r>
    </w:p>
    <w:p w:rsidR="00DC7E94" w:rsidRPr="00D51327" w:rsidRDefault="00DC7E94" w:rsidP="008967CA">
      <w:pPr>
        <w:ind w:firstLine="700"/>
        <w:jc w:val="both"/>
        <w:rPr>
          <w:sz w:val="16"/>
          <w:szCs w:val="16"/>
        </w:rPr>
      </w:pPr>
    </w:p>
    <w:p w:rsidR="00DC7E94" w:rsidRPr="00D51327" w:rsidRDefault="00DC7E94" w:rsidP="008967CA">
      <w:pPr>
        <w:contextualSpacing/>
        <w:rPr>
          <w:b/>
        </w:rPr>
      </w:pPr>
      <w:r w:rsidRPr="00D51327">
        <w:t>Посадова особа з питань ЦЗ     ________            ______________________</w:t>
      </w:r>
    </w:p>
    <w:p w:rsidR="00DC7E94" w:rsidRPr="00D51327" w:rsidRDefault="00DC7E94" w:rsidP="008967CA">
      <w:pPr>
        <w:ind w:left="142" w:firstLine="3"/>
        <w:rPr>
          <w:sz w:val="24"/>
          <w:szCs w:val="24"/>
        </w:rPr>
      </w:pPr>
      <w:r w:rsidRPr="00D51327">
        <w:rPr>
          <w:sz w:val="24"/>
          <w:szCs w:val="24"/>
        </w:rPr>
        <w:t xml:space="preserve">                                                              (Підпис)                         (ПІБ)</w:t>
      </w: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jc w:val="both"/>
      </w:pPr>
    </w:p>
    <w:p w:rsidR="00DC7E94" w:rsidRPr="00D51327" w:rsidRDefault="00DC7E94" w:rsidP="008967CA">
      <w:pPr>
        <w:ind w:left="5103"/>
      </w:pPr>
      <w:r w:rsidRPr="00D51327">
        <w:t>ЗАТВЕРДЖУЮ</w:t>
      </w:r>
    </w:p>
    <w:p w:rsidR="00DC7E94" w:rsidRPr="00D51327" w:rsidRDefault="00DC7E94" w:rsidP="008967CA">
      <w:pPr>
        <w:ind w:left="5103"/>
        <w:jc w:val="both"/>
      </w:pPr>
      <w:r w:rsidRPr="00D51327">
        <w:t>Директор Харківської гімназії №__</w:t>
      </w:r>
    </w:p>
    <w:p w:rsidR="00DC7E94" w:rsidRPr="00D51327" w:rsidRDefault="00DC7E94" w:rsidP="008967CA">
      <w:pPr>
        <w:ind w:left="5103"/>
        <w:jc w:val="both"/>
      </w:pPr>
    </w:p>
    <w:p w:rsidR="00DC7E94" w:rsidRPr="00D51327" w:rsidRDefault="00DC7E94" w:rsidP="008967CA">
      <w:pPr>
        <w:ind w:left="5103"/>
        <w:jc w:val="both"/>
      </w:pPr>
      <w:r w:rsidRPr="00D51327">
        <w:t xml:space="preserve">________  </w:t>
      </w:r>
      <w:r w:rsidRPr="00D51327">
        <w:softHyphen/>
      </w:r>
      <w:r w:rsidRPr="00D51327">
        <w:softHyphen/>
      </w:r>
      <w:r w:rsidRPr="00D51327">
        <w:softHyphen/>
        <w:t xml:space="preserve">       _________________</w:t>
      </w:r>
    </w:p>
    <w:p w:rsidR="00DC7E94" w:rsidRPr="00D51327" w:rsidRDefault="00DC7E94" w:rsidP="008967CA">
      <w:pPr>
        <w:ind w:left="5103"/>
        <w:rPr>
          <w:sz w:val="24"/>
          <w:szCs w:val="24"/>
        </w:rPr>
      </w:pPr>
      <w:r w:rsidRPr="00D51327">
        <w:rPr>
          <w:sz w:val="24"/>
          <w:szCs w:val="24"/>
        </w:rPr>
        <w:t xml:space="preserve">  (Підпис)                            (ПІБ)</w:t>
      </w:r>
    </w:p>
    <w:p w:rsidR="00DC7E94" w:rsidRPr="00D51327" w:rsidRDefault="00DC7E94" w:rsidP="008967CA">
      <w:pPr>
        <w:ind w:left="5103"/>
        <w:jc w:val="both"/>
      </w:pPr>
      <w:r w:rsidRPr="00D51327">
        <w:t>«____» __________ 201_ р.</w:t>
      </w:r>
    </w:p>
    <w:p w:rsidR="00DC7E94" w:rsidRPr="00D51327" w:rsidRDefault="00DC7E94" w:rsidP="008967CA">
      <w:pPr>
        <w:pStyle w:val="BodyText"/>
        <w:rPr>
          <w:b/>
          <w:sz w:val="16"/>
          <w:szCs w:val="16"/>
          <w:lang w:val="uk-UA"/>
        </w:rPr>
      </w:pPr>
    </w:p>
    <w:p w:rsidR="00DC7E94" w:rsidRPr="00D51327" w:rsidRDefault="00DC7E94" w:rsidP="008967CA">
      <w:pPr>
        <w:pStyle w:val="BodyText"/>
        <w:spacing w:after="0"/>
        <w:jc w:val="center"/>
        <w:rPr>
          <w:b/>
          <w:sz w:val="28"/>
          <w:szCs w:val="28"/>
          <w:lang w:val="uk-UA"/>
        </w:rPr>
      </w:pPr>
      <w:r w:rsidRPr="00D51327">
        <w:rPr>
          <w:b/>
          <w:sz w:val="28"/>
          <w:szCs w:val="28"/>
          <w:lang w:val="uk-UA"/>
        </w:rPr>
        <w:t>Функціональні обов’язки</w:t>
      </w:r>
    </w:p>
    <w:p w:rsidR="00DC7E94" w:rsidRPr="00D51327" w:rsidRDefault="00DC7E94" w:rsidP="008967CA">
      <w:pPr>
        <w:pStyle w:val="BodyText"/>
        <w:spacing w:after="0"/>
        <w:jc w:val="center"/>
        <w:rPr>
          <w:b/>
          <w:sz w:val="28"/>
          <w:szCs w:val="28"/>
          <w:lang w:val="uk-UA"/>
        </w:rPr>
      </w:pPr>
      <w:r w:rsidRPr="00D51327">
        <w:rPr>
          <w:rStyle w:val="a2"/>
          <w:bCs/>
          <w:sz w:val="28"/>
          <w:szCs w:val="28"/>
          <w:lang w:val="uk-UA"/>
        </w:rPr>
        <w:t>голови комісії з питань надзвичайних ситуацій</w:t>
      </w:r>
    </w:p>
    <w:p w:rsidR="00DC7E94" w:rsidRPr="00D51327" w:rsidRDefault="00DC7E94" w:rsidP="008967CA">
      <w:pPr>
        <w:pStyle w:val="160"/>
        <w:shd w:val="clear" w:color="auto" w:fill="auto"/>
        <w:spacing w:line="276" w:lineRule="auto"/>
        <w:ind w:left="20" w:right="20" w:firstLine="720"/>
        <w:rPr>
          <w:rStyle w:val="a2"/>
          <w:b w:val="0"/>
          <w:bCs/>
          <w:sz w:val="16"/>
          <w:szCs w:val="16"/>
        </w:rPr>
      </w:pPr>
    </w:p>
    <w:p w:rsidR="00DC7E94" w:rsidRPr="00D51327" w:rsidRDefault="00DC7E94" w:rsidP="008967CA">
      <w:pPr>
        <w:autoSpaceDE w:val="0"/>
        <w:autoSpaceDN w:val="0"/>
        <w:adjustRightInd w:val="0"/>
        <w:ind w:firstLine="709"/>
        <w:jc w:val="both"/>
        <w:rPr>
          <w:rFonts w:ascii="TimesNewRomanPSMT" w:hAnsi="TimesNewRomanPSMT" w:cs="TimesNewRomanPSMT"/>
        </w:rPr>
      </w:pPr>
      <w:r w:rsidRPr="00D51327">
        <w:rPr>
          <w:rFonts w:ascii="TimesNewRomanPSMT Cyr" w:hAnsi="TimesNewRomanPSMT Cyr" w:cs="TimesNewRomanPSMT Cyr"/>
        </w:rPr>
        <w:t>Голова комісії відповідає за організацію роботи комісії, її готовність до виконання покладених завдань, реалізацію прийнятих комісією рішень з питань запобігання та реагування на НС, а також здійснення постійного контролю за виконанням заходів по захисту персоналу, проведення рятувальних та інших невідкладних робіт.</w:t>
      </w:r>
    </w:p>
    <w:p w:rsidR="00DC7E94" w:rsidRPr="00D51327" w:rsidRDefault="00DC7E94" w:rsidP="008967CA">
      <w:pPr>
        <w:ind w:firstLine="708"/>
        <w:jc w:val="both"/>
      </w:pPr>
      <w:r w:rsidRPr="00D51327">
        <w:t xml:space="preserve">Головою комісії з НС є </w:t>
      </w:r>
      <w:r w:rsidRPr="00D51327">
        <w:rPr>
          <w:color w:val="000000"/>
        </w:rPr>
        <w:t>директор гімназії</w:t>
      </w:r>
      <w:r w:rsidRPr="00D51327">
        <w:t xml:space="preserve">, на якого покладається: </w:t>
      </w:r>
    </w:p>
    <w:p w:rsidR="00DC7E94" w:rsidRPr="00D51327" w:rsidRDefault="00DC7E94" w:rsidP="008967CA">
      <w:pPr>
        <w:numPr>
          <w:ilvl w:val="0"/>
          <w:numId w:val="45"/>
        </w:numPr>
        <w:tabs>
          <w:tab w:val="clear" w:pos="1627"/>
          <w:tab w:val="num" w:pos="900"/>
        </w:tabs>
        <w:ind w:left="0" w:firstLine="700"/>
        <w:jc w:val="both"/>
      </w:pPr>
      <w:r w:rsidRPr="00D51327">
        <w:t xml:space="preserve">призначення посадової особи цивільного захисту </w:t>
      </w:r>
      <w:r w:rsidRPr="00D51327">
        <w:rPr>
          <w:color w:val="000000"/>
        </w:rPr>
        <w:t>гімназії</w:t>
      </w:r>
      <w:r w:rsidRPr="00D51327">
        <w:t>;</w:t>
      </w:r>
    </w:p>
    <w:p w:rsidR="00DC7E94" w:rsidRPr="00D51327" w:rsidRDefault="00DC7E94" w:rsidP="008967CA">
      <w:pPr>
        <w:numPr>
          <w:ilvl w:val="0"/>
          <w:numId w:val="45"/>
        </w:numPr>
        <w:tabs>
          <w:tab w:val="left" w:pos="851"/>
        </w:tabs>
        <w:ind w:left="0" w:firstLine="700"/>
        <w:jc w:val="both"/>
      </w:pPr>
      <w:r w:rsidRPr="00D51327">
        <w:t>визначення функціонального призначення та організаційної структури, створення, екіпіровку і підготовку штабу з ліквідації НС, спеціалізованих ланок цивільного захисту;</w:t>
      </w:r>
    </w:p>
    <w:p w:rsidR="00DC7E94" w:rsidRPr="00D51327" w:rsidRDefault="00DC7E94" w:rsidP="008967CA">
      <w:pPr>
        <w:numPr>
          <w:ilvl w:val="0"/>
          <w:numId w:val="45"/>
        </w:numPr>
        <w:tabs>
          <w:tab w:val="clear" w:pos="1627"/>
          <w:tab w:val="num" w:pos="0"/>
          <w:tab w:val="left" w:pos="851"/>
        </w:tabs>
        <w:ind w:left="0" w:firstLine="709"/>
        <w:jc w:val="both"/>
      </w:pPr>
      <w:r w:rsidRPr="00D51327">
        <w:t xml:space="preserve">розробка і своєчасне коригування Плану реагування на надзвичайні ситуації </w:t>
      </w:r>
      <w:r w:rsidRPr="00D51327">
        <w:rPr>
          <w:color w:val="000000"/>
        </w:rPr>
        <w:t>гімназії</w:t>
      </w:r>
      <w:r w:rsidRPr="00D51327">
        <w:t xml:space="preserve"> в режимах повсякденної діяльності, підвищеної готовності і надзвичайної ситуації (надзвичайного і воєнного стану), а також на можливу надзвичайну ситуацію у районі впливу потенційно небезпечного об’єкта;</w:t>
      </w:r>
    </w:p>
    <w:p w:rsidR="00DC7E94" w:rsidRPr="00D51327" w:rsidRDefault="00DC7E94" w:rsidP="008967CA">
      <w:pPr>
        <w:numPr>
          <w:ilvl w:val="0"/>
          <w:numId w:val="45"/>
        </w:numPr>
        <w:tabs>
          <w:tab w:val="clear" w:pos="1627"/>
          <w:tab w:val="num" w:pos="900"/>
        </w:tabs>
        <w:ind w:left="0" w:firstLine="700"/>
        <w:jc w:val="both"/>
      </w:pPr>
      <w:r w:rsidRPr="00D51327">
        <w:t>планування і постійне проведення робіт щодо створення фонду матеріально-технічних засобів підготовки цивільного захисту, а також засобів індивідуального захисту для всіх працівників та учнів гімназії і засобів колективного захисту;</w:t>
      </w:r>
    </w:p>
    <w:p w:rsidR="00DC7E94" w:rsidRPr="00D51327" w:rsidRDefault="00DC7E94" w:rsidP="008967CA">
      <w:pPr>
        <w:numPr>
          <w:ilvl w:val="0"/>
          <w:numId w:val="45"/>
        </w:numPr>
        <w:tabs>
          <w:tab w:val="clear" w:pos="1627"/>
          <w:tab w:val="num" w:pos="900"/>
        </w:tabs>
        <w:ind w:left="0" w:firstLine="700"/>
        <w:jc w:val="both"/>
      </w:pPr>
      <w:r w:rsidRPr="00D51327">
        <w:t>організація і проведення заходів запобігання і реагування на надзвичайні ситуації техногенного і природного характеру, планування та організацію захисту працівників та учнів від факторів ураження;</w:t>
      </w:r>
    </w:p>
    <w:p w:rsidR="00DC7E94" w:rsidRPr="00D51327" w:rsidRDefault="00DC7E94" w:rsidP="008967CA">
      <w:pPr>
        <w:numPr>
          <w:ilvl w:val="0"/>
          <w:numId w:val="45"/>
        </w:numPr>
        <w:tabs>
          <w:tab w:val="clear" w:pos="1627"/>
          <w:tab w:val="num" w:pos="993"/>
        </w:tabs>
        <w:ind w:left="0" w:firstLine="700"/>
        <w:jc w:val="both"/>
      </w:pPr>
      <w:r w:rsidRPr="00D51327">
        <w:t>організація функціонального навчання керівного складу, командирів  спеціалізованих ланок цивільного захисту, а також підготовки працівників за Програмами загальної та спеціальної підготовки працівників до дій у надзвичайних ситуаціях;</w:t>
      </w:r>
    </w:p>
    <w:p w:rsidR="00DC7E94" w:rsidRPr="00D51327" w:rsidRDefault="00DC7E94" w:rsidP="008967CA">
      <w:pPr>
        <w:numPr>
          <w:ilvl w:val="0"/>
          <w:numId w:val="45"/>
        </w:numPr>
        <w:tabs>
          <w:tab w:val="clear" w:pos="1627"/>
          <w:tab w:val="num" w:pos="900"/>
        </w:tabs>
        <w:ind w:left="0" w:firstLine="700"/>
        <w:jc w:val="both"/>
      </w:pPr>
      <w:r w:rsidRPr="00D51327">
        <w:t xml:space="preserve">забезпечення готовності системи управління </w:t>
      </w:r>
      <w:r w:rsidRPr="00D51327">
        <w:rPr>
          <w:color w:val="000000"/>
        </w:rPr>
        <w:t>гімназії</w:t>
      </w:r>
      <w:r w:rsidRPr="00D51327">
        <w:t xml:space="preserve"> до виконання завдань цивільного захисту;</w:t>
      </w:r>
    </w:p>
    <w:p w:rsidR="00DC7E94" w:rsidRPr="00D51327" w:rsidRDefault="00DC7E94" w:rsidP="008967CA">
      <w:pPr>
        <w:numPr>
          <w:ilvl w:val="0"/>
          <w:numId w:val="45"/>
        </w:numPr>
        <w:tabs>
          <w:tab w:val="clear" w:pos="1627"/>
          <w:tab w:val="num" w:pos="900"/>
        </w:tabs>
        <w:ind w:left="0" w:firstLine="700"/>
        <w:jc w:val="both"/>
      </w:pPr>
      <w:r w:rsidRPr="00D51327">
        <w:t xml:space="preserve">контроль стану цивільного захисту в структурних підрозділах </w:t>
      </w:r>
      <w:r w:rsidRPr="00D51327">
        <w:rPr>
          <w:color w:val="000000"/>
        </w:rPr>
        <w:t>гімназії</w:t>
      </w:r>
      <w:r w:rsidRPr="00D51327">
        <w:t>;</w:t>
      </w:r>
    </w:p>
    <w:p w:rsidR="00DC7E94" w:rsidRPr="00D51327" w:rsidRDefault="00DC7E94" w:rsidP="008967CA">
      <w:pPr>
        <w:numPr>
          <w:ilvl w:val="0"/>
          <w:numId w:val="45"/>
        </w:numPr>
        <w:tabs>
          <w:tab w:val="clear" w:pos="1627"/>
          <w:tab w:val="num" w:pos="900"/>
        </w:tabs>
        <w:ind w:left="0" w:firstLine="700"/>
        <w:jc w:val="both"/>
      </w:pPr>
      <w:r w:rsidRPr="00D51327">
        <w:t xml:space="preserve">створення умов для сталого і оперативного управління </w:t>
      </w:r>
      <w:r w:rsidRPr="00D51327">
        <w:rPr>
          <w:color w:val="000000"/>
        </w:rPr>
        <w:t>гімназією</w:t>
      </w:r>
      <w:r w:rsidRPr="00D51327">
        <w:t xml:space="preserve"> із пункту управління за місцем постійної дислокації;</w:t>
      </w:r>
    </w:p>
    <w:p w:rsidR="00DC7E94" w:rsidRPr="00D51327" w:rsidRDefault="00DC7E94" w:rsidP="008967CA">
      <w:pPr>
        <w:numPr>
          <w:ilvl w:val="0"/>
          <w:numId w:val="45"/>
        </w:numPr>
        <w:tabs>
          <w:tab w:val="clear" w:pos="1627"/>
          <w:tab w:val="num" w:pos="900"/>
        </w:tabs>
        <w:ind w:left="0" w:firstLine="700"/>
        <w:jc w:val="both"/>
      </w:pPr>
      <w:r w:rsidRPr="00D51327">
        <w:t>забезпечення пунктів управління цивільного захисту необхідними матеріально-технічними засобами управління, зв’язку, оповіщення і взаємодії.</w:t>
      </w:r>
    </w:p>
    <w:p w:rsidR="00DC7E94" w:rsidRPr="00D51327" w:rsidRDefault="00DC7E94" w:rsidP="008967CA">
      <w:pPr>
        <w:ind w:firstLine="708"/>
        <w:jc w:val="both"/>
      </w:pPr>
      <w:r w:rsidRPr="00D51327">
        <w:t xml:space="preserve">За обсягом покладених функцій голова комісії забезпечує своєчасне планування, організацію всебічної підготовки і контроль стану цивільного захисту </w:t>
      </w:r>
      <w:r w:rsidRPr="00D51327">
        <w:rPr>
          <w:color w:val="000000"/>
        </w:rPr>
        <w:t>гімназії</w:t>
      </w:r>
      <w:r w:rsidRPr="00D51327">
        <w:t>.</w:t>
      </w:r>
    </w:p>
    <w:p w:rsidR="00DC7E94" w:rsidRPr="00D51327" w:rsidRDefault="00DC7E94" w:rsidP="008967CA">
      <w:pPr>
        <w:ind w:firstLine="708"/>
        <w:jc w:val="both"/>
        <w:rPr>
          <w:sz w:val="16"/>
          <w:szCs w:val="16"/>
        </w:rPr>
      </w:pPr>
    </w:p>
    <w:p w:rsidR="00DC7E94" w:rsidRPr="00D51327" w:rsidRDefault="00DC7E94" w:rsidP="008967CA">
      <w:pPr>
        <w:ind w:firstLine="708"/>
        <w:jc w:val="both"/>
        <w:rPr>
          <w:sz w:val="16"/>
          <w:szCs w:val="16"/>
        </w:rPr>
      </w:pPr>
    </w:p>
    <w:p w:rsidR="00DC7E94" w:rsidRPr="00D51327" w:rsidRDefault="00DC7E94" w:rsidP="008967CA">
      <w:pPr>
        <w:ind w:firstLine="708"/>
        <w:jc w:val="both"/>
        <w:rPr>
          <w:sz w:val="16"/>
          <w:szCs w:val="16"/>
        </w:rPr>
      </w:pPr>
    </w:p>
    <w:p w:rsidR="00DC7E94" w:rsidRPr="00D51327" w:rsidRDefault="00DC7E94" w:rsidP="008967CA">
      <w:pPr>
        <w:ind w:firstLine="708"/>
        <w:jc w:val="both"/>
        <w:rPr>
          <w:b/>
        </w:rPr>
      </w:pPr>
      <w:r w:rsidRPr="00D51327">
        <w:rPr>
          <w:b/>
        </w:rPr>
        <w:t>Він зобов’язаний:</w:t>
      </w:r>
    </w:p>
    <w:p w:rsidR="00DC7E94" w:rsidRPr="00D51327" w:rsidRDefault="00DC7E94" w:rsidP="008967CA">
      <w:pPr>
        <w:ind w:firstLine="708"/>
        <w:jc w:val="both"/>
        <w:rPr>
          <w:b/>
          <w:sz w:val="16"/>
          <w:szCs w:val="16"/>
        </w:rPr>
      </w:pPr>
    </w:p>
    <w:p w:rsidR="00DC7E94" w:rsidRPr="00D51327" w:rsidRDefault="00DC7E94" w:rsidP="008967CA">
      <w:pPr>
        <w:jc w:val="center"/>
        <w:rPr>
          <w:b/>
          <w:i/>
        </w:rPr>
      </w:pPr>
      <w:r w:rsidRPr="00D51327">
        <w:rPr>
          <w:b/>
          <w:i/>
        </w:rPr>
        <w:t>У режимі повсякденного функціонування:</w:t>
      </w:r>
    </w:p>
    <w:p w:rsidR="00DC7E94" w:rsidRPr="00D51327" w:rsidRDefault="00DC7E94" w:rsidP="008967CA">
      <w:pPr>
        <w:numPr>
          <w:ilvl w:val="0"/>
          <w:numId w:val="46"/>
        </w:numPr>
        <w:tabs>
          <w:tab w:val="clear" w:pos="1627"/>
          <w:tab w:val="num" w:pos="900"/>
        </w:tabs>
        <w:ind w:left="0" w:firstLine="700"/>
        <w:jc w:val="both"/>
      </w:pPr>
      <w:r w:rsidRPr="00D51327">
        <w:t>вести спостереження і контроль за станом довкілля, за обстановкою на потенційно небезпечних об’єктах і прилеглих до них територіях, оцінювати загрози виникнення надзвичайної ситуації та можливих її наслідків;</w:t>
      </w:r>
    </w:p>
    <w:p w:rsidR="00DC7E94" w:rsidRPr="00D51327" w:rsidRDefault="00DC7E94" w:rsidP="009B399D">
      <w:pPr>
        <w:numPr>
          <w:ilvl w:val="0"/>
          <w:numId w:val="46"/>
        </w:numPr>
        <w:tabs>
          <w:tab w:val="clear" w:pos="1627"/>
          <w:tab w:val="left" w:pos="993"/>
        </w:tabs>
        <w:ind w:left="0" w:firstLine="709"/>
        <w:jc w:val="both"/>
      </w:pPr>
      <w:r w:rsidRPr="00D51327">
        <w:t xml:space="preserve">розробити і впроваджувати заходи щодо запобігання надзвичайним ситуаціям, забезпечити безпеку і захист працівників та учасників </w:t>
      </w:r>
      <w:r>
        <w:t>освітнього</w:t>
      </w:r>
      <w:r w:rsidRPr="00D51327">
        <w:t xml:space="preserve"> процесу закладу, зменшити можливі матеріальні втрати, забезпечити стале функціонування гімназії;</w:t>
      </w:r>
    </w:p>
    <w:p w:rsidR="00DC7E94" w:rsidRPr="00D51327" w:rsidRDefault="00DC7E94" w:rsidP="008967CA">
      <w:pPr>
        <w:numPr>
          <w:ilvl w:val="0"/>
          <w:numId w:val="46"/>
        </w:numPr>
        <w:tabs>
          <w:tab w:val="clear" w:pos="1627"/>
          <w:tab w:val="num" w:pos="900"/>
        </w:tabs>
        <w:ind w:left="0" w:firstLine="700"/>
        <w:jc w:val="both"/>
      </w:pPr>
      <w:r w:rsidRPr="00D51327">
        <w:t>удосконалити процес підготовки працівників гімназії з питань надзвичайних ситуацій;</w:t>
      </w:r>
    </w:p>
    <w:p w:rsidR="00DC7E94" w:rsidRPr="00D51327" w:rsidRDefault="00DC7E94" w:rsidP="008967CA">
      <w:pPr>
        <w:numPr>
          <w:ilvl w:val="0"/>
          <w:numId w:val="46"/>
        </w:numPr>
        <w:tabs>
          <w:tab w:val="clear" w:pos="1627"/>
          <w:tab w:val="num" w:pos="900"/>
        </w:tabs>
        <w:ind w:left="0" w:firstLine="700"/>
        <w:jc w:val="both"/>
      </w:pPr>
      <w:r w:rsidRPr="00D51327">
        <w:t>організувати навчання працівників та учнів користуванню засобами захисту та діям в надзвичайних ситуаціях, свідомому виконанню правил безпеки життєдіяльності людини;</w:t>
      </w:r>
    </w:p>
    <w:p w:rsidR="00DC7E94" w:rsidRPr="00D51327" w:rsidRDefault="00DC7E94" w:rsidP="008967CA">
      <w:pPr>
        <w:numPr>
          <w:ilvl w:val="0"/>
          <w:numId w:val="46"/>
        </w:numPr>
        <w:tabs>
          <w:tab w:val="clear" w:pos="1627"/>
          <w:tab w:val="num" w:pos="900"/>
        </w:tabs>
        <w:ind w:left="0" w:firstLine="700"/>
        <w:jc w:val="both"/>
      </w:pPr>
      <w:r w:rsidRPr="00D51327">
        <w:t>створити недоторканий резерв програмно-методичних матеріалів, підручників та навчальних посібників на випадок можливих надзвичайних ситуацій, надзвичайного стану.</w:t>
      </w:r>
    </w:p>
    <w:p w:rsidR="00DC7E94" w:rsidRPr="00D51327" w:rsidRDefault="00DC7E94" w:rsidP="008967CA">
      <w:pPr>
        <w:ind w:left="360"/>
        <w:jc w:val="both"/>
        <w:rPr>
          <w:sz w:val="16"/>
          <w:szCs w:val="16"/>
        </w:rPr>
      </w:pPr>
    </w:p>
    <w:p w:rsidR="00DC7E94" w:rsidRPr="00D51327" w:rsidRDefault="00DC7E94" w:rsidP="008967CA">
      <w:pPr>
        <w:jc w:val="center"/>
        <w:rPr>
          <w:b/>
          <w:i/>
        </w:rPr>
      </w:pPr>
      <w:r w:rsidRPr="00D51327">
        <w:rPr>
          <w:b/>
          <w:i/>
        </w:rPr>
        <w:t>У режимі підвищеної готовності:</w:t>
      </w:r>
    </w:p>
    <w:p w:rsidR="00DC7E94" w:rsidRPr="00D51327" w:rsidRDefault="00DC7E94" w:rsidP="008967CA">
      <w:pPr>
        <w:numPr>
          <w:ilvl w:val="0"/>
          <w:numId w:val="47"/>
        </w:numPr>
        <w:tabs>
          <w:tab w:val="clear" w:pos="1627"/>
          <w:tab w:val="num" w:pos="900"/>
        </w:tabs>
        <w:ind w:left="0" w:firstLine="700"/>
        <w:jc w:val="both"/>
      </w:pPr>
      <w:r w:rsidRPr="00D51327">
        <w:t>здійснювати заходи, визначені для режиму повсякденної діяльності і додатково: організувати дії спеціалізованих ланок  цивільного захисту для виявлення причин погіршення обстановки безпосередньо в районі можливого виникнення надзвичайної ситуації, готувати пропозицій щодо її нормалізації;</w:t>
      </w:r>
    </w:p>
    <w:p w:rsidR="00DC7E94" w:rsidRPr="00D51327" w:rsidRDefault="00DC7E94" w:rsidP="008967CA">
      <w:pPr>
        <w:numPr>
          <w:ilvl w:val="0"/>
          <w:numId w:val="47"/>
        </w:numPr>
        <w:tabs>
          <w:tab w:val="clear" w:pos="1627"/>
          <w:tab w:val="num" w:pos="900"/>
        </w:tabs>
        <w:ind w:left="0" w:firstLine="700"/>
        <w:jc w:val="both"/>
      </w:pPr>
      <w:r w:rsidRPr="00D51327">
        <w:t>посилювати роботу, пов’язану з веденням спостереження та здійсненням контролю за станом довкілля, обстановкою на потенційно небезпечних об’єктах і прилеглих до них територій, прогнозувати можливості виникнення надзвичайної ситуації та її масштабів;</w:t>
      </w:r>
    </w:p>
    <w:p w:rsidR="00DC7E94" w:rsidRPr="00D51327" w:rsidRDefault="00DC7E94" w:rsidP="008967CA">
      <w:pPr>
        <w:numPr>
          <w:ilvl w:val="0"/>
          <w:numId w:val="47"/>
        </w:numPr>
        <w:tabs>
          <w:tab w:val="clear" w:pos="1627"/>
          <w:tab w:val="num" w:pos="900"/>
        </w:tabs>
        <w:ind w:left="0" w:firstLine="700"/>
        <w:jc w:val="both"/>
      </w:pPr>
      <w:r w:rsidRPr="00D51327">
        <w:t xml:space="preserve">уточнювати план цивільного захисту і комплексні заходи щодо захисту працівників та учасників </w:t>
      </w:r>
      <w:r>
        <w:t>освітнього</w:t>
      </w:r>
      <w:r w:rsidRPr="00D51327">
        <w:t xml:space="preserve"> процесу, а також порядку виконання заходів при забезпеченні стійкого функціонування структурних підрозділів у надзвичайних ситуаціях;</w:t>
      </w:r>
    </w:p>
    <w:p w:rsidR="00DC7E94" w:rsidRPr="00D51327" w:rsidRDefault="00DC7E94" w:rsidP="008967CA">
      <w:pPr>
        <w:numPr>
          <w:ilvl w:val="0"/>
          <w:numId w:val="47"/>
        </w:numPr>
        <w:tabs>
          <w:tab w:val="clear" w:pos="1627"/>
          <w:tab w:val="num" w:pos="900"/>
        </w:tabs>
        <w:ind w:left="0" w:firstLine="700"/>
        <w:jc w:val="both"/>
      </w:pPr>
      <w:r w:rsidRPr="00D51327">
        <w:t>приводити в стан підвищеної готовності сили і засоби цивільного захисту, уточнювати плани їх дій до прибуття сил цивільного захисту і спільних дій разом з ними;</w:t>
      </w:r>
    </w:p>
    <w:p w:rsidR="00DC7E94" w:rsidRPr="00D51327" w:rsidRDefault="00DC7E94" w:rsidP="008967CA">
      <w:pPr>
        <w:numPr>
          <w:ilvl w:val="0"/>
          <w:numId w:val="47"/>
        </w:numPr>
        <w:tabs>
          <w:tab w:val="clear" w:pos="1627"/>
          <w:tab w:val="num" w:pos="900"/>
        </w:tabs>
        <w:ind w:left="0" w:firstLine="700"/>
        <w:jc w:val="both"/>
      </w:pPr>
      <w:r w:rsidRPr="00D51327">
        <w:t>проводити заходи щодо запобігання виникненню надзвичайних ситуацій;</w:t>
      </w:r>
    </w:p>
    <w:p w:rsidR="00DC7E94" w:rsidRPr="00D51327" w:rsidRDefault="00DC7E94" w:rsidP="008967CA">
      <w:pPr>
        <w:numPr>
          <w:ilvl w:val="0"/>
          <w:numId w:val="47"/>
        </w:numPr>
        <w:tabs>
          <w:tab w:val="clear" w:pos="1627"/>
          <w:tab w:val="num" w:pos="900"/>
        </w:tabs>
        <w:ind w:left="0" w:firstLine="700"/>
        <w:jc w:val="both"/>
      </w:pPr>
      <w:r w:rsidRPr="00D51327">
        <w:t>запроваджувати цілодобове чергування членів об’єктової комісії з питань надзвичайних ситуацій.</w:t>
      </w:r>
    </w:p>
    <w:p w:rsidR="00DC7E94" w:rsidRPr="00D51327" w:rsidRDefault="00DC7E94" w:rsidP="008967CA">
      <w:pPr>
        <w:ind w:left="360"/>
        <w:jc w:val="both"/>
        <w:rPr>
          <w:sz w:val="16"/>
          <w:szCs w:val="16"/>
        </w:rPr>
      </w:pPr>
    </w:p>
    <w:p w:rsidR="00DC7E94" w:rsidRPr="00D51327" w:rsidRDefault="00DC7E94" w:rsidP="008967CA">
      <w:pPr>
        <w:jc w:val="center"/>
        <w:rPr>
          <w:b/>
          <w:i/>
        </w:rPr>
      </w:pPr>
      <w:r w:rsidRPr="00D51327">
        <w:rPr>
          <w:b/>
          <w:i/>
        </w:rPr>
        <w:t>У режимі надзвичайної ситуації:</w:t>
      </w:r>
    </w:p>
    <w:p w:rsidR="00DC7E94" w:rsidRPr="00D51327" w:rsidRDefault="00DC7E94" w:rsidP="008967CA">
      <w:pPr>
        <w:numPr>
          <w:ilvl w:val="0"/>
          <w:numId w:val="48"/>
        </w:numPr>
        <w:tabs>
          <w:tab w:val="clear" w:pos="1627"/>
          <w:tab w:val="num" w:pos="900"/>
        </w:tabs>
        <w:ind w:left="0" w:firstLine="700"/>
        <w:jc w:val="both"/>
      </w:pPr>
      <w:r w:rsidRPr="00D51327">
        <w:t xml:space="preserve">вживати заходи щодо захисту працівників та учасників </w:t>
      </w:r>
      <w:r>
        <w:t>освітнього</w:t>
      </w:r>
      <w:r w:rsidRPr="00D51327">
        <w:t xml:space="preserve"> процесу закладу, матеріальних засобів та території об’єкту (оповіщення, інформування працівників та учасників </w:t>
      </w:r>
      <w:r>
        <w:t>освітнього</w:t>
      </w:r>
      <w:r w:rsidRPr="00D51327">
        <w:t xml:space="preserve"> процесу, радіаційний, хімічний, медичний захист, розосередження та евакуація, рятувальні та інші невідкладні роботи) ;</w:t>
      </w:r>
    </w:p>
    <w:p w:rsidR="00DC7E94" w:rsidRPr="00D51327" w:rsidRDefault="00DC7E94" w:rsidP="008967CA">
      <w:pPr>
        <w:numPr>
          <w:ilvl w:val="0"/>
          <w:numId w:val="48"/>
        </w:numPr>
        <w:tabs>
          <w:tab w:val="clear" w:pos="1627"/>
          <w:tab w:val="num" w:pos="900"/>
        </w:tabs>
        <w:ind w:left="0" w:firstLine="700"/>
        <w:jc w:val="both"/>
      </w:pPr>
      <w:r w:rsidRPr="00D51327">
        <w:t>організувати роботи, пов’язані з локалізацією або ліквідацією надзвичайної ситуації із залученням необхідних спеціалізованих ланок  і засобів;</w:t>
      </w:r>
    </w:p>
    <w:p w:rsidR="00DC7E94" w:rsidRPr="00D51327" w:rsidRDefault="00DC7E94" w:rsidP="008967CA">
      <w:pPr>
        <w:numPr>
          <w:ilvl w:val="0"/>
          <w:numId w:val="48"/>
        </w:numPr>
        <w:tabs>
          <w:tab w:val="clear" w:pos="1627"/>
          <w:tab w:val="num" w:pos="900"/>
        </w:tabs>
        <w:ind w:left="0" w:firstLine="700"/>
        <w:jc w:val="both"/>
      </w:pPr>
      <w:r w:rsidRPr="00D51327">
        <w:t>визначати межі території, на яку вплинула надзвичайна ситуація; організувати роботи, спрямовані на забезпечення сталого функціонування гімназії та надання допомоги постраждалим працівникам та учням;</w:t>
      </w:r>
    </w:p>
    <w:p w:rsidR="00DC7E94" w:rsidRPr="00D51327" w:rsidRDefault="00DC7E94" w:rsidP="008967CA">
      <w:pPr>
        <w:numPr>
          <w:ilvl w:val="0"/>
          <w:numId w:val="48"/>
        </w:numPr>
        <w:tabs>
          <w:tab w:val="clear" w:pos="1627"/>
          <w:tab w:val="num" w:pos="900"/>
        </w:tabs>
        <w:ind w:left="0" w:firstLine="700"/>
        <w:jc w:val="both"/>
      </w:pPr>
      <w:r w:rsidRPr="00D51327">
        <w:t>здійснювати постійний контроль за станом довкілля на території, що зазнала впливу від наслідків надзвичайної ситуації;</w:t>
      </w:r>
    </w:p>
    <w:p w:rsidR="00DC7E94" w:rsidRPr="00D51327" w:rsidRDefault="00DC7E94" w:rsidP="008967CA">
      <w:pPr>
        <w:numPr>
          <w:ilvl w:val="0"/>
          <w:numId w:val="48"/>
        </w:numPr>
        <w:tabs>
          <w:tab w:val="clear" w:pos="1627"/>
          <w:tab w:val="num" w:pos="900"/>
        </w:tabs>
        <w:ind w:left="0" w:firstLine="700"/>
        <w:jc w:val="both"/>
      </w:pPr>
      <w:r w:rsidRPr="00D51327">
        <w:t>інформувати вищі органи управління щодо рівня надзвичайної ситуації та вжитих заходів, пов’язаних з реагуванням на цю ситуацію, оповіщення і інформування працівників та учнів, надання їм необхідних рекомендацій щодо поведінки в умовах, що склалися.</w:t>
      </w:r>
    </w:p>
    <w:p w:rsidR="00DC7E94" w:rsidRPr="00D51327" w:rsidRDefault="00DC7E94" w:rsidP="008967CA">
      <w:pPr>
        <w:jc w:val="both"/>
        <w:rPr>
          <w:sz w:val="16"/>
          <w:szCs w:val="16"/>
        </w:rPr>
      </w:pPr>
    </w:p>
    <w:p w:rsidR="00DC7E94" w:rsidRPr="00D51327" w:rsidRDefault="00DC7E94" w:rsidP="008967CA">
      <w:pPr>
        <w:contextualSpacing/>
        <w:rPr>
          <w:b/>
        </w:rPr>
      </w:pPr>
      <w:r w:rsidRPr="00D51327">
        <w:t>Посадова особа з питань ЦЗ     ________            ______________________</w:t>
      </w:r>
    </w:p>
    <w:p w:rsidR="00DC7E94" w:rsidRPr="00D51327" w:rsidRDefault="00DC7E94" w:rsidP="008967CA">
      <w:pPr>
        <w:ind w:left="142" w:firstLine="3"/>
        <w:rPr>
          <w:sz w:val="24"/>
          <w:szCs w:val="24"/>
        </w:rPr>
      </w:pPr>
      <w:r w:rsidRPr="00D51327">
        <w:rPr>
          <w:sz w:val="24"/>
          <w:szCs w:val="24"/>
        </w:rPr>
        <w:t xml:space="preserve">                                                              (Підпис)                         (ПІБ)</w:t>
      </w:r>
    </w:p>
    <w:p w:rsidR="00DC7E94" w:rsidRPr="00D51327" w:rsidRDefault="00DC7E94" w:rsidP="008967CA">
      <w:pPr>
        <w:pStyle w:val="BodyTextIndent"/>
        <w:rPr>
          <w:sz w:val="16"/>
          <w:szCs w:val="16"/>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pStyle w:val="BodyTextIndent"/>
        <w:rPr>
          <w:szCs w:val="28"/>
        </w:rPr>
      </w:pPr>
    </w:p>
    <w:p w:rsidR="00DC7E94" w:rsidRPr="00D51327" w:rsidRDefault="00DC7E94" w:rsidP="008967CA">
      <w:pPr>
        <w:ind w:left="5103"/>
      </w:pPr>
      <w:r w:rsidRPr="00D51327">
        <w:t>ЗАТВЕРДЖУЮ</w:t>
      </w:r>
    </w:p>
    <w:p w:rsidR="00DC7E94" w:rsidRPr="00D51327" w:rsidRDefault="00DC7E94" w:rsidP="008967CA">
      <w:pPr>
        <w:ind w:left="5103"/>
        <w:jc w:val="both"/>
      </w:pPr>
      <w:r w:rsidRPr="00D51327">
        <w:t>Директор Харківської гімназії №__</w:t>
      </w:r>
    </w:p>
    <w:p w:rsidR="00DC7E94" w:rsidRPr="00D51327" w:rsidRDefault="00DC7E94" w:rsidP="008967CA">
      <w:pPr>
        <w:ind w:left="5103"/>
        <w:jc w:val="both"/>
      </w:pPr>
    </w:p>
    <w:p w:rsidR="00DC7E94" w:rsidRPr="00D51327" w:rsidRDefault="00DC7E94" w:rsidP="008967CA">
      <w:pPr>
        <w:ind w:left="5103"/>
        <w:jc w:val="both"/>
      </w:pPr>
      <w:r w:rsidRPr="00D51327">
        <w:t>________          _________________</w:t>
      </w:r>
    </w:p>
    <w:p w:rsidR="00DC7E94" w:rsidRPr="00D51327" w:rsidRDefault="00DC7E94" w:rsidP="008967CA">
      <w:pPr>
        <w:ind w:left="5103"/>
        <w:rPr>
          <w:sz w:val="24"/>
          <w:szCs w:val="24"/>
        </w:rPr>
      </w:pPr>
      <w:r w:rsidRPr="00D51327">
        <w:rPr>
          <w:sz w:val="24"/>
          <w:szCs w:val="24"/>
        </w:rPr>
        <w:t xml:space="preserve">  (Підпис)                            (ПІБ)</w:t>
      </w:r>
    </w:p>
    <w:p w:rsidR="00DC7E94" w:rsidRPr="00D51327" w:rsidRDefault="00DC7E94" w:rsidP="008967CA">
      <w:pPr>
        <w:ind w:left="5103"/>
        <w:jc w:val="both"/>
      </w:pPr>
      <w:r w:rsidRPr="00D51327">
        <w:t>«____» __________ 201_ р.</w:t>
      </w:r>
    </w:p>
    <w:p w:rsidR="00DC7E94" w:rsidRPr="00D51327" w:rsidRDefault="00DC7E94" w:rsidP="008967CA">
      <w:pPr>
        <w:rPr>
          <w:sz w:val="16"/>
          <w:szCs w:val="16"/>
        </w:rPr>
      </w:pPr>
    </w:p>
    <w:p w:rsidR="00DC7E94" w:rsidRPr="00D51327" w:rsidRDefault="00DC7E94" w:rsidP="008967CA">
      <w:pPr>
        <w:jc w:val="center"/>
        <w:rPr>
          <w:b/>
        </w:rPr>
      </w:pPr>
      <w:r w:rsidRPr="00D51327">
        <w:rPr>
          <w:b/>
        </w:rPr>
        <w:t xml:space="preserve">Функціональні обов’язки </w:t>
      </w:r>
    </w:p>
    <w:p w:rsidR="00DC7E94" w:rsidRPr="00D51327" w:rsidRDefault="00DC7E94" w:rsidP="008967CA">
      <w:pPr>
        <w:jc w:val="center"/>
        <w:rPr>
          <w:b/>
        </w:rPr>
      </w:pPr>
      <w:r w:rsidRPr="00D51327">
        <w:rPr>
          <w:b/>
        </w:rPr>
        <w:t>секретаря комісії з питань НС</w:t>
      </w:r>
    </w:p>
    <w:p w:rsidR="00DC7E94" w:rsidRPr="00D51327" w:rsidRDefault="00DC7E94" w:rsidP="008967CA">
      <w:pPr>
        <w:rPr>
          <w:sz w:val="16"/>
          <w:szCs w:val="16"/>
        </w:rPr>
      </w:pPr>
    </w:p>
    <w:p w:rsidR="00DC7E94" w:rsidRPr="00D51327" w:rsidRDefault="00DC7E94" w:rsidP="008967CA">
      <w:pPr>
        <w:ind w:firstLine="700"/>
        <w:jc w:val="both"/>
        <w:rPr>
          <w:sz w:val="26"/>
          <w:szCs w:val="26"/>
        </w:rPr>
      </w:pPr>
      <w:r w:rsidRPr="00D51327">
        <w:rPr>
          <w:color w:val="000000"/>
          <w:sz w:val="26"/>
          <w:szCs w:val="26"/>
        </w:rPr>
        <w:t xml:space="preserve">Секретар комісії у своїй діяльності керується Конституцією, Кодексом цивільного захисту і законами України, а також указами Президента України і постановами Верховної Ради України, прийнятими відповідно до Конституції та законів України, актами Кабінету Міністрів України, рішеннями Державної комісії з питань техногенно-екологічної безпеки та надзвичайних ситуацій, Постановою Кабінету Міністрів України </w:t>
      </w:r>
      <w:r w:rsidRPr="00D51327">
        <w:rPr>
          <w:sz w:val="26"/>
          <w:szCs w:val="26"/>
        </w:rPr>
        <w:t>від 17 червня 2015 р. № 409 «</w:t>
      </w:r>
      <w:r w:rsidRPr="00D51327">
        <w:rPr>
          <w:color w:val="000000"/>
          <w:sz w:val="26"/>
          <w:szCs w:val="26"/>
        </w:rPr>
        <w:t>Про затвердження Типового положення про регіональну та місцеву комісію з питань техногенно-екологічної безпеки і надзвичайних ситуацій»,</w:t>
      </w:r>
      <w:r w:rsidRPr="00D51327">
        <w:rPr>
          <w:sz w:val="26"/>
          <w:szCs w:val="26"/>
        </w:rPr>
        <w:t xml:space="preserve"> розпорядженням голови обласної державної адміністрації від 09 грудня 2015 року № 354 «Про затвердження Положення про регіональну комісію з питань техногенно-екологічної безпеки та надзвичайних ситуацій Харківської області», та даними функціональними обов’язками, рішенням виконавчого комітету Харківської міської ради «Про утворення міської та районних комісії з питань техногенно-екологічної безпеки і надзвичайних ситуацій» від 09 лютого 2011 року №50 та даними функціональними обов’язками.</w:t>
      </w:r>
    </w:p>
    <w:p w:rsidR="00DC7E94" w:rsidRPr="00D51327" w:rsidRDefault="00DC7E94" w:rsidP="008967CA">
      <w:pPr>
        <w:ind w:firstLine="700"/>
        <w:jc w:val="both"/>
        <w:rPr>
          <w:sz w:val="6"/>
          <w:szCs w:val="6"/>
        </w:rPr>
      </w:pPr>
    </w:p>
    <w:p w:rsidR="00DC7E94" w:rsidRPr="00D51327" w:rsidRDefault="00DC7E94" w:rsidP="008967CA">
      <w:pPr>
        <w:ind w:firstLine="700"/>
        <w:jc w:val="both"/>
        <w:rPr>
          <w:b/>
          <w:sz w:val="26"/>
          <w:szCs w:val="26"/>
        </w:rPr>
      </w:pPr>
      <w:r w:rsidRPr="00D51327">
        <w:rPr>
          <w:b/>
          <w:sz w:val="26"/>
          <w:szCs w:val="26"/>
        </w:rPr>
        <w:t>Він зобов’язаний:</w:t>
      </w:r>
    </w:p>
    <w:p w:rsidR="00DC7E94" w:rsidRPr="00D51327" w:rsidRDefault="00DC7E94" w:rsidP="008967CA">
      <w:pPr>
        <w:ind w:firstLine="700"/>
        <w:jc w:val="both"/>
        <w:rPr>
          <w:sz w:val="6"/>
          <w:szCs w:val="6"/>
        </w:rPr>
      </w:pPr>
    </w:p>
    <w:p w:rsidR="00DC7E94" w:rsidRPr="00D51327" w:rsidRDefault="00DC7E94" w:rsidP="008967CA">
      <w:pPr>
        <w:jc w:val="center"/>
        <w:rPr>
          <w:b/>
          <w:i/>
          <w:sz w:val="26"/>
          <w:szCs w:val="26"/>
        </w:rPr>
      </w:pPr>
      <w:r w:rsidRPr="00D51327">
        <w:rPr>
          <w:b/>
          <w:i/>
          <w:sz w:val="26"/>
          <w:szCs w:val="26"/>
        </w:rPr>
        <w:t>У режимі повсякденного функціонування:</w:t>
      </w:r>
    </w:p>
    <w:p w:rsidR="00DC7E94" w:rsidRPr="00D51327" w:rsidRDefault="00DC7E94" w:rsidP="008967CA">
      <w:pPr>
        <w:numPr>
          <w:ilvl w:val="0"/>
          <w:numId w:val="43"/>
        </w:numPr>
        <w:tabs>
          <w:tab w:val="clear" w:pos="1627"/>
          <w:tab w:val="num" w:pos="1000"/>
        </w:tabs>
        <w:ind w:left="0" w:firstLine="700"/>
        <w:jc w:val="both"/>
        <w:rPr>
          <w:sz w:val="26"/>
          <w:szCs w:val="26"/>
        </w:rPr>
      </w:pPr>
      <w:r w:rsidRPr="00D51327">
        <w:rPr>
          <w:sz w:val="26"/>
          <w:szCs w:val="26"/>
        </w:rPr>
        <w:t>здійснювати збір матеріалів, інформацій та пропозицій до проекту рішення комісії;</w:t>
      </w:r>
    </w:p>
    <w:p w:rsidR="00DC7E94" w:rsidRPr="00D51327" w:rsidRDefault="00DC7E94" w:rsidP="008967CA">
      <w:pPr>
        <w:numPr>
          <w:ilvl w:val="0"/>
          <w:numId w:val="43"/>
        </w:numPr>
        <w:tabs>
          <w:tab w:val="clear" w:pos="1627"/>
          <w:tab w:val="num" w:pos="1000"/>
        </w:tabs>
        <w:ind w:left="0" w:firstLine="700"/>
        <w:jc w:val="both"/>
        <w:rPr>
          <w:sz w:val="26"/>
          <w:szCs w:val="26"/>
        </w:rPr>
      </w:pPr>
      <w:r w:rsidRPr="00D51327">
        <w:rPr>
          <w:sz w:val="26"/>
          <w:szCs w:val="26"/>
        </w:rPr>
        <w:t>аналізувати надані матеріали та готує проект рішення комісії.</w:t>
      </w:r>
    </w:p>
    <w:p w:rsidR="00DC7E94" w:rsidRPr="00D51327" w:rsidRDefault="00DC7E94" w:rsidP="008967CA">
      <w:pPr>
        <w:numPr>
          <w:ilvl w:val="0"/>
          <w:numId w:val="43"/>
        </w:numPr>
        <w:tabs>
          <w:tab w:val="clear" w:pos="1627"/>
          <w:tab w:val="num" w:pos="1000"/>
        </w:tabs>
        <w:ind w:left="0" w:firstLine="700"/>
        <w:jc w:val="both"/>
        <w:rPr>
          <w:sz w:val="26"/>
          <w:szCs w:val="26"/>
        </w:rPr>
      </w:pPr>
      <w:r w:rsidRPr="00D51327">
        <w:rPr>
          <w:sz w:val="26"/>
          <w:szCs w:val="26"/>
        </w:rPr>
        <w:t>здійснювати оповіщення членів комісії про місце та час засідання комісії;</w:t>
      </w:r>
    </w:p>
    <w:p w:rsidR="00DC7E94" w:rsidRPr="00D51327" w:rsidRDefault="00DC7E94" w:rsidP="008967CA">
      <w:pPr>
        <w:numPr>
          <w:ilvl w:val="0"/>
          <w:numId w:val="43"/>
        </w:numPr>
        <w:tabs>
          <w:tab w:val="clear" w:pos="1627"/>
          <w:tab w:val="num" w:pos="1000"/>
        </w:tabs>
        <w:ind w:left="0" w:firstLine="700"/>
        <w:jc w:val="both"/>
        <w:rPr>
          <w:sz w:val="26"/>
          <w:szCs w:val="26"/>
        </w:rPr>
      </w:pPr>
      <w:r w:rsidRPr="00D51327">
        <w:rPr>
          <w:sz w:val="26"/>
          <w:szCs w:val="26"/>
        </w:rPr>
        <w:t>вести реєстрацію присутніх членів комісії та запрошених;</w:t>
      </w:r>
    </w:p>
    <w:p w:rsidR="00DC7E94" w:rsidRPr="00D51327" w:rsidRDefault="00DC7E94" w:rsidP="008967CA">
      <w:pPr>
        <w:numPr>
          <w:ilvl w:val="0"/>
          <w:numId w:val="43"/>
        </w:numPr>
        <w:tabs>
          <w:tab w:val="clear" w:pos="1627"/>
          <w:tab w:val="num" w:pos="1000"/>
        </w:tabs>
        <w:ind w:left="0" w:firstLine="700"/>
        <w:jc w:val="both"/>
        <w:rPr>
          <w:sz w:val="26"/>
          <w:szCs w:val="26"/>
        </w:rPr>
      </w:pPr>
      <w:r w:rsidRPr="00D51327">
        <w:rPr>
          <w:sz w:val="26"/>
          <w:szCs w:val="26"/>
        </w:rPr>
        <w:t>вести протокол засідання комісії, оформлює його та надає для затвердження;</w:t>
      </w:r>
    </w:p>
    <w:p w:rsidR="00DC7E94" w:rsidRPr="00D51327" w:rsidRDefault="00DC7E94" w:rsidP="008967CA">
      <w:pPr>
        <w:numPr>
          <w:ilvl w:val="0"/>
          <w:numId w:val="43"/>
        </w:numPr>
        <w:tabs>
          <w:tab w:val="clear" w:pos="1627"/>
          <w:tab w:val="num" w:pos="1000"/>
        </w:tabs>
        <w:ind w:left="0" w:firstLine="700"/>
        <w:jc w:val="both"/>
        <w:rPr>
          <w:sz w:val="26"/>
          <w:szCs w:val="26"/>
        </w:rPr>
      </w:pPr>
      <w:r w:rsidRPr="00D51327">
        <w:rPr>
          <w:sz w:val="26"/>
          <w:szCs w:val="26"/>
        </w:rPr>
        <w:t>відповідати за розсилку копій протоколів(рішень) комісії виконавцям;</w:t>
      </w:r>
    </w:p>
    <w:p w:rsidR="00DC7E94" w:rsidRPr="00D51327" w:rsidRDefault="00DC7E94" w:rsidP="008967CA">
      <w:pPr>
        <w:numPr>
          <w:ilvl w:val="0"/>
          <w:numId w:val="43"/>
        </w:numPr>
        <w:tabs>
          <w:tab w:val="clear" w:pos="1627"/>
          <w:tab w:val="num" w:pos="1000"/>
        </w:tabs>
        <w:ind w:left="0" w:firstLine="700"/>
        <w:jc w:val="both"/>
        <w:rPr>
          <w:sz w:val="26"/>
          <w:szCs w:val="26"/>
        </w:rPr>
      </w:pPr>
      <w:r w:rsidRPr="00D51327">
        <w:rPr>
          <w:sz w:val="26"/>
          <w:szCs w:val="26"/>
        </w:rPr>
        <w:t>вести контроль виконання рішень комісії;</w:t>
      </w:r>
    </w:p>
    <w:p w:rsidR="00DC7E94" w:rsidRPr="00D51327" w:rsidRDefault="00DC7E94" w:rsidP="008967CA">
      <w:pPr>
        <w:numPr>
          <w:ilvl w:val="0"/>
          <w:numId w:val="43"/>
        </w:numPr>
        <w:tabs>
          <w:tab w:val="clear" w:pos="1627"/>
          <w:tab w:val="num" w:pos="1000"/>
        </w:tabs>
        <w:ind w:left="0" w:firstLine="700"/>
        <w:jc w:val="both"/>
        <w:rPr>
          <w:sz w:val="26"/>
          <w:szCs w:val="26"/>
        </w:rPr>
      </w:pPr>
      <w:r w:rsidRPr="00D51327">
        <w:rPr>
          <w:sz w:val="26"/>
          <w:szCs w:val="26"/>
        </w:rPr>
        <w:t>вести діловодство комісії.</w:t>
      </w:r>
    </w:p>
    <w:p w:rsidR="00DC7E94" w:rsidRPr="00D51327" w:rsidRDefault="00DC7E94" w:rsidP="008967CA">
      <w:pPr>
        <w:ind w:firstLine="700"/>
        <w:jc w:val="both"/>
        <w:rPr>
          <w:sz w:val="6"/>
          <w:szCs w:val="6"/>
        </w:rPr>
      </w:pPr>
    </w:p>
    <w:p w:rsidR="00DC7E94" w:rsidRPr="00D51327" w:rsidRDefault="00DC7E94" w:rsidP="008967CA">
      <w:pPr>
        <w:jc w:val="center"/>
        <w:rPr>
          <w:b/>
          <w:i/>
          <w:sz w:val="26"/>
          <w:szCs w:val="26"/>
        </w:rPr>
      </w:pPr>
      <w:r w:rsidRPr="00D51327">
        <w:rPr>
          <w:b/>
          <w:i/>
          <w:sz w:val="26"/>
          <w:szCs w:val="26"/>
        </w:rPr>
        <w:t xml:space="preserve">У режимах підвищеної готовності та надзвичайної </w:t>
      </w:r>
      <w:r w:rsidRPr="00D51327">
        <w:rPr>
          <w:b/>
          <w:bCs/>
          <w:i/>
          <w:sz w:val="26"/>
          <w:szCs w:val="26"/>
        </w:rPr>
        <w:t>ситуації</w:t>
      </w:r>
      <w:r w:rsidRPr="00D51327">
        <w:rPr>
          <w:b/>
          <w:i/>
          <w:sz w:val="26"/>
          <w:szCs w:val="26"/>
        </w:rPr>
        <w:t>:</w:t>
      </w:r>
    </w:p>
    <w:p w:rsidR="00DC7E94" w:rsidRPr="00D51327" w:rsidRDefault="00DC7E94" w:rsidP="008967CA">
      <w:pPr>
        <w:ind w:firstLine="700"/>
        <w:jc w:val="both"/>
        <w:rPr>
          <w:sz w:val="26"/>
          <w:szCs w:val="26"/>
        </w:rPr>
      </w:pPr>
      <w:r w:rsidRPr="00D51327">
        <w:rPr>
          <w:sz w:val="26"/>
          <w:szCs w:val="26"/>
        </w:rPr>
        <w:t>здійснювати заходи, які визначені для режиму повсякденної діяльності і додатково:</w:t>
      </w:r>
    </w:p>
    <w:p w:rsidR="00DC7E94" w:rsidRPr="00D51327" w:rsidRDefault="00DC7E94" w:rsidP="008967CA">
      <w:pPr>
        <w:ind w:firstLine="700"/>
        <w:jc w:val="both"/>
        <w:rPr>
          <w:sz w:val="26"/>
          <w:szCs w:val="26"/>
        </w:rPr>
      </w:pPr>
      <w:r w:rsidRPr="00D51327">
        <w:rPr>
          <w:sz w:val="26"/>
          <w:szCs w:val="26"/>
        </w:rPr>
        <w:t>а)</w:t>
      </w:r>
      <w:r w:rsidRPr="00D51327">
        <w:rPr>
          <w:sz w:val="26"/>
          <w:szCs w:val="26"/>
        </w:rPr>
        <w:tab/>
        <w:t>вирішувати питання взаємодії з іншими структурними підрозділами з питань попередження і ліквідації наслідків надзвичайної ситуації;</w:t>
      </w:r>
    </w:p>
    <w:p w:rsidR="00DC7E94" w:rsidRPr="00D51327" w:rsidRDefault="00DC7E94" w:rsidP="008967CA">
      <w:pPr>
        <w:ind w:firstLine="700"/>
        <w:jc w:val="both"/>
        <w:rPr>
          <w:sz w:val="26"/>
          <w:szCs w:val="26"/>
        </w:rPr>
      </w:pPr>
      <w:r w:rsidRPr="00D51327">
        <w:rPr>
          <w:sz w:val="26"/>
          <w:szCs w:val="26"/>
        </w:rPr>
        <w:t>б)</w:t>
      </w:r>
      <w:r w:rsidRPr="00D51327">
        <w:rPr>
          <w:sz w:val="26"/>
          <w:szCs w:val="26"/>
        </w:rPr>
        <w:tab/>
        <w:t>готувати документи для проведення необхідних заходів;</w:t>
      </w:r>
    </w:p>
    <w:p w:rsidR="00DC7E94" w:rsidRPr="00D51327" w:rsidRDefault="00DC7E94" w:rsidP="008967CA">
      <w:pPr>
        <w:ind w:firstLine="700"/>
        <w:jc w:val="both"/>
        <w:rPr>
          <w:sz w:val="26"/>
          <w:szCs w:val="26"/>
        </w:rPr>
      </w:pPr>
      <w:r w:rsidRPr="00D51327">
        <w:rPr>
          <w:sz w:val="26"/>
          <w:szCs w:val="26"/>
        </w:rPr>
        <w:t>г)</w:t>
      </w:r>
      <w:r w:rsidRPr="00D51327">
        <w:rPr>
          <w:sz w:val="26"/>
          <w:szCs w:val="26"/>
        </w:rPr>
        <w:tab/>
        <w:t>збирати дані про хід виконання заходів, готувати необхідні пропозиції та доповідати голові комісії.</w:t>
      </w:r>
    </w:p>
    <w:p w:rsidR="00DC7E94" w:rsidRPr="00D51327" w:rsidRDefault="00DC7E94" w:rsidP="008967CA">
      <w:pPr>
        <w:ind w:firstLine="700"/>
        <w:jc w:val="both"/>
        <w:rPr>
          <w:b/>
          <w:sz w:val="26"/>
          <w:szCs w:val="26"/>
        </w:rPr>
      </w:pPr>
      <w:r w:rsidRPr="00D51327">
        <w:rPr>
          <w:b/>
          <w:sz w:val="26"/>
          <w:szCs w:val="26"/>
        </w:rPr>
        <w:t>Має право:</w:t>
      </w:r>
    </w:p>
    <w:p w:rsidR="00DC7E94" w:rsidRPr="00D51327" w:rsidRDefault="00DC7E94" w:rsidP="00A00A54">
      <w:pPr>
        <w:ind w:firstLine="567"/>
        <w:jc w:val="both"/>
        <w:rPr>
          <w:sz w:val="26"/>
          <w:szCs w:val="26"/>
        </w:rPr>
      </w:pPr>
      <w:r w:rsidRPr="00D51327">
        <w:rPr>
          <w:sz w:val="26"/>
          <w:szCs w:val="26"/>
        </w:rPr>
        <w:t>отримувати від відповідних структурних підрозділів матеріали та інформацію з питань цивільного захисту та техногенної безпеки за напрямком роботи;</w:t>
      </w:r>
    </w:p>
    <w:p w:rsidR="00DC7E94" w:rsidRPr="00D51327" w:rsidRDefault="00DC7E94" w:rsidP="00A00A54">
      <w:pPr>
        <w:ind w:firstLine="567"/>
        <w:jc w:val="both"/>
        <w:rPr>
          <w:sz w:val="26"/>
          <w:szCs w:val="26"/>
        </w:rPr>
      </w:pPr>
      <w:r w:rsidRPr="00D51327">
        <w:rPr>
          <w:color w:val="000000"/>
          <w:sz w:val="26"/>
          <w:szCs w:val="26"/>
        </w:rPr>
        <w:t>викладати у письмовій формі свою окрему думку до протокольних рішень Комісії.</w:t>
      </w:r>
    </w:p>
    <w:p w:rsidR="00DC7E94" w:rsidRPr="00D51327" w:rsidRDefault="00DC7E94" w:rsidP="008967CA"/>
    <w:p w:rsidR="00DC7E94" w:rsidRPr="00D51327" w:rsidRDefault="00DC7E94" w:rsidP="008967CA">
      <w:pPr>
        <w:contextualSpacing/>
        <w:rPr>
          <w:b/>
        </w:rPr>
      </w:pPr>
      <w:r w:rsidRPr="00D51327">
        <w:t>Посадова особа з питань ЦЗ     ________            ______________________</w:t>
      </w:r>
    </w:p>
    <w:p w:rsidR="00DC7E94" w:rsidRPr="00D51327" w:rsidRDefault="00DC7E94" w:rsidP="008967CA">
      <w:pPr>
        <w:ind w:left="142" w:firstLine="3"/>
        <w:rPr>
          <w:sz w:val="24"/>
          <w:szCs w:val="24"/>
        </w:rPr>
      </w:pPr>
      <w:r w:rsidRPr="00D51327">
        <w:rPr>
          <w:sz w:val="24"/>
          <w:szCs w:val="24"/>
        </w:rPr>
        <w:t xml:space="preserve">                                                              (Підпис)                         (ПІБ)</w:t>
      </w:r>
    </w:p>
    <w:p w:rsidR="00DC7E94" w:rsidRPr="00D51327" w:rsidRDefault="00DC7E94" w:rsidP="008967CA">
      <w:pPr>
        <w:ind w:left="5103"/>
      </w:pPr>
      <w:r w:rsidRPr="00D51327">
        <w:t>ЗАТВЕРДЖУЮ</w:t>
      </w:r>
    </w:p>
    <w:p w:rsidR="00DC7E94" w:rsidRPr="00D51327" w:rsidRDefault="00DC7E94" w:rsidP="008967CA">
      <w:pPr>
        <w:ind w:left="5103"/>
        <w:jc w:val="both"/>
      </w:pPr>
      <w:r w:rsidRPr="00D51327">
        <w:t>Директор Харківської гімназії №__</w:t>
      </w:r>
    </w:p>
    <w:p w:rsidR="00DC7E94" w:rsidRPr="00D51327" w:rsidRDefault="00DC7E94" w:rsidP="008967CA">
      <w:pPr>
        <w:ind w:left="5103"/>
        <w:jc w:val="both"/>
      </w:pPr>
    </w:p>
    <w:p w:rsidR="00DC7E94" w:rsidRPr="00D51327" w:rsidRDefault="00DC7E94" w:rsidP="008967CA">
      <w:pPr>
        <w:ind w:left="5103"/>
        <w:jc w:val="both"/>
      </w:pPr>
      <w:r w:rsidRPr="00D51327">
        <w:t>________       _________________</w:t>
      </w:r>
    </w:p>
    <w:p w:rsidR="00DC7E94" w:rsidRPr="00D51327" w:rsidRDefault="00DC7E94" w:rsidP="008967CA">
      <w:pPr>
        <w:ind w:left="5103"/>
        <w:rPr>
          <w:sz w:val="24"/>
          <w:szCs w:val="24"/>
        </w:rPr>
      </w:pPr>
      <w:r w:rsidRPr="00D51327">
        <w:rPr>
          <w:sz w:val="24"/>
          <w:szCs w:val="24"/>
        </w:rPr>
        <w:t xml:space="preserve">  (Підпис)                            (ПІБ)</w:t>
      </w:r>
    </w:p>
    <w:p w:rsidR="00DC7E94" w:rsidRPr="00D51327" w:rsidRDefault="00DC7E94" w:rsidP="008967CA">
      <w:pPr>
        <w:ind w:left="5103"/>
        <w:jc w:val="both"/>
      </w:pPr>
      <w:r w:rsidRPr="00D51327">
        <w:t>«____» __________ 201_ р.</w:t>
      </w:r>
    </w:p>
    <w:p w:rsidR="00DC7E94" w:rsidRPr="00D51327" w:rsidRDefault="00DC7E94" w:rsidP="008967CA">
      <w:pPr>
        <w:jc w:val="center"/>
        <w:rPr>
          <w:b/>
        </w:rPr>
      </w:pPr>
    </w:p>
    <w:p w:rsidR="00DC7E94" w:rsidRPr="00D51327" w:rsidRDefault="00DC7E94" w:rsidP="008967CA">
      <w:pPr>
        <w:jc w:val="center"/>
        <w:rPr>
          <w:b/>
        </w:rPr>
      </w:pPr>
      <w:r w:rsidRPr="00D51327">
        <w:rPr>
          <w:b/>
        </w:rPr>
        <w:t>П Л А Н</w:t>
      </w:r>
    </w:p>
    <w:p w:rsidR="00DC7E94" w:rsidRPr="00D51327" w:rsidRDefault="00DC7E94" w:rsidP="008967CA">
      <w:pPr>
        <w:pStyle w:val="BodyText"/>
        <w:jc w:val="center"/>
        <w:rPr>
          <w:b/>
          <w:sz w:val="28"/>
          <w:szCs w:val="28"/>
          <w:lang w:val="uk-UA"/>
        </w:rPr>
      </w:pPr>
      <w:r w:rsidRPr="00D51327">
        <w:rPr>
          <w:b/>
          <w:sz w:val="28"/>
          <w:szCs w:val="28"/>
          <w:lang w:val="uk-UA"/>
        </w:rPr>
        <w:t>роботи комісії з питань надзвичайних ситуацій на 201__ р.</w:t>
      </w:r>
    </w:p>
    <w:p w:rsidR="00DC7E94" w:rsidRPr="00D51327" w:rsidRDefault="00DC7E94" w:rsidP="008967CA">
      <w:pPr>
        <w:ind w:left="705"/>
        <w:jc w:val="both"/>
        <w:rPr>
          <w:b/>
        </w:rPr>
      </w:pPr>
    </w:p>
    <w:tbl>
      <w:tblPr>
        <w:tblW w:w="101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533"/>
        <w:gridCol w:w="1390"/>
        <w:gridCol w:w="1640"/>
        <w:gridCol w:w="1052"/>
      </w:tblGrid>
      <w:tr w:rsidR="00DC7E94" w:rsidRPr="00D51327" w:rsidTr="00607366">
        <w:trPr>
          <w:cantSplit/>
          <w:trHeight w:val="1134"/>
        </w:trPr>
        <w:tc>
          <w:tcPr>
            <w:tcW w:w="567" w:type="dxa"/>
            <w:vAlign w:val="center"/>
          </w:tcPr>
          <w:p w:rsidR="00DC7E94" w:rsidRPr="00D51327" w:rsidRDefault="00DC7E94" w:rsidP="00607366">
            <w:pPr>
              <w:ind w:left="-142" w:right="-154"/>
              <w:jc w:val="center"/>
            </w:pPr>
            <w:r w:rsidRPr="00D51327">
              <w:t>№ з/п</w:t>
            </w:r>
          </w:p>
        </w:tc>
        <w:tc>
          <w:tcPr>
            <w:tcW w:w="5533" w:type="dxa"/>
            <w:vAlign w:val="center"/>
          </w:tcPr>
          <w:p w:rsidR="00DC7E94" w:rsidRPr="00D51327" w:rsidRDefault="00DC7E94" w:rsidP="00607366">
            <w:pPr>
              <w:jc w:val="center"/>
            </w:pPr>
            <w:r w:rsidRPr="00D51327">
              <w:t>Назва заходів</w:t>
            </w:r>
          </w:p>
        </w:tc>
        <w:tc>
          <w:tcPr>
            <w:tcW w:w="1390" w:type="dxa"/>
            <w:vAlign w:val="center"/>
          </w:tcPr>
          <w:p w:rsidR="00DC7E94" w:rsidRPr="00D51327" w:rsidRDefault="00DC7E94" w:rsidP="00607366">
            <w:pPr>
              <w:ind w:left="-94" w:right="-108"/>
              <w:jc w:val="center"/>
            </w:pPr>
            <w:r w:rsidRPr="00D51327">
              <w:t>Термін</w:t>
            </w:r>
          </w:p>
          <w:p w:rsidR="00DC7E94" w:rsidRPr="00D51327" w:rsidRDefault="00DC7E94" w:rsidP="00607366">
            <w:pPr>
              <w:ind w:left="-94" w:right="-108"/>
              <w:jc w:val="center"/>
            </w:pPr>
            <w:r w:rsidRPr="00D51327">
              <w:t>виконання</w:t>
            </w:r>
          </w:p>
        </w:tc>
        <w:tc>
          <w:tcPr>
            <w:tcW w:w="1640" w:type="dxa"/>
            <w:vAlign w:val="center"/>
          </w:tcPr>
          <w:p w:rsidR="00DC7E94" w:rsidRPr="00D51327" w:rsidRDefault="00DC7E94" w:rsidP="00607366">
            <w:pPr>
              <w:jc w:val="center"/>
            </w:pPr>
            <w:r w:rsidRPr="00D51327">
              <w:t>Відпові-дальний</w:t>
            </w:r>
          </w:p>
          <w:p w:rsidR="00DC7E94" w:rsidRPr="00D51327" w:rsidRDefault="00DC7E94" w:rsidP="00607366">
            <w:pPr>
              <w:jc w:val="center"/>
            </w:pPr>
            <w:r w:rsidRPr="00D51327">
              <w:t>виконавець</w:t>
            </w:r>
          </w:p>
        </w:tc>
        <w:tc>
          <w:tcPr>
            <w:tcW w:w="1052" w:type="dxa"/>
            <w:vAlign w:val="center"/>
          </w:tcPr>
          <w:p w:rsidR="00DC7E94" w:rsidRPr="00D51327" w:rsidRDefault="00DC7E94" w:rsidP="00607366">
            <w:pPr>
              <w:ind w:left="-107" w:right="-108"/>
              <w:jc w:val="center"/>
            </w:pPr>
            <w:r w:rsidRPr="00D51327">
              <w:t>Відмітка про вико-нання</w:t>
            </w:r>
          </w:p>
        </w:tc>
      </w:tr>
      <w:tr w:rsidR="00DC7E94" w:rsidRPr="00D51327" w:rsidTr="00607366">
        <w:trPr>
          <w:trHeight w:val="399"/>
        </w:trPr>
        <w:tc>
          <w:tcPr>
            <w:tcW w:w="567" w:type="dxa"/>
            <w:vAlign w:val="center"/>
          </w:tcPr>
          <w:p w:rsidR="00DC7E94" w:rsidRPr="00D51327" w:rsidRDefault="00DC7E94" w:rsidP="00607366">
            <w:pPr>
              <w:ind w:left="-15" w:right="-136"/>
              <w:jc w:val="center"/>
            </w:pPr>
            <w:r w:rsidRPr="00D51327">
              <w:t>1</w:t>
            </w:r>
          </w:p>
        </w:tc>
        <w:tc>
          <w:tcPr>
            <w:tcW w:w="5533" w:type="dxa"/>
            <w:vAlign w:val="center"/>
          </w:tcPr>
          <w:p w:rsidR="00DC7E94" w:rsidRPr="00D51327" w:rsidRDefault="00DC7E94" w:rsidP="00607366">
            <w:pPr>
              <w:pStyle w:val="Heading1"/>
              <w:jc w:val="center"/>
              <w:rPr>
                <w:bCs/>
              </w:rPr>
            </w:pPr>
            <w:r w:rsidRPr="00D51327">
              <w:rPr>
                <w:bCs/>
              </w:rPr>
              <w:t>2</w:t>
            </w:r>
          </w:p>
        </w:tc>
        <w:tc>
          <w:tcPr>
            <w:tcW w:w="1390" w:type="dxa"/>
            <w:vAlign w:val="center"/>
          </w:tcPr>
          <w:p w:rsidR="00DC7E94" w:rsidRPr="00D51327" w:rsidRDefault="00DC7E94" w:rsidP="00607366">
            <w:pPr>
              <w:tabs>
                <w:tab w:val="left" w:pos="7230"/>
              </w:tabs>
              <w:overflowPunct w:val="0"/>
              <w:autoSpaceDE w:val="0"/>
              <w:autoSpaceDN w:val="0"/>
              <w:adjustRightInd w:val="0"/>
              <w:jc w:val="center"/>
              <w:rPr>
                <w:bCs/>
              </w:rPr>
            </w:pPr>
            <w:r w:rsidRPr="00D51327">
              <w:rPr>
                <w:bCs/>
              </w:rPr>
              <w:t>3</w:t>
            </w:r>
          </w:p>
        </w:tc>
        <w:tc>
          <w:tcPr>
            <w:tcW w:w="1640" w:type="dxa"/>
            <w:vAlign w:val="center"/>
          </w:tcPr>
          <w:p w:rsidR="00DC7E94" w:rsidRPr="00D51327" w:rsidRDefault="00DC7E94" w:rsidP="00607366">
            <w:pPr>
              <w:tabs>
                <w:tab w:val="left" w:pos="7230"/>
              </w:tabs>
              <w:overflowPunct w:val="0"/>
              <w:autoSpaceDE w:val="0"/>
              <w:autoSpaceDN w:val="0"/>
              <w:adjustRightInd w:val="0"/>
              <w:jc w:val="center"/>
              <w:rPr>
                <w:bCs/>
              </w:rPr>
            </w:pPr>
            <w:r w:rsidRPr="00D51327">
              <w:rPr>
                <w:bCs/>
              </w:rPr>
              <w:t>4</w:t>
            </w:r>
          </w:p>
        </w:tc>
        <w:tc>
          <w:tcPr>
            <w:tcW w:w="1052" w:type="dxa"/>
            <w:vAlign w:val="center"/>
          </w:tcPr>
          <w:p w:rsidR="00DC7E94" w:rsidRPr="00D51327" w:rsidRDefault="00DC7E94" w:rsidP="00607366">
            <w:pPr>
              <w:ind w:left="-107" w:right="-108"/>
              <w:jc w:val="center"/>
            </w:pPr>
            <w:r w:rsidRPr="00D51327">
              <w:t>5</w:t>
            </w:r>
          </w:p>
        </w:tc>
      </w:tr>
      <w:tr w:rsidR="00DC7E94" w:rsidRPr="00D51327" w:rsidTr="00607366">
        <w:trPr>
          <w:trHeight w:val="673"/>
        </w:trPr>
        <w:tc>
          <w:tcPr>
            <w:tcW w:w="567" w:type="dxa"/>
            <w:vAlign w:val="center"/>
          </w:tcPr>
          <w:p w:rsidR="00DC7E94" w:rsidRPr="00D51327" w:rsidRDefault="00DC7E94" w:rsidP="00607366">
            <w:pPr>
              <w:ind w:left="-15" w:right="-136"/>
              <w:jc w:val="center"/>
            </w:pPr>
            <w:r w:rsidRPr="00D51327">
              <w:t>1.</w:t>
            </w:r>
          </w:p>
        </w:tc>
        <w:tc>
          <w:tcPr>
            <w:tcW w:w="5533" w:type="dxa"/>
          </w:tcPr>
          <w:p w:rsidR="00DC7E94" w:rsidRPr="00D51327" w:rsidRDefault="00DC7E94" w:rsidP="00607366">
            <w:pPr>
              <w:pStyle w:val="Heading1"/>
              <w:rPr>
                <w:b w:val="0"/>
                <w:bCs/>
              </w:rPr>
            </w:pPr>
            <w:r w:rsidRPr="00D51327">
              <w:rPr>
                <w:b w:val="0"/>
                <w:bCs/>
              </w:rPr>
              <w:t>Підведення підсумків роботи комісії за 201_ р. і постановка завдання на 201_ р.</w:t>
            </w:r>
          </w:p>
        </w:tc>
        <w:tc>
          <w:tcPr>
            <w:tcW w:w="1390" w:type="dxa"/>
          </w:tcPr>
          <w:p w:rsidR="00DC7E94" w:rsidRPr="00D51327" w:rsidRDefault="00DC7E94" w:rsidP="00607366">
            <w:pPr>
              <w:tabs>
                <w:tab w:val="left" w:pos="7230"/>
              </w:tabs>
              <w:overflowPunct w:val="0"/>
              <w:autoSpaceDE w:val="0"/>
              <w:autoSpaceDN w:val="0"/>
              <w:adjustRightInd w:val="0"/>
              <w:jc w:val="center"/>
              <w:rPr>
                <w:bCs/>
              </w:rPr>
            </w:pPr>
            <w:r w:rsidRPr="00D51327">
              <w:rPr>
                <w:bCs/>
              </w:rPr>
              <w:t>січень.</w:t>
            </w:r>
          </w:p>
        </w:tc>
        <w:tc>
          <w:tcPr>
            <w:tcW w:w="1640" w:type="dxa"/>
            <w:vAlign w:val="center"/>
          </w:tcPr>
          <w:p w:rsidR="00DC7E94" w:rsidRPr="00D51327" w:rsidRDefault="00DC7E94" w:rsidP="00607366">
            <w:pPr>
              <w:tabs>
                <w:tab w:val="left" w:pos="7230"/>
              </w:tabs>
              <w:overflowPunct w:val="0"/>
              <w:autoSpaceDE w:val="0"/>
              <w:autoSpaceDN w:val="0"/>
              <w:adjustRightInd w:val="0"/>
              <w:jc w:val="both"/>
              <w:rPr>
                <w:bCs/>
              </w:rPr>
            </w:pPr>
          </w:p>
        </w:tc>
        <w:tc>
          <w:tcPr>
            <w:tcW w:w="1052" w:type="dxa"/>
            <w:vAlign w:val="center"/>
          </w:tcPr>
          <w:p w:rsidR="00DC7E94" w:rsidRPr="00D51327" w:rsidRDefault="00DC7E94" w:rsidP="00607366">
            <w:pPr>
              <w:ind w:left="-107" w:right="-108"/>
              <w:jc w:val="both"/>
            </w:pPr>
          </w:p>
        </w:tc>
      </w:tr>
      <w:tr w:rsidR="00DC7E94" w:rsidRPr="00D51327" w:rsidTr="00607366">
        <w:trPr>
          <w:trHeight w:val="673"/>
        </w:trPr>
        <w:tc>
          <w:tcPr>
            <w:tcW w:w="567" w:type="dxa"/>
            <w:vAlign w:val="center"/>
          </w:tcPr>
          <w:p w:rsidR="00DC7E94" w:rsidRPr="00D51327" w:rsidRDefault="00DC7E94" w:rsidP="00607366">
            <w:pPr>
              <w:ind w:left="-15" w:right="-136"/>
              <w:jc w:val="center"/>
            </w:pPr>
            <w:r w:rsidRPr="00D51327">
              <w:t>2.</w:t>
            </w:r>
          </w:p>
        </w:tc>
        <w:tc>
          <w:tcPr>
            <w:tcW w:w="5533" w:type="dxa"/>
          </w:tcPr>
          <w:p w:rsidR="00DC7E94" w:rsidRPr="00D51327" w:rsidRDefault="00DC7E94" w:rsidP="00607366">
            <w:pPr>
              <w:pStyle w:val="Heading1"/>
              <w:rPr>
                <w:b w:val="0"/>
                <w:bCs/>
              </w:rPr>
            </w:pPr>
            <w:r w:rsidRPr="00D51327">
              <w:rPr>
                <w:b w:val="0"/>
              </w:rPr>
              <w:t>Про підготовку гімназії до конкурсу на кращу навчально-матеріальну базу з питань ЦЗ.</w:t>
            </w:r>
          </w:p>
        </w:tc>
        <w:tc>
          <w:tcPr>
            <w:tcW w:w="1390" w:type="dxa"/>
          </w:tcPr>
          <w:p w:rsidR="00DC7E94" w:rsidRPr="00D51327" w:rsidRDefault="00DC7E94" w:rsidP="00607366">
            <w:pPr>
              <w:tabs>
                <w:tab w:val="left" w:pos="7230"/>
              </w:tabs>
              <w:overflowPunct w:val="0"/>
              <w:autoSpaceDE w:val="0"/>
              <w:autoSpaceDN w:val="0"/>
              <w:adjustRightInd w:val="0"/>
              <w:jc w:val="center"/>
              <w:rPr>
                <w:bCs/>
              </w:rPr>
            </w:pPr>
            <w:r w:rsidRPr="00D51327">
              <w:t>лютий</w:t>
            </w:r>
          </w:p>
        </w:tc>
        <w:tc>
          <w:tcPr>
            <w:tcW w:w="1640" w:type="dxa"/>
            <w:vAlign w:val="center"/>
          </w:tcPr>
          <w:p w:rsidR="00DC7E94" w:rsidRPr="00D51327" w:rsidRDefault="00DC7E94" w:rsidP="00607366">
            <w:pPr>
              <w:tabs>
                <w:tab w:val="left" w:pos="7230"/>
              </w:tabs>
              <w:overflowPunct w:val="0"/>
              <w:autoSpaceDE w:val="0"/>
              <w:autoSpaceDN w:val="0"/>
              <w:adjustRightInd w:val="0"/>
              <w:jc w:val="both"/>
              <w:rPr>
                <w:bCs/>
              </w:rPr>
            </w:pPr>
          </w:p>
        </w:tc>
        <w:tc>
          <w:tcPr>
            <w:tcW w:w="1052" w:type="dxa"/>
            <w:vAlign w:val="center"/>
          </w:tcPr>
          <w:p w:rsidR="00DC7E94" w:rsidRPr="00D51327" w:rsidRDefault="00DC7E94" w:rsidP="00607366">
            <w:pPr>
              <w:ind w:left="-107" w:right="-108"/>
              <w:jc w:val="both"/>
            </w:pPr>
          </w:p>
        </w:tc>
      </w:tr>
      <w:tr w:rsidR="00DC7E94" w:rsidRPr="00D51327" w:rsidTr="00607366">
        <w:tc>
          <w:tcPr>
            <w:tcW w:w="567" w:type="dxa"/>
          </w:tcPr>
          <w:p w:rsidR="00DC7E94" w:rsidRPr="00D51327" w:rsidRDefault="00DC7E94" w:rsidP="00607366">
            <w:pPr>
              <w:ind w:left="-15" w:right="-136"/>
              <w:jc w:val="center"/>
            </w:pPr>
            <w:r w:rsidRPr="00D51327">
              <w:t>3.</w:t>
            </w:r>
          </w:p>
        </w:tc>
        <w:tc>
          <w:tcPr>
            <w:tcW w:w="5533" w:type="dxa"/>
          </w:tcPr>
          <w:p w:rsidR="00DC7E94" w:rsidRPr="00D51327" w:rsidRDefault="00DC7E94" w:rsidP="00BD4252">
            <w:pPr>
              <w:jc w:val="both"/>
            </w:pPr>
            <w:r w:rsidRPr="00D51327">
              <w:t>Про запобігання виникнення надзвичайних ситуацій в гімназії.</w:t>
            </w:r>
          </w:p>
        </w:tc>
        <w:tc>
          <w:tcPr>
            <w:tcW w:w="1390" w:type="dxa"/>
          </w:tcPr>
          <w:p w:rsidR="00DC7E94" w:rsidRPr="00D51327" w:rsidRDefault="00DC7E94" w:rsidP="00607366">
            <w:pPr>
              <w:jc w:val="center"/>
            </w:pPr>
            <w:r w:rsidRPr="00D51327">
              <w:t>березень</w:t>
            </w:r>
          </w:p>
        </w:tc>
        <w:tc>
          <w:tcPr>
            <w:tcW w:w="1640" w:type="dxa"/>
          </w:tcPr>
          <w:p w:rsidR="00DC7E94" w:rsidRPr="00D51327" w:rsidRDefault="00DC7E94" w:rsidP="00607366">
            <w:pPr>
              <w:ind w:right="-160"/>
              <w:rPr>
                <w:spacing w:val="-8"/>
              </w:rPr>
            </w:pPr>
          </w:p>
        </w:tc>
        <w:tc>
          <w:tcPr>
            <w:tcW w:w="1052" w:type="dxa"/>
          </w:tcPr>
          <w:p w:rsidR="00DC7E94" w:rsidRPr="00D51327" w:rsidRDefault="00DC7E94" w:rsidP="00607366">
            <w:pPr>
              <w:ind w:left="-107" w:right="-108"/>
            </w:pPr>
          </w:p>
        </w:tc>
      </w:tr>
      <w:tr w:rsidR="00DC7E94" w:rsidRPr="00D51327" w:rsidTr="00607366">
        <w:tc>
          <w:tcPr>
            <w:tcW w:w="567" w:type="dxa"/>
            <w:vAlign w:val="center"/>
          </w:tcPr>
          <w:p w:rsidR="00DC7E94" w:rsidRPr="00D51327" w:rsidRDefault="00DC7E94" w:rsidP="00607366">
            <w:pPr>
              <w:ind w:left="-15" w:right="-136"/>
              <w:jc w:val="center"/>
            </w:pPr>
            <w:r w:rsidRPr="00D51327">
              <w:t>4.</w:t>
            </w:r>
          </w:p>
        </w:tc>
        <w:tc>
          <w:tcPr>
            <w:tcW w:w="5533" w:type="dxa"/>
          </w:tcPr>
          <w:p w:rsidR="00DC7E94" w:rsidRPr="00D51327" w:rsidRDefault="00DC7E94" w:rsidP="00607366">
            <w:pPr>
              <w:tabs>
                <w:tab w:val="left" w:pos="7230"/>
              </w:tabs>
              <w:overflowPunct w:val="0"/>
              <w:autoSpaceDE w:val="0"/>
              <w:autoSpaceDN w:val="0"/>
              <w:adjustRightInd w:val="0"/>
              <w:jc w:val="both"/>
              <w:rPr>
                <w:bCs/>
              </w:rPr>
            </w:pPr>
            <w:r w:rsidRPr="00D51327">
              <w:rPr>
                <w:bCs/>
              </w:rPr>
              <w:t>Заходи пожежної безпеки гімназії у весняно-літньому періоді.</w:t>
            </w:r>
          </w:p>
        </w:tc>
        <w:tc>
          <w:tcPr>
            <w:tcW w:w="1390" w:type="dxa"/>
          </w:tcPr>
          <w:p w:rsidR="00DC7E94" w:rsidRPr="00D51327" w:rsidRDefault="00DC7E94" w:rsidP="00607366">
            <w:pPr>
              <w:tabs>
                <w:tab w:val="left" w:pos="7230"/>
              </w:tabs>
              <w:overflowPunct w:val="0"/>
              <w:autoSpaceDE w:val="0"/>
              <w:autoSpaceDN w:val="0"/>
              <w:adjustRightInd w:val="0"/>
              <w:jc w:val="center"/>
              <w:rPr>
                <w:bCs/>
              </w:rPr>
            </w:pPr>
            <w:r w:rsidRPr="00D51327">
              <w:rPr>
                <w:bCs/>
              </w:rPr>
              <w:t>квітень</w:t>
            </w:r>
          </w:p>
        </w:tc>
        <w:tc>
          <w:tcPr>
            <w:tcW w:w="1640" w:type="dxa"/>
            <w:vAlign w:val="center"/>
          </w:tcPr>
          <w:p w:rsidR="00DC7E94" w:rsidRPr="00D51327" w:rsidRDefault="00DC7E94" w:rsidP="00607366">
            <w:pPr>
              <w:tabs>
                <w:tab w:val="left" w:pos="7230"/>
              </w:tabs>
              <w:overflowPunct w:val="0"/>
              <w:autoSpaceDE w:val="0"/>
              <w:autoSpaceDN w:val="0"/>
              <w:adjustRightInd w:val="0"/>
              <w:jc w:val="both"/>
            </w:pPr>
          </w:p>
        </w:tc>
        <w:tc>
          <w:tcPr>
            <w:tcW w:w="1052" w:type="dxa"/>
            <w:vAlign w:val="center"/>
          </w:tcPr>
          <w:p w:rsidR="00DC7E94" w:rsidRPr="00D51327" w:rsidRDefault="00DC7E94" w:rsidP="00607366">
            <w:pPr>
              <w:ind w:left="-107" w:right="-108"/>
              <w:jc w:val="both"/>
            </w:pPr>
          </w:p>
        </w:tc>
      </w:tr>
      <w:tr w:rsidR="00DC7E94" w:rsidRPr="00D51327" w:rsidTr="00607366">
        <w:tc>
          <w:tcPr>
            <w:tcW w:w="567" w:type="dxa"/>
            <w:vAlign w:val="center"/>
          </w:tcPr>
          <w:p w:rsidR="00DC7E94" w:rsidRPr="00D51327" w:rsidRDefault="00DC7E94" w:rsidP="00607366">
            <w:pPr>
              <w:ind w:left="-15" w:right="-136"/>
              <w:jc w:val="center"/>
            </w:pPr>
            <w:r w:rsidRPr="00D51327">
              <w:t>5.</w:t>
            </w:r>
          </w:p>
        </w:tc>
        <w:tc>
          <w:tcPr>
            <w:tcW w:w="5533" w:type="dxa"/>
            <w:vAlign w:val="center"/>
          </w:tcPr>
          <w:p w:rsidR="00DC7E94" w:rsidRPr="00D51327" w:rsidRDefault="00DC7E94" w:rsidP="00607366">
            <w:pPr>
              <w:autoSpaceDE w:val="0"/>
              <w:autoSpaceDN w:val="0"/>
              <w:jc w:val="both"/>
            </w:pPr>
            <w:r w:rsidRPr="00D51327">
              <w:t>Про уточнення матеріального резерву гімназії на 201_ р.</w:t>
            </w:r>
          </w:p>
        </w:tc>
        <w:tc>
          <w:tcPr>
            <w:tcW w:w="1390" w:type="dxa"/>
          </w:tcPr>
          <w:p w:rsidR="00DC7E94" w:rsidRPr="00D51327" w:rsidRDefault="00DC7E94" w:rsidP="00607366">
            <w:pPr>
              <w:tabs>
                <w:tab w:val="left" w:pos="7230"/>
              </w:tabs>
              <w:overflowPunct w:val="0"/>
              <w:autoSpaceDE w:val="0"/>
              <w:autoSpaceDN w:val="0"/>
              <w:adjustRightInd w:val="0"/>
              <w:jc w:val="center"/>
              <w:rPr>
                <w:bCs/>
              </w:rPr>
            </w:pPr>
            <w:r w:rsidRPr="00D51327">
              <w:rPr>
                <w:bCs/>
              </w:rPr>
              <w:t>травень</w:t>
            </w:r>
          </w:p>
        </w:tc>
        <w:tc>
          <w:tcPr>
            <w:tcW w:w="1640" w:type="dxa"/>
            <w:vAlign w:val="center"/>
          </w:tcPr>
          <w:p w:rsidR="00DC7E94" w:rsidRPr="00D51327" w:rsidRDefault="00DC7E94" w:rsidP="00607366">
            <w:pPr>
              <w:tabs>
                <w:tab w:val="left" w:pos="7230"/>
              </w:tabs>
              <w:overflowPunct w:val="0"/>
              <w:autoSpaceDE w:val="0"/>
              <w:autoSpaceDN w:val="0"/>
              <w:adjustRightInd w:val="0"/>
              <w:jc w:val="both"/>
              <w:rPr>
                <w:bCs/>
              </w:rPr>
            </w:pPr>
          </w:p>
        </w:tc>
        <w:tc>
          <w:tcPr>
            <w:tcW w:w="1052" w:type="dxa"/>
            <w:vAlign w:val="center"/>
          </w:tcPr>
          <w:p w:rsidR="00DC7E94" w:rsidRPr="00D51327" w:rsidRDefault="00DC7E94" w:rsidP="00607366">
            <w:pPr>
              <w:ind w:left="-107" w:right="-108"/>
              <w:jc w:val="both"/>
            </w:pPr>
          </w:p>
        </w:tc>
      </w:tr>
      <w:tr w:rsidR="00DC7E94" w:rsidRPr="00D51327" w:rsidTr="00607366">
        <w:tc>
          <w:tcPr>
            <w:tcW w:w="567" w:type="dxa"/>
            <w:vAlign w:val="center"/>
          </w:tcPr>
          <w:p w:rsidR="00DC7E94" w:rsidRPr="00D51327" w:rsidRDefault="00DC7E94" w:rsidP="00607366">
            <w:pPr>
              <w:ind w:left="-15" w:right="-136"/>
              <w:jc w:val="center"/>
            </w:pPr>
            <w:r w:rsidRPr="00D51327">
              <w:t>6</w:t>
            </w:r>
          </w:p>
        </w:tc>
        <w:tc>
          <w:tcPr>
            <w:tcW w:w="5533" w:type="dxa"/>
            <w:vAlign w:val="center"/>
          </w:tcPr>
          <w:p w:rsidR="00DC7E94" w:rsidRPr="00D51327" w:rsidRDefault="00DC7E94" w:rsidP="00607366">
            <w:pPr>
              <w:tabs>
                <w:tab w:val="left" w:pos="7230"/>
              </w:tabs>
              <w:overflowPunct w:val="0"/>
              <w:autoSpaceDE w:val="0"/>
              <w:autoSpaceDN w:val="0"/>
              <w:adjustRightInd w:val="0"/>
              <w:jc w:val="both"/>
              <w:rPr>
                <w:bCs/>
              </w:rPr>
            </w:pPr>
            <w:r w:rsidRPr="00D51327">
              <w:t>Готовність автотранспорту та засобів механізації гімназії до ліквідації наслідків НС.</w:t>
            </w:r>
          </w:p>
        </w:tc>
        <w:tc>
          <w:tcPr>
            <w:tcW w:w="1390" w:type="dxa"/>
          </w:tcPr>
          <w:p w:rsidR="00DC7E94" w:rsidRPr="00D51327" w:rsidRDefault="00DC7E94" w:rsidP="00607366">
            <w:pPr>
              <w:jc w:val="center"/>
            </w:pPr>
            <w:r w:rsidRPr="00D51327">
              <w:t>червень</w:t>
            </w:r>
          </w:p>
        </w:tc>
        <w:tc>
          <w:tcPr>
            <w:tcW w:w="1640" w:type="dxa"/>
            <w:vAlign w:val="center"/>
          </w:tcPr>
          <w:p w:rsidR="00DC7E94" w:rsidRPr="00D51327" w:rsidRDefault="00DC7E94" w:rsidP="00607366">
            <w:pPr>
              <w:tabs>
                <w:tab w:val="left" w:pos="7230"/>
              </w:tabs>
              <w:overflowPunct w:val="0"/>
              <w:autoSpaceDE w:val="0"/>
              <w:autoSpaceDN w:val="0"/>
              <w:adjustRightInd w:val="0"/>
              <w:jc w:val="both"/>
            </w:pPr>
          </w:p>
        </w:tc>
        <w:tc>
          <w:tcPr>
            <w:tcW w:w="1052" w:type="dxa"/>
            <w:vAlign w:val="center"/>
          </w:tcPr>
          <w:p w:rsidR="00DC7E94" w:rsidRPr="00D51327" w:rsidRDefault="00DC7E94" w:rsidP="00607366">
            <w:pPr>
              <w:ind w:left="-107" w:right="-108"/>
              <w:jc w:val="both"/>
            </w:pPr>
          </w:p>
        </w:tc>
      </w:tr>
      <w:tr w:rsidR="00DC7E94" w:rsidRPr="00D51327" w:rsidTr="00607366">
        <w:trPr>
          <w:trHeight w:val="752"/>
        </w:trPr>
        <w:tc>
          <w:tcPr>
            <w:tcW w:w="567" w:type="dxa"/>
            <w:vAlign w:val="center"/>
          </w:tcPr>
          <w:p w:rsidR="00DC7E94" w:rsidRPr="00D51327" w:rsidRDefault="00DC7E94" w:rsidP="00607366">
            <w:pPr>
              <w:ind w:left="-15" w:right="-136"/>
              <w:jc w:val="center"/>
            </w:pPr>
            <w:r w:rsidRPr="00D51327">
              <w:t>7.</w:t>
            </w:r>
          </w:p>
        </w:tc>
        <w:tc>
          <w:tcPr>
            <w:tcW w:w="5533" w:type="dxa"/>
            <w:vAlign w:val="center"/>
          </w:tcPr>
          <w:p w:rsidR="00DC7E94" w:rsidRPr="00D51327" w:rsidRDefault="00DC7E94" w:rsidP="00607366">
            <w:pPr>
              <w:jc w:val="both"/>
            </w:pPr>
            <w:r w:rsidRPr="00D51327">
              <w:t>Про стан пожежної безпеки об’єктів гімназії</w:t>
            </w:r>
          </w:p>
        </w:tc>
        <w:tc>
          <w:tcPr>
            <w:tcW w:w="1390" w:type="dxa"/>
          </w:tcPr>
          <w:p w:rsidR="00DC7E94" w:rsidRPr="00D51327" w:rsidRDefault="00DC7E94" w:rsidP="00607366">
            <w:pPr>
              <w:jc w:val="center"/>
            </w:pPr>
            <w:r w:rsidRPr="00D51327">
              <w:t>липень</w:t>
            </w:r>
          </w:p>
        </w:tc>
        <w:tc>
          <w:tcPr>
            <w:tcW w:w="1640" w:type="dxa"/>
            <w:vAlign w:val="center"/>
          </w:tcPr>
          <w:p w:rsidR="00DC7E94" w:rsidRPr="00D51327" w:rsidRDefault="00DC7E94" w:rsidP="00607366">
            <w:pPr>
              <w:ind w:right="-160"/>
              <w:jc w:val="center"/>
              <w:rPr>
                <w:spacing w:val="-8"/>
              </w:rPr>
            </w:pPr>
          </w:p>
        </w:tc>
        <w:tc>
          <w:tcPr>
            <w:tcW w:w="1052" w:type="dxa"/>
            <w:vAlign w:val="center"/>
          </w:tcPr>
          <w:p w:rsidR="00DC7E94" w:rsidRPr="00D51327" w:rsidRDefault="00DC7E94" w:rsidP="00607366">
            <w:pPr>
              <w:ind w:left="-107" w:right="-108"/>
              <w:jc w:val="both"/>
            </w:pPr>
          </w:p>
        </w:tc>
      </w:tr>
      <w:tr w:rsidR="00DC7E94" w:rsidRPr="00D51327" w:rsidTr="00607366">
        <w:tc>
          <w:tcPr>
            <w:tcW w:w="567" w:type="dxa"/>
            <w:vAlign w:val="center"/>
          </w:tcPr>
          <w:p w:rsidR="00DC7E94" w:rsidRPr="00D51327" w:rsidRDefault="00DC7E94" w:rsidP="00607366">
            <w:pPr>
              <w:ind w:left="-15" w:right="-136"/>
              <w:jc w:val="center"/>
            </w:pPr>
            <w:r w:rsidRPr="00D51327">
              <w:t>8.</w:t>
            </w:r>
          </w:p>
        </w:tc>
        <w:tc>
          <w:tcPr>
            <w:tcW w:w="5533" w:type="dxa"/>
            <w:vAlign w:val="center"/>
          </w:tcPr>
          <w:p w:rsidR="00DC7E94" w:rsidRPr="00D51327" w:rsidRDefault="00DC7E94" w:rsidP="00607366">
            <w:pPr>
              <w:autoSpaceDE w:val="0"/>
              <w:autoSpaceDN w:val="0"/>
              <w:jc w:val="both"/>
              <w:rPr>
                <w:bCs/>
              </w:rPr>
            </w:pPr>
            <w:r w:rsidRPr="00D51327">
              <w:t>Готовність об’єктів гімназії до опалювального сезону 201_-201_ рр.</w:t>
            </w:r>
          </w:p>
        </w:tc>
        <w:tc>
          <w:tcPr>
            <w:tcW w:w="1390" w:type="dxa"/>
          </w:tcPr>
          <w:p w:rsidR="00DC7E94" w:rsidRPr="00D51327" w:rsidRDefault="00DC7E94" w:rsidP="00607366">
            <w:pPr>
              <w:tabs>
                <w:tab w:val="left" w:pos="7230"/>
              </w:tabs>
              <w:overflowPunct w:val="0"/>
              <w:autoSpaceDE w:val="0"/>
              <w:autoSpaceDN w:val="0"/>
              <w:adjustRightInd w:val="0"/>
              <w:jc w:val="center"/>
              <w:rPr>
                <w:bCs/>
              </w:rPr>
            </w:pPr>
            <w:r w:rsidRPr="00D51327">
              <w:rPr>
                <w:bCs/>
              </w:rPr>
              <w:t>вересень</w:t>
            </w:r>
          </w:p>
        </w:tc>
        <w:tc>
          <w:tcPr>
            <w:tcW w:w="1640" w:type="dxa"/>
            <w:vAlign w:val="center"/>
          </w:tcPr>
          <w:p w:rsidR="00DC7E94" w:rsidRPr="00D51327" w:rsidRDefault="00DC7E94" w:rsidP="00607366">
            <w:pPr>
              <w:tabs>
                <w:tab w:val="left" w:pos="7230"/>
              </w:tabs>
              <w:overflowPunct w:val="0"/>
              <w:autoSpaceDE w:val="0"/>
              <w:autoSpaceDN w:val="0"/>
              <w:adjustRightInd w:val="0"/>
              <w:jc w:val="both"/>
            </w:pPr>
          </w:p>
        </w:tc>
        <w:tc>
          <w:tcPr>
            <w:tcW w:w="1052" w:type="dxa"/>
            <w:vAlign w:val="center"/>
          </w:tcPr>
          <w:p w:rsidR="00DC7E94" w:rsidRPr="00D51327" w:rsidRDefault="00DC7E94" w:rsidP="00607366">
            <w:pPr>
              <w:ind w:left="-107" w:right="-108"/>
              <w:jc w:val="both"/>
            </w:pPr>
          </w:p>
        </w:tc>
      </w:tr>
      <w:tr w:rsidR="00DC7E94" w:rsidRPr="00D51327" w:rsidTr="00607366">
        <w:tc>
          <w:tcPr>
            <w:tcW w:w="567" w:type="dxa"/>
            <w:vAlign w:val="center"/>
          </w:tcPr>
          <w:p w:rsidR="00DC7E94" w:rsidRPr="00D51327" w:rsidRDefault="00DC7E94" w:rsidP="00607366">
            <w:pPr>
              <w:ind w:left="-15" w:right="-136"/>
              <w:jc w:val="center"/>
            </w:pPr>
            <w:r w:rsidRPr="00D51327">
              <w:t>9.</w:t>
            </w:r>
          </w:p>
        </w:tc>
        <w:tc>
          <w:tcPr>
            <w:tcW w:w="5533" w:type="dxa"/>
            <w:vAlign w:val="center"/>
          </w:tcPr>
          <w:p w:rsidR="00DC7E94" w:rsidRPr="00D51327" w:rsidRDefault="00DC7E94" w:rsidP="00607366">
            <w:pPr>
              <w:autoSpaceDE w:val="0"/>
              <w:autoSpaceDN w:val="0"/>
              <w:jc w:val="both"/>
              <w:rPr>
                <w:bCs/>
              </w:rPr>
            </w:pPr>
            <w:r w:rsidRPr="00D51327">
              <w:rPr>
                <w:bCs/>
              </w:rPr>
              <w:t>Забезпечення безпеки праці на об’єктах гімназії</w:t>
            </w:r>
          </w:p>
        </w:tc>
        <w:tc>
          <w:tcPr>
            <w:tcW w:w="1390" w:type="dxa"/>
          </w:tcPr>
          <w:p w:rsidR="00DC7E94" w:rsidRPr="00D51327" w:rsidRDefault="00DC7E94" w:rsidP="00607366">
            <w:pPr>
              <w:tabs>
                <w:tab w:val="left" w:pos="7230"/>
              </w:tabs>
              <w:overflowPunct w:val="0"/>
              <w:autoSpaceDE w:val="0"/>
              <w:autoSpaceDN w:val="0"/>
              <w:adjustRightInd w:val="0"/>
              <w:jc w:val="center"/>
              <w:rPr>
                <w:bCs/>
              </w:rPr>
            </w:pPr>
            <w:r w:rsidRPr="00D51327">
              <w:rPr>
                <w:bCs/>
              </w:rPr>
              <w:t>жовтень</w:t>
            </w:r>
          </w:p>
        </w:tc>
        <w:tc>
          <w:tcPr>
            <w:tcW w:w="1640" w:type="dxa"/>
            <w:vAlign w:val="center"/>
          </w:tcPr>
          <w:p w:rsidR="00DC7E94" w:rsidRPr="00D51327" w:rsidRDefault="00DC7E94" w:rsidP="00607366">
            <w:pPr>
              <w:tabs>
                <w:tab w:val="left" w:pos="7230"/>
              </w:tabs>
              <w:overflowPunct w:val="0"/>
              <w:autoSpaceDE w:val="0"/>
              <w:autoSpaceDN w:val="0"/>
              <w:adjustRightInd w:val="0"/>
              <w:jc w:val="both"/>
            </w:pPr>
          </w:p>
        </w:tc>
        <w:tc>
          <w:tcPr>
            <w:tcW w:w="1052" w:type="dxa"/>
            <w:vAlign w:val="center"/>
          </w:tcPr>
          <w:p w:rsidR="00DC7E94" w:rsidRPr="00D51327" w:rsidRDefault="00DC7E94" w:rsidP="00607366">
            <w:pPr>
              <w:ind w:left="-107" w:right="-108"/>
              <w:jc w:val="both"/>
            </w:pPr>
          </w:p>
        </w:tc>
      </w:tr>
      <w:tr w:rsidR="00DC7E94" w:rsidRPr="00D51327" w:rsidTr="00607366">
        <w:tc>
          <w:tcPr>
            <w:tcW w:w="567" w:type="dxa"/>
            <w:vAlign w:val="center"/>
          </w:tcPr>
          <w:p w:rsidR="00DC7E94" w:rsidRPr="00D51327" w:rsidRDefault="00DC7E94" w:rsidP="00607366">
            <w:pPr>
              <w:ind w:left="-15" w:right="-136"/>
              <w:jc w:val="center"/>
            </w:pPr>
            <w:r w:rsidRPr="00D51327">
              <w:t>10.</w:t>
            </w:r>
          </w:p>
        </w:tc>
        <w:tc>
          <w:tcPr>
            <w:tcW w:w="5533" w:type="dxa"/>
            <w:vAlign w:val="center"/>
          </w:tcPr>
          <w:p w:rsidR="00DC7E94" w:rsidRPr="00D51327" w:rsidRDefault="00DC7E94" w:rsidP="00607366">
            <w:pPr>
              <w:autoSpaceDE w:val="0"/>
              <w:autoSpaceDN w:val="0"/>
              <w:jc w:val="both"/>
            </w:pPr>
            <w:r w:rsidRPr="00D51327">
              <w:rPr>
                <w:bCs/>
              </w:rPr>
              <w:t>Утримання в готовності засобів зв’язку та оповіщення гімназії</w:t>
            </w:r>
          </w:p>
        </w:tc>
        <w:tc>
          <w:tcPr>
            <w:tcW w:w="1390" w:type="dxa"/>
          </w:tcPr>
          <w:p w:rsidR="00DC7E94" w:rsidRPr="00D51327" w:rsidRDefault="00DC7E94" w:rsidP="00607366">
            <w:pPr>
              <w:tabs>
                <w:tab w:val="left" w:pos="7230"/>
              </w:tabs>
              <w:overflowPunct w:val="0"/>
              <w:autoSpaceDE w:val="0"/>
              <w:autoSpaceDN w:val="0"/>
              <w:adjustRightInd w:val="0"/>
              <w:jc w:val="center"/>
              <w:rPr>
                <w:bCs/>
              </w:rPr>
            </w:pPr>
            <w:r w:rsidRPr="00D51327">
              <w:rPr>
                <w:bCs/>
              </w:rPr>
              <w:t>постійно</w:t>
            </w:r>
          </w:p>
        </w:tc>
        <w:tc>
          <w:tcPr>
            <w:tcW w:w="1640" w:type="dxa"/>
            <w:vAlign w:val="center"/>
          </w:tcPr>
          <w:p w:rsidR="00DC7E94" w:rsidRPr="00D51327" w:rsidRDefault="00DC7E94" w:rsidP="00607366">
            <w:pPr>
              <w:tabs>
                <w:tab w:val="left" w:pos="7230"/>
              </w:tabs>
              <w:overflowPunct w:val="0"/>
              <w:autoSpaceDE w:val="0"/>
              <w:autoSpaceDN w:val="0"/>
              <w:adjustRightInd w:val="0"/>
              <w:jc w:val="both"/>
              <w:rPr>
                <w:bCs/>
              </w:rPr>
            </w:pPr>
          </w:p>
        </w:tc>
        <w:tc>
          <w:tcPr>
            <w:tcW w:w="1052" w:type="dxa"/>
            <w:vAlign w:val="center"/>
          </w:tcPr>
          <w:p w:rsidR="00DC7E94" w:rsidRPr="00D51327" w:rsidRDefault="00DC7E94" w:rsidP="00607366">
            <w:pPr>
              <w:ind w:left="-107" w:right="-108"/>
              <w:jc w:val="both"/>
            </w:pPr>
          </w:p>
        </w:tc>
      </w:tr>
      <w:tr w:rsidR="00DC7E94" w:rsidRPr="00D51327" w:rsidTr="00607366">
        <w:tc>
          <w:tcPr>
            <w:tcW w:w="567" w:type="dxa"/>
            <w:vAlign w:val="center"/>
          </w:tcPr>
          <w:p w:rsidR="00DC7E94" w:rsidRPr="00D51327" w:rsidRDefault="00DC7E94" w:rsidP="00607366">
            <w:pPr>
              <w:ind w:left="-15" w:right="-136"/>
              <w:jc w:val="center"/>
            </w:pPr>
            <w:r w:rsidRPr="00D51327">
              <w:t>11.</w:t>
            </w:r>
          </w:p>
        </w:tc>
        <w:tc>
          <w:tcPr>
            <w:tcW w:w="5533" w:type="dxa"/>
            <w:vAlign w:val="center"/>
          </w:tcPr>
          <w:p w:rsidR="00DC7E94" w:rsidRPr="00D51327" w:rsidRDefault="00DC7E94" w:rsidP="00607366">
            <w:pPr>
              <w:jc w:val="both"/>
            </w:pPr>
            <w:r w:rsidRPr="00D51327">
              <w:t>Заходи  профілактики грипу та ГРВІ</w:t>
            </w:r>
          </w:p>
        </w:tc>
        <w:tc>
          <w:tcPr>
            <w:tcW w:w="1390" w:type="dxa"/>
          </w:tcPr>
          <w:p w:rsidR="00DC7E94" w:rsidRPr="00D51327" w:rsidRDefault="00DC7E94" w:rsidP="00607366">
            <w:pPr>
              <w:jc w:val="center"/>
            </w:pPr>
            <w:r w:rsidRPr="00D51327">
              <w:t>грудень</w:t>
            </w:r>
          </w:p>
        </w:tc>
        <w:tc>
          <w:tcPr>
            <w:tcW w:w="1640" w:type="dxa"/>
            <w:vAlign w:val="center"/>
          </w:tcPr>
          <w:p w:rsidR="00DC7E94" w:rsidRPr="00D51327" w:rsidRDefault="00DC7E94" w:rsidP="00607366">
            <w:pPr>
              <w:tabs>
                <w:tab w:val="left" w:pos="7230"/>
              </w:tabs>
              <w:overflowPunct w:val="0"/>
              <w:autoSpaceDE w:val="0"/>
              <w:autoSpaceDN w:val="0"/>
              <w:adjustRightInd w:val="0"/>
              <w:jc w:val="both"/>
              <w:rPr>
                <w:bCs/>
              </w:rPr>
            </w:pPr>
          </w:p>
        </w:tc>
        <w:tc>
          <w:tcPr>
            <w:tcW w:w="1052" w:type="dxa"/>
            <w:vAlign w:val="center"/>
          </w:tcPr>
          <w:p w:rsidR="00DC7E94" w:rsidRPr="00D51327" w:rsidRDefault="00DC7E94" w:rsidP="00607366">
            <w:pPr>
              <w:ind w:left="-107" w:right="-108"/>
              <w:jc w:val="both"/>
            </w:pPr>
          </w:p>
        </w:tc>
      </w:tr>
    </w:tbl>
    <w:p w:rsidR="00DC7E94" w:rsidRPr="00D51327" w:rsidRDefault="00DC7E94" w:rsidP="008967CA">
      <w:pPr>
        <w:rPr>
          <w:b/>
          <w:bCs/>
          <w:sz w:val="26"/>
          <w:szCs w:val="26"/>
        </w:rPr>
      </w:pPr>
    </w:p>
    <w:p w:rsidR="00DC7E94" w:rsidRPr="00D51327" w:rsidRDefault="00DC7E94" w:rsidP="008967CA">
      <w:pPr>
        <w:contextualSpacing/>
        <w:rPr>
          <w:b/>
        </w:rPr>
      </w:pPr>
      <w:r w:rsidRPr="00D51327">
        <w:t>Голова комісії з питань НС     ___________       _________________________</w:t>
      </w:r>
    </w:p>
    <w:p w:rsidR="00DC7E94" w:rsidRPr="00D51327" w:rsidRDefault="00DC7E94" w:rsidP="008967CA">
      <w:pPr>
        <w:ind w:left="4100"/>
        <w:rPr>
          <w:sz w:val="22"/>
          <w:szCs w:val="22"/>
        </w:rPr>
      </w:pPr>
      <w:r w:rsidRPr="00D51327">
        <w:rPr>
          <w:sz w:val="22"/>
          <w:szCs w:val="22"/>
        </w:rPr>
        <w:t>(Підпис)                                (ПІБ)</w:t>
      </w:r>
    </w:p>
    <w:p w:rsidR="00DC7E94" w:rsidRPr="00D51327" w:rsidRDefault="00DC7E94" w:rsidP="008967CA">
      <w:pPr>
        <w:ind w:left="4100"/>
        <w:rPr>
          <w:sz w:val="22"/>
          <w:szCs w:val="22"/>
        </w:rPr>
      </w:pPr>
    </w:p>
    <w:p w:rsidR="00DC7E94" w:rsidRPr="00D51327" w:rsidRDefault="00DC7E94" w:rsidP="008967CA">
      <w:pPr>
        <w:ind w:right="-284" w:firstLine="700"/>
        <w:contextualSpacing/>
        <w:jc w:val="both"/>
      </w:pPr>
    </w:p>
    <w:p w:rsidR="00DC7E94" w:rsidRPr="00D51327" w:rsidRDefault="00DC7E94" w:rsidP="008967CA">
      <w:pPr>
        <w:ind w:right="-284" w:firstLine="700"/>
        <w:contextualSpacing/>
        <w:jc w:val="both"/>
      </w:pPr>
    </w:p>
    <w:p w:rsidR="00DC7E94" w:rsidRPr="00D51327" w:rsidRDefault="00DC7E94" w:rsidP="008967CA">
      <w:pPr>
        <w:ind w:right="-284" w:firstLine="700"/>
        <w:contextualSpacing/>
        <w:jc w:val="both"/>
      </w:pPr>
    </w:p>
    <w:p w:rsidR="00DC7E94" w:rsidRPr="00D51327" w:rsidRDefault="00DC7E94" w:rsidP="008967CA">
      <w:pPr>
        <w:ind w:right="-284" w:firstLine="700"/>
        <w:contextualSpacing/>
        <w:jc w:val="both"/>
      </w:pPr>
    </w:p>
    <w:p w:rsidR="00DC7E94" w:rsidRPr="00D51327" w:rsidRDefault="00DC7E94" w:rsidP="008967CA">
      <w:pPr>
        <w:jc w:val="center"/>
        <w:rPr>
          <w:lang w:eastAsia="uk-UA"/>
        </w:rPr>
      </w:pPr>
      <w:r w:rsidRPr="00D51327">
        <w:object w:dxaOrig="10865" w:dyaOrig="9155">
          <v:shape id="_x0000_i1034" type="#_x0000_t75" style="width:494.25pt;height:416.25pt" o:ole="">
            <v:imagedata r:id="rId25" o:title=""/>
          </v:shape>
          <o:OLEObject Type="Embed" ProgID="Visio.Drawing.11" ShapeID="_x0000_i1034" DrawAspect="Content" ObjectID="_1641970871" r:id="rId26"/>
        </w:object>
      </w:r>
    </w:p>
    <w:p w:rsidR="00DC7E94" w:rsidRPr="00D51327" w:rsidRDefault="00DC7E94" w:rsidP="008967CA">
      <w:pPr>
        <w:jc w:val="center"/>
      </w:pPr>
    </w:p>
    <w:p w:rsidR="00DC7E94" w:rsidRPr="00D51327" w:rsidRDefault="00DC7E94" w:rsidP="008967CA">
      <w:pPr>
        <w:widowControl w:val="0"/>
        <w:autoSpaceDE w:val="0"/>
        <w:autoSpaceDN w:val="0"/>
        <w:adjustRightInd w:val="0"/>
        <w:rPr>
          <w:rFonts w:ascii="Times New Roman CYR" w:hAnsi="Times New Roman CYR"/>
          <w:sz w:val="8"/>
        </w:rPr>
      </w:pPr>
    </w:p>
    <w:p w:rsidR="00DC7E94" w:rsidRPr="00D51327" w:rsidRDefault="00DC7E94" w:rsidP="008967CA">
      <w:pPr>
        <w:contextualSpacing/>
        <w:rPr>
          <w:b/>
        </w:rPr>
      </w:pPr>
      <w:r w:rsidRPr="00D51327">
        <w:t>Секретар комісії з питань НС     __________       _________________________</w:t>
      </w:r>
    </w:p>
    <w:p w:rsidR="00DC7E94" w:rsidRPr="00D51327" w:rsidRDefault="00DC7E94" w:rsidP="008967CA">
      <w:pPr>
        <w:ind w:left="4100"/>
        <w:rPr>
          <w:sz w:val="22"/>
          <w:szCs w:val="22"/>
        </w:rPr>
      </w:pPr>
      <w:r w:rsidRPr="00D51327">
        <w:rPr>
          <w:sz w:val="22"/>
          <w:szCs w:val="22"/>
        </w:rPr>
        <w:t xml:space="preserve"> (Підпис)                                (ПІБ)</w:t>
      </w: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left="4100"/>
        <w:rPr>
          <w:szCs w:val="22"/>
        </w:rPr>
      </w:pPr>
    </w:p>
    <w:p w:rsidR="00DC7E94" w:rsidRPr="00D51327" w:rsidRDefault="00DC7E94" w:rsidP="008967CA">
      <w:pPr>
        <w:ind w:firstLine="700"/>
        <w:jc w:val="both"/>
        <w:rPr>
          <w:b/>
          <w:color w:val="000000"/>
        </w:rPr>
      </w:pPr>
      <w:r w:rsidRPr="00D51327">
        <w:rPr>
          <w:b/>
          <w:color w:val="000000"/>
        </w:rPr>
        <w:t>Наказ про створення комісії з питань надзвичайних ситуацій</w:t>
      </w:r>
    </w:p>
    <w:p w:rsidR="00DC7E94" w:rsidRPr="00D51327" w:rsidRDefault="00DC7E94" w:rsidP="008967CA">
      <w:pPr>
        <w:jc w:val="center"/>
      </w:pPr>
    </w:p>
    <w:p w:rsidR="00DC7E94" w:rsidRPr="00D51327" w:rsidRDefault="00DC7E94" w:rsidP="008967CA">
      <w:pPr>
        <w:jc w:val="right"/>
      </w:pPr>
      <w:r w:rsidRPr="00D51327">
        <w:t>Варіант</w:t>
      </w:r>
    </w:p>
    <w:p w:rsidR="00DC7E94" w:rsidRPr="00D51327" w:rsidRDefault="00DC7E94" w:rsidP="008967CA">
      <w:pPr>
        <w:jc w:val="right"/>
        <w:rPr>
          <w:b/>
        </w:rPr>
      </w:pPr>
    </w:p>
    <w:p w:rsidR="00DC7E94" w:rsidRPr="00D51327" w:rsidRDefault="00DC7E94" w:rsidP="008967CA">
      <w:pPr>
        <w:pStyle w:val="Heading4"/>
        <w:contextualSpacing/>
        <w:jc w:val="center"/>
        <w:rPr>
          <w:rFonts w:ascii="Times New Roman" w:hAnsi="Times New Roman"/>
          <w:b w:val="0"/>
          <w:lang w:val="uk-UA"/>
        </w:rPr>
      </w:pPr>
      <w:r w:rsidRPr="00D51327">
        <w:rPr>
          <w:rFonts w:ascii="Times New Roman" w:hAnsi="Times New Roman"/>
          <w:lang w:val="uk-UA"/>
        </w:rPr>
        <w:t>У К Р А Ї Н А</w:t>
      </w:r>
    </w:p>
    <w:p w:rsidR="00DC7E94" w:rsidRPr="00D51327" w:rsidRDefault="00DC7E94" w:rsidP="008967CA">
      <w:pPr>
        <w:contextualSpacing/>
        <w:jc w:val="center"/>
      </w:pPr>
      <w:r w:rsidRPr="00D51327">
        <w:t>Харківська гімназія № ___</w:t>
      </w:r>
    </w:p>
    <w:p w:rsidR="00DC7E94" w:rsidRPr="00D51327" w:rsidRDefault="00DC7E94" w:rsidP="008967CA">
      <w:pPr>
        <w:contextualSpacing/>
        <w:jc w:val="center"/>
      </w:pPr>
      <w:r w:rsidRPr="00D51327">
        <w:t>Харківської міської ради Харківської області</w:t>
      </w:r>
    </w:p>
    <w:p w:rsidR="00DC7E94" w:rsidRPr="00D51327" w:rsidRDefault="00DC7E94" w:rsidP="008967CA">
      <w:pPr>
        <w:contextualSpacing/>
        <w:rPr>
          <w:u w:val="single"/>
        </w:rPr>
      </w:pPr>
      <w:r>
        <w:rPr>
          <w:noProof/>
          <w:lang w:val="ru-RU"/>
        </w:rPr>
        <w:pict>
          <v:line id="Line 69" o:spid="_x0000_s1043" style="position:absolute;z-index:251659776;visibility:visible;mso-position-horizontal-relative:page" from="74.95pt,6.7pt" to="542.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" strokeweight="2pt">
            <v:stroke startarrowwidth="narrow" startarrowlength="short" endarrowwidth="narrow" endarrowlength="short"/>
            <w10:wrap anchorx="page"/>
          </v:line>
        </w:pict>
      </w:r>
      <w:r>
        <w:rPr>
          <w:noProof/>
          <w:lang w:val="ru-RU"/>
        </w:rPr>
        <w:pict>
          <v:line id="Line 70" o:spid="_x0000_s1044" style="position:absolute;z-index:251660800;visibility:visible;mso-position-horizontal-relative:page" from="74.95pt,6.7pt" to="542.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" strokeweight="2pt">
            <v:stroke startarrowwidth="narrow" startarrowlength="short" endarrowwidth="narrow" endarrowlength="short"/>
            <w10:wrap anchorx="page"/>
          </v:line>
        </w:pict>
      </w:r>
    </w:p>
    <w:p w:rsidR="00DC7E94" w:rsidRPr="00D51327" w:rsidRDefault="00DC7E94" w:rsidP="008967CA">
      <w:pPr>
        <w:contextualSpacing/>
        <w:jc w:val="center"/>
        <w:rPr>
          <w:b/>
        </w:rPr>
      </w:pPr>
      <w:r w:rsidRPr="00D51327">
        <w:rPr>
          <w:b/>
        </w:rPr>
        <w:t>Н А К А З</w:t>
      </w:r>
    </w:p>
    <w:p w:rsidR="00DC7E94" w:rsidRPr="00D51327" w:rsidRDefault="00DC7E94" w:rsidP="008967CA">
      <w:pPr>
        <w:rPr>
          <w:b/>
          <w:sz w:val="24"/>
        </w:rPr>
      </w:pPr>
    </w:p>
    <w:p w:rsidR="00DC7E94" w:rsidRPr="00D51327" w:rsidRDefault="00DC7E94" w:rsidP="008967CA">
      <w:r w:rsidRPr="00D51327">
        <w:t>“___”____________ 201__ р..              м. Харків                                  №_______</w:t>
      </w:r>
    </w:p>
    <w:p w:rsidR="00DC7E94" w:rsidRPr="00D51327" w:rsidRDefault="00DC7E94" w:rsidP="008967CA">
      <w:pPr>
        <w:rPr>
          <w:sz w:val="24"/>
        </w:rPr>
      </w:pPr>
    </w:p>
    <w:p w:rsidR="00DC7E94" w:rsidRPr="00D51327" w:rsidRDefault="00DC7E94" w:rsidP="008967CA"/>
    <w:p w:rsidR="00DC7E94" w:rsidRPr="00D51327" w:rsidRDefault="00DC7E94" w:rsidP="008967CA">
      <w:pPr>
        <w:rPr>
          <w:sz w:val="24"/>
          <w:szCs w:val="24"/>
        </w:rPr>
      </w:pPr>
      <w:r w:rsidRPr="00D51327">
        <w:rPr>
          <w:sz w:val="24"/>
          <w:szCs w:val="24"/>
        </w:rPr>
        <w:t>Про створення комісії</w:t>
      </w:r>
    </w:p>
    <w:p w:rsidR="00DC7E94" w:rsidRPr="00D51327" w:rsidRDefault="00DC7E94" w:rsidP="008967CA">
      <w:pPr>
        <w:rPr>
          <w:sz w:val="24"/>
          <w:szCs w:val="24"/>
        </w:rPr>
      </w:pPr>
      <w:r w:rsidRPr="00D51327">
        <w:rPr>
          <w:sz w:val="24"/>
          <w:szCs w:val="24"/>
        </w:rPr>
        <w:t>з питань надзвичайних</w:t>
      </w:r>
    </w:p>
    <w:p w:rsidR="00DC7E94" w:rsidRPr="00D51327" w:rsidRDefault="00DC7E94" w:rsidP="008967CA">
      <w:pPr>
        <w:rPr>
          <w:sz w:val="24"/>
          <w:szCs w:val="24"/>
        </w:rPr>
      </w:pPr>
      <w:r w:rsidRPr="00D51327">
        <w:rPr>
          <w:sz w:val="24"/>
          <w:szCs w:val="24"/>
        </w:rPr>
        <w:t>ситуацій</w:t>
      </w:r>
    </w:p>
    <w:p w:rsidR="00DC7E94" w:rsidRPr="00D51327" w:rsidRDefault="00DC7E94" w:rsidP="008967CA"/>
    <w:p w:rsidR="00DC7E94" w:rsidRPr="00D51327" w:rsidRDefault="00DC7E94" w:rsidP="008967CA">
      <w:pPr>
        <w:ind w:firstLine="700"/>
        <w:jc w:val="both"/>
      </w:pPr>
      <w:r w:rsidRPr="00D51327">
        <w:t xml:space="preserve">Згідно розпорядження Голови обласної державної адміністрації № 132 від 18.04.2016 року «Про затвердження Положення про територіальну підсистему єдиної державної системи цивільного захисту Харківської області» в гімназії необхідно створити координуючий орган управління для розв’язання завдань у сфері запобігання надзвичайним ситуаціям, захисту учасників </w:t>
      </w:r>
      <w:r>
        <w:t>освітнього</w:t>
      </w:r>
      <w:r w:rsidRPr="00D51327">
        <w:t xml:space="preserve"> процесу, працівників та території від наслідків надзвичайної ситуації.</w:t>
      </w:r>
    </w:p>
    <w:p w:rsidR="00DC7E94" w:rsidRPr="00D51327" w:rsidRDefault="00DC7E94" w:rsidP="008967CA">
      <w:pPr>
        <w:ind w:firstLine="700"/>
        <w:jc w:val="both"/>
      </w:pPr>
      <w:r w:rsidRPr="00D51327">
        <w:t>З метою координації діяльності, пов’язаної із захистом персоналу від надзвичайних ситуацій, запобігання таким ситуаціям, а також координації робіт з ліквідації їх наслідків</w:t>
      </w:r>
    </w:p>
    <w:p w:rsidR="00DC7E94" w:rsidRPr="00D51327" w:rsidRDefault="00DC7E94" w:rsidP="008967CA">
      <w:pPr>
        <w:jc w:val="both"/>
      </w:pPr>
    </w:p>
    <w:p w:rsidR="00DC7E94" w:rsidRPr="00D51327" w:rsidRDefault="00DC7E94" w:rsidP="008967CA">
      <w:pPr>
        <w:jc w:val="center"/>
        <w:rPr>
          <w:b/>
        </w:rPr>
      </w:pPr>
      <w:r w:rsidRPr="00D51327">
        <w:rPr>
          <w:b/>
        </w:rPr>
        <w:t>Н А К А З У Ю :</w:t>
      </w:r>
    </w:p>
    <w:p w:rsidR="00DC7E94" w:rsidRPr="00D51327" w:rsidRDefault="00DC7E94" w:rsidP="008967CA">
      <w:pPr>
        <w:jc w:val="both"/>
      </w:pPr>
    </w:p>
    <w:p w:rsidR="00DC7E94" w:rsidRPr="00D51327" w:rsidRDefault="00DC7E94" w:rsidP="00C4490D">
      <w:pPr>
        <w:ind w:firstLine="700"/>
        <w:jc w:val="both"/>
      </w:pPr>
      <w:r w:rsidRPr="00D51327">
        <w:t>1. Створити комісію з питань надзвичайних ситуацій в Харківській гімназії № __ Харківської міської ради Харківської області у складі:</w:t>
      </w:r>
    </w:p>
    <w:p w:rsidR="00DC7E94" w:rsidRPr="00D51327" w:rsidRDefault="00DC7E94" w:rsidP="008967CA">
      <w:pPr>
        <w:ind w:firstLine="708"/>
        <w:jc w:val="both"/>
      </w:pPr>
      <w:r w:rsidRPr="00D51327">
        <w:rPr>
          <w:b/>
        </w:rPr>
        <w:t xml:space="preserve">Голова комісії – </w:t>
      </w:r>
      <w:r w:rsidRPr="00D51327">
        <w:t>директор гімназії ________________________.</w:t>
      </w:r>
    </w:p>
    <w:p w:rsidR="00DC7E94" w:rsidRPr="00D51327" w:rsidRDefault="00DC7E94" w:rsidP="008967CA">
      <w:pPr>
        <w:ind w:firstLine="720"/>
        <w:jc w:val="both"/>
        <w:rPr>
          <w:color w:val="000000"/>
        </w:rPr>
      </w:pPr>
      <w:r w:rsidRPr="00D51327">
        <w:rPr>
          <w:b/>
          <w:color w:val="000000"/>
        </w:rPr>
        <w:t>Секретар комісії</w:t>
      </w:r>
      <w:r w:rsidRPr="00D51327">
        <w:rPr>
          <w:color w:val="000000"/>
        </w:rPr>
        <w:t xml:space="preserve"> – ______________________________.</w:t>
      </w:r>
    </w:p>
    <w:p w:rsidR="00DC7E94" w:rsidRPr="00D51327" w:rsidRDefault="00DC7E94" w:rsidP="008967CA">
      <w:pPr>
        <w:ind w:firstLine="708"/>
        <w:jc w:val="both"/>
        <w:rPr>
          <w:b/>
        </w:rPr>
      </w:pPr>
      <w:r w:rsidRPr="00D51327">
        <w:rPr>
          <w:b/>
        </w:rPr>
        <w:t>Члени комісії:</w:t>
      </w:r>
    </w:p>
    <w:p w:rsidR="00DC7E94" w:rsidRPr="00D51327" w:rsidRDefault="00DC7E94" w:rsidP="008967CA">
      <w:pPr>
        <w:ind w:firstLine="708"/>
        <w:jc w:val="both"/>
      </w:pPr>
      <w:r w:rsidRPr="00D51327">
        <w:rPr>
          <w:color w:val="000000"/>
        </w:rPr>
        <w:t xml:space="preserve">заступник </w:t>
      </w:r>
      <w:r w:rsidRPr="00D51327">
        <w:t xml:space="preserve">директора </w:t>
      </w:r>
      <w:r w:rsidRPr="00D51327">
        <w:rPr>
          <w:color w:val="000000"/>
        </w:rPr>
        <w:t>гімназії</w:t>
      </w:r>
      <w:r w:rsidRPr="00D51327">
        <w:t xml:space="preserve"> -             ______________________________;</w:t>
      </w:r>
    </w:p>
    <w:p w:rsidR="00DC7E94" w:rsidRPr="00D51327" w:rsidRDefault="00DC7E94" w:rsidP="008967CA">
      <w:pPr>
        <w:ind w:firstLine="708"/>
        <w:jc w:val="both"/>
      </w:pPr>
      <w:r w:rsidRPr="00D51327">
        <w:t>вчитель -             ______________________________;</w:t>
      </w:r>
    </w:p>
    <w:p w:rsidR="00DC7E94" w:rsidRPr="00D51327" w:rsidRDefault="00DC7E94" w:rsidP="008967CA">
      <w:pPr>
        <w:ind w:firstLine="708"/>
        <w:jc w:val="both"/>
      </w:pPr>
      <w:r w:rsidRPr="00D51327">
        <w:t>вчитель -             ______________________________;</w:t>
      </w:r>
    </w:p>
    <w:p w:rsidR="00DC7E94" w:rsidRPr="00D51327" w:rsidRDefault="00DC7E94" w:rsidP="008967CA">
      <w:pPr>
        <w:ind w:firstLine="700"/>
        <w:jc w:val="both"/>
      </w:pPr>
      <w:r w:rsidRPr="00D51327">
        <w:t>2. Затвердити Положення про комісію з питань надзвичайних ситуацій Харківської гімназії № __Харківської міської ради Харківської області.</w:t>
      </w:r>
    </w:p>
    <w:p w:rsidR="00DC7E94" w:rsidRPr="00D51327" w:rsidRDefault="00DC7E94" w:rsidP="008967CA">
      <w:pPr>
        <w:ind w:firstLine="700"/>
        <w:jc w:val="both"/>
      </w:pPr>
      <w:r w:rsidRPr="00D51327">
        <w:t xml:space="preserve">3. Контроль за виконанням наказу покласти на </w:t>
      </w:r>
      <w:r w:rsidRPr="00D51327">
        <w:rPr>
          <w:color w:val="000000"/>
        </w:rPr>
        <w:t>посадову особа з питань ЦЗ ___________________________________.</w:t>
      </w:r>
    </w:p>
    <w:p w:rsidR="00DC7E94" w:rsidRPr="00D51327" w:rsidRDefault="00DC7E94" w:rsidP="008967CA">
      <w:pPr>
        <w:jc w:val="both"/>
      </w:pPr>
    </w:p>
    <w:p w:rsidR="00DC7E94" w:rsidRPr="00D51327" w:rsidRDefault="00DC7E94" w:rsidP="008967CA">
      <w:pPr>
        <w:jc w:val="both"/>
      </w:pPr>
      <w:r w:rsidRPr="00D51327">
        <w:t>Директор                ______________                              _________________________</w:t>
      </w:r>
    </w:p>
    <w:p w:rsidR="00DC7E94" w:rsidRPr="00D51327" w:rsidRDefault="00DC7E94" w:rsidP="008967CA">
      <w:pPr>
        <w:ind w:firstLine="2200"/>
        <w:jc w:val="both"/>
        <w:rPr>
          <w:sz w:val="22"/>
          <w:szCs w:val="22"/>
        </w:rPr>
      </w:pPr>
      <w:r w:rsidRPr="00D51327">
        <w:rPr>
          <w:sz w:val="22"/>
          <w:szCs w:val="22"/>
        </w:rPr>
        <w:t xml:space="preserve">      (підпис)                                                            (ініціали, прізвище)</w:t>
      </w:r>
    </w:p>
    <w:p w:rsidR="00DC7E94" w:rsidRPr="00D51327" w:rsidRDefault="00DC7E94" w:rsidP="008967CA">
      <w:pPr>
        <w:jc w:val="right"/>
        <w:rPr>
          <w:b/>
        </w:rPr>
      </w:pPr>
    </w:p>
    <w:p w:rsidR="00DC7E94" w:rsidRPr="00D51327" w:rsidRDefault="00DC7E94" w:rsidP="008967CA">
      <w:pPr>
        <w:jc w:val="right"/>
        <w:rPr>
          <w:b/>
        </w:rPr>
      </w:pPr>
    </w:p>
    <w:p w:rsidR="00DC7E94" w:rsidRPr="00D51327" w:rsidRDefault="00DC7E94" w:rsidP="000219D6">
      <w:pPr>
        <w:tabs>
          <w:tab w:val="left" w:pos="851"/>
        </w:tabs>
        <w:spacing w:line="360" w:lineRule="auto"/>
        <w:ind w:right="1"/>
        <w:contextualSpacing/>
        <w:jc w:val="center"/>
      </w:pPr>
      <w:r>
        <w:rPr>
          <w:lang w:eastAsia="uk-UA"/>
        </w:rPr>
        <w:pict>
          <v:shape id="Рисунок 1" o:spid="_x0000_i1035" type="#_x0000_t75" style="width:47.25pt;height:69pt;visibility:visible">
            <v:imagedata r:id="rId27" o:title=""/>
          </v:shape>
        </w:pict>
      </w:r>
    </w:p>
    <w:p w:rsidR="00DC7E94" w:rsidRPr="00D51327" w:rsidRDefault="00DC7E94" w:rsidP="000219D6">
      <w:pPr>
        <w:pStyle w:val="Heading4"/>
        <w:contextualSpacing/>
        <w:jc w:val="center"/>
        <w:rPr>
          <w:rFonts w:ascii="Times New Roman" w:hAnsi="Times New Roman"/>
          <w:b w:val="0"/>
          <w:lang w:val="uk-UA"/>
        </w:rPr>
      </w:pPr>
      <w:r w:rsidRPr="00D51327">
        <w:rPr>
          <w:rFonts w:ascii="Times New Roman" w:hAnsi="Times New Roman"/>
          <w:lang w:val="uk-UA"/>
        </w:rPr>
        <w:t>У К Р А Ї Н А</w:t>
      </w:r>
    </w:p>
    <w:p w:rsidR="00DC7E94" w:rsidRPr="00D51327" w:rsidRDefault="00DC7E94" w:rsidP="000219D6">
      <w:pPr>
        <w:contextualSpacing/>
        <w:jc w:val="center"/>
      </w:pPr>
      <w:r w:rsidRPr="00D51327">
        <w:t>Харківська гімназія № ___</w:t>
      </w:r>
    </w:p>
    <w:p w:rsidR="00DC7E94" w:rsidRPr="00D51327" w:rsidRDefault="00DC7E94" w:rsidP="000219D6">
      <w:pPr>
        <w:contextualSpacing/>
        <w:jc w:val="center"/>
      </w:pPr>
      <w:r w:rsidRPr="00D51327">
        <w:t>Харківської міської ради Харківської області</w:t>
      </w:r>
    </w:p>
    <w:p w:rsidR="00DC7E94" w:rsidRPr="00D51327" w:rsidRDefault="00DC7E94" w:rsidP="000219D6">
      <w:pPr>
        <w:contextualSpacing/>
        <w:rPr>
          <w:u w:val="single"/>
        </w:rPr>
      </w:pPr>
      <w:r>
        <w:rPr>
          <w:noProof/>
          <w:lang w:val="ru-RU"/>
        </w:rPr>
        <w:pict>
          <v:line id="Line 25" o:spid="_x0000_s1045" style="position:absolute;z-index:251661824;visibility:visible;mso-position-horizontal-relative:page" from="74.95pt,6.7pt" to="542.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" strokeweight="2pt">
            <v:stroke startarrowwidth="narrow" startarrowlength="short" endarrowwidth="narrow" endarrowlength="short"/>
            <w10:wrap anchorx="page"/>
          </v:line>
        </w:pict>
      </w:r>
      <w:r>
        <w:rPr>
          <w:noProof/>
          <w:lang w:val="ru-RU"/>
        </w:rPr>
        <w:pict>
          <v:line id="Line 26" o:spid="_x0000_s1046" style="position:absolute;z-index:251662848;visibility:visible;mso-position-horizontal-relative:page" from="74.95pt,6.7pt" to="542.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" strokeweight="2pt">
            <v:stroke startarrowwidth="narrow" startarrowlength="short" endarrowwidth="narrow" endarrowlength="short"/>
            <w10:wrap anchorx="page"/>
          </v:line>
        </w:pict>
      </w:r>
    </w:p>
    <w:p w:rsidR="00DC7E94" w:rsidRPr="00D51327" w:rsidRDefault="00DC7E94" w:rsidP="000219D6">
      <w:pPr>
        <w:spacing w:line="360" w:lineRule="auto"/>
        <w:contextualSpacing/>
        <w:jc w:val="center"/>
        <w:rPr>
          <w:b/>
        </w:rPr>
      </w:pPr>
      <w:r w:rsidRPr="00D51327">
        <w:rPr>
          <w:b/>
        </w:rPr>
        <w:t>Н А К А З</w:t>
      </w:r>
    </w:p>
    <w:p w:rsidR="00DC7E94" w:rsidRPr="00D51327" w:rsidRDefault="00DC7E94" w:rsidP="00CE3E3D">
      <w:pPr>
        <w:contextualSpacing/>
        <w:jc w:val="center"/>
      </w:pPr>
    </w:p>
    <w:p w:rsidR="00DC7E94" w:rsidRPr="00D51327" w:rsidRDefault="00DC7E94" w:rsidP="000219D6">
      <w:pPr>
        <w:spacing w:line="360" w:lineRule="auto"/>
        <w:contextualSpacing/>
        <w:jc w:val="both"/>
      </w:pPr>
      <w:r w:rsidRPr="00D51327">
        <w:t xml:space="preserve"> 10.01.201_</w:t>
      </w:r>
      <w:r w:rsidRPr="00D51327">
        <w:tab/>
      </w:r>
      <w:r w:rsidRPr="00D51327">
        <w:tab/>
      </w:r>
      <w:r w:rsidRPr="00D51327">
        <w:tab/>
      </w:r>
      <w:r w:rsidRPr="00D51327">
        <w:tab/>
      </w:r>
      <w:r w:rsidRPr="00D51327">
        <w:tab/>
      </w:r>
      <w:r w:rsidRPr="00D51327">
        <w:tab/>
      </w:r>
      <w:r w:rsidRPr="00D51327">
        <w:tab/>
      </w:r>
      <w:r w:rsidRPr="00D51327">
        <w:tab/>
      </w:r>
      <w:r w:rsidRPr="00D51327">
        <w:tab/>
      </w:r>
      <w:r w:rsidRPr="00D51327">
        <w:tab/>
        <w:t>№ __</w:t>
      </w:r>
    </w:p>
    <w:p w:rsidR="00DC7E94" w:rsidRPr="00D51327" w:rsidRDefault="00DC7E94" w:rsidP="00CE3E3D">
      <w:pPr>
        <w:contextualSpacing/>
        <w:jc w:val="both"/>
      </w:pPr>
    </w:p>
    <w:p w:rsidR="00DC7E94" w:rsidRPr="00D51327" w:rsidRDefault="00DC7E94" w:rsidP="000219D6">
      <w:pPr>
        <w:pStyle w:val="Title"/>
        <w:jc w:val="left"/>
        <w:rPr>
          <w:sz w:val="22"/>
        </w:rPr>
      </w:pPr>
      <w:r w:rsidRPr="00D51327">
        <w:rPr>
          <w:sz w:val="22"/>
        </w:rPr>
        <w:t>Про  організацію і ведення</w:t>
      </w:r>
    </w:p>
    <w:p w:rsidR="00DC7E94" w:rsidRPr="00D51327" w:rsidRDefault="00DC7E94" w:rsidP="000219D6">
      <w:pPr>
        <w:pStyle w:val="Title"/>
        <w:jc w:val="left"/>
        <w:rPr>
          <w:sz w:val="22"/>
        </w:rPr>
      </w:pPr>
      <w:r w:rsidRPr="00D51327">
        <w:rPr>
          <w:sz w:val="22"/>
        </w:rPr>
        <w:t xml:space="preserve">цивільного  захисту  в  </w:t>
      </w:r>
    </w:p>
    <w:p w:rsidR="00DC7E94" w:rsidRPr="00D51327" w:rsidRDefault="00DC7E94" w:rsidP="000219D6">
      <w:pPr>
        <w:pStyle w:val="Title"/>
        <w:jc w:val="left"/>
        <w:rPr>
          <w:sz w:val="22"/>
        </w:rPr>
      </w:pPr>
      <w:r w:rsidRPr="00D51327">
        <w:rPr>
          <w:sz w:val="22"/>
        </w:rPr>
        <w:t>Харківській гімназії №___</w:t>
      </w:r>
    </w:p>
    <w:p w:rsidR="00DC7E94" w:rsidRPr="00D51327" w:rsidRDefault="00DC7E94" w:rsidP="000219D6">
      <w:pPr>
        <w:spacing w:line="360" w:lineRule="auto"/>
        <w:contextualSpacing/>
        <w:jc w:val="both"/>
      </w:pPr>
    </w:p>
    <w:p w:rsidR="00DC7E94" w:rsidRPr="00D51327" w:rsidRDefault="00DC7E94" w:rsidP="000219D6">
      <w:pPr>
        <w:spacing w:line="276" w:lineRule="auto"/>
        <w:ind w:firstLine="567"/>
        <w:contextualSpacing/>
        <w:jc w:val="both"/>
      </w:pPr>
      <w:r w:rsidRPr="00D51327">
        <w:rPr>
          <w:rStyle w:val="FontStyle13"/>
          <w:sz w:val="28"/>
          <w:lang w:eastAsia="uk-UA"/>
        </w:rPr>
        <w:t>На виконання Кодексу цивільного захисту України,</w:t>
      </w:r>
      <w:r w:rsidRPr="00D51327">
        <w:t xml:space="preserve"> постанов Кабінету Міністрів України: від 23.10.2013 року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від 26.06.2013 року № 443 «Про затвердження Порядку підготовки до дій за призначенням органів управління та сил цивільного захисту»; від 26.06.2013 року № 444 «Про затвердження Порядку здійснення навчання населення діям у надзвичайних ситуаціях»,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затвердженого наказом Міністра освіти і науки України від 21.11.2016 року № 1400 та з метою організації заходів цивільного захисту, а також проведення робіт, пов’язаних з реагуванням на надзвичайну ситуацію об’єктового рівня або усунення загрози її виникнення</w:t>
      </w:r>
    </w:p>
    <w:p w:rsidR="00DC7E94" w:rsidRPr="00D51327" w:rsidRDefault="00DC7E94" w:rsidP="000219D6">
      <w:pPr>
        <w:spacing w:line="360" w:lineRule="auto"/>
        <w:contextualSpacing/>
        <w:jc w:val="both"/>
      </w:pPr>
      <w:r w:rsidRPr="00D51327">
        <w:t>НАКАЗУЮ:</w:t>
      </w:r>
    </w:p>
    <w:p w:rsidR="00DC7E94" w:rsidRPr="00D51327" w:rsidRDefault="00DC7E94" w:rsidP="000219D6">
      <w:pPr>
        <w:spacing w:line="360" w:lineRule="auto"/>
        <w:ind w:left="284" w:hanging="284"/>
        <w:contextualSpacing/>
        <w:jc w:val="both"/>
      </w:pPr>
      <w:r w:rsidRPr="00D51327">
        <w:t>1. Забезпечення виконання заходів у сфері цивільного захисту в гімназії №___ покласти  на директора гімназії ____________________________________.</w:t>
      </w:r>
    </w:p>
    <w:p w:rsidR="00DC7E94" w:rsidRPr="00D51327" w:rsidRDefault="00DC7E94" w:rsidP="000219D6">
      <w:pPr>
        <w:spacing w:line="360" w:lineRule="auto"/>
        <w:ind w:left="284" w:hanging="284"/>
        <w:contextualSpacing/>
        <w:jc w:val="both"/>
      </w:pPr>
      <w:r w:rsidRPr="00D51327">
        <w:t>2. З метою організації заходів цивільного захисту призначити:</w:t>
      </w:r>
    </w:p>
    <w:p w:rsidR="00DC7E94" w:rsidRPr="00D51327" w:rsidRDefault="00DC7E94" w:rsidP="000219D6">
      <w:pPr>
        <w:pStyle w:val="PlainText"/>
        <w:spacing w:line="360" w:lineRule="auto"/>
        <w:ind w:left="709" w:hanging="425"/>
        <w:contextualSpacing/>
        <w:jc w:val="both"/>
        <w:rPr>
          <w:rFonts w:ascii="Times New Roman" w:hAnsi="Times New Roman"/>
          <w:sz w:val="28"/>
          <w:szCs w:val="28"/>
          <w:lang w:val="uk-UA"/>
        </w:rPr>
      </w:pPr>
      <w:r w:rsidRPr="00D51327">
        <w:rPr>
          <w:rFonts w:ascii="Times New Roman" w:hAnsi="Times New Roman"/>
          <w:sz w:val="28"/>
          <w:szCs w:val="28"/>
          <w:lang w:val="uk-UA"/>
        </w:rPr>
        <w:t>2.1. Посадову особу з питань ЦЗ – _______________________________, __________________________.</w:t>
      </w:r>
    </w:p>
    <w:p w:rsidR="00DC7E94" w:rsidRPr="00D51327" w:rsidRDefault="00DC7E94" w:rsidP="000219D6">
      <w:pPr>
        <w:pStyle w:val="PlainText"/>
        <w:spacing w:line="360" w:lineRule="auto"/>
        <w:ind w:left="709" w:hanging="425"/>
        <w:contextualSpacing/>
        <w:jc w:val="both"/>
        <w:rPr>
          <w:rFonts w:ascii="Times New Roman" w:hAnsi="Times New Roman"/>
          <w:sz w:val="28"/>
          <w:szCs w:val="28"/>
          <w:lang w:val="uk-UA"/>
        </w:rPr>
      </w:pPr>
      <w:r w:rsidRPr="00D51327">
        <w:rPr>
          <w:rFonts w:ascii="Times New Roman" w:hAnsi="Times New Roman"/>
          <w:sz w:val="28"/>
          <w:szCs w:val="28"/>
          <w:lang w:val="uk-UA"/>
        </w:rPr>
        <w:t>2.2. Голову комісії з питань евакуації - _____________________, _____________________.</w:t>
      </w:r>
    </w:p>
    <w:p w:rsidR="00DC7E94" w:rsidRPr="00D51327" w:rsidRDefault="00DC7E94" w:rsidP="000219D6">
      <w:pPr>
        <w:pStyle w:val="PlainText"/>
        <w:spacing w:line="360" w:lineRule="auto"/>
        <w:ind w:left="709" w:hanging="425"/>
        <w:contextualSpacing/>
        <w:jc w:val="both"/>
        <w:rPr>
          <w:rFonts w:ascii="Times New Roman" w:hAnsi="Times New Roman"/>
          <w:sz w:val="28"/>
          <w:szCs w:val="28"/>
          <w:lang w:val="uk-UA"/>
        </w:rPr>
      </w:pPr>
      <w:r w:rsidRPr="00D51327">
        <w:rPr>
          <w:rFonts w:ascii="Times New Roman" w:hAnsi="Times New Roman"/>
          <w:sz w:val="28"/>
          <w:szCs w:val="28"/>
          <w:lang w:val="uk-UA"/>
        </w:rPr>
        <w:t>2.3. Заступника директора з матеріально-технічного забезпечення заходів ЦЗ - ______________________________, _________________________________.</w:t>
      </w:r>
    </w:p>
    <w:p w:rsidR="00DC7E94" w:rsidRPr="00D51327" w:rsidRDefault="00DC7E94" w:rsidP="000219D6">
      <w:pPr>
        <w:pStyle w:val="PlainText"/>
        <w:spacing w:line="360" w:lineRule="auto"/>
        <w:ind w:left="709" w:hanging="709"/>
        <w:contextualSpacing/>
        <w:jc w:val="both"/>
        <w:rPr>
          <w:rFonts w:ascii="Times New Roman" w:hAnsi="Times New Roman"/>
          <w:sz w:val="28"/>
          <w:szCs w:val="28"/>
          <w:lang w:val="uk-UA"/>
        </w:rPr>
      </w:pPr>
      <w:r w:rsidRPr="00D51327">
        <w:rPr>
          <w:rFonts w:ascii="Times New Roman" w:hAnsi="Times New Roman"/>
          <w:sz w:val="28"/>
          <w:szCs w:val="28"/>
          <w:lang w:val="uk-UA"/>
        </w:rPr>
        <w:t>3. Створити спеціалізовані ланки  цивільного захисту:</w:t>
      </w:r>
    </w:p>
    <w:p w:rsidR="00DC7E94" w:rsidRPr="00D51327" w:rsidRDefault="00DC7E94" w:rsidP="000219D6">
      <w:pPr>
        <w:pStyle w:val="PlainText"/>
        <w:spacing w:line="360" w:lineRule="auto"/>
        <w:ind w:firstLine="284"/>
        <w:contextualSpacing/>
        <w:jc w:val="both"/>
        <w:rPr>
          <w:rFonts w:ascii="Times New Roman" w:hAnsi="Times New Roman"/>
          <w:sz w:val="28"/>
          <w:szCs w:val="28"/>
          <w:lang w:val="uk-UA"/>
        </w:rPr>
      </w:pPr>
      <w:r w:rsidRPr="00D51327">
        <w:rPr>
          <w:rFonts w:ascii="Times New Roman" w:hAnsi="Times New Roman"/>
          <w:sz w:val="28"/>
          <w:szCs w:val="28"/>
          <w:lang w:val="uk-UA"/>
        </w:rPr>
        <w:t>3.1. Ланка охорони громадського порядку у складі:</w:t>
      </w:r>
    </w:p>
    <w:p w:rsidR="00DC7E94" w:rsidRPr="00D51327" w:rsidRDefault="00DC7E94" w:rsidP="000219D6">
      <w:pPr>
        <w:tabs>
          <w:tab w:val="num" w:pos="2073"/>
        </w:tabs>
        <w:spacing w:line="276" w:lineRule="auto"/>
        <w:ind w:left="1276" w:right="284"/>
        <w:contextualSpacing/>
        <w:jc w:val="both"/>
      </w:pPr>
      <w:r w:rsidRPr="00D51327">
        <w:t>командир ланки - ___________,____________</w:t>
      </w:r>
    </w:p>
    <w:p w:rsidR="00DC7E94" w:rsidRPr="00D51327" w:rsidRDefault="00DC7E94" w:rsidP="000219D6">
      <w:pPr>
        <w:tabs>
          <w:tab w:val="num" w:pos="2073"/>
        </w:tabs>
        <w:spacing w:line="276" w:lineRule="auto"/>
        <w:ind w:left="1276" w:right="284"/>
        <w:contextualSpacing/>
        <w:jc w:val="both"/>
      </w:pPr>
      <w:r w:rsidRPr="00D51327">
        <w:t>регулювальник - ___________,____________</w:t>
      </w:r>
    </w:p>
    <w:p w:rsidR="00DC7E94" w:rsidRPr="00D51327" w:rsidRDefault="00DC7E94" w:rsidP="000219D6">
      <w:pPr>
        <w:tabs>
          <w:tab w:val="num" w:pos="2073"/>
        </w:tabs>
        <w:spacing w:line="276" w:lineRule="auto"/>
        <w:ind w:left="1276" w:right="284"/>
        <w:contextualSpacing/>
        <w:jc w:val="both"/>
      </w:pPr>
      <w:r w:rsidRPr="00D51327">
        <w:t>патрульний - ___________,____________</w:t>
      </w:r>
    </w:p>
    <w:p w:rsidR="00DC7E94" w:rsidRPr="00D51327" w:rsidRDefault="00DC7E94" w:rsidP="000219D6">
      <w:pPr>
        <w:tabs>
          <w:tab w:val="num" w:pos="2073"/>
        </w:tabs>
        <w:spacing w:line="360" w:lineRule="auto"/>
        <w:ind w:right="283" w:firstLine="284"/>
        <w:contextualSpacing/>
        <w:jc w:val="both"/>
      </w:pPr>
      <w:r w:rsidRPr="00D51327">
        <w:t>3.2.Протипожежна ланка:</w:t>
      </w:r>
    </w:p>
    <w:p w:rsidR="00DC7E94" w:rsidRPr="00D51327" w:rsidRDefault="00DC7E94" w:rsidP="000219D6">
      <w:pPr>
        <w:tabs>
          <w:tab w:val="num" w:pos="2073"/>
        </w:tabs>
        <w:spacing w:line="276" w:lineRule="auto"/>
        <w:ind w:left="1276" w:right="284"/>
        <w:contextualSpacing/>
        <w:jc w:val="both"/>
      </w:pPr>
      <w:r w:rsidRPr="00D51327">
        <w:t>командир ланки – ___________,____________</w:t>
      </w:r>
    </w:p>
    <w:p w:rsidR="00DC7E94" w:rsidRPr="00D51327" w:rsidRDefault="00DC7E94" w:rsidP="000219D6">
      <w:pPr>
        <w:tabs>
          <w:tab w:val="num" w:pos="2073"/>
        </w:tabs>
        <w:spacing w:line="276" w:lineRule="auto"/>
        <w:ind w:left="1276" w:right="284"/>
        <w:contextualSpacing/>
        <w:jc w:val="both"/>
      </w:pPr>
      <w:r w:rsidRPr="00D51327">
        <w:t>пожежний – ___________,____________</w:t>
      </w:r>
    </w:p>
    <w:p w:rsidR="00DC7E94" w:rsidRPr="00D51327" w:rsidRDefault="00DC7E94" w:rsidP="000219D6">
      <w:pPr>
        <w:tabs>
          <w:tab w:val="num" w:pos="2073"/>
        </w:tabs>
        <w:spacing w:line="276" w:lineRule="auto"/>
        <w:ind w:left="1276" w:right="284"/>
        <w:contextualSpacing/>
        <w:jc w:val="both"/>
      </w:pPr>
      <w:r w:rsidRPr="00D51327">
        <w:t>пожежний – ___________,____________</w:t>
      </w:r>
    </w:p>
    <w:p w:rsidR="00DC7E94" w:rsidRPr="00D51327" w:rsidRDefault="00DC7E94" w:rsidP="000219D6">
      <w:pPr>
        <w:tabs>
          <w:tab w:val="num" w:pos="2073"/>
        </w:tabs>
        <w:spacing w:line="360" w:lineRule="auto"/>
        <w:ind w:right="283" w:firstLine="284"/>
        <w:contextualSpacing/>
        <w:jc w:val="both"/>
      </w:pPr>
      <w:r w:rsidRPr="00D51327">
        <w:t>3.3.Медична ланка у складі :</w:t>
      </w:r>
    </w:p>
    <w:p w:rsidR="00DC7E94" w:rsidRPr="00D51327" w:rsidRDefault="00DC7E94" w:rsidP="000219D6">
      <w:pPr>
        <w:spacing w:line="276" w:lineRule="auto"/>
        <w:ind w:firstLine="1276"/>
        <w:jc w:val="both"/>
      </w:pPr>
      <w:r w:rsidRPr="00D51327">
        <w:t>командир ланки -___________,___________</w:t>
      </w:r>
    </w:p>
    <w:p w:rsidR="00DC7E94" w:rsidRPr="00D51327" w:rsidRDefault="00DC7E94" w:rsidP="000219D6">
      <w:pPr>
        <w:spacing w:line="276" w:lineRule="auto"/>
        <w:ind w:firstLine="1276"/>
        <w:jc w:val="both"/>
      </w:pPr>
      <w:r w:rsidRPr="00D51327">
        <w:t>сандружинник -___________,____________</w:t>
      </w:r>
    </w:p>
    <w:p w:rsidR="00DC7E94" w:rsidRPr="00D51327" w:rsidRDefault="00DC7E94" w:rsidP="000219D6">
      <w:pPr>
        <w:spacing w:line="276" w:lineRule="auto"/>
        <w:ind w:firstLine="1276"/>
        <w:jc w:val="both"/>
      </w:pPr>
      <w:r w:rsidRPr="00D51327">
        <w:t>сандружинник - ___________,____________</w:t>
      </w:r>
    </w:p>
    <w:p w:rsidR="00DC7E94" w:rsidRPr="00D51327" w:rsidRDefault="00DC7E94" w:rsidP="000219D6">
      <w:pPr>
        <w:spacing w:line="276" w:lineRule="auto"/>
        <w:jc w:val="both"/>
      </w:pPr>
      <w:r w:rsidRPr="00D51327">
        <w:t>4. Утворити комісію з питань надзвичайної ситуації у складі:</w:t>
      </w:r>
    </w:p>
    <w:p w:rsidR="00DC7E94" w:rsidRPr="00D51327" w:rsidRDefault="00DC7E94" w:rsidP="000219D6">
      <w:pPr>
        <w:spacing w:line="276" w:lineRule="auto"/>
        <w:ind w:left="3544" w:hanging="2268"/>
        <w:jc w:val="both"/>
      </w:pPr>
      <w:r w:rsidRPr="00D51327">
        <w:t>голова комісії – ___________,____________</w:t>
      </w:r>
    </w:p>
    <w:p w:rsidR="00DC7E94" w:rsidRPr="00D51327" w:rsidRDefault="00DC7E94" w:rsidP="000219D6">
      <w:pPr>
        <w:spacing w:line="276" w:lineRule="auto"/>
        <w:ind w:left="3544" w:hanging="2268"/>
        <w:jc w:val="both"/>
      </w:pPr>
      <w:r w:rsidRPr="00D51327">
        <w:t>члени комісії: - ___________,____________;</w:t>
      </w:r>
    </w:p>
    <w:p w:rsidR="00DC7E94" w:rsidRPr="00D51327" w:rsidRDefault="00DC7E94" w:rsidP="000219D6">
      <w:pPr>
        <w:spacing w:line="276" w:lineRule="auto"/>
        <w:ind w:left="3544" w:hanging="283"/>
        <w:jc w:val="both"/>
      </w:pPr>
      <w:r w:rsidRPr="00D51327">
        <w:t xml:space="preserve">___________,____________, </w:t>
      </w:r>
    </w:p>
    <w:p w:rsidR="00DC7E94" w:rsidRPr="00D51327" w:rsidRDefault="00DC7E94" w:rsidP="000219D6">
      <w:pPr>
        <w:spacing w:line="276" w:lineRule="auto"/>
        <w:ind w:left="3544" w:hanging="283"/>
        <w:jc w:val="both"/>
      </w:pPr>
      <w:r w:rsidRPr="00D51327">
        <w:t>___________,____________.</w:t>
      </w:r>
    </w:p>
    <w:p w:rsidR="00DC7E94" w:rsidRPr="00D51327" w:rsidRDefault="00DC7E94" w:rsidP="000219D6">
      <w:pPr>
        <w:spacing w:line="276" w:lineRule="auto"/>
        <w:ind w:left="3544" w:hanging="283"/>
        <w:jc w:val="both"/>
      </w:pPr>
      <w:r w:rsidRPr="00D51327">
        <w:t>___________,____________</w:t>
      </w:r>
    </w:p>
    <w:p w:rsidR="00DC7E94" w:rsidRPr="00D51327" w:rsidRDefault="00DC7E94" w:rsidP="000219D6">
      <w:pPr>
        <w:spacing w:line="276" w:lineRule="auto"/>
        <w:jc w:val="both"/>
      </w:pPr>
      <w:r w:rsidRPr="00D51327">
        <w:t xml:space="preserve">5. Утворити комісію з питань евакуації у складі: </w:t>
      </w:r>
    </w:p>
    <w:p w:rsidR="00DC7E94" w:rsidRPr="00D51327" w:rsidRDefault="00DC7E94" w:rsidP="000219D6">
      <w:pPr>
        <w:spacing w:line="276" w:lineRule="auto"/>
        <w:ind w:left="3540" w:hanging="2264"/>
        <w:jc w:val="both"/>
      </w:pPr>
      <w:r w:rsidRPr="00D51327">
        <w:t>голова комісії - ___________,____________.</w:t>
      </w:r>
    </w:p>
    <w:p w:rsidR="00DC7E94" w:rsidRPr="00D51327" w:rsidRDefault="00DC7E94" w:rsidP="000219D6">
      <w:pPr>
        <w:spacing w:line="276" w:lineRule="auto"/>
        <w:ind w:firstLine="1276"/>
        <w:jc w:val="both"/>
      </w:pPr>
      <w:r w:rsidRPr="00D51327">
        <w:t>члени комісії: - ___________,____________</w:t>
      </w:r>
    </w:p>
    <w:p w:rsidR="00DC7E94" w:rsidRPr="00D51327" w:rsidRDefault="00DC7E94" w:rsidP="000219D6">
      <w:pPr>
        <w:spacing w:line="276" w:lineRule="auto"/>
        <w:ind w:left="3261"/>
        <w:jc w:val="both"/>
      </w:pPr>
      <w:r w:rsidRPr="00D51327">
        <w:t>___________,____________</w:t>
      </w:r>
    </w:p>
    <w:p w:rsidR="00DC7E94" w:rsidRPr="00D51327" w:rsidRDefault="00DC7E94" w:rsidP="000219D6">
      <w:pPr>
        <w:spacing w:line="276" w:lineRule="auto"/>
        <w:ind w:left="3261"/>
        <w:jc w:val="both"/>
      </w:pPr>
      <w:r w:rsidRPr="00D51327">
        <w:t>___________,____________</w:t>
      </w:r>
    </w:p>
    <w:p w:rsidR="00DC7E94" w:rsidRPr="00D51327" w:rsidRDefault="00DC7E94" w:rsidP="000219D6">
      <w:pPr>
        <w:spacing w:line="276" w:lineRule="auto"/>
        <w:ind w:left="3261"/>
        <w:jc w:val="both"/>
      </w:pPr>
      <w:r w:rsidRPr="00D51327">
        <w:t>___________,____________</w:t>
      </w:r>
    </w:p>
    <w:p w:rsidR="00DC7E94" w:rsidRPr="00D51327" w:rsidRDefault="00DC7E94" w:rsidP="000219D6">
      <w:pPr>
        <w:spacing w:line="276" w:lineRule="auto"/>
        <w:jc w:val="both"/>
      </w:pPr>
      <w:r w:rsidRPr="00D51327">
        <w:t xml:space="preserve">6. Призначеним посадовим особам розробити та затвердити відповідні Положення,функціональні обов’язки та документацію з питань цивільного захисту. </w:t>
      </w:r>
    </w:p>
    <w:p w:rsidR="00DC7E94" w:rsidRPr="00D51327" w:rsidRDefault="00DC7E94" w:rsidP="00172298">
      <w:pPr>
        <w:pStyle w:val="PlainText"/>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7. Для підготовки працівників гімназії до дій у надзвичайних ситуаціях за програмою загальної підготовки призначити керівників навчальних груп:</w:t>
      </w:r>
    </w:p>
    <w:p w:rsidR="00DC7E94" w:rsidRPr="00D51327" w:rsidRDefault="00DC7E94" w:rsidP="00D85D0B">
      <w:pPr>
        <w:pStyle w:val="PlainText"/>
        <w:spacing w:line="360" w:lineRule="auto"/>
        <w:ind w:left="1276"/>
        <w:contextualSpacing/>
        <w:jc w:val="both"/>
        <w:rPr>
          <w:rFonts w:ascii="Times New Roman" w:hAnsi="Times New Roman"/>
          <w:sz w:val="28"/>
          <w:szCs w:val="28"/>
          <w:lang w:val="uk-UA"/>
        </w:rPr>
      </w:pPr>
      <w:r w:rsidRPr="00D51327">
        <w:rPr>
          <w:rFonts w:ascii="Times New Roman" w:hAnsi="Times New Roman"/>
          <w:sz w:val="28"/>
          <w:szCs w:val="28"/>
          <w:lang w:val="uk-UA"/>
        </w:rPr>
        <w:t>група 1 ___________________________,___________________________</w:t>
      </w:r>
    </w:p>
    <w:p w:rsidR="00DC7E94" w:rsidRPr="00D51327" w:rsidRDefault="00DC7E94" w:rsidP="00D85D0B">
      <w:pPr>
        <w:pStyle w:val="PlainText"/>
        <w:spacing w:line="360" w:lineRule="auto"/>
        <w:ind w:left="1276"/>
        <w:contextualSpacing/>
        <w:jc w:val="both"/>
        <w:rPr>
          <w:rFonts w:ascii="Times New Roman" w:hAnsi="Times New Roman"/>
          <w:sz w:val="28"/>
          <w:szCs w:val="28"/>
          <w:lang w:val="uk-UA"/>
        </w:rPr>
      </w:pPr>
      <w:r w:rsidRPr="00D51327">
        <w:rPr>
          <w:rFonts w:ascii="Times New Roman" w:hAnsi="Times New Roman"/>
          <w:sz w:val="28"/>
          <w:szCs w:val="28"/>
          <w:lang w:val="uk-UA"/>
        </w:rPr>
        <w:t>група 2___________________________,___________________________</w:t>
      </w:r>
    </w:p>
    <w:p w:rsidR="00DC7E94" w:rsidRPr="00D51327" w:rsidRDefault="00DC7E94" w:rsidP="00CE3E3D">
      <w:pPr>
        <w:pStyle w:val="PlainText"/>
        <w:spacing w:line="360" w:lineRule="auto"/>
        <w:ind w:left="1276"/>
        <w:contextualSpacing/>
        <w:jc w:val="both"/>
        <w:rPr>
          <w:rFonts w:ascii="Times New Roman" w:hAnsi="Times New Roman"/>
          <w:sz w:val="28"/>
          <w:szCs w:val="28"/>
          <w:lang w:val="uk-UA"/>
        </w:rPr>
      </w:pPr>
      <w:r w:rsidRPr="00D51327">
        <w:rPr>
          <w:rFonts w:ascii="Times New Roman" w:hAnsi="Times New Roman"/>
          <w:sz w:val="28"/>
          <w:szCs w:val="28"/>
          <w:lang w:val="uk-UA"/>
        </w:rPr>
        <w:t>група 3___________________________,___________________________</w:t>
      </w:r>
    </w:p>
    <w:p w:rsidR="00DC7E94" w:rsidRPr="00D51327" w:rsidRDefault="00DC7E94" w:rsidP="00D85D0B">
      <w:pPr>
        <w:pStyle w:val="PlainText"/>
        <w:spacing w:line="360" w:lineRule="auto"/>
        <w:ind w:left="1276"/>
        <w:contextualSpacing/>
        <w:jc w:val="both"/>
        <w:rPr>
          <w:rFonts w:ascii="Times New Roman" w:hAnsi="Times New Roman"/>
          <w:sz w:val="28"/>
          <w:szCs w:val="28"/>
          <w:lang w:val="uk-UA"/>
        </w:rPr>
      </w:pPr>
    </w:p>
    <w:p w:rsidR="00DC7E94" w:rsidRPr="00D51327" w:rsidRDefault="00DC7E94" w:rsidP="00172298">
      <w:pPr>
        <w:pStyle w:val="PlainText"/>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Підготовку особового складу спеціалізованих ланок цивільного захисту за програмами спеціальної підготовки проводити командирам спеціалізованих ланок.</w:t>
      </w:r>
    </w:p>
    <w:p w:rsidR="00DC7E94" w:rsidRPr="00D51327" w:rsidRDefault="00DC7E94" w:rsidP="00172298">
      <w:pPr>
        <w:pStyle w:val="PlainText"/>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Керівникам навчальних груп, командирам спеціалізованих ланок з метою належної організації навчального процесу, забезпечення послідовності теоретичного і практичного навчання розробити та вести  планувальні, облікові та звітні документи.</w:t>
      </w:r>
    </w:p>
    <w:p w:rsidR="00DC7E94" w:rsidRPr="00D51327" w:rsidRDefault="00DC7E94" w:rsidP="000219D6">
      <w:pPr>
        <w:pStyle w:val="PlainText"/>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 xml:space="preserve">8. Посадовій особі з питань цивільного захисту </w:t>
      </w:r>
      <w:r w:rsidRPr="00D51327">
        <w:rPr>
          <w:sz w:val="28"/>
          <w:szCs w:val="28"/>
          <w:lang w:val="uk-UA"/>
        </w:rPr>
        <w:t>________</w:t>
      </w:r>
      <w:r w:rsidRPr="00D51327">
        <w:rPr>
          <w:rFonts w:ascii="Times New Roman" w:hAnsi="Times New Roman"/>
          <w:sz w:val="28"/>
          <w:szCs w:val="28"/>
          <w:lang w:val="uk-UA"/>
        </w:rPr>
        <w:t>:</w:t>
      </w:r>
    </w:p>
    <w:p w:rsidR="00DC7E94" w:rsidRPr="00D51327" w:rsidRDefault="00DC7E94" w:rsidP="000219D6">
      <w:pPr>
        <w:spacing w:line="360" w:lineRule="auto"/>
        <w:ind w:left="993" w:hanging="709"/>
        <w:contextualSpacing/>
        <w:jc w:val="both"/>
      </w:pPr>
      <w:r w:rsidRPr="00D51327">
        <w:t xml:space="preserve">8.1. Забезпечити виконання заходів у сфері цивільного захисту в гімназії, що зменшують рівень ризику виникнення надзвичайних ситуацій </w:t>
      </w:r>
    </w:p>
    <w:p w:rsidR="00DC7E94" w:rsidRPr="00D51327" w:rsidRDefault="00DC7E94" w:rsidP="000219D6">
      <w:pPr>
        <w:spacing w:line="360" w:lineRule="auto"/>
        <w:contextualSpacing/>
        <w:jc w:val="right"/>
      </w:pPr>
      <w:r w:rsidRPr="00D51327">
        <w:t>до 25.01.201_</w:t>
      </w:r>
    </w:p>
    <w:p w:rsidR="00DC7E94" w:rsidRPr="00D51327" w:rsidRDefault="00DC7E94" w:rsidP="000219D6">
      <w:pPr>
        <w:spacing w:line="360" w:lineRule="auto"/>
        <w:ind w:left="993" w:hanging="709"/>
        <w:contextualSpacing/>
        <w:jc w:val="both"/>
      </w:pPr>
      <w:r w:rsidRPr="00D51327">
        <w:t>8.2. Розробити Графік проведення Дня цивільного захисту та тренувань з відпрацювання дій на випадок пожежі та надати його на затвердження</w:t>
      </w:r>
    </w:p>
    <w:p w:rsidR="00DC7E94" w:rsidRPr="00D51327" w:rsidRDefault="00DC7E94" w:rsidP="000219D6">
      <w:pPr>
        <w:spacing w:line="360" w:lineRule="auto"/>
        <w:ind w:left="5664"/>
        <w:contextualSpacing/>
        <w:jc w:val="right"/>
      </w:pPr>
      <w:r w:rsidRPr="00D51327">
        <w:t>до 25.01.201_</w:t>
      </w:r>
    </w:p>
    <w:p w:rsidR="00DC7E94" w:rsidRPr="00D51327" w:rsidRDefault="00DC7E94" w:rsidP="000219D6">
      <w:pPr>
        <w:spacing w:line="360" w:lineRule="auto"/>
        <w:ind w:left="993" w:hanging="709"/>
        <w:contextualSpacing/>
        <w:jc w:val="both"/>
      </w:pPr>
      <w:r w:rsidRPr="00D51327">
        <w:t>8.3. Розробити та подати заявку на функціональне навчання керівного складу та фахівців, діяльність яких пов’язана з організацією і здійсненням заходів з питань цивільного захисту</w:t>
      </w:r>
    </w:p>
    <w:p w:rsidR="00DC7E94" w:rsidRPr="00D51327" w:rsidRDefault="00DC7E94" w:rsidP="000219D6">
      <w:pPr>
        <w:spacing w:line="360" w:lineRule="auto"/>
        <w:ind w:left="5664"/>
        <w:contextualSpacing/>
        <w:jc w:val="right"/>
      </w:pPr>
      <w:r w:rsidRPr="00D51327">
        <w:t>до 01.07.201_</w:t>
      </w:r>
    </w:p>
    <w:p w:rsidR="00DC7E94" w:rsidRPr="00D51327" w:rsidRDefault="00DC7E94" w:rsidP="000219D6">
      <w:pPr>
        <w:spacing w:line="360" w:lineRule="auto"/>
        <w:ind w:left="851" w:hanging="567"/>
        <w:contextualSpacing/>
        <w:jc w:val="both"/>
      </w:pPr>
      <w:r w:rsidRPr="00D51327">
        <w:t>8.4. Організовувати та контролювати проходження посадовими особами гімназії навчання з питань цивільного захисту, пожежної безпеки</w:t>
      </w:r>
    </w:p>
    <w:p w:rsidR="00DC7E94" w:rsidRPr="00D51327" w:rsidRDefault="00DC7E94" w:rsidP="000219D6">
      <w:pPr>
        <w:spacing w:line="360" w:lineRule="auto"/>
        <w:ind w:left="5664"/>
        <w:contextualSpacing/>
        <w:jc w:val="right"/>
      </w:pPr>
      <w:r w:rsidRPr="00D51327">
        <w:t>до 25.01.201_</w:t>
      </w:r>
    </w:p>
    <w:p w:rsidR="00DC7E94" w:rsidRPr="00D51327" w:rsidRDefault="00DC7E94" w:rsidP="000219D6">
      <w:pPr>
        <w:spacing w:line="360" w:lineRule="auto"/>
        <w:ind w:left="851" w:hanging="567"/>
        <w:contextualSpacing/>
        <w:jc w:val="both"/>
      </w:pPr>
      <w:r w:rsidRPr="00D51327">
        <w:t>8.5. Організовувати та забезпечити проведення з працівниками навчання за програмами підготовки до дій у надзвичайних ситуаціях, у складі навчальних груп згідно додатку №1</w:t>
      </w:r>
    </w:p>
    <w:p w:rsidR="00DC7E94" w:rsidRPr="00D51327" w:rsidRDefault="00DC7E94" w:rsidP="000219D6">
      <w:pPr>
        <w:spacing w:line="360" w:lineRule="auto"/>
        <w:ind w:left="5664"/>
        <w:contextualSpacing/>
        <w:jc w:val="right"/>
      </w:pPr>
      <w:r w:rsidRPr="00D51327">
        <w:t>згідно розкладу занять</w:t>
      </w:r>
    </w:p>
    <w:p w:rsidR="00DC7E94" w:rsidRPr="00D51327" w:rsidRDefault="00DC7E94" w:rsidP="000219D6">
      <w:pPr>
        <w:spacing w:line="360" w:lineRule="auto"/>
        <w:ind w:firstLine="284"/>
        <w:contextualSpacing/>
        <w:jc w:val="both"/>
      </w:pPr>
      <w:r w:rsidRPr="00D51327">
        <w:t>6.6. Довести даний наказ до відома працівників гімназії</w:t>
      </w:r>
    </w:p>
    <w:p w:rsidR="00DC7E94" w:rsidRPr="00D51327" w:rsidRDefault="00DC7E94" w:rsidP="000219D6">
      <w:pPr>
        <w:spacing w:line="360" w:lineRule="auto"/>
        <w:ind w:left="5664"/>
        <w:contextualSpacing/>
        <w:jc w:val="right"/>
      </w:pPr>
      <w:r w:rsidRPr="00D51327">
        <w:t>до 12.01.201_</w:t>
      </w:r>
    </w:p>
    <w:p w:rsidR="00DC7E94" w:rsidRPr="00D51327" w:rsidRDefault="00DC7E94" w:rsidP="000219D6">
      <w:pPr>
        <w:pStyle w:val="PlainText"/>
        <w:spacing w:line="360" w:lineRule="auto"/>
        <w:contextualSpacing/>
        <w:jc w:val="both"/>
        <w:rPr>
          <w:rFonts w:ascii="Times New Roman" w:hAnsi="Times New Roman"/>
          <w:sz w:val="28"/>
          <w:szCs w:val="28"/>
          <w:lang w:val="uk-UA"/>
        </w:rPr>
      </w:pPr>
      <w:r w:rsidRPr="00D51327">
        <w:rPr>
          <w:rFonts w:ascii="Times New Roman" w:hAnsi="Times New Roman"/>
          <w:sz w:val="28"/>
          <w:szCs w:val="28"/>
          <w:lang w:val="uk-UA"/>
        </w:rPr>
        <w:t>9. Контроль за виконанням цього наказу залишаю за собою.</w:t>
      </w:r>
    </w:p>
    <w:p w:rsidR="00DC7E94" w:rsidRPr="00D51327" w:rsidRDefault="00DC7E94" w:rsidP="000219D6">
      <w:pPr>
        <w:pStyle w:val="PlainText"/>
        <w:spacing w:line="360" w:lineRule="auto"/>
        <w:contextualSpacing/>
        <w:jc w:val="both"/>
        <w:rPr>
          <w:rFonts w:ascii="Times New Roman" w:hAnsi="Times New Roman"/>
          <w:sz w:val="18"/>
          <w:szCs w:val="28"/>
          <w:lang w:val="uk-UA"/>
        </w:rPr>
      </w:pPr>
    </w:p>
    <w:p w:rsidR="00DC7E94" w:rsidRPr="00D51327" w:rsidRDefault="00DC7E94" w:rsidP="000219D6">
      <w:pPr>
        <w:pStyle w:val="PlainText"/>
        <w:spacing w:line="360" w:lineRule="auto"/>
        <w:contextualSpacing/>
        <w:jc w:val="both"/>
        <w:rPr>
          <w:rFonts w:ascii="Times New Roman" w:hAnsi="Times New Roman"/>
          <w:sz w:val="28"/>
          <w:szCs w:val="28"/>
          <w:lang w:val="uk-UA"/>
        </w:rPr>
      </w:pPr>
      <w:r w:rsidRPr="00D51327">
        <w:rPr>
          <w:rFonts w:ascii="Times New Roman" w:hAnsi="Times New Roman"/>
          <w:sz w:val="28"/>
          <w:szCs w:val="28"/>
          <w:lang w:val="uk-UA"/>
        </w:rPr>
        <w:t>Директор</w:t>
      </w:r>
    </w:p>
    <w:p w:rsidR="00DC7E94" w:rsidRPr="00D51327" w:rsidRDefault="00DC7E94" w:rsidP="000219D6">
      <w:r w:rsidRPr="00D51327">
        <w:t xml:space="preserve">Харківської     гімназії  № ___     ________  </w:t>
      </w:r>
      <w:r w:rsidRPr="00D51327">
        <w:softHyphen/>
      </w:r>
      <w:r w:rsidRPr="00D51327">
        <w:softHyphen/>
      </w:r>
      <w:r w:rsidRPr="00D51327">
        <w:softHyphen/>
        <w:t xml:space="preserve">       ___________________</w:t>
      </w:r>
    </w:p>
    <w:p w:rsidR="00DC7E94" w:rsidRPr="00D51327" w:rsidRDefault="00DC7E94" w:rsidP="000219D6">
      <w:pPr>
        <w:ind w:left="142" w:firstLine="3"/>
        <w:rPr>
          <w:sz w:val="24"/>
          <w:szCs w:val="24"/>
        </w:rPr>
      </w:pPr>
      <w:r w:rsidRPr="00D51327">
        <w:rPr>
          <w:sz w:val="24"/>
          <w:szCs w:val="24"/>
        </w:rPr>
        <w:t xml:space="preserve">                                                                  (Підпис)                            (ПІБ)</w:t>
      </w:r>
    </w:p>
    <w:p w:rsidR="00DC7E94" w:rsidRPr="00D51327" w:rsidRDefault="00DC7E94" w:rsidP="00C4490D">
      <w:pPr>
        <w:contextualSpacing/>
        <w:jc w:val="right"/>
      </w:pPr>
      <w:r w:rsidRPr="00D51327">
        <w:t xml:space="preserve">Додаток №1 </w:t>
      </w:r>
    </w:p>
    <w:p w:rsidR="00DC7E94" w:rsidRPr="00D51327" w:rsidRDefault="00DC7E94" w:rsidP="00C4490D">
      <w:pPr>
        <w:contextualSpacing/>
        <w:jc w:val="right"/>
      </w:pPr>
      <w:r w:rsidRPr="00D51327">
        <w:t>до наказу № ___ від 3__.__.201_</w:t>
      </w:r>
    </w:p>
    <w:p w:rsidR="00DC7E94" w:rsidRPr="00D51327" w:rsidRDefault="00DC7E94" w:rsidP="00C4490D">
      <w:pPr>
        <w:contextualSpacing/>
      </w:pPr>
    </w:p>
    <w:p w:rsidR="00DC7E94" w:rsidRPr="00D51327" w:rsidRDefault="00DC7E94" w:rsidP="00C4490D">
      <w:pPr>
        <w:contextualSpacing/>
        <w:jc w:val="center"/>
        <w:rPr>
          <w:b/>
        </w:rPr>
      </w:pPr>
      <w:r w:rsidRPr="00D51327">
        <w:rPr>
          <w:b/>
        </w:rPr>
        <w:t>Перелік</w:t>
      </w:r>
    </w:p>
    <w:p w:rsidR="00DC7E94" w:rsidRPr="00D51327" w:rsidRDefault="00DC7E94" w:rsidP="00C4490D">
      <w:pPr>
        <w:contextualSpacing/>
        <w:jc w:val="center"/>
        <w:rPr>
          <w:b/>
        </w:rPr>
      </w:pPr>
      <w:r w:rsidRPr="00D51327">
        <w:rPr>
          <w:b/>
        </w:rPr>
        <w:t>навчальних груп і керівників груп занять з питань ЦЗ</w:t>
      </w:r>
    </w:p>
    <w:p w:rsidR="00DC7E94" w:rsidRPr="00D51327" w:rsidRDefault="00DC7E94" w:rsidP="00C4490D">
      <w:pPr>
        <w:contextualSpacing/>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4438"/>
        <w:gridCol w:w="2765"/>
        <w:gridCol w:w="1993"/>
      </w:tblGrid>
      <w:tr w:rsidR="00DC7E94" w:rsidRPr="00D51327" w:rsidTr="00844B88">
        <w:trPr>
          <w:trHeight w:val="444"/>
        </w:trPr>
        <w:tc>
          <w:tcPr>
            <w:tcW w:w="464" w:type="pct"/>
            <w:vAlign w:val="center"/>
          </w:tcPr>
          <w:p w:rsidR="00DC7E94" w:rsidRPr="00D51327" w:rsidRDefault="00DC7E94" w:rsidP="00844B88">
            <w:pPr>
              <w:contextualSpacing/>
              <w:jc w:val="center"/>
              <w:rPr>
                <w:b/>
              </w:rPr>
            </w:pPr>
            <w:r w:rsidRPr="00D51327">
              <w:rPr>
                <w:b/>
              </w:rPr>
              <w:t>№</w:t>
            </w:r>
          </w:p>
          <w:p w:rsidR="00DC7E94" w:rsidRPr="00D51327" w:rsidRDefault="00DC7E94" w:rsidP="00844B88">
            <w:pPr>
              <w:contextualSpacing/>
              <w:jc w:val="center"/>
              <w:rPr>
                <w:b/>
              </w:rPr>
            </w:pPr>
            <w:r w:rsidRPr="00D51327">
              <w:rPr>
                <w:b/>
              </w:rPr>
              <w:t>з/п</w:t>
            </w:r>
          </w:p>
        </w:tc>
        <w:tc>
          <w:tcPr>
            <w:tcW w:w="2189" w:type="pct"/>
            <w:vAlign w:val="center"/>
          </w:tcPr>
          <w:p w:rsidR="00DC7E94" w:rsidRPr="00D51327" w:rsidRDefault="00DC7E94" w:rsidP="00844B88">
            <w:pPr>
              <w:contextualSpacing/>
              <w:jc w:val="center"/>
              <w:rPr>
                <w:b/>
              </w:rPr>
            </w:pPr>
            <w:r w:rsidRPr="00D51327">
              <w:rPr>
                <w:b/>
              </w:rPr>
              <w:t>Склад навчальних груп</w:t>
            </w:r>
          </w:p>
        </w:tc>
        <w:tc>
          <w:tcPr>
            <w:tcW w:w="1364" w:type="pct"/>
            <w:vAlign w:val="center"/>
          </w:tcPr>
          <w:p w:rsidR="00DC7E94" w:rsidRPr="00D51327" w:rsidRDefault="00DC7E94" w:rsidP="00844B88">
            <w:pPr>
              <w:contextualSpacing/>
              <w:jc w:val="center"/>
              <w:rPr>
                <w:b/>
              </w:rPr>
            </w:pPr>
            <w:r w:rsidRPr="00D51327">
              <w:rPr>
                <w:b/>
              </w:rPr>
              <w:t>Керівник занять</w:t>
            </w:r>
          </w:p>
        </w:tc>
        <w:tc>
          <w:tcPr>
            <w:tcW w:w="983" w:type="pct"/>
            <w:vAlign w:val="center"/>
          </w:tcPr>
          <w:p w:rsidR="00DC7E94" w:rsidRPr="00D51327" w:rsidRDefault="00DC7E94" w:rsidP="00844B88">
            <w:pPr>
              <w:contextualSpacing/>
              <w:jc w:val="center"/>
              <w:rPr>
                <w:b/>
              </w:rPr>
            </w:pPr>
            <w:r w:rsidRPr="00D51327">
              <w:rPr>
                <w:b/>
              </w:rPr>
              <w:t>Примітка</w:t>
            </w:r>
          </w:p>
        </w:tc>
      </w:tr>
      <w:tr w:rsidR="00DC7E94" w:rsidRPr="00D51327" w:rsidTr="00844B88">
        <w:trPr>
          <w:trHeight w:val="2785"/>
        </w:trPr>
        <w:tc>
          <w:tcPr>
            <w:tcW w:w="464" w:type="pct"/>
          </w:tcPr>
          <w:p w:rsidR="00DC7E94" w:rsidRPr="00D51327" w:rsidRDefault="00DC7E94" w:rsidP="00844B88">
            <w:pPr>
              <w:contextualSpacing/>
            </w:pPr>
          </w:p>
          <w:p w:rsidR="00DC7E94" w:rsidRPr="00D51327" w:rsidRDefault="00DC7E94" w:rsidP="00844B88">
            <w:pPr>
              <w:contextualSpacing/>
            </w:pPr>
          </w:p>
          <w:p w:rsidR="00DC7E94" w:rsidRPr="00D51327" w:rsidRDefault="00DC7E94" w:rsidP="00844B88">
            <w:pPr>
              <w:contextualSpacing/>
            </w:pPr>
          </w:p>
          <w:p w:rsidR="00DC7E94" w:rsidRPr="00D51327" w:rsidRDefault="00DC7E94" w:rsidP="00844B88">
            <w:pPr>
              <w:contextualSpacing/>
              <w:jc w:val="center"/>
            </w:pPr>
          </w:p>
          <w:p w:rsidR="00DC7E94" w:rsidRPr="00D51327" w:rsidRDefault="00DC7E94" w:rsidP="00844B88">
            <w:pPr>
              <w:contextualSpacing/>
              <w:jc w:val="center"/>
            </w:pPr>
          </w:p>
          <w:p w:rsidR="00DC7E94" w:rsidRPr="00D51327" w:rsidRDefault="00DC7E94" w:rsidP="00844B88">
            <w:pPr>
              <w:contextualSpacing/>
              <w:jc w:val="center"/>
            </w:pPr>
            <w:r w:rsidRPr="00D51327">
              <w:t>1.</w:t>
            </w:r>
          </w:p>
          <w:p w:rsidR="00DC7E94" w:rsidRPr="00D51327" w:rsidRDefault="00DC7E94" w:rsidP="00844B88">
            <w:pPr>
              <w:contextualSpacing/>
              <w:jc w:val="center"/>
            </w:pPr>
            <w:r w:rsidRPr="00D51327">
              <w:t>2.</w:t>
            </w:r>
          </w:p>
          <w:p w:rsidR="00DC7E94" w:rsidRPr="00D51327" w:rsidRDefault="00DC7E94" w:rsidP="00844B88">
            <w:pPr>
              <w:contextualSpacing/>
              <w:jc w:val="center"/>
            </w:pPr>
            <w:r w:rsidRPr="00D51327">
              <w:t>3.</w:t>
            </w:r>
          </w:p>
          <w:p w:rsidR="00DC7E94" w:rsidRPr="00D51327" w:rsidRDefault="00DC7E94" w:rsidP="00844B88">
            <w:pPr>
              <w:contextualSpacing/>
              <w:jc w:val="center"/>
            </w:pPr>
            <w:r w:rsidRPr="00D51327">
              <w:t>4.</w:t>
            </w:r>
          </w:p>
          <w:p w:rsidR="00DC7E94" w:rsidRPr="00D51327" w:rsidRDefault="00DC7E94" w:rsidP="00844B88">
            <w:pPr>
              <w:contextualSpacing/>
              <w:jc w:val="center"/>
            </w:pPr>
            <w:r w:rsidRPr="00D51327">
              <w:t>5.</w:t>
            </w:r>
          </w:p>
          <w:p w:rsidR="00DC7E94" w:rsidRPr="00D51327" w:rsidRDefault="00DC7E94" w:rsidP="00844B88">
            <w:pPr>
              <w:contextualSpacing/>
            </w:pPr>
          </w:p>
          <w:p w:rsidR="00DC7E94" w:rsidRPr="00D51327" w:rsidRDefault="00DC7E94" w:rsidP="00844B88">
            <w:pPr>
              <w:contextualSpacing/>
              <w:jc w:val="center"/>
            </w:pPr>
            <w:r w:rsidRPr="00D51327">
              <w:t>1.</w:t>
            </w:r>
          </w:p>
          <w:p w:rsidR="00DC7E94" w:rsidRPr="00D51327" w:rsidRDefault="00DC7E94" w:rsidP="00844B88">
            <w:pPr>
              <w:contextualSpacing/>
              <w:jc w:val="center"/>
            </w:pPr>
            <w:r w:rsidRPr="00D51327">
              <w:t>2.</w:t>
            </w:r>
          </w:p>
          <w:p w:rsidR="00DC7E94" w:rsidRPr="00D51327" w:rsidRDefault="00DC7E94" w:rsidP="00844B88">
            <w:pPr>
              <w:contextualSpacing/>
              <w:jc w:val="center"/>
            </w:pPr>
            <w:r w:rsidRPr="00D51327">
              <w:t>3.</w:t>
            </w:r>
          </w:p>
          <w:p w:rsidR="00DC7E94" w:rsidRPr="00D51327" w:rsidRDefault="00DC7E94" w:rsidP="00844B88">
            <w:pPr>
              <w:contextualSpacing/>
              <w:jc w:val="center"/>
            </w:pPr>
            <w:r w:rsidRPr="00D51327">
              <w:t>4.</w:t>
            </w:r>
          </w:p>
          <w:p w:rsidR="00DC7E94" w:rsidRPr="00D51327" w:rsidRDefault="00DC7E94" w:rsidP="00844B88">
            <w:pPr>
              <w:contextualSpacing/>
              <w:jc w:val="center"/>
            </w:pPr>
            <w:r w:rsidRPr="00D51327">
              <w:t>5.</w:t>
            </w:r>
          </w:p>
          <w:p w:rsidR="00DC7E94" w:rsidRPr="00D51327" w:rsidRDefault="00DC7E94" w:rsidP="00844B88">
            <w:pPr>
              <w:contextualSpacing/>
            </w:pPr>
          </w:p>
        </w:tc>
        <w:tc>
          <w:tcPr>
            <w:tcW w:w="2189" w:type="pct"/>
          </w:tcPr>
          <w:p w:rsidR="00DC7E94" w:rsidRPr="00D51327" w:rsidRDefault="00DC7E94" w:rsidP="00844B88">
            <w:pPr>
              <w:contextualSpacing/>
              <w:jc w:val="both"/>
            </w:pPr>
            <w:r w:rsidRPr="00D51327">
              <w:t>І. Працівники гімназії що навчаються за програмою загальної підготовки</w:t>
            </w:r>
          </w:p>
          <w:p w:rsidR="00DC7E94" w:rsidRPr="00D51327" w:rsidRDefault="00DC7E94" w:rsidP="00844B88">
            <w:pPr>
              <w:contextualSpacing/>
            </w:pPr>
          </w:p>
          <w:p w:rsidR="00DC7E94" w:rsidRPr="00D51327" w:rsidRDefault="00DC7E94" w:rsidP="00844B88">
            <w:pPr>
              <w:contextualSpacing/>
            </w:pPr>
            <w:r w:rsidRPr="00D51327">
              <w:t>1-а група:</w:t>
            </w:r>
          </w:p>
          <w:p w:rsidR="00DC7E94" w:rsidRPr="00D51327" w:rsidRDefault="00DC7E94" w:rsidP="00844B88">
            <w:pPr>
              <w:contextualSpacing/>
            </w:pPr>
          </w:p>
          <w:p w:rsidR="00DC7E94" w:rsidRPr="00D51327" w:rsidRDefault="00DC7E94" w:rsidP="00844B88">
            <w:pPr>
              <w:pStyle w:val="msonormalbullet2gif"/>
              <w:shd w:val="solid" w:color="FFFFFF" w:fill="FFFFFF"/>
              <w:spacing w:before="0" w:beforeAutospacing="0" w:after="0" w:afterAutospacing="0"/>
              <w:contextualSpacing/>
              <w:rPr>
                <w:color w:val="000000"/>
                <w:sz w:val="28"/>
                <w:szCs w:val="28"/>
                <w:lang w:val="uk-UA"/>
              </w:rPr>
            </w:pPr>
          </w:p>
          <w:p w:rsidR="00DC7E94" w:rsidRPr="00D51327" w:rsidRDefault="00DC7E94" w:rsidP="00844B88">
            <w:pPr>
              <w:pStyle w:val="msonormalbullet2gif"/>
              <w:shd w:val="solid" w:color="FFFFFF" w:fill="FFFFFF"/>
              <w:spacing w:before="0" w:beforeAutospacing="0" w:after="0" w:afterAutospacing="0"/>
              <w:contextualSpacing/>
              <w:jc w:val="left"/>
              <w:rPr>
                <w:color w:val="000000"/>
                <w:sz w:val="28"/>
                <w:szCs w:val="28"/>
                <w:lang w:val="uk-UA"/>
              </w:rPr>
            </w:pPr>
          </w:p>
          <w:p w:rsidR="00DC7E94" w:rsidRPr="00D51327" w:rsidRDefault="00DC7E94" w:rsidP="00844B88">
            <w:pPr>
              <w:pStyle w:val="msonormalbullet2gif"/>
              <w:shd w:val="solid" w:color="FFFFFF" w:fill="FFFFFF"/>
              <w:spacing w:before="0" w:beforeAutospacing="0" w:after="0" w:afterAutospacing="0"/>
              <w:contextualSpacing/>
              <w:jc w:val="left"/>
              <w:rPr>
                <w:color w:val="000000"/>
                <w:sz w:val="28"/>
                <w:szCs w:val="28"/>
                <w:lang w:val="uk-UA"/>
              </w:rPr>
            </w:pPr>
          </w:p>
          <w:p w:rsidR="00DC7E94" w:rsidRPr="00D51327" w:rsidRDefault="00DC7E94" w:rsidP="00844B88">
            <w:pPr>
              <w:pStyle w:val="msonormalbullet2gif"/>
              <w:shd w:val="solid" w:color="FFFFFF" w:fill="FFFFFF"/>
              <w:spacing w:before="0" w:beforeAutospacing="0" w:after="0" w:afterAutospacing="0"/>
              <w:contextualSpacing/>
              <w:jc w:val="left"/>
              <w:rPr>
                <w:color w:val="000000"/>
                <w:sz w:val="28"/>
                <w:szCs w:val="28"/>
                <w:lang w:val="uk-UA"/>
              </w:rPr>
            </w:pPr>
          </w:p>
          <w:p w:rsidR="00DC7E94" w:rsidRPr="00D51327" w:rsidRDefault="00DC7E94" w:rsidP="00844B88">
            <w:pPr>
              <w:pStyle w:val="msonormalbullet2gif"/>
              <w:shd w:val="solid" w:color="FFFFFF" w:fill="FFFFFF"/>
              <w:spacing w:before="0" w:beforeAutospacing="0" w:after="0" w:afterAutospacing="0"/>
              <w:contextualSpacing/>
              <w:jc w:val="left"/>
              <w:rPr>
                <w:color w:val="000000"/>
                <w:sz w:val="28"/>
                <w:szCs w:val="28"/>
                <w:lang w:val="uk-UA"/>
              </w:rPr>
            </w:pPr>
            <w:r w:rsidRPr="00D51327">
              <w:rPr>
                <w:color w:val="000000"/>
                <w:sz w:val="28"/>
                <w:szCs w:val="28"/>
                <w:lang w:val="uk-UA"/>
              </w:rPr>
              <w:t>2-а група:</w:t>
            </w:r>
          </w:p>
          <w:p w:rsidR="00DC7E94" w:rsidRPr="00D51327" w:rsidRDefault="00DC7E94" w:rsidP="00844B88">
            <w:pPr>
              <w:contextualSpacing/>
              <w:jc w:val="both"/>
            </w:pPr>
          </w:p>
          <w:p w:rsidR="00DC7E94" w:rsidRPr="00D51327" w:rsidRDefault="00DC7E94" w:rsidP="00844B88">
            <w:pPr>
              <w:ind w:right="-1"/>
              <w:contextualSpacing/>
              <w:jc w:val="both"/>
            </w:pPr>
          </w:p>
          <w:p w:rsidR="00DC7E94" w:rsidRPr="00D51327" w:rsidRDefault="00DC7E94" w:rsidP="00844B88">
            <w:pPr>
              <w:ind w:right="-1"/>
              <w:contextualSpacing/>
              <w:jc w:val="both"/>
            </w:pPr>
          </w:p>
          <w:p w:rsidR="00DC7E94" w:rsidRPr="00D51327" w:rsidRDefault="00DC7E94" w:rsidP="00844B88">
            <w:pPr>
              <w:ind w:right="-1"/>
              <w:contextualSpacing/>
              <w:jc w:val="both"/>
            </w:pPr>
          </w:p>
          <w:p w:rsidR="00DC7E94" w:rsidRPr="00D51327" w:rsidRDefault="00DC7E94" w:rsidP="00844B88">
            <w:pPr>
              <w:ind w:right="-1"/>
              <w:contextualSpacing/>
              <w:jc w:val="both"/>
            </w:pPr>
          </w:p>
          <w:p w:rsidR="00DC7E94" w:rsidRPr="00D51327" w:rsidRDefault="00DC7E94" w:rsidP="00844B88">
            <w:pPr>
              <w:pStyle w:val="msonormalbullet2gif"/>
              <w:shd w:val="solid" w:color="FFFFFF" w:fill="FFFFFF"/>
              <w:spacing w:before="0" w:beforeAutospacing="0" w:after="0" w:afterAutospacing="0"/>
              <w:contextualSpacing/>
              <w:jc w:val="left"/>
              <w:rPr>
                <w:color w:val="000000"/>
                <w:sz w:val="28"/>
                <w:szCs w:val="28"/>
                <w:lang w:val="uk-UA"/>
              </w:rPr>
            </w:pPr>
            <w:r w:rsidRPr="00D51327">
              <w:rPr>
                <w:color w:val="000000"/>
                <w:sz w:val="28"/>
                <w:szCs w:val="28"/>
                <w:lang w:val="uk-UA"/>
              </w:rPr>
              <w:t>2-а група:</w:t>
            </w:r>
          </w:p>
          <w:p w:rsidR="00DC7E94" w:rsidRPr="00D51327" w:rsidRDefault="00DC7E94" w:rsidP="00844B88">
            <w:pPr>
              <w:ind w:right="-1"/>
              <w:contextualSpacing/>
              <w:jc w:val="both"/>
            </w:pPr>
          </w:p>
        </w:tc>
        <w:tc>
          <w:tcPr>
            <w:tcW w:w="1364" w:type="pct"/>
          </w:tcPr>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r w:rsidRPr="00D51327">
              <w:rPr>
                <w:u w:val="single"/>
              </w:rPr>
              <w:t>Посадова особа з питань ЦЗ</w:t>
            </w: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r w:rsidRPr="00D51327">
              <w:rPr>
                <w:u w:val="single"/>
              </w:rPr>
              <w:t xml:space="preserve">Керівник групи занять </w:t>
            </w: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r w:rsidRPr="00D51327">
              <w:rPr>
                <w:u w:val="single"/>
              </w:rPr>
              <w:t>Керівник групи занять</w:t>
            </w:r>
          </w:p>
        </w:tc>
        <w:tc>
          <w:tcPr>
            <w:tcW w:w="983" w:type="pct"/>
          </w:tcPr>
          <w:p w:rsidR="00DC7E94" w:rsidRPr="00D51327" w:rsidRDefault="00DC7E94" w:rsidP="00844B88">
            <w:pPr>
              <w:contextualSpacing/>
            </w:pPr>
          </w:p>
        </w:tc>
      </w:tr>
      <w:tr w:rsidR="00DC7E94" w:rsidRPr="00D51327" w:rsidTr="00844B88">
        <w:trPr>
          <w:trHeight w:val="5805"/>
        </w:trPr>
        <w:tc>
          <w:tcPr>
            <w:tcW w:w="464" w:type="pct"/>
          </w:tcPr>
          <w:p w:rsidR="00DC7E94" w:rsidRPr="00D51327" w:rsidRDefault="00DC7E94" w:rsidP="00844B88">
            <w:pPr>
              <w:contextualSpacing/>
              <w:jc w:val="center"/>
            </w:pPr>
          </w:p>
          <w:p w:rsidR="00DC7E94" w:rsidRPr="00D51327" w:rsidRDefault="00DC7E94" w:rsidP="00844B88">
            <w:pPr>
              <w:ind w:right="-1"/>
              <w:contextualSpacing/>
              <w:jc w:val="center"/>
            </w:pPr>
          </w:p>
          <w:p w:rsidR="00DC7E94" w:rsidRPr="00D51327" w:rsidRDefault="00DC7E94" w:rsidP="00844B88">
            <w:pPr>
              <w:ind w:right="-1"/>
              <w:contextualSpacing/>
              <w:jc w:val="center"/>
            </w:pPr>
          </w:p>
          <w:p w:rsidR="00DC7E94" w:rsidRPr="00D51327" w:rsidRDefault="00DC7E94" w:rsidP="00844B88">
            <w:pPr>
              <w:ind w:right="-1"/>
              <w:contextualSpacing/>
              <w:jc w:val="center"/>
            </w:pPr>
          </w:p>
          <w:p w:rsidR="00DC7E94" w:rsidRPr="00D51327" w:rsidRDefault="00DC7E94" w:rsidP="00844B88">
            <w:pPr>
              <w:ind w:right="-1"/>
              <w:contextualSpacing/>
              <w:jc w:val="center"/>
            </w:pPr>
          </w:p>
          <w:p w:rsidR="00DC7E94" w:rsidRPr="00D51327" w:rsidRDefault="00DC7E94" w:rsidP="00844B88">
            <w:pPr>
              <w:contextualSpacing/>
              <w:jc w:val="center"/>
            </w:pPr>
            <w:r w:rsidRPr="00D51327">
              <w:t>1.</w:t>
            </w:r>
          </w:p>
          <w:p w:rsidR="00DC7E94" w:rsidRPr="00D51327" w:rsidRDefault="00DC7E94" w:rsidP="00844B88">
            <w:pPr>
              <w:contextualSpacing/>
              <w:jc w:val="center"/>
            </w:pPr>
            <w:r w:rsidRPr="00D51327">
              <w:t>2.</w:t>
            </w:r>
          </w:p>
          <w:p w:rsidR="00DC7E94" w:rsidRPr="00D51327" w:rsidRDefault="00DC7E94" w:rsidP="00844B88">
            <w:pPr>
              <w:contextualSpacing/>
              <w:jc w:val="center"/>
            </w:pPr>
            <w:r w:rsidRPr="00D51327">
              <w:t>3.</w:t>
            </w:r>
          </w:p>
          <w:p w:rsidR="00DC7E94" w:rsidRPr="00D51327" w:rsidRDefault="00DC7E94" w:rsidP="00844B88">
            <w:pPr>
              <w:contextualSpacing/>
              <w:jc w:val="center"/>
            </w:pPr>
            <w:r w:rsidRPr="00D51327">
              <w:t>4.</w:t>
            </w:r>
          </w:p>
          <w:p w:rsidR="00DC7E94" w:rsidRPr="00D51327" w:rsidRDefault="00DC7E94" w:rsidP="00844B88">
            <w:pPr>
              <w:contextualSpacing/>
              <w:jc w:val="center"/>
            </w:pPr>
          </w:p>
          <w:p w:rsidR="00DC7E94" w:rsidRPr="00D51327" w:rsidRDefault="00DC7E94" w:rsidP="00844B88">
            <w:pPr>
              <w:contextualSpacing/>
              <w:jc w:val="center"/>
            </w:pPr>
            <w:r w:rsidRPr="00D51327">
              <w:t>1.</w:t>
            </w:r>
          </w:p>
          <w:p w:rsidR="00DC7E94" w:rsidRPr="00D51327" w:rsidRDefault="00DC7E94" w:rsidP="00844B88">
            <w:pPr>
              <w:contextualSpacing/>
              <w:jc w:val="center"/>
            </w:pPr>
            <w:r w:rsidRPr="00D51327">
              <w:t>2.</w:t>
            </w:r>
          </w:p>
          <w:p w:rsidR="00DC7E94" w:rsidRPr="00D51327" w:rsidRDefault="00DC7E94" w:rsidP="00844B88">
            <w:pPr>
              <w:contextualSpacing/>
              <w:jc w:val="center"/>
            </w:pPr>
            <w:r w:rsidRPr="00D51327">
              <w:t>3.</w:t>
            </w:r>
          </w:p>
          <w:p w:rsidR="00DC7E94" w:rsidRPr="00D51327" w:rsidRDefault="00DC7E94" w:rsidP="00844B88">
            <w:pPr>
              <w:contextualSpacing/>
              <w:jc w:val="center"/>
            </w:pPr>
            <w:r w:rsidRPr="00D51327">
              <w:t>4.</w:t>
            </w:r>
          </w:p>
          <w:p w:rsidR="00DC7E94" w:rsidRPr="00D51327" w:rsidRDefault="00DC7E94" w:rsidP="00844B88">
            <w:pPr>
              <w:contextualSpacing/>
              <w:jc w:val="center"/>
            </w:pPr>
          </w:p>
          <w:p w:rsidR="00DC7E94" w:rsidRPr="00D51327" w:rsidRDefault="00DC7E94" w:rsidP="00844B88">
            <w:pPr>
              <w:contextualSpacing/>
              <w:jc w:val="center"/>
            </w:pPr>
            <w:r w:rsidRPr="00D51327">
              <w:t>1.</w:t>
            </w:r>
          </w:p>
          <w:p w:rsidR="00DC7E94" w:rsidRPr="00D51327" w:rsidRDefault="00DC7E94" w:rsidP="00844B88">
            <w:pPr>
              <w:contextualSpacing/>
              <w:jc w:val="center"/>
            </w:pPr>
            <w:r w:rsidRPr="00D51327">
              <w:t>2.</w:t>
            </w:r>
          </w:p>
          <w:p w:rsidR="00DC7E94" w:rsidRPr="00D51327" w:rsidRDefault="00DC7E94" w:rsidP="00844B88">
            <w:pPr>
              <w:contextualSpacing/>
              <w:jc w:val="center"/>
            </w:pPr>
            <w:r w:rsidRPr="00D51327">
              <w:t>3.</w:t>
            </w:r>
          </w:p>
          <w:p w:rsidR="00DC7E94" w:rsidRPr="00D51327" w:rsidRDefault="00DC7E94" w:rsidP="00844B88">
            <w:pPr>
              <w:contextualSpacing/>
              <w:jc w:val="center"/>
            </w:pPr>
            <w:r w:rsidRPr="00D51327">
              <w:t>4.</w:t>
            </w:r>
          </w:p>
        </w:tc>
        <w:tc>
          <w:tcPr>
            <w:tcW w:w="2189" w:type="pct"/>
          </w:tcPr>
          <w:p w:rsidR="00DC7E94" w:rsidRPr="00D51327" w:rsidRDefault="00DC7E94" w:rsidP="00844B88">
            <w:pPr>
              <w:contextualSpacing/>
              <w:jc w:val="both"/>
            </w:pPr>
            <w:r w:rsidRPr="00D51327">
              <w:t xml:space="preserve">ІІ. Працівники гімназії що навчаються за програмою спеціальної підготовки </w:t>
            </w:r>
          </w:p>
          <w:p w:rsidR="00DC7E94" w:rsidRPr="00D51327" w:rsidRDefault="00DC7E94" w:rsidP="00844B88">
            <w:pPr>
              <w:contextualSpacing/>
            </w:pPr>
          </w:p>
          <w:p w:rsidR="00DC7E94" w:rsidRPr="00D51327" w:rsidRDefault="00DC7E94" w:rsidP="00844B88">
            <w:pPr>
              <w:contextualSpacing/>
              <w:rPr>
                <w:u w:val="single"/>
              </w:rPr>
            </w:pPr>
            <w:r w:rsidRPr="00D51327">
              <w:rPr>
                <w:u w:val="single"/>
              </w:rPr>
              <w:t xml:space="preserve">а) </w:t>
            </w:r>
            <w:r w:rsidRPr="00D51327">
              <w:rPr>
                <w:bCs/>
                <w:u w:val="single"/>
              </w:rPr>
              <w:t>ланка охорони громадського порядку</w:t>
            </w:r>
          </w:p>
          <w:p w:rsidR="00DC7E94" w:rsidRPr="00D51327" w:rsidRDefault="00DC7E94" w:rsidP="00844B88">
            <w:pPr>
              <w:ind w:right="-1"/>
              <w:contextualSpacing/>
            </w:pPr>
          </w:p>
          <w:p w:rsidR="00DC7E94" w:rsidRPr="00D51327" w:rsidRDefault="00DC7E94" w:rsidP="00844B88">
            <w:pPr>
              <w:contextualSpacing/>
              <w:rPr>
                <w:u w:val="single"/>
              </w:rPr>
            </w:pPr>
          </w:p>
          <w:p w:rsidR="00DC7E94" w:rsidRPr="00D51327" w:rsidRDefault="00DC7E94" w:rsidP="00844B88">
            <w:pPr>
              <w:contextualSpacing/>
              <w:rPr>
                <w:u w:val="single"/>
              </w:rPr>
            </w:pPr>
          </w:p>
          <w:p w:rsidR="00DC7E94" w:rsidRPr="00D51327" w:rsidRDefault="00DC7E94" w:rsidP="00844B88">
            <w:pPr>
              <w:contextualSpacing/>
              <w:rPr>
                <w:u w:val="single"/>
              </w:rPr>
            </w:pPr>
            <w:r w:rsidRPr="00D51327">
              <w:rPr>
                <w:u w:val="single"/>
              </w:rPr>
              <w:t xml:space="preserve">б) </w:t>
            </w:r>
            <w:r w:rsidRPr="00D51327">
              <w:rPr>
                <w:bCs/>
                <w:u w:val="single"/>
              </w:rPr>
              <w:t>протипожежна ланка</w:t>
            </w:r>
          </w:p>
          <w:p w:rsidR="00DC7E94" w:rsidRPr="00D51327" w:rsidRDefault="00DC7E94" w:rsidP="00844B88">
            <w:pPr>
              <w:contextualSpacing/>
              <w:rPr>
                <w:u w:val="single"/>
              </w:rPr>
            </w:pPr>
          </w:p>
          <w:p w:rsidR="00DC7E94" w:rsidRPr="00D51327" w:rsidRDefault="00DC7E94" w:rsidP="00844B88">
            <w:pPr>
              <w:contextualSpacing/>
              <w:rPr>
                <w:u w:val="single"/>
              </w:rPr>
            </w:pPr>
          </w:p>
          <w:p w:rsidR="00DC7E94" w:rsidRPr="00D51327" w:rsidRDefault="00DC7E94" w:rsidP="00844B88">
            <w:pPr>
              <w:contextualSpacing/>
              <w:rPr>
                <w:u w:val="single"/>
              </w:rPr>
            </w:pPr>
          </w:p>
          <w:p w:rsidR="00DC7E94" w:rsidRPr="00D51327" w:rsidRDefault="00DC7E94" w:rsidP="00844B88">
            <w:pPr>
              <w:contextualSpacing/>
              <w:rPr>
                <w:u w:val="single"/>
              </w:rPr>
            </w:pPr>
          </w:p>
          <w:p w:rsidR="00DC7E94" w:rsidRPr="00D51327" w:rsidRDefault="00DC7E94" w:rsidP="00844B88">
            <w:pPr>
              <w:contextualSpacing/>
              <w:rPr>
                <w:u w:val="single"/>
              </w:rPr>
            </w:pPr>
            <w:r w:rsidRPr="00D51327">
              <w:rPr>
                <w:u w:val="single"/>
              </w:rPr>
              <w:t xml:space="preserve">в) </w:t>
            </w:r>
            <w:r w:rsidRPr="00D51327">
              <w:rPr>
                <w:bCs/>
                <w:u w:val="single"/>
              </w:rPr>
              <w:t>медична ланка</w:t>
            </w:r>
          </w:p>
          <w:p w:rsidR="00DC7E94" w:rsidRPr="00D51327" w:rsidRDefault="00DC7E94" w:rsidP="00844B88">
            <w:pPr>
              <w:contextualSpacing/>
            </w:pPr>
          </w:p>
          <w:p w:rsidR="00DC7E94" w:rsidRPr="00D51327" w:rsidRDefault="00DC7E94" w:rsidP="00844B88">
            <w:pPr>
              <w:ind w:right="-1"/>
              <w:contextualSpacing/>
              <w:jc w:val="both"/>
            </w:pPr>
          </w:p>
        </w:tc>
        <w:tc>
          <w:tcPr>
            <w:tcW w:w="1364" w:type="pct"/>
          </w:tcPr>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r w:rsidRPr="00D51327">
              <w:rPr>
                <w:u w:val="single"/>
              </w:rPr>
              <w:t>Командир ланки</w:t>
            </w: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r w:rsidRPr="00D51327">
              <w:rPr>
                <w:u w:val="single"/>
              </w:rPr>
              <w:t>Командир ланки</w:t>
            </w: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r w:rsidRPr="00D51327">
              <w:rPr>
                <w:u w:val="single"/>
              </w:rPr>
              <w:t>Командир ланки</w:t>
            </w: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p w:rsidR="00DC7E94" w:rsidRPr="00D51327" w:rsidRDefault="00DC7E94" w:rsidP="00844B88">
            <w:pPr>
              <w:contextualSpacing/>
              <w:jc w:val="center"/>
              <w:rPr>
                <w:u w:val="single"/>
              </w:rPr>
            </w:pPr>
          </w:p>
        </w:tc>
        <w:tc>
          <w:tcPr>
            <w:tcW w:w="983" w:type="pct"/>
          </w:tcPr>
          <w:p w:rsidR="00DC7E94" w:rsidRPr="00D51327" w:rsidRDefault="00DC7E94" w:rsidP="00844B88">
            <w:pPr>
              <w:contextualSpacing/>
              <w:jc w:val="center"/>
            </w:pPr>
          </w:p>
        </w:tc>
      </w:tr>
    </w:tbl>
    <w:p w:rsidR="00DC7E94" w:rsidRPr="00D51327" w:rsidRDefault="00DC7E94" w:rsidP="00C4490D"/>
    <w:p w:rsidR="00DC7E94" w:rsidRPr="00D51327" w:rsidRDefault="00DC7E94" w:rsidP="00C4490D">
      <w:pPr>
        <w:ind w:left="5103"/>
        <w:jc w:val="right"/>
        <w:rPr>
          <w:b/>
          <w:color w:val="000000"/>
          <w:lang w:eastAsia="uk-UA"/>
        </w:rPr>
      </w:pPr>
      <w:r w:rsidRPr="00D51327">
        <w:rPr>
          <w:b/>
          <w:color w:val="000000"/>
          <w:lang w:eastAsia="uk-UA"/>
        </w:rPr>
        <w:t>Зразок</w:t>
      </w:r>
    </w:p>
    <w:p w:rsidR="00DC7E94" w:rsidRPr="00D51327" w:rsidRDefault="00DC7E94" w:rsidP="00C4490D">
      <w:pPr>
        <w:ind w:left="5103"/>
        <w:jc w:val="right"/>
      </w:pPr>
      <w:r w:rsidRPr="00D51327">
        <w:rPr>
          <w:color w:val="000000"/>
          <w:lang w:eastAsia="uk-UA"/>
        </w:rPr>
        <w:t>:</w:t>
      </w:r>
    </w:p>
    <w:p w:rsidR="00DC7E94" w:rsidRPr="00D51327" w:rsidRDefault="00DC7E94" w:rsidP="00C4490D">
      <w:pPr>
        <w:ind w:left="5103"/>
      </w:pPr>
      <w:r w:rsidRPr="00D51327">
        <w:t>ЗАТВЕРДЖУЮ</w:t>
      </w:r>
    </w:p>
    <w:p w:rsidR="00DC7E94" w:rsidRPr="00D51327" w:rsidRDefault="00DC7E94" w:rsidP="00C4490D">
      <w:pPr>
        <w:ind w:left="5103"/>
        <w:jc w:val="both"/>
      </w:pPr>
      <w:r w:rsidRPr="00D51327">
        <w:t xml:space="preserve">Директор Харківської гімназії №___ </w:t>
      </w:r>
    </w:p>
    <w:p w:rsidR="00DC7E94" w:rsidRPr="00D51327" w:rsidRDefault="00DC7E94" w:rsidP="00C4490D">
      <w:pPr>
        <w:ind w:left="5103"/>
        <w:jc w:val="both"/>
      </w:pPr>
    </w:p>
    <w:p w:rsidR="00DC7E94" w:rsidRPr="00D51327" w:rsidRDefault="00DC7E94" w:rsidP="00C4490D">
      <w:pPr>
        <w:ind w:left="5103"/>
        <w:jc w:val="both"/>
      </w:pPr>
      <w:r w:rsidRPr="00D51327">
        <w:t xml:space="preserve">________  </w:t>
      </w:r>
      <w:r w:rsidRPr="00D51327">
        <w:softHyphen/>
      </w:r>
      <w:r w:rsidRPr="00D51327">
        <w:softHyphen/>
      </w:r>
      <w:r w:rsidRPr="00D51327">
        <w:softHyphen/>
        <w:t xml:space="preserve">       ___________________</w:t>
      </w:r>
    </w:p>
    <w:p w:rsidR="00DC7E94" w:rsidRPr="00D51327" w:rsidRDefault="00DC7E94" w:rsidP="00C4490D">
      <w:pPr>
        <w:ind w:left="5103"/>
        <w:rPr>
          <w:sz w:val="24"/>
          <w:szCs w:val="24"/>
        </w:rPr>
      </w:pPr>
      <w:r w:rsidRPr="00D51327">
        <w:rPr>
          <w:sz w:val="24"/>
          <w:szCs w:val="24"/>
        </w:rPr>
        <w:t xml:space="preserve">  (Підпис)                            (ПІБ)</w:t>
      </w:r>
    </w:p>
    <w:p w:rsidR="00DC7E94" w:rsidRPr="00D51327" w:rsidRDefault="00DC7E94" w:rsidP="00C4490D">
      <w:pPr>
        <w:ind w:left="5103"/>
        <w:jc w:val="both"/>
      </w:pPr>
      <w:r w:rsidRPr="00D51327">
        <w:t xml:space="preserve"> «____» __________ 201_ р.</w:t>
      </w:r>
    </w:p>
    <w:p w:rsidR="00DC7E94" w:rsidRPr="00D51327" w:rsidRDefault="00DC7E94" w:rsidP="00C4490D">
      <w:pPr>
        <w:rPr>
          <w:sz w:val="16"/>
          <w:szCs w:val="16"/>
        </w:rPr>
      </w:pPr>
    </w:p>
    <w:p w:rsidR="00DC7E94" w:rsidRPr="00D51327" w:rsidRDefault="00DC7E94" w:rsidP="00C4490D">
      <w:pPr>
        <w:jc w:val="center"/>
        <w:rPr>
          <w:b/>
        </w:rPr>
      </w:pPr>
      <w:r w:rsidRPr="00D51327">
        <w:rPr>
          <w:b/>
        </w:rPr>
        <w:t>Розклад</w:t>
      </w:r>
    </w:p>
    <w:p w:rsidR="00DC7E94" w:rsidRPr="00D51327" w:rsidRDefault="00DC7E94" w:rsidP="00C4490D">
      <w:pPr>
        <w:jc w:val="center"/>
      </w:pPr>
      <w:r w:rsidRPr="00D51327">
        <w:t xml:space="preserve">занять __ групи за програмою загальної підготовки працівників гімназії </w:t>
      </w:r>
    </w:p>
    <w:p w:rsidR="00DC7E94" w:rsidRPr="00D51327" w:rsidRDefault="00DC7E94" w:rsidP="00C4490D">
      <w:pPr>
        <w:jc w:val="center"/>
      </w:pPr>
      <w:r w:rsidRPr="00D51327">
        <w:t>на  201_  рік</w:t>
      </w:r>
    </w:p>
    <w:p w:rsidR="00DC7E94" w:rsidRPr="00D51327" w:rsidRDefault="00DC7E94" w:rsidP="00C4490D">
      <w:pPr>
        <w:spacing w:line="360" w:lineRule="auto"/>
        <w:contextualSpacing/>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9"/>
        <w:gridCol w:w="1059"/>
        <w:gridCol w:w="2327"/>
        <w:gridCol w:w="1371"/>
        <w:gridCol w:w="1427"/>
        <w:gridCol w:w="1362"/>
        <w:gridCol w:w="1112"/>
      </w:tblGrid>
      <w:tr w:rsidR="00DC7E94" w:rsidRPr="00D51327" w:rsidTr="00844B88">
        <w:tc>
          <w:tcPr>
            <w:tcW w:w="473" w:type="pct"/>
            <w:vAlign w:val="center"/>
          </w:tcPr>
          <w:p w:rsidR="00DC7E94" w:rsidRPr="00D51327" w:rsidRDefault="00DC7E94" w:rsidP="00844B88">
            <w:pPr>
              <w:jc w:val="center"/>
              <w:rPr>
                <w:b/>
                <w:sz w:val="24"/>
                <w:szCs w:val="24"/>
              </w:rPr>
            </w:pPr>
            <w:r w:rsidRPr="00D51327">
              <w:rPr>
                <w:b/>
                <w:sz w:val="24"/>
                <w:szCs w:val="24"/>
              </w:rPr>
              <w:t>Час проведення</w:t>
            </w:r>
          </w:p>
        </w:tc>
        <w:tc>
          <w:tcPr>
            <w:tcW w:w="559" w:type="pct"/>
            <w:vAlign w:val="center"/>
          </w:tcPr>
          <w:p w:rsidR="00DC7E94" w:rsidRPr="00D51327" w:rsidRDefault="00DC7E94" w:rsidP="00844B88">
            <w:pPr>
              <w:ind w:left="-108" w:right="-108"/>
              <w:jc w:val="center"/>
              <w:rPr>
                <w:b/>
                <w:sz w:val="24"/>
                <w:szCs w:val="24"/>
              </w:rPr>
            </w:pPr>
            <w:r w:rsidRPr="00D51327">
              <w:rPr>
                <w:b/>
                <w:sz w:val="24"/>
                <w:szCs w:val="24"/>
              </w:rPr>
              <w:t>Кількість годин</w:t>
            </w:r>
          </w:p>
        </w:tc>
        <w:tc>
          <w:tcPr>
            <w:tcW w:w="1245" w:type="pct"/>
            <w:vAlign w:val="center"/>
          </w:tcPr>
          <w:p w:rsidR="00DC7E94" w:rsidRPr="00D51327" w:rsidRDefault="00DC7E94" w:rsidP="00844B88">
            <w:pPr>
              <w:jc w:val="center"/>
              <w:rPr>
                <w:b/>
                <w:sz w:val="24"/>
                <w:szCs w:val="24"/>
              </w:rPr>
            </w:pPr>
            <w:r w:rsidRPr="00D51327">
              <w:rPr>
                <w:b/>
                <w:sz w:val="24"/>
                <w:szCs w:val="24"/>
              </w:rPr>
              <w:t>№ та найменування теми</w:t>
            </w:r>
          </w:p>
        </w:tc>
        <w:tc>
          <w:tcPr>
            <w:tcW w:w="689" w:type="pct"/>
            <w:vAlign w:val="center"/>
          </w:tcPr>
          <w:p w:rsidR="00DC7E94" w:rsidRPr="00D51327" w:rsidRDefault="00DC7E94" w:rsidP="00844B88">
            <w:pPr>
              <w:ind w:left="-108" w:right="-108" w:firstLine="108"/>
              <w:jc w:val="center"/>
              <w:rPr>
                <w:b/>
                <w:sz w:val="24"/>
                <w:szCs w:val="24"/>
              </w:rPr>
            </w:pPr>
            <w:r w:rsidRPr="00D51327">
              <w:rPr>
                <w:b/>
                <w:sz w:val="24"/>
                <w:szCs w:val="24"/>
              </w:rPr>
              <w:t>Вид проведення</w:t>
            </w:r>
          </w:p>
          <w:p w:rsidR="00DC7E94" w:rsidRPr="00D51327" w:rsidRDefault="00DC7E94" w:rsidP="00844B88">
            <w:pPr>
              <w:jc w:val="center"/>
              <w:rPr>
                <w:b/>
                <w:sz w:val="24"/>
                <w:szCs w:val="24"/>
              </w:rPr>
            </w:pPr>
            <w:r w:rsidRPr="00D51327">
              <w:rPr>
                <w:b/>
                <w:sz w:val="24"/>
                <w:szCs w:val="24"/>
              </w:rPr>
              <w:t>занять</w:t>
            </w:r>
          </w:p>
        </w:tc>
        <w:tc>
          <w:tcPr>
            <w:tcW w:w="696" w:type="pct"/>
            <w:vAlign w:val="center"/>
          </w:tcPr>
          <w:p w:rsidR="00DC7E94" w:rsidRPr="00D51327" w:rsidRDefault="00DC7E94" w:rsidP="00844B88">
            <w:pPr>
              <w:ind w:left="-108" w:right="-52"/>
              <w:jc w:val="center"/>
              <w:rPr>
                <w:b/>
                <w:sz w:val="24"/>
                <w:szCs w:val="24"/>
              </w:rPr>
            </w:pPr>
            <w:r w:rsidRPr="00D51327">
              <w:rPr>
                <w:b/>
                <w:sz w:val="24"/>
                <w:szCs w:val="24"/>
              </w:rPr>
              <w:t>Місце проведення</w:t>
            </w:r>
          </w:p>
        </w:tc>
        <w:tc>
          <w:tcPr>
            <w:tcW w:w="703" w:type="pct"/>
            <w:vAlign w:val="center"/>
          </w:tcPr>
          <w:p w:rsidR="00DC7E94" w:rsidRPr="00D51327" w:rsidRDefault="00DC7E94" w:rsidP="00844B88">
            <w:pPr>
              <w:jc w:val="center"/>
              <w:rPr>
                <w:b/>
                <w:sz w:val="24"/>
                <w:szCs w:val="24"/>
              </w:rPr>
            </w:pPr>
            <w:r w:rsidRPr="00D51327">
              <w:rPr>
                <w:b/>
                <w:sz w:val="24"/>
                <w:szCs w:val="24"/>
              </w:rPr>
              <w:t>Хто проводить</w:t>
            </w:r>
          </w:p>
        </w:tc>
        <w:tc>
          <w:tcPr>
            <w:tcW w:w="635" w:type="pct"/>
            <w:vAlign w:val="center"/>
          </w:tcPr>
          <w:p w:rsidR="00DC7E94" w:rsidRPr="00D51327" w:rsidRDefault="00DC7E94" w:rsidP="00844B88">
            <w:pPr>
              <w:ind w:left="-108" w:right="-295"/>
              <w:rPr>
                <w:b/>
                <w:sz w:val="24"/>
                <w:szCs w:val="24"/>
              </w:rPr>
            </w:pPr>
            <w:r w:rsidRPr="00D51327">
              <w:rPr>
                <w:b/>
                <w:sz w:val="24"/>
                <w:szCs w:val="24"/>
              </w:rPr>
              <w:t>Відмітка</w:t>
            </w:r>
          </w:p>
          <w:p w:rsidR="00DC7E94" w:rsidRPr="00D51327" w:rsidRDefault="00DC7E94" w:rsidP="00844B88">
            <w:pPr>
              <w:ind w:left="-250" w:right="-295"/>
              <w:jc w:val="center"/>
              <w:rPr>
                <w:b/>
                <w:sz w:val="24"/>
                <w:szCs w:val="24"/>
              </w:rPr>
            </w:pPr>
            <w:r w:rsidRPr="00D51327">
              <w:rPr>
                <w:b/>
                <w:sz w:val="24"/>
                <w:szCs w:val="24"/>
              </w:rPr>
              <w:t>про виконання</w:t>
            </w:r>
          </w:p>
        </w:tc>
      </w:tr>
      <w:tr w:rsidR="00DC7E94" w:rsidRPr="00D51327" w:rsidTr="00844B88">
        <w:tc>
          <w:tcPr>
            <w:tcW w:w="473" w:type="pct"/>
            <w:vAlign w:val="center"/>
          </w:tcPr>
          <w:p w:rsidR="00DC7E94" w:rsidRPr="00D51327" w:rsidRDefault="00DC7E94" w:rsidP="00844B88">
            <w:pPr>
              <w:spacing w:line="360" w:lineRule="auto"/>
              <w:contextualSpacing/>
              <w:jc w:val="center"/>
              <w:rPr>
                <w:b/>
              </w:rPr>
            </w:pPr>
          </w:p>
        </w:tc>
        <w:tc>
          <w:tcPr>
            <w:tcW w:w="559" w:type="pct"/>
            <w:vAlign w:val="center"/>
          </w:tcPr>
          <w:p w:rsidR="00DC7E94" w:rsidRPr="00D51327" w:rsidRDefault="00DC7E94" w:rsidP="00844B88">
            <w:pPr>
              <w:spacing w:line="360" w:lineRule="auto"/>
              <w:contextualSpacing/>
              <w:jc w:val="center"/>
              <w:rPr>
                <w:b/>
              </w:rPr>
            </w:pPr>
          </w:p>
        </w:tc>
        <w:tc>
          <w:tcPr>
            <w:tcW w:w="1245" w:type="pct"/>
            <w:vAlign w:val="center"/>
          </w:tcPr>
          <w:p w:rsidR="00DC7E94" w:rsidRPr="00D51327" w:rsidRDefault="00DC7E94" w:rsidP="00844B88">
            <w:pPr>
              <w:spacing w:line="360" w:lineRule="auto"/>
              <w:contextualSpacing/>
              <w:jc w:val="center"/>
              <w:rPr>
                <w:b/>
              </w:rPr>
            </w:pPr>
          </w:p>
        </w:tc>
        <w:tc>
          <w:tcPr>
            <w:tcW w:w="689" w:type="pct"/>
            <w:vAlign w:val="center"/>
          </w:tcPr>
          <w:p w:rsidR="00DC7E94" w:rsidRPr="00D51327" w:rsidRDefault="00DC7E94" w:rsidP="00844B88">
            <w:pPr>
              <w:spacing w:line="360" w:lineRule="auto"/>
              <w:contextualSpacing/>
              <w:jc w:val="center"/>
              <w:rPr>
                <w:b/>
              </w:rPr>
            </w:pPr>
          </w:p>
        </w:tc>
        <w:tc>
          <w:tcPr>
            <w:tcW w:w="696" w:type="pct"/>
            <w:vAlign w:val="center"/>
          </w:tcPr>
          <w:p w:rsidR="00DC7E94" w:rsidRPr="00D51327" w:rsidRDefault="00DC7E94" w:rsidP="00844B88">
            <w:pPr>
              <w:spacing w:line="360" w:lineRule="auto"/>
              <w:contextualSpacing/>
              <w:jc w:val="center"/>
              <w:rPr>
                <w:b/>
              </w:rPr>
            </w:pPr>
          </w:p>
        </w:tc>
        <w:tc>
          <w:tcPr>
            <w:tcW w:w="703" w:type="pct"/>
            <w:vAlign w:val="center"/>
          </w:tcPr>
          <w:p w:rsidR="00DC7E94" w:rsidRPr="00D51327" w:rsidRDefault="00DC7E94" w:rsidP="00844B88">
            <w:pPr>
              <w:spacing w:line="360" w:lineRule="auto"/>
              <w:contextualSpacing/>
              <w:jc w:val="center"/>
              <w:rPr>
                <w:b/>
              </w:rPr>
            </w:pPr>
          </w:p>
        </w:tc>
        <w:tc>
          <w:tcPr>
            <w:tcW w:w="635" w:type="pct"/>
            <w:vAlign w:val="center"/>
          </w:tcPr>
          <w:p w:rsidR="00DC7E94" w:rsidRPr="00D51327" w:rsidRDefault="00DC7E94" w:rsidP="00844B88">
            <w:pPr>
              <w:spacing w:line="360" w:lineRule="auto"/>
              <w:contextualSpacing/>
              <w:jc w:val="center"/>
              <w:rPr>
                <w:b/>
              </w:rPr>
            </w:pPr>
          </w:p>
        </w:tc>
      </w:tr>
      <w:tr w:rsidR="00DC7E94" w:rsidRPr="00D51327" w:rsidTr="00844B88">
        <w:tc>
          <w:tcPr>
            <w:tcW w:w="473" w:type="pct"/>
            <w:vAlign w:val="center"/>
          </w:tcPr>
          <w:p w:rsidR="00DC7E94" w:rsidRPr="00D51327" w:rsidRDefault="00DC7E94" w:rsidP="00844B88">
            <w:pPr>
              <w:spacing w:line="360" w:lineRule="auto"/>
              <w:contextualSpacing/>
              <w:jc w:val="center"/>
              <w:rPr>
                <w:b/>
              </w:rPr>
            </w:pPr>
          </w:p>
        </w:tc>
        <w:tc>
          <w:tcPr>
            <w:tcW w:w="559" w:type="pct"/>
            <w:vAlign w:val="center"/>
          </w:tcPr>
          <w:p w:rsidR="00DC7E94" w:rsidRPr="00D51327" w:rsidRDefault="00DC7E94" w:rsidP="00844B88">
            <w:pPr>
              <w:spacing w:line="360" w:lineRule="auto"/>
              <w:contextualSpacing/>
              <w:jc w:val="center"/>
              <w:rPr>
                <w:b/>
              </w:rPr>
            </w:pPr>
          </w:p>
        </w:tc>
        <w:tc>
          <w:tcPr>
            <w:tcW w:w="1245" w:type="pct"/>
            <w:vAlign w:val="center"/>
          </w:tcPr>
          <w:p w:rsidR="00DC7E94" w:rsidRPr="00D51327" w:rsidRDefault="00DC7E94" w:rsidP="00844B88">
            <w:pPr>
              <w:spacing w:line="360" w:lineRule="auto"/>
              <w:contextualSpacing/>
              <w:jc w:val="center"/>
              <w:rPr>
                <w:b/>
              </w:rPr>
            </w:pPr>
          </w:p>
        </w:tc>
        <w:tc>
          <w:tcPr>
            <w:tcW w:w="689" w:type="pct"/>
            <w:vAlign w:val="center"/>
          </w:tcPr>
          <w:p w:rsidR="00DC7E94" w:rsidRPr="00D51327" w:rsidRDefault="00DC7E94" w:rsidP="00844B88">
            <w:pPr>
              <w:spacing w:line="360" w:lineRule="auto"/>
              <w:contextualSpacing/>
              <w:jc w:val="center"/>
              <w:rPr>
                <w:b/>
              </w:rPr>
            </w:pPr>
          </w:p>
        </w:tc>
        <w:tc>
          <w:tcPr>
            <w:tcW w:w="696" w:type="pct"/>
            <w:vAlign w:val="center"/>
          </w:tcPr>
          <w:p w:rsidR="00DC7E94" w:rsidRPr="00D51327" w:rsidRDefault="00DC7E94" w:rsidP="00844B88">
            <w:pPr>
              <w:spacing w:line="360" w:lineRule="auto"/>
              <w:contextualSpacing/>
              <w:jc w:val="center"/>
              <w:rPr>
                <w:b/>
              </w:rPr>
            </w:pPr>
          </w:p>
        </w:tc>
        <w:tc>
          <w:tcPr>
            <w:tcW w:w="703" w:type="pct"/>
            <w:vAlign w:val="center"/>
          </w:tcPr>
          <w:p w:rsidR="00DC7E94" w:rsidRPr="00D51327" w:rsidRDefault="00DC7E94" w:rsidP="00844B88">
            <w:pPr>
              <w:spacing w:line="360" w:lineRule="auto"/>
              <w:contextualSpacing/>
              <w:jc w:val="center"/>
              <w:rPr>
                <w:b/>
              </w:rPr>
            </w:pPr>
          </w:p>
        </w:tc>
        <w:tc>
          <w:tcPr>
            <w:tcW w:w="635" w:type="pct"/>
            <w:vAlign w:val="center"/>
          </w:tcPr>
          <w:p w:rsidR="00DC7E94" w:rsidRPr="00D51327" w:rsidRDefault="00DC7E94" w:rsidP="00844B88">
            <w:pPr>
              <w:spacing w:line="360" w:lineRule="auto"/>
              <w:contextualSpacing/>
              <w:jc w:val="center"/>
              <w:rPr>
                <w:b/>
              </w:rPr>
            </w:pPr>
          </w:p>
        </w:tc>
      </w:tr>
    </w:tbl>
    <w:p w:rsidR="00DC7E94" w:rsidRPr="00D51327" w:rsidRDefault="00DC7E94" w:rsidP="00C4490D">
      <w:pPr>
        <w:spacing w:line="360" w:lineRule="auto"/>
        <w:contextualSpacing/>
        <w:jc w:val="center"/>
        <w:rPr>
          <w:b/>
          <w:sz w:val="16"/>
          <w:szCs w:val="16"/>
        </w:rPr>
      </w:pPr>
    </w:p>
    <w:p w:rsidR="00DC7E94" w:rsidRPr="00D51327" w:rsidRDefault="00DC7E94" w:rsidP="00C4490D">
      <w:pPr>
        <w:pStyle w:val="BodyTextIndent"/>
        <w:ind w:firstLine="0"/>
        <w:rPr>
          <w:b/>
          <w:szCs w:val="28"/>
        </w:rPr>
      </w:pPr>
      <w:r w:rsidRPr="00D51327">
        <w:t xml:space="preserve">Посадова особа з питань ЦЗ                          </w:t>
      </w:r>
      <w:r w:rsidRPr="00D51327">
        <w:rPr>
          <w:szCs w:val="28"/>
        </w:rPr>
        <w:t>________     ________________</w:t>
      </w:r>
    </w:p>
    <w:p w:rsidR="00DC7E94" w:rsidRPr="00D51327" w:rsidRDefault="00DC7E94" w:rsidP="00C4490D">
      <w:pPr>
        <w:ind w:left="142" w:firstLine="3"/>
        <w:rPr>
          <w:sz w:val="24"/>
          <w:szCs w:val="24"/>
        </w:rPr>
      </w:pPr>
      <w:r w:rsidRPr="00D51327">
        <w:rPr>
          <w:sz w:val="24"/>
          <w:szCs w:val="24"/>
        </w:rPr>
        <w:t xml:space="preserve">                                                                                        (Підпис)                       (ПІБ)</w:t>
      </w:r>
    </w:p>
    <w:p w:rsidR="00DC7E94" w:rsidRPr="00D51327" w:rsidRDefault="00DC7E94" w:rsidP="00C4490D">
      <w:pPr>
        <w:spacing w:line="360" w:lineRule="auto"/>
        <w:contextualSpacing/>
        <w:jc w:val="center"/>
        <w:rPr>
          <w:b/>
        </w:rPr>
      </w:pPr>
    </w:p>
    <w:p w:rsidR="00DC7E94" w:rsidRPr="00D51327" w:rsidRDefault="00DC7E94" w:rsidP="00C4490D">
      <w:pPr>
        <w:jc w:val="center"/>
        <w:rPr>
          <w:b/>
        </w:rPr>
      </w:pPr>
      <w:r w:rsidRPr="00D51327">
        <w:rPr>
          <w:b/>
        </w:rPr>
        <w:t>Ж У Р Н А Л</w:t>
      </w:r>
    </w:p>
    <w:p w:rsidR="00DC7E94" w:rsidRPr="00D51327" w:rsidRDefault="00DC7E94" w:rsidP="00C4490D">
      <w:pPr>
        <w:jc w:val="center"/>
      </w:pPr>
      <w:r w:rsidRPr="00D51327">
        <w:t>обліку проведення занять __ групи за програмою загальної підготовки працівників гімназії</w:t>
      </w:r>
    </w:p>
    <w:p w:rsidR="00DC7E94" w:rsidRPr="00D51327" w:rsidRDefault="00DC7E94" w:rsidP="00C4490D">
      <w:pPr>
        <w:jc w:val="center"/>
      </w:pPr>
    </w:p>
    <w:p w:rsidR="00DC7E94" w:rsidRPr="00D51327" w:rsidRDefault="00DC7E94" w:rsidP="00C4490D">
      <w:pPr>
        <w:rPr>
          <w:b/>
        </w:rPr>
      </w:pPr>
      <w:r w:rsidRPr="00D51327">
        <w:t xml:space="preserve">                                                     Керівник групи:   </w:t>
      </w:r>
      <w:r w:rsidRPr="00D51327">
        <w:rPr>
          <w:b/>
        </w:rPr>
        <w:t>_________________</w:t>
      </w:r>
    </w:p>
    <w:p w:rsidR="00DC7E94" w:rsidRPr="00D51327" w:rsidRDefault="00DC7E94" w:rsidP="00C4490D">
      <w:pPr>
        <w:tabs>
          <w:tab w:val="left" w:pos="8367"/>
        </w:tabs>
        <w:rPr>
          <w:sz w:val="24"/>
          <w:szCs w:val="24"/>
        </w:rPr>
      </w:pPr>
      <w:r w:rsidRPr="00D51327">
        <w:rPr>
          <w:sz w:val="24"/>
          <w:szCs w:val="24"/>
        </w:rPr>
        <w:t>(ПІБ)</w:t>
      </w:r>
    </w:p>
    <w:p w:rsidR="00DC7E94" w:rsidRPr="00D51327" w:rsidRDefault="00DC7E94" w:rsidP="00C4490D">
      <w:pPr>
        <w:tabs>
          <w:tab w:val="left" w:pos="8367"/>
        </w:tabs>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8"/>
        <w:gridCol w:w="3309"/>
        <w:gridCol w:w="430"/>
        <w:gridCol w:w="430"/>
        <w:gridCol w:w="430"/>
        <w:gridCol w:w="430"/>
        <w:gridCol w:w="430"/>
        <w:gridCol w:w="430"/>
        <w:gridCol w:w="430"/>
        <w:gridCol w:w="430"/>
        <w:gridCol w:w="430"/>
        <w:gridCol w:w="430"/>
        <w:gridCol w:w="430"/>
        <w:gridCol w:w="430"/>
        <w:gridCol w:w="430"/>
        <w:gridCol w:w="440"/>
      </w:tblGrid>
      <w:tr w:rsidR="00DC7E94" w:rsidRPr="00D51327" w:rsidTr="00844B88">
        <w:trPr>
          <w:trHeight w:val="561"/>
        </w:trPr>
        <w:tc>
          <w:tcPr>
            <w:tcW w:w="394" w:type="pct"/>
            <w:vMerge w:val="restart"/>
            <w:vAlign w:val="center"/>
          </w:tcPr>
          <w:p w:rsidR="00DC7E94" w:rsidRPr="00D51327" w:rsidRDefault="00DC7E94" w:rsidP="00844B88">
            <w:pPr>
              <w:ind w:right="-1"/>
              <w:jc w:val="center"/>
              <w:rPr>
                <w:b/>
              </w:rPr>
            </w:pPr>
            <w:r w:rsidRPr="00D51327">
              <w:rPr>
                <w:b/>
              </w:rPr>
              <w:t>№ з/п</w:t>
            </w:r>
          </w:p>
        </w:tc>
        <w:tc>
          <w:tcPr>
            <w:tcW w:w="1632" w:type="pct"/>
            <w:vMerge w:val="restart"/>
            <w:vAlign w:val="center"/>
          </w:tcPr>
          <w:p w:rsidR="00DC7E94" w:rsidRPr="00D51327" w:rsidRDefault="00DC7E94" w:rsidP="00844B88">
            <w:pPr>
              <w:ind w:right="-1"/>
              <w:jc w:val="center"/>
              <w:rPr>
                <w:b/>
              </w:rPr>
            </w:pPr>
            <w:r w:rsidRPr="00D51327">
              <w:rPr>
                <w:b/>
              </w:rPr>
              <w:t>Прізвище та ініціали осіб, яких навчають</w:t>
            </w:r>
          </w:p>
        </w:tc>
        <w:tc>
          <w:tcPr>
            <w:tcW w:w="2973" w:type="pct"/>
            <w:gridSpan w:val="14"/>
            <w:tcBorders>
              <w:bottom w:val="single" w:sz="4" w:space="0" w:color="auto"/>
            </w:tcBorders>
            <w:vAlign w:val="center"/>
          </w:tcPr>
          <w:p w:rsidR="00DC7E94" w:rsidRPr="00D51327" w:rsidRDefault="00DC7E94" w:rsidP="00844B88">
            <w:pPr>
              <w:ind w:right="-1"/>
              <w:jc w:val="center"/>
              <w:rPr>
                <w:b/>
              </w:rPr>
            </w:pPr>
            <w:r w:rsidRPr="00D51327">
              <w:rPr>
                <w:b/>
              </w:rPr>
              <w:t>Дата проведення занять</w:t>
            </w:r>
          </w:p>
        </w:tc>
      </w:tr>
      <w:tr w:rsidR="00DC7E94" w:rsidRPr="00D51327" w:rsidTr="00844B88">
        <w:trPr>
          <w:trHeight w:val="976"/>
        </w:trPr>
        <w:tc>
          <w:tcPr>
            <w:tcW w:w="394" w:type="pct"/>
            <w:vMerge/>
            <w:vAlign w:val="center"/>
          </w:tcPr>
          <w:p w:rsidR="00DC7E94" w:rsidRPr="00D51327" w:rsidRDefault="00DC7E94" w:rsidP="00844B88">
            <w:pPr>
              <w:ind w:right="-1"/>
              <w:jc w:val="center"/>
              <w:rPr>
                <w:b/>
              </w:rPr>
            </w:pPr>
          </w:p>
        </w:tc>
        <w:tc>
          <w:tcPr>
            <w:tcW w:w="1632" w:type="pct"/>
            <w:vMerge/>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6" w:type="pct"/>
            <w:tcBorders>
              <w:top w:val="single" w:sz="4" w:space="0" w:color="auto"/>
            </w:tcBorders>
            <w:vAlign w:val="center"/>
          </w:tcPr>
          <w:p w:rsidR="00DC7E94" w:rsidRPr="00D51327" w:rsidRDefault="00DC7E94" w:rsidP="00844B88">
            <w:pPr>
              <w:ind w:right="-1"/>
              <w:jc w:val="center"/>
              <w:rPr>
                <w:b/>
              </w:rPr>
            </w:pPr>
          </w:p>
        </w:tc>
      </w:tr>
      <w:tr w:rsidR="00DC7E94" w:rsidRPr="00D51327" w:rsidTr="00844B88">
        <w:trPr>
          <w:trHeight w:val="329"/>
        </w:trPr>
        <w:tc>
          <w:tcPr>
            <w:tcW w:w="394" w:type="pct"/>
            <w:vAlign w:val="center"/>
          </w:tcPr>
          <w:p w:rsidR="00DC7E94" w:rsidRPr="00D51327" w:rsidRDefault="00DC7E94" w:rsidP="00844B88">
            <w:pPr>
              <w:ind w:right="-1"/>
              <w:jc w:val="center"/>
            </w:pPr>
            <w:r w:rsidRPr="00D51327">
              <w:t>1</w:t>
            </w:r>
          </w:p>
        </w:tc>
        <w:tc>
          <w:tcPr>
            <w:tcW w:w="163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6" w:type="pct"/>
            <w:vAlign w:val="center"/>
          </w:tcPr>
          <w:p w:rsidR="00DC7E94" w:rsidRPr="00D51327" w:rsidRDefault="00DC7E94" w:rsidP="00844B88">
            <w:pPr>
              <w:ind w:right="-1"/>
              <w:jc w:val="center"/>
              <w:rPr>
                <w:b/>
              </w:rPr>
            </w:pPr>
          </w:p>
        </w:tc>
      </w:tr>
      <w:tr w:rsidR="00DC7E94" w:rsidRPr="00D51327" w:rsidTr="00844B88">
        <w:trPr>
          <w:trHeight w:val="309"/>
        </w:trPr>
        <w:tc>
          <w:tcPr>
            <w:tcW w:w="394" w:type="pct"/>
            <w:vAlign w:val="center"/>
          </w:tcPr>
          <w:p w:rsidR="00DC7E94" w:rsidRPr="00D51327" w:rsidRDefault="00DC7E94" w:rsidP="00844B88">
            <w:pPr>
              <w:ind w:right="-1"/>
              <w:jc w:val="center"/>
            </w:pPr>
            <w:r w:rsidRPr="00D51327">
              <w:t>2</w:t>
            </w:r>
          </w:p>
        </w:tc>
        <w:tc>
          <w:tcPr>
            <w:tcW w:w="163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6" w:type="pct"/>
            <w:vAlign w:val="center"/>
          </w:tcPr>
          <w:p w:rsidR="00DC7E94" w:rsidRPr="00D51327" w:rsidRDefault="00DC7E94" w:rsidP="00844B88">
            <w:pPr>
              <w:ind w:right="-1"/>
              <w:jc w:val="center"/>
              <w:rPr>
                <w:b/>
              </w:rPr>
            </w:pPr>
          </w:p>
        </w:tc>
      </w:tr>
      <w:tr w:rsidR="00DC7E94" w:rsidRPr="00D51327" w:rsidTr="00844B88">
        <w:trPr>
          <w:trHeight w:val="329"/>
        </w:trPr>
        <w:tc>
          <w:tcPr>
            <w:tcW w:w="394" w:type="pct"/>
            <w:vAlign w:val="center"/>
          </w:tcPr>
          <w:p w:rsidR="00DC7E94" w:rsidRPr="00D51327" w:rsidRDefault="00DC7E94" w:rsidP="00844B88">
            <w:pPr>
              <w:ind w:right="-1"/>
              <w:jc w:val="center"/>
            </w:pPr>
            <w:r w:rsidRPr="00D51327">
              <w:t>3</w:t>
            </w:r>
          </w:p>
        </w:tc>
        <w:tc>
          <w:tcPr>
            <w:tcW w:w="163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6" w:type="pct"/>
            <w:vAlign w:val="center"/>
          </w:tcPr>
          <w:p w:rsidR="00DC7E94" w:rsidRPr="00D51327" w:rsidRDefault="00DC7E94" w:rsidP="00844B88">
            <w:pPr>
              <w:ind w:right="-1"/>
              <w:jc w:val="center"/>
              <w:rPr>
                <w:b/>
              </w:rPr>
            </w:pPr>
          </w:p>
        </w:tc>
      </w:tr>
    </w:tbl>
    <w:p w:rsidR="00DC7E94" w:rsidRPr="00D51327" w:rsidRDefault="00DC7E94" w:rsidP="00C4490D">
      <w:pPr>
        <w:spacing w:line="360" w:lineRule="auto"/>
        <w:contextualSpacing/>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5102"/>
        <w:gridCol w:w="1559"/>
        <w:gridCol w:w="1808"/>
      </w:tblGrid>
      <w:tr w:rsidR="00DC7E94" w:rsidRPr="00D51327" w:rsidTr="00844B88">
        <w:trPr>
          <w:trHeight w:val="876"/>
        </w:trPr>
        <w:tc>
          <w:tcPr>
            <w:tcW w:w="1668" w:type="dxa"/>
            <w:vAlign w:val="center"/>
          </w:tcPr>
          <w:p w:rsidR="00DC7E94" w:rsidRPr="00D51327" w:rsidRDefault="00DC7E94" w:rsidP="00844B88">
            <w:pPr>
              <w:ind w:left="-142" w:right="-108" w:firstLine="17"/>
              <w:contextualSpacing/>
              <w:jc w:val="center"/>
              <w:rPr>
                <w:b/>
                <w:sz w:val="24"/>
                <w:szCs w:val="24"/>
              </w:rPr>
            </w:pPr>
            <w:r w:rsidRPr="00D51327">
              <w:rPr>
                <w:b/>
                <w:sz w:val="24"/>
                <w:szCs w:val="24"/>
              </w:rPr>
              <w:t>Дата проведення</w:t>
            </w:r>
          </w:p>
        </w:tc>
        <w:tc>
          <w:tcPr>
            <w:tcW w:w="5103" w:type="dxa"/>
            <w:vAlign w:val="center"/>
          </w:tcPr>
          <w:p w:rsidR="00DC7E94" w:rsidRPr="00D51327" w:rsidRDefault="00DC7E94" w:rsidP="00844B88">
            <w:pPr>
              <w:contextualSpacing/>
              <w:jc w:val="center"/>
              <w:rPr>
                <w:b/>
                <w:sz w:val="24"/>
                <w:szCs w:val="24"/>
              </w:rPr>
            </w:pPr>
            <w:r w:rsidRPr="00D51327">
              <w:rPr>
                <w:b/>
                <w:sz w:val="24"/>
                <w:szCs w:val="24"/>
              </w:rPr>
              <w:t>№ та найменування теми</w:t>
            </w:r>
          </w:p>
        </w:tc>
        <w:tc>
          <w:tcPr>
            <w:tcW w:w="1559" w:type="dxa"/>
            <w:vAlign w:val="center"/>
          </w:tcPr>
          <w:p w:rsidR="00DC7E94" w:rsidRPr="00D51327" w:rsidRDefault="00DC7E94" w:rsidP="00844B88">
            <w:pPr>
              <w:ind w:left="-108" w:right="-108" w:hanging="39"/>
              <w:contextualSpacing/>
              <w:jc w:val="center"/>
              <w:rPr>
                <w:b/>
                <w:sz w:val="24"/>
                <w:szCs w:val="24"/>
              </w:rPr>
            </w:pPr>
            <w:r w:rsidRPr="00D51327">
              <w:rPr>
                <w:b/>
                <w:sz w:val="24"/>
                <w:szCs w:val="24"/>
              </w:rPr>
              <w:t>Кількість годин</w:t>
            </w:r>
          </w:p>
        </w:tc>
        <w:tc>
          <w:tcPr>
            <w:tcW w:w="1808" w:type="dxa"/>
            <w:vAlign w:val="center"/>
          </w:tcPr>
          <w:p w:rsidR="00DC7E94" w:rsidRPr="00D51327" w:rsidRDefault="00DC7E94" w:rsidP="00844B88">
            <w:pPr>
              <w:contextualSpacing/>
              <w:jc w:val="center"/>
              <w:rPr>
                <w:b/>
                <w:sz w:val="24"/>
                <w:szCs w:val="24"/>
              </w:rPr>
            </w:pPr>
            <w:r w:rsidRPr="00D51327">
              <w:rPr>
                <w:b/>
                <w:sz w:val="24"/>
                <w:szCs w:val="24"/>
              </w:rPr>
              <w:t>Підпис керівника занять</w:t>
            </w:r>
          </w:p>
        </w:tc>
      </w:tr>
      <w:tr w:rsidR="00DC7E94" w:rsidRPr="00D51327" w:rsidTr="00844B88">
        <w:tc>
          <w:tcPr>
            <w:tcW w:w="1668" w:type="dxa"/>
          </w:tcPr>
          <w:p w:rsidR="00DC7E94" w:rsidRPr="00D51327" w:rsidRDefault="00DC7E94" w:rsidP="00844B88">
            <w:pPr>
              <w:spacing w:line="360" w:lineRule="auto"/>
              <w:contextualSpacing/>
              <w:jc w:val="center"/>
              <w:rPr>
                <w:b/>
                <w:sz w:val="24"/>
                <w:szCs w:val="24"/>
              </w:rPr>
            </w:pPr>
          </w:p>
        </w:tc>
        <w:tc>
          <w:tcPr>
            <w:tcW w:w="5103" w:type="dxa"/>
          </w:tcPr>
          <w:p w:rsidR="00DC7E94" w:rsidRPr="00D51327" w:rsidRDefault="00DC7E94" w:rsidP="00844B88">
            <w:pPr>
              <w:spacing w:line="360" w:lineRule="auto"/>
              <w:contextualSpacing/>
              <w:jc w:val="center"/>
              <w:rPr>
                <w:b/>
                <w:sz w:val="24"/>
                <w:szCs w:val="24"/>
              </w:rPr>
            </w:pPr>
          </w:p>
        </w:tc>
        <w:tc>
          <w:tcPr>
            <w:tcW w:w="1559" w:type="dxa"/>
          </w:tcPr>
          <w:p w:rsidR="00DC7E94" w:rsidRPr="00D51327" w:rsidRDefault="00DC7E94" w:rsidP="00844B88">
            <w:pPr>
              <w:spacing w:line="360" w:lineRule="auto"/>
              <w:contextualSpacing/>
              <w:jc w:val="center"/>
              <w:rPr>
                <w:b/>
                <w:sz w:val="24"/>
                <w:szCs w:val="24"/>
              </w:rPr>
            </w:pPr>
          </w:p>
        </w:tc>
        <w:tc>
          <w:tcPr>
            <w:tcW w:w="1808" w:type="dxa"/>
          </w:tcPr>
          <w:p w:rsidR="00DC7E94" w:rsidRPr="00D51327" w:rsidRDefault="00DC7E94" w:rsidP="00844B88">
            <w:pPr>
              <w:spacing w:line="360" w:lineRule="auto"/>
              <w:contextualSpacing/>
              <w:jc w:val="center"/>
              <w:rPr>
                <w:b/>
                <w:sz w:val="24"/>
                <w:szCs w:val="24"/>
              </w:rPr>
            </w:pPr>
          </w:p>
        </w:tc>
      </w:tr>
      <w:tr w:rsidR="00DC7E94" w:rsidRPr="00D51327" w:rsidTr="00844B88">
        <w:tc>
          <w:tcPr>
            <w:tcW w:w="1668" w:type="dxa"/>
          </w:tcPr>
          <w:p w:rsidR="00DC7E94" w:rsidRPr="00D51327" w:rsidRDefault="00DC7E94" w:rsidP="00844B88">
            <w:pPr>
              <w:spacing w:line="360" w:lineRule="auto"/>
              <w:contextualSpacing/>
              <w:jc w:val="center"/>
              <w:rPr>
                <w:b/>
                <w:sz w:val="24"/>
                <w:szCs w:val="24"/>
              </w:rPr>
            </w:pPr>
          </w:p>
        </w:tc>
        <w:tc>
          <w:tcPr>
            <w:tcW w:w="5103" w:type="dxa"/>
          </w:tcPr>
          <w:p w:rsidR="00DC7E94" w:rsidRPr="00D51327" w:rsidRDefault="00DC7E94" w:rsidP="00844B88">
            <w:pPr>
              <w:spacing w:line="360" w:lineRule="auto"/>
              <w:contextualSpacing/>
              <w:jc w:val="center"/>
              <w:rPr>
                <w:b/>
                <w:sz w:val="24"/>
                <w:szCs w:val="24"/>
              </w:rPr>
            </w:pPr>
          </w:p>
        </w:tc>
        <w:tc>
          <w:tcPr>
            <w:tcW w:w="1559" w:type="dxa"/>
          </w:tcPr>
          <w:p w:rsidR="00DC7E94" w:rsidRPr="00D51327" w:rsidRDefault="00DC7E94" w:rsidP="00844B88">
            <w:pPr>
              <w:spacing w:line="360" w:lineRule="auto"/>
              <w:contextualSpacing/>
              <w:jc w:val="center"/>
              <w:rPr>
                <w:b/>
                <w:sz w:val="24"/>
                <w:szCs w:val="24"/>
              </w:rPr>
            </w:pPr>
          </w:p>
        </w:tc>
        <w:tc>
          <w:tcPr>
            <w:tcW w:w="1808" w:type="dxa"/>
          </w:tcPr>
          <w:p w:rsidR="00DC7E94" w:rsidRPr="00D51327" w:rsidRDefault="00DC7E94" w:rsidP="00844B88">
            <w:pPr>
              <w:spacing w:line="360" w:lineRule="auto"/>
              <w:contextualSpacing/>
              <w:jc w:val="center"/>
              <w:rPr>
                <w:b/>
                <w:sz w:val="24"/>
                <w:szCs w:val="24"/>
              </w:rPr>
            </w:pPr>
          </w:p>
        </w:tc>
      </w:tr>
    </w:tbl>
    <w:p w:rsidR="00DC7E94" w:rsidRPr="00D51327" w:rsidRDefault="00DC7E94" w:rsidP="00C4490D">
      <w:pPr>
        <w:spacing w:line="360" w:lineRule="auto"/>
        <w:contextualSpacing/>
        <w:jc w:val="center"/>
        <w:rPr>
          <w:b/>
        </w:rPr>
      </w:pPr>
    </w:p>
    <w:p w:rsidR="00DC7E94" w:rsidRPr="00D51327" w:rsidRDefault="00DC7E94" w:rsidP="00C4490D">
      <w:pPr>
        <w:ind w:left="5103"/>
        <w:jc w:val="right"/>
        <w:rPr>
          <w:b/>
          <w:color w:val="000000"/>
          <w:lang w:eastAsia="uk-UA"/>
        </w:rPr>
      </w:pPr>
      <w:r w:rsidRPr="00D51327">
        <w:rPr>
          <w:b/>
          <w:color w:val="000000"/>
          <w:lang w:eastAsia="uk-UA"/>
        </w:rPr>
        <w:t>Зразок</w:t>
      </w:r>
    </w:p>
    <w:p w:rsidR="00DC7E94" w:rsidRPr="00D51327" w:rsidRDefault="00DC7E94" w:rsidP="00C4490D">
      <w:pPr>
        <w:ind w:left="5103"/>
        <w:rPr>
          <w:sz w:val="26"/>
          <w:szCs w:val="26"/>
        </w:rPr>
      </w:pPr>
      <w:r w:rsidRPr="00D51327">
        <w:rPr>
          <w:sz w:val="26"/>
          <w:szCs w:val="26"/>
        </w:rPr>
        <w:t>ЗАТВЕРДЖУЮ</w:t>
      </w:r>
    </w:p>
    <w:p w:rsidR="00DC7E94" w:rsidRPr="00D51327" w:rsidRDefault="00DC7E94" w:rsidP="00C4490D">
      <w:pPr>
        <w:ind w:left="5103"/>
        <w:jc w:val="both"/>
        <w:rPr>
          <w:sz w:val="26"/>
          <w:szCs w:val="26"/>
        </w:rPr>
      </w:pPr>
      <w:r w:rsidRPr="00D51327">
        <w:rPr>
          <w:sz w:val="26"/>
          <w:szCs w:val="26"/>
        </w:rPr>
        <w:t xml:space="preserve">Директор Харківської гімназії №___ </w:t>
      </w:r>
    </w:p>
    <w:p w:rsidR="00DC7E94" w:rsidRPr="00D51327" w:rsidRDefault="00DC7E94" w:rsidP="00C4490D">
      <w:pPr>
        <w:ind w:left="5103"/>
        <w:jc w:val="both"/>
        <w:rPr>
          <w:sz w:val="24"/>
          <w:szCs w:val="24"/>
        </w:rPr>
      </w:pPr>
    </w:p>
    <w:p w:rsidR="00DC7E94" w:rsidRPr="00D51327" w:rsidRDefault="00DC7E94" w:rsidP="00C4490D">
      <w:pPr>
        <w:ind w:left="5103"/>
        <w:rPr>
          <w:sz w:val="24"/>
          <w:szCs w:val="24"/>
        </w:rPr>
      </w:pPr>
      <w:r w:rsidRPr="00D51327">
        <w:rPr>
          <w:sz w:val="24"/>
          <w:szCs w:val="24"/>
        </w:rPr>
        <w:t>________        ___________________</w:t>
      </w:r>
    </w:p>
    <w:p w:rsidR="00DC7E94" w:rsidRPr="00D51327" w:rsidRDefault="00DC7E94" w:rsidP="00C4490D">
      <w:pPr>
        <w:ind w:left="5103"/>
        <w:rPr>
          <w:sz w:val="24"/>
          <w:szCs w:val="24"/>
        </w:rPr>
      </w:pPr>
      <w:r w:rsidRPr="00D51327">
        <w:rPr>
          <w:sz w:val="24"/>
          <w:szCs w:val="24"/>
        </w:rPr>
        <w:t xml:space="preserve">  (Підпис)                            (ПІБ)</w:t>
      </w:r>
    </w:p>
    <w:p w:rsidR="00DC7E94" w:rsidRPr="00D51327" w:rsidRDefault="00DC7E94" w:rsidP="00C4490D">
      <w:pPr>
        <w:ind w:left="5103"/>
        <w:jc w:val="both"/>
        <w:rPr>
          <w:sz w:val="24"/>
          <w:szCs w:val="24"/>
        </w:rPr>
      </w:pPr>
      <w:r w:rsidRPr="00D51327">
        <w:rPr>
          <w:sz w:val="24"/>
          <w:szCs w:val="24"/>
        </w:rPr>
        <w:t xml:space="preserve"> «____» __________ 201_ р.</w:t>
      </w:r>
    </w:p>
    <w:p w:rsidR="00DC7E94" w:rsidRPr="00D51327" w:rsidRDefault="00DC7E94" w:rsidP="00C4490D">
      <w:pPr>
        <w:rPr>
          <w:sz w:val="16"/>
          <w:szCs w:val="16"/>
        </w:rPr>
      </w:pPr>
    </w:p>
    <w:p w:rsidR="00DC7E94" w:rsidRPr="00D51327" w:rsidRDefault="00DC7E94" w:rsidP="00C4490D">
      <w:pPr>
        <w:jc w:val="center"/>
        <w:rPr>
          <w:b/>
        </w:rPr>
      </w:pPr>
      <w:r w:rsidRPr="00D51327">
        <w:rPr>
          <w:b/>
        </w:rPr>
        <w:t>Розклад</w:t>
      </w:r>
    </w:p>
    <w:p w:rsidR="00DC7E94" w:rsidRPr="00D51327" w:rsidRDefault="00DC7E94" w:rsidP="00C4490D">
      <w:pPr>
        <w:jc w:val="center"/>
      </w:pPr>
      <w:r w:rsidRPr="00D51327">
        <w:t xml:space="preserve">занять за програмою </w:t>
      </w:r>
      <w:r w:rsidRPr="00D51327">
        <w:rPr>
          <w:b/>
        </w:rPr>
        <w:t xml:space="preserve">спеціальної </w:t>
      </w:r>
      <w:r w:rsidRPr="00D51327">
        <w:t>підготовки працівників гімназії</w:t>
      </w:r>
    </w:p>
    <w:p w:rsidR="00DC7E94" w:rsidRPr="00D51327" w:rsidRDefault="00DC7E94" w:rsidP="00C4490D">
      <w:pPr>
        <w:jc w:val="center"/>
      </w:pPr>
      <w:r w:rsidRPr="00D51327">
        <w:t>на  201_  рік</w:t>
      </w:r>
    </w:p>
    <w:p w:rsidR="00DC7E94" w:rsidRPr="00D51327" w:rsidRDefault="00DC7E94" w:rsidP="00C4490D">
      <w:pPr>
        <w:jc w:val="cente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9"/>
        <w:gridCol w:w="1059"/>
        <w:gridCol w:w="2327"/>
        <w:gridCol w:w="1371"/>
        <w:gridCol w:w="1427"/>
        <w:gridCol w:w="1362"/>
        <w:gridCol w:w="1112"/>
      </w:tblGrid>
      <w:tr w:rsidR="00DC7E94" w:rsidRPr="00D51327" w:rsidTr="00844B88">
        <w:tc>
          <w:tcPr>
            <w:tcW w:w="729" w:type="pct"/>
            <w:vAlign w:val="center"/>
          </w:tcPr>
          <w:p w:rsidR="00DC7E94" w:rsidRPr="00D51327" w:rsidRDefault="00DC7E94" w:rsidP="00844B88">
            <w:pPr>
              <w:jc w:val="center"/>
              <w:rPr>
                <w:b/>
                <w:sz w:val="24"/>
                <w:szCs w:val="24"/>
              </w:rPr>
            </w:pPr>
            <w:r w:rsidRPr="00D51327">
              <w:rPr>
                <w:b/>
                <w:sz w:val="24"/>
                <w:szCs w:val="24"/>
              </w:rPr>
              <w:t>Час проведення</w:t>
            </w:r>
          </w:p>
        </w:tc>
        <w:tc>
          <w:tcPr>
            <w:tcW w:w="522" w:type="pct"/>
            <w:vAlign w:val="center"/>
          </w:tcPr>
          <w:p w:rsidR="00DC7E94" w:rsidRPr="00D51327" w:rsidRDefault="00DC7E94" w:rsidP="00844B88">
            <w:pPr>
              <w:ind w:left="-108" w:right="-108"/>
              <w:jc w:val="center"/>
              <w:rPr>
                <w:b/>
                <w:sz w:val="24"/>
                <w:szCs w:val="24"/>
              </w:rPr>
            </w:pPr>
            <w:r w:rsidRPr="00D51327">
              <w:rPr>
                <w:b/>
                <w:sz w:val="24"/>
                <w:szCs w:val="24"/>
              </w:rPr>
              <w:t>Кількість годин</w:t>
            </w:r>
          </w:p>
        </w:tc>
        <w:tc>
          <w:tcPr>
            <w:tcW w:w="1196" w:type="pct"/>
            <w:vAlign w:val="center"/>
          </w:tcPr>
          <w:p w:rsidR="00DC7E94" w:rsidRPr="00D51327" w:rsidRDefault="00DC7E94" w:rsidP="00844B88">
            <w:pPr>
              <w:jc w:val="center"/>
              <w:rPr>
                <w:b/>
                <w:sz w:val="24"/>
                <w:szCs w:val="24"/>
              </w:rPr>
            </w:pPr>
            <w:r w:rsidRPr="00D51327">
              <w:rPr>
                <w:b/>
                <w:sz w:val="24"/>
                <w:szCs w:val="24"/>
              </w:rPr>
              <w:t>№ та найменування теми</w:t>
            </w:r>
          </w:p>
        </w:tc>
        <w:tc>
          <w:tcPr>
            <w:tcW w:w="646" w:type="pct"/>
            <w:vAlign w:val="center"/>
          </w:tcPr>
          <w:p w:rsidR="00DC7E94" w:rsidRPr="00D51327" w:rsidRDefault="00DC7E94" w:rsidP="00844B88">
            <w:pPr>
              <w:ind w:left="-108" w:right="-108" w:firstLine="108"/>
              <w:jc w:val="center"/>
              <w:rPr>
                <w:b/>
                <w:sz w:val="24"/>
                <w:szCs w:val="24"/>
              </w:rPr>
            </w:pPr>
            <w:r w:rsidRPr="00D51327">
              <w:rPr>
                <w:b/>
                <w:sz w:val="24"/>
                <w:szCs w:val="24"/>
              </w:rPr>
              <w:t>Вид проведення</w:t>
            </w:r>
          </w:p>
          <w:p w:rsidR="00DC7E94" w:rsidRPr="00D51327" w:rsidRDefault="00DC7E94" w:rsidP="00844B88">
            <w:pPr>
              <w:jc w:val="center"/>
              <w:rPr>
                <w:b/>
                <w:sz w:val="24"/>
                <w:szCs w:val="24"/>
              </w:rPr>
            </w:pPr>
            <w:r w:rsidRPr="00D51327">
              <w:rPr>
                <w:b/>
                <w:sz w:val="24"/>
                <w:szCs w:val="24"/>
              </w:rPr>
              <w:t>занять</w:t>
            </w:r>
          </w:p>
        </w:tc>
        <w:tc>
          <w:tcPr>
            <w:tcW w:w="653" w:type="pct"/>
            <w:vAlign w:val="center"/>
          </w:tcPr>
          <w:p w:rsidR="00DC7E94" w:rsidRPr="00D51327" w:rsidRDefault="00DC7E94" w:rsidP="00844B88">
            <w:pPr>
              <w:ind w:left="-108" w:right="-52"/>
              <w:jc w:val="center"/>
              <w:rPr>
                <w:b/>
                <w:sz w:val="24"/>
                <w:szCs w:val="24"/>
              </w:rPr>
            </w:pPr>
            <w:r w:rsidRPr="00D51327">
              <w:rPr>
                <w:b/>
                <w:sz w:val="24"/>
                <w:szCs w:val="24"/>
              </w:rPr>
              <w:t>Місце проведення</w:t>
            </w:r>
          </w:p>
        </w:tc>
        <w:tc>
          <w:tcPr>
            <w:tcW w:w="672" w:type="pct"/>
            <w:vAlign w:val="center"/>
          </w:tcPr>
          <w:p w:rsidR="00DC7E94" w:rsidRPr="00D51327" w:rsidRDefault="00DC7E94" w:rsidP="00844B88">
            <w:pPr>
              <w:jc w:val="center"/>
              <w:rPr>
                <w:b/>
                <w:sz w:val="24"/>
                <w:szCs w:val="24"/>
              </w:rPr>
            </w:pPr>
            <w:r w:rsidRPr="00D51327">
              <w:rPr>
                <w:b/>
                <w:sz w:val="24"/>
                <w:szCs w:val="24"/>
              </w:rPr>
              <w:t>Хто проводить</w:t>
            </w:r>
          </w:p>
        </w:tc>
        <w:tc>
          <w:tcPr>
            <w:tcW w:w="581" w:type="pct"/>
            <w:vAlign w:val="center"/>
          </w:tcPr>
          <w:p w:rsidR="00DC7E94" w:rsidRPr="00D51327" w:rsidRDefault="00DC7E94" w:rsidP="00844B88">
            <w:pPr>
              <w:ind w:left="-108" w:right="-295"/>
              <w:rPr>
                <w:b/>
                <w:sz w:val="24"/>
                <w:szCs w:val="24"/>
              </w:rPr>
            </w:pPr>
            <w:r w:rsidRPr="00D51327">
              <w:rPr>
                <w:b/>
                <w:sz w:val="24"/>
                <w:szCs w:val="24"/>
              </w:rPr>
              <w:t>Відмітка</w:t>
            </w:r>
          </w:p>
          <w:p w:rsidR="00DC7E94" w:rsidRPr="00D51327" w:rsidRDefault="00DC7E94" w:rsidP="00844B88">
            <w:pPr>
              <w:ind w:left="-250" w:right="-295"/>
              <w:jc w:val="center"/>
              <w:rPr>
                <w:b/>
                <w:sz w:val="24"/>
                <w:szCs w:val="24"/>
              </w:rPr>
            </w:pPr>
            <w:r w:rsidRPr="00D51327">
              <w:rPr>
                <w:b/>
                <w:sz w:val="24"/>
                <w:szCs w:val="24"/>
              </w:rPr>
              <w:t>про виконання</w:t>
            </w:r>
          </w:p>
        </w:tc>
      </w:tr>
      <w:tr w:rsidR="00DC7E94" w:rsidRPr="00D51327" w:rsidTr="00844B88">
        <w:tc>
          <w:tcPr>
            <w:tcW w:w="729" w:type="pct"/>
            <w:vAlign w:val="center"/>
          </w:tcPr>
          <w:p w:rsidR="00DC7E94" w:rsidRPr="00D51327" w:rsidRDefault="00DC7E94" w:rsidP="00844B88">
            <w:pPr>
              <w:contextualSpacing/>
              <w:jc w:val="center"/>
              <w:rPr>
                <w:b/>
              </w:rPr>
            </w:pPr>
          </w:p>
        </w:tc>
        <w:tc>
          <w:tcPr>
            <w:tcW w:w="522" w:type="pct"/>
            <w:vAlign w:val="center"/>
          </w:tcPr>
          <w:p w:rsidR="00DC7E94" w:rsidRPr="00D51327" w:rsidRDefault="00DC7E94" w:rsidP="00844B88">
            <w:pPr>
              <w:contextualSpacing/>
              <w:jc w:val="center"/>
              <w:rPr>
                <w:b/>
              </w:rPr>
            </w:pPr>
          </w:p>
        </w:tc>
        <w:tc>
          <w:tcPr>
            <w:tcW w:w="1196" w:type="pct"/>
            <w:vAlign w:val="center"/>
          </w:tcPr>
          <w:p w:rsidR="00DC7E94" w:rsidRPr="00D51327" w:rsidRDefault="00DC7E94" w:rsidP="00844B88">
            <w:pPr>
              <w:ind w:left="-128" w:right="-73"/>
              <w:contextualSpacing/>
              <w:jc w:val="center"/>
              <w:rPr>
                <w:b/>
                <w:sz w:val="18"/>
                <w:szCs w:val="18"/>
              </w:rPr>
            </w:pPr>
            <w:r w:rsidRPr="00D51327">
              <w:rPr>
                <w:b/>
                <w:sz w:val="18"/>
                <w:szCs w:val="18"/>
              </w:rPr>
              <w:t>Загальна тематика:</w:t>
            </w:r>
          </w:p>
        </w:tc>
        <w:tc>
          <w:tcPr>
            <w:tcW w:w="646" w:type="pct"/>
            <w:vAlign w:val="center"/>
          </w:tcPr>
          <w:p w:rsidR="00DC7E94" w:rsidRPr="00D51327" w:rsidRDefault="00DC7E94" w:rsidP="00844B88">
            <w:pPr>
              <w:contextualSpacing/>
              <w:jc w:val="center"/>
              <w:rPr>
                <w:b/>
              </w:rPr>
            </w:pPr>
          </w:p>
        </w:tc>
        <w:tc>
          <w:tcPr>
            <w:tcW w:w="653" w:type="pct"/>
            <w:vAlign w:val="center"/>
          </w:tcPr>
          <w:p w:rsidR="00DC7E94" w:rsidRPr="00D51327" w:rsidRDefault="00DC7E94" w:rsidP="00844B88">
            <w:pPr>
              <w:contextualSpacing/>
              <w:jc w:val="center"/>
              <w:rPr>
                <w:b/>
              </w:rPr>
            </w:pPr>
          </w:p>
        </w:tc>
        <w:tc>
          <w:tcPr>
            <w:tcW w:w="672" w:type="pct"/>
            <w:vAlign w:val="center"/>
          </w:tcPr>
          <w:p w:rsidR="00DC7E94" w:rsidRPr="00D51327" w:rsidRDefault="00DC7E94" w:rsidP="00844B88">
            <w:pPr>
              <w:contextualSpacing/>
              <w:jc w:val="center"/>
              <w:rPr>
                <w:b/>
              </w:rPr>
            </w:pPr>
          </w:p>
        </w:tc>
        <w:tc>
          <w:tcPr>
            <w:tcW w:w="581" w:type="pct"/>
            <w:vAlign w:val="center"/>
          </w:tcPr>
          <w:p w:rsidR="00DC7E94" w:rsidRPr="00D51327" w:rsidRDefault="00DC7E94" w:rsidP="00844B88">
            <w:pPr>
              <w:contextualSpacing/>
              <w:jc w:val="center"/>
              <w:rPr>
                <w:b/>
              </w:rPr>
            </w:pPr>
          </w:p>
        </w:tc>
      </w:tr>
      <w:tr w:rsidR="00DC7E94" w:rsidRPr="00D51327" w:rsidTr="00844B88">
        <w:tc>
          <w:tcPr>
            <w:tcW w:w="729" w:type="pct"/>
            <w:vAlign w:val="center"/>
          </w:tcPr>
          <w:p w:rsidR="00DC7E94" w:rsidRPr="00D51327" w:rsidRDefault="00DC7E94" w:rsidP="00844B88">
            <w:pPr>
              <w:contextualSpacing/>
              <w:jc w:val="center"/>
              <w:rPr>
                <w:b/>
              </w:rPr>
            </w:pPr>
          </w:p>
        </w:tc>
        <w:tc>
          <w:tcPr>
            <w:tcW w:w="522" w:type="pct"/>
            <w:vAlign w:val="center"/>
          </w:tcPr>
          <w:p w:rsidR="00DC7E94" w:rsidRPr="00D51327" w:rsidRDefault="00DC7E94" w:rsidP="00844B88">
            <w:pPr>
              <w:contextualSpacing/>
              <w:jc w:val="center"/>
              <w:rPr>
                <w:b/>
              </w:rPr>
            </w:pPr>
          </w:p>
        </w:tc>
        <w:tc>
          <w:tcPr>
            <w:tcW w:w="1196" w:type="pct"/>
            <w:vAlign w:val="center"/>
          </w:tcPr>
          <w:p w:rsidR="00DC7E94" w:rsidRPr="00D51327" w:rsidRDefault="00DC7E94" w:rsidP="00844B88">
            <w:pPr>
              <w:ind w:left="-128" w:right="-73"/>
              <w:contextualSpacing/>
              <w:jc w:val="center"/>
              <w:rPr>
                <w:b/>
                <w:sz w:val="18"/>
                <w:szCs w:val="18"/>
              </w:rPr>
            </w:pPr>
          </w:p>
        </w:tc>
        <w:tc>
          <w:tcPr>
            <w:tcW w:w="646" w:type="pct"/>
            <w:vAlign w:val="center"/>
          </w:tcPr>
          <w:p w:rsidR="00DC7E94" w:rsidRPr="00D51327" w:rsidRDefault="00DC7E94" w:rsidP="00844B88">
            <w:pPr>
              <w:contextualSpacing/>
              <w:jc w:val="center"/>
              <w:rPr>
                <w:b/>
              </w:rPr>
            </w:pPr>
          </w:p>
        </w:tc>
        <w:tc>
          <w:tcPr>
            <w:tcW w:w="653" w:type="pct"/>
            <w:vAlign w:val="center"/>
          </w:tcPr>
          <w:p w:rsidR="00DC7E94" w:rsidRPr="00D51327" w:rsidRDefault="00DC7E94" w:rsidP="00844B88">
            <w:pPr>
              <w:contextualSpacing/>
              <w:jc w:val="center"/>
              <w:rPr>
                <w:b/>
              </w:rPr>
            </w:pPr>
          </w:p>
        </w:tc>
        <w:tc>
          <w:tcPr>
            <w:tcW w:w="672" w:type="pct"/>
            <w:vAlign w:val="center"/>
          </w:tcPr>
          <w:p w:rsidR="00DC7E94" w:rsidRPr="00D51327" w:rsidRDefault="00DC7E94" w:rsidP="00844B88">
            <w:pPr>
              <w:contextualSpacing/>
              <w:jc w:val="center"/>
              <w:rPr>
                <w:b/>
              </w:rPr>
            </w:pPr>
          </w:p>
        </w:tc>
        <w:tc>
          <w:tcPr>
            <w:tcW w:w="581" w:type="pct"/>
            <w:vAlign w:val="center"/>
          </w:tcPr>
          <w:p w:rsidR="00DC7E94" w:rsidRPr="00D51327" w:rsidRDefault="00DC7E94" w:rsidP="00844B88">
            <w:pPr>
              <w:contextualSpacing/>
              <w:jc w:val="center"/>
              <w:rPr>
                <w:b/>
              </w:rPr>
            </w:pPr>
          </w:p>
        </w:tc>
      </w:tr>
      <w:tr w:rsidR="00DC7E94" w:rsidRPr="00D51327" w:rsidTr="00844B88">
        <w:tc>
          <w:tcPr>
            <w:tcW w:w="729" w:type="pct"/>
            <w:vAlign w:val="center"/>
          </w:tcPr>
          <w:p w:rsidR="00DC7E94" w:rsidRPr="00D51327" w:rsidRDefault="00DC7E94" w:rsidP="00844B88">
            <w:pPr>
              <w:contextualSpacing/>
              <w:jc w:val="center"/>
              <w:rPr>
                <w:b/>
              </w:rPr>
            </w:pPr>
          </w:p>
        </w:tc>
        <w:tc>
          <w:tcPr>
            <w:tcW w:w="522" w:type="pct"/>
            <w:vAlign w:val="center"/>
          </w:tcPr>
          <w:p w:rsidR="00DC7E94" w:rsidRPr="00D51327" w:rsidRDefault="00DC7E94" w:rsidP="00844B88">
            <w:pPr>
              <w:contextualSpacing/>
              <w:jc w:val="center"/>
              <w:rPr>
                <w:b/>
              </w:rPr>
            </w:pPr>
          </w:p>
        </w:tc>
        <w:tc>
          <w:tcPr>
            <w:tcW w:w="1196" w:type="pct"/>
            <w:vAlign w:val="center"/>
          </w:tcPr>
          <w:p w:rsidR="00DC7E94" w:rsidRPr="00D51327" w:rsidRDefault="00DC7E94" w:rsidP="00844B88">
            <w:pPr>
              <w:ind w:left="-128" w:right="-73"/>
              <w:contextualSpacing/>
              <w:jc w:val="center"/>
              <w:rPr>
                <w:b/>
                <w:sz w:val="18"/>
                <w:szCs w:val="18"/>
              </w:rPr>
            </w:pPr>
            <w:r w:rsidRPr="00D51327">
              <w:rPr>
                <w:b/>
                <w:sz w:val="18"/>
                <w:szCs w:val="18"/>
              </w:rPr>
              <w:t>Для протипожежної ланка:</w:t>
            </w:r>
          </w:p>
        </w:tc>
        <w:tc>
          <w:tcPr>
            <w:tcW w:w="646" w:type="pct"/>
            <w:vAlign w:val="center"/>
          </w:tcPr>
          <w:p w:rsidR="00DC7E94" w:rsidRPr="00D51327" w:rsidRDefault="00DC7E94" w:rsidP="00844B88">
            <w:pPr>
              <w:contextualSpacing/>
              <w:jc w:val="center"/>
              <w:rPr>
                <w:b/>
              </w:rPr>
            </w:pPr>
          </w:p>
        </w:tc>
        <w:tc>
          <w:tcPr>
            <w:tcW w:w="653" w:type="pct"/>
            <w:vAlign w:val="center"/>
          </w:tcPr>
          <w:p w:rsidR="00DC7E94" w:rsidRPr="00D51327" w:rsidRDefault="00DC7E94" w:rsidP="00844B88">
            <w:pPr>
              <w:contextualSpacing/>
              <w:jc w:val="center"/>
              <w:rPr>
                <w:b/>
              </w:rPr>
            </w:pPr>
          </w:p>
        </w:tc>
        <w:tc>
          <w:tcPr>
            <w:tcW w:w="672" w:type="pct"/>
            <w:vAlign w:val="center"/>
          </w:tcPr>
          <w:p w:rsidR="00DC7E94" w:rsidRPr="00D51327" w:rsidRDefault="00DC7E94" w:rsidP="00844B88">
            <w:pPr>
              <w:contextualSpacing/>
              <w:jc w:val="center"/>
              <w:rPr>
                <w:b/>
              </w:rPr>
            </w:pPr>
          </w:p>
        </w:tc>
        <w:tc>
          <w:tcPr>
            <w:tcW w:w="581" w:type="pct"/>
            <w:vAlign w:val="center"/>
          </w:tcPr>
          <w:p w:rsidR="00DC7E94" w:rsidRPr="00D51327" w:rsidRDefault="00DC7E94" w:rsidP="00844B88">
            <w:pPr>
              <w:contextualSpacing/>
              <w:jc w:val="center"/>
              <w:rPr>
                <w:b/>
              </w:rPr>
            </w:pPr>
          </w:p>
        </w:tc>
      </w:tr>
      <w:tr w:rsidR="00DC7E94" w:rsidRPr="00D51327" w:rsidTr="00844B88">
        <w:tc>
          <w:tcPr>
            <w:tcW w:w="729" w:type="pct"/>
            <w:vAlign w:val="center"/>
          </w:tcPr>
          <w:p w:rsidR="00DC7E94" w:rsidRPr="00D51327" w:rsidRDefault="00DC7E94" w:rsidP="00844B88">
            <w:pPr>
              <w:contextualSpacing/>
              <w:jc w:val="center"/>
              <w:rPr>
                <w:b/>
              </w:rPr>
            </w:pPr>
          </w:p>
        </w:tc>
        <w:tc>
          <w:tcPr>
            <w:tcW w:w="522" w:type="pct"/>
            <w:vAlign w:val="center"/>
          </w:tcPr>
          <w:p w:rsidR="00DC7E94" w:rsidRPr="00D51327" w:rsidRDefault="00DC7E94" w:rsidP="00844B88">
            <w:pPr>
              <w:contextualSpacing/>
              <w:jc w:val="center"/>
              <w:rPr>
                <w:b/>
              </w:rPr>
            </w:pPr>
          </w:p>
        </w:tc>
        <w:tc>
          <w:tcPr>
            <w:tcW w:w="1196" w:type="pct"/>
            <w:vAlign w:val="center"/>
          </w:tcPr>
          <w:p w:rsidR="00DC7E94" w:rsidRPr="00D51327" w:rsidRDefault="00DC7E94" w:rsidP="00844B88">
            <w:pPr>
              <w:ind w:left="-128" w:right="-73"/>
              <w:contextualSpacing/>
              <w:jc w:val="center"/>
              <w:rPr>
                <w:b/>
                <w:sz w:val="18"/>
                <w:szCs w:val="18"/>
              </w:rPr>
            </w:pPr>
          </w:p>
        </w:tc>
        <w:tc>
          <w:tcPr>
            <w:tcW w:w="646" w:type="pct"/>
            <w:vAlign w:val="center"/>
          </w:tcPr>
          <w:p w:rsidR="00DC7E94" w:rsidRPr="00D51327" w:rsidRDefault="00DC7E94" w:rsidP="00844B88">
            <w:pPr>
              <w:contextualSpacing/>
              <w:jc w:val="center"/>
              <w:rPr>
                <w:b/>
              </w:rPr>
            </w:pPr>
          </w:p>
        </w:tc>
        <w:tc>
          <w:tcPr>
            <w:tcW w:w="653" w:type="pct"/>
            <w:vAlign w:val="center"/>
          </w:tcPr>
          <w:p w:rsidR="00DC7E94" w:rsidRPr="00D51327" w:rsidRDefault="00DC7E94" w:rsidP="00844B88">
            <w:pPr>
              <w:contextualSpacing/>
              <w:jc w:val="center"/>
              <w:rPr>
                <w:b/>
              </w:rPr>
            </w:pPr>
          </w:p>
        </w:tc>
        <w:tc>
          <w:tcPr>
            <w:tcW w:w="672" w:type="pct"/>
            <w:vAlign w:val="center"/>
          </w:tcPr>
          <w:p w:rsidR="00DC7E94" w:rsidRPr="00D51327" w:rsidRDefault="00DC7E94" w:rsidP="00844B88">
            <w:pPr>
              <w:contextualSpacing/>
              <w:jc w:val="center"/>
              <w:rPr>
                <w:b/>
              </w:rPr>
            </w:pPr>
          </w:p>
        </w:tc>
        <w:tc>
          <w:tcPr>
            <w:tcW w:w="581" w:type="pct"/>
            <w:vAlign w:val="center"/>
          </w:tcPr>
          <w:p w:rsidR="00DC7E94" w:rsidRPr="00D51327" w:rsidRDefault="00DC7E94" w:rsidP="00844B88">
            <w:pPr>
              <w:contextualSpacing/>
              <w:jc w:val="center"/>
              <w:rPr>
                <w:b/>
              </w:rPr>
            </w:pPr>
          </w:p>
        </w:tc>
      </w:tr>
      <w:tr w:rsidR="00DC7E94" w:rsidRPr="00D51327" w:rsidTr="00844B88">
        <w:tc>
          <w:tcPr>
            <w:tcW w:w="729" w:type="pct"/>
            <w:vAlign w:val="center"/>
          </w:tcPr>
          <w:p w:rsidR="00DC7E94" w:rsidRPr="00D51327" w:rsidRDefault="00DC7E94" w:rsidP="00844B88">
            <w:pPr>
              <w:contextualSpacing/>
              <w:jc w:val="center"/>
              <w:rPr>
                <w:b/>
              </w:rPr>
            </w:pPr>
          </w:p>
        </w:tc>
        <w:tc>
          <w:tcPr>
            <w:tcW w:w="522" w:type="pct"/>
            <w:vAlign w:val="center"/>
          </w:tcPr>
          <w:p w:rsidR="00DC7E94" w:rsidRPr="00D51327" w:rsidRDefault="00DC7E94" w:rsidP="00844B88">
            <w:pPr>
              <w:contextualSpacing/>
              <w:jc w:val="center"/>
              <w:rPr>
                <w:b/>
                <w:sz w:val="18"/>
                <w:szCs w:val="18"/>
              </w:rPr>
            </w:pPr>
          </w:p>
        </w:tc>
        <w:tc>
          <w:tcPr>
            <w:tcW w:w="1196" w:type="pct"/>
            <w:vAlign w:val="center"/>
          </w:tcPr>
          <w:p w:rsidR="00DC7E94" w:rsidRPr="00D51327" w:rsidRDefault="00DC7E94" w:rsidP="00844B88">
            <w:pPr>
              <w:ind w:left="-128" w:right="-73"/>
              <w:contextualSpacing/>
              <w:jc w:val="center"/>
              <w:rPr>
                <w:b/>
                <w:sz w:val="18"/>
                <w:szCs w:val="18"/>
              </w:rPr>
            </w:pPr>
            <w:r w:rsidRPr="00D51327">
              <w:rPr>
                <w:b/>
                <w:spacing w:val="-3"/>
                <w:sz w:val="18"/>
                <w:szCs w:val="18"/>
              </w:rPr>
              <w:t>Для ланки охорони громадського порядку:</w:t>
            </w:r>
          </w:p>
        </w:tc>
        <w:tc>
          <w:tcPr>
            <w:tcW w:w="646" w:type="pct"/>
            <w:vAlign w:val="center"/>
          </w:tcPr>
          <w:p w:rsidR="00DC7E94" w:rsidRPr="00D51327" w:rsidRDefault="00DC7E94" w:rsidP="00844B88">
            <w:pPr>
              <w:contextualSpacing/>
              <w:jc w:val="center"/>
              <w:rPr>
                <w:b/>
              </w:rPr>
            </w:pPr>
          </w:p>
        </w:tc>
        <w:tc>
          <w:tcPr>
            <w:tcW w:w="653" w:type="pct"/>
            <w:vAlign w:val="center"/>
          </w:tcPr>
          <w:p w:rsidR="00DC7E94" w:rsidRPr="00D51327" w:rsidRDefault="00DC7E94" w:rsidP="00844B88">
            <w:pPr>
              <w:contextualSpacing/>
              <w:jc w:val="center"/>
              <w:rPr>
                <w:b/>
              </w:rPr>
            </w:pPr>
          </w:p>
        </w:tc>
        <w:tc>
          <w:tcPr>
            <w:tcW w:w="672" w:type="pct"/>
            <w:vAlign w:val="center"/>
          </w:tcPr>
          <w:p w:rsidR="00DC7E94" w:rsidRPr="00D51327" w:rsidRDefault="00DC7E94" w:rsidP="00844B88">
            <w:pPr>
              <w:contextualSpacing/>
              <w:jc w:val="center"/>
              <w:rPr>
                <w:b/>
              </w:rPr>
            </w:pPr>
          </w:p>
        </w:tc>
        <w:tc>
          <w:tcPr>
            <w:tcW w:w="581" w:type="pct"/>
            <w:vAlign w:val="center"/>
          </w:tcPr>
          <w:p w:rsidR="00DC7E94" w:rsidRPr="00D51327" w:rsidRDefault="00DC7E94" w:rsidP="00844B88">
            <w:pPr>
              <w:contextualSpacing/>
              <w:jc w:val="center"/>
              <w:rPr>
                <w:b/>
              </w:rPr>
            </w:pPr>
          </w:p>
        </w:tc>
      </w:tr>
      <w:tr w:rsidR="00DC7E94" w:rsidRPr="00D51327" w:rsidTr="00844B88">
        <w:tc>
          <w:tcPr>
            <w:tcW w:w="729" w:type="pct"/>
            <w:vAlign w:val="center"/>
          </w:tcPr>
          <w:p w:rsidR="00DC7E94" w:rsidRPr="00D51327" w:rsidRDefault="00DC7E94" w:rsidP="00844B88">
            <w:pPr>
              <w:contextualSpacing/>
              <w:jc w:val="center"/>
              <w:rPr>
                <w:b/>
              </w:rPr>
            </w:pPr>
          </w:p>
        </w:tc>
        <w:tc>
          <w:tcPr>
            <w:tcW w:w="522" w:type="pct"/>
            <w:vAlign w:val="center"/>
          </w:tcPr>
          <w:p w:rsidR="00DC7E94" w:rsidRPr="00D51327" w:rsidRDefault="00DC7E94" w:rsidP="00844B88">
            <w:pPr>
              <w:contextualSpacing/>
              <w:jc w:val="center"/>
              <w:rPr>
                <w:b/>
                <w:sz w:val="18"/>
                <w:szCs w:val="18"/>
              </w:rPr>
            </w:pPr>
          </w:p>
        </w:tc>
        <w:tc>
          <w:tcPr>
            <w:tcW w:w="1196" w:type="pct"/>
            <w:vAlign w:val="center"/>
          </w:tcPr>
          <w:p w:rsidR="00DC7E94" w:rsidRPr="00D51327" w:rsidRDefault="00DC7E94" w:rsidP="00844B88">
            <w:pPr>
              <w:ind w:left="-128" w:right="-73"/>
              <w:contextualSpacing/>
              <w:jc w:val="center"/>
              <w:rPr>
                <w:b/>
                <w:spacing w:val="-3"/>
                <w:sz w:val="18"/>
                <w:szCs w:val="18"/>
              </w:rPr>
            </w:pPr>
          </w:p>
        </w:tc>
        <w:tc>
          <w:tcPr>
            <w:tcW w:w="646" w:type="pct"/>
            <w:vAlign w:val="center"/>
          </w:tcPr>
          <w:p w:rsidR="00DC7E94" w:rsidRPr="00D51327" w:rsidRDefault="00DC7E94" w:rsidP="00844B88">
            <w:pPr>
              <w:contextualSpacing/>
              <w:jc w:val="center"/>
              <w:rPr>
                <w:b/>
              </w:rPr>
            </w:pPr>
          </w:p>
        </w:tc>
        <w:tc>
          <w:tcPr>
            <w:tcW w:w="653" w:type="pct"/>
            <w:vAlign w:val="center"/>
          </w:tcPr>
          <w:p w:rsidR="00DC7E94" w:rsidRPr="00D51327" w:rsidRDefault="00DC7E94" w:rsidP="00844B88">
            <w:pPr>
              <w:contextualSpacing/>
              <w:jc w:val="center"/>
              <w:rPr>
                <w:b/>
              </w:rPr>
            </w:pPr>
          </w:p>
        </w:tc>
        <w:tc>
          <w:tcPr>
            <w:tcW w:w="672" w:type="pct"/>
            <w:vAlign w:val="center"/>
          </w:tcPr>
          <w:p w:rsidR="00DC7E94" w:rsidRPr="00D51327" w:rsidRDefault="00DC7E94" w:rsidP="00844B88">
            <w:pPr>
              <w:contextualSpacing/>
              <w:jc w:val="center"/>
              <w:rPr>
                <w:b/>
              </w:rPr>
            </w:pPr>
          </w:p>
        </w:tc>
        <w:tc>
          <w:tcPr>
            <w:tcW w:w="581" w:type="pct"/>
            <w:vAlign w:val="center"/>
          </w:tcPr>
          <w:p w:rsidR="00DC7E94" w:rsidRPr="00D51327" w:rsidRDefault="00DC7E94" w:rsidP="00844B88">
            <w:pPr>
              <w:contextualSpacing/>
              <w:jc w:val="center"/>
              <w:rPr>
                <w:b/>
              </w:rPr>
            </w:pPr>
          </w:p>
        </w:tc>
      </w:tr>
      <w:tr w:rsidR="00DC7E94" w:rsidRPr="00D51327" w:rsidTr="00844B88">
        <w:tc>
          <w:tcPr>
            <w:tcW w:w="729" w:type="pct"/>
            <w:vAlign w:val="center"/>
          </w:tcPr>
          <w:p w:rsidR="00DC7E94" w:rsidRPr="00D51327" w:rsidRDefault="00DC7E94" w:rsidP="00844B88">
            <w:pPr>
              <w:contextualSpacing/>
              <w:jc w:val="center"/>
              <w:rPr>
                <w:b/>
              </w:rPr>
            </w:pPr>
          </w:p>
        </w:tc>
        <w:tc>
          <w:tcPr>
            <w:tcW w:w="522" w:type="pct"/>
            <w:vAlign w:val="center"/>
          </w:tcPr>
          <w:p w:rsidR="00DC7E94" w:rsidRPr="00D51327" w:rsidRDefault="00DC7E94" w:rsidP="00844B88">
            <w:pPr>
              <w:contextualSpacing/>
              <w:jc w:val="center"/>
              <w:rPr>
                <w:b/>
                <w:sz w:val="18"/>
                <w:szCs w:val="18"/>
              </w:rPr>
            </w:pPr>
          </w:p>
        </w:tc>
        <w:tc>
          <w:tcPr>
            <w:tcW w:w="1196" w:type="pct"/>
            <w:vAlign w:val="center"/>
          </w:tcPr>
          <w:p w:rsidR="00DC7E94" w:rsidRPr="00D51327" w:rsidRDefault="00DC7E94" w:rsidP="00844B88">
            <w:pPr>
              <w:ind w:left="-128" w:right="-73"/>
              <w:contextualSpacing/>
              <w:jc w:val="center"/>
              <w:rPr>
                <w:b/>
                <w:spacing w:val="-3"/>
                <w:sz w:val="18"/>
                <w:szCs w:val="18"/>
              </w:rPr>
            </w:pPr>
            <w:r w:rsidRPr="00D51327">
              <w:rPr>
                <w:b/>
                <w:spacing w:val="-3"/>
                <w:sz w:val="18"/>
                <w:szCs w:val="18"/>
              </w:rPr>
              <w:t>Для медичної ланка:</w:t>
            </w:r>
          </w:p>
        </w:tc>
        <w:tc>
          <w:tcPr>
            <w:tcW w:w="646" w:type="pct"/>
            <w:vAlign w:val="center"/>
          </w:tcPr>
          <w:p w:rsidR="00DC7E94" w:rsidRPr="00D51327" w:rsidRDefault="00DC7E94" w:rsidP="00844B88">
            <w:pPr>
              <w:contextualSpacing/>
              <w:jc w:val="center"/>
              <w:rPr>
                <w:b/>
              </w:rPr>
            </w:pPr>
          </w:p>
        </w:tc>
        <w:tc>
          <w:tcPr>
            <w:tcW w:w="653" w:type="pct"/>
            <w:vAlign w:val="center"/>
          </w:tcPr>
          <w:p w:rsidR="00DC7E94" w:rsidRPr="00D51327" w:rsidRDefault="00DC7E94" w:rsidP="00844B88">
            <w:pPr>
              <w:contextualSpacing/>
              <w:jc w:val="center"/>
              <w:rPr>
                <w:b/>
              </w:rPr>
            </w:pPr>
          </w:p>
        </w:tc>
        <w:tc>
          <w:tcPr>
            <w:tcW w:w="672" w:type="pct"/>
            <w:vAlign w:val="center"/>
          </w:tcPr>
          <w:p w:rsidR="00DC7E94" w:rsidRPr="00D51327" w:rsidRDefault="00DC7E94" w:rsidP="00844B88">
            <w:pPr>
              <w:contextualSpacing/>
              <w:jc w:val="center"/>
              <w:rPr>
                <w:b/>
              </w:rPr>
            </w:pPr>
          </w:p>
        </w:tc>
        <w:tc>
          <w:tcPr>
            <w:tcW w:w="581" w:type="pct"/>
            <w:vAlign w:val="center"/>
          </w:tcPr>
          <w:p w:rsidR="00DC7E94" w:rsidRPr="00D51327" w:rsidRDefault="00DC7E94" w:rsidP="00844B88">
            <w:pPr>
              <w:contextualSpacing/>
              <w:jc w:val="center"/>
              <w:rPr>
                <w:b/>
              </w:rPr>
            </w:pPr>
          </w:p>
        </w:tc>
      </w:tr>
    </w:tbl>
    <w:p w:rsidR="00DC7E94" w:rsidRPr="00D51327" w:rsidRDefault="00DC7E94" w:rsidP="00C4490D">
      <w:pPr>
        <w:spacing w:line="360" w:lineRule="auto"/>
        <w:contextualSpacing/>
        <w:jc w:val="center"/>
        <w:rPr>
          <w:b/>
          <w:sz w:val="16"/>
          <w:szCs w:val="16"/>
        </w:rPr>
      </w:pPr>
    </w:p>
    <w:p w:rsidR="00DC7E94" w:rsidRPr="00D51327" w:rsidRDefault="00DC7E94" w:rsidP="00C4490D">
      <w:pPr>
        <w:pStyle w:val="BodyTextIndent"/>
        <w:ind w:firstLine="0"/>
        <w:rPr>
          <w:b/>
          <w:szCs w:val="28"/>
        </w:rPr>
      </w:pPr>
      <w:r w:rsidRPr="00D51327">
        <w:t xml:space="preserve">Посадова особа з питань ЦЗ               </w:t>
      </w:r>
      <w:r w:rsidRPr="00D51327">
        <w:rPr>
          <w:szCs w:val="28"/>
        </w:rPr>
        <w:t>________    ________________</w:t>
      </w:r>
    </w:p>
    <w:p w:rsidR="00DC7E94" w:rsidRPr="00D51327" w:rsidRDefault="00DC7E94" w:rsidP="00C4490D">
      <w:pPr>
        <w:ind w:left="142" w:firstLine="3"/>
        <w:rPr>
          <w:sz w:val="24"/>
          <w:szCs w:val="24"/>
        </w:rPr>
      </w:pPr>
      <w:r w:rsidRPr="00D51327">
        <w:rPr>
          <w:sz w:val="24"/>
          <w:szCs w:val="24"/>
        </w:rPr>
        <w:t xml:space="preserve">                                                       (Підпис)                       (ПІБ)</w:t>
      </w:r>
    </w:p>
    <w:p w:rsidR="00DC7E94" w:rsidRPr="00D51327" w:rsidRDefault="00DC7E94" w:rsidP="00C4490D">
      <w:pPr>
        <w:ind w:left="142" w:firstLine="3"/>
        <w:rPr>
          <w:sz w:val="24"/>
          <w:szCs w:val="24"/>
        </w:rPr>
      </w:pPr>
    </w:p>
    <w:p w:rsidR="00DC7E94" w:rsidRPr="00D51327" w:rsidRDefault="00DC7E94" w:rsidP="00C4490D">
      <w:pPr>
        <w:jc w:val="center"/>
        <w:rPr>
          <w:b/>
        </w:rPr>
      </w:pPr>
    </w:p>
    <w:p w:rsidR="00DC7E94" w:rsidRPr="00D51327" w:rsidRDefault="00DC7E94" w:rsidP="00C4490D">
      <w:pPr>
        <w:jc w:val="center"/>
        <w:rPr>
          <w:b/>
        </w:rPr>
      </w:pPr>
      <w:r w:rsidRPr="00D51327">
        <w:rPr>
          <w:b/>
        </w:rPr>
        <w:t>Ж У Р Н А Л</w:t>
      </w:r>
    </w:p>
    <w:p w:rsidR="00DC7E94" w:rsidRPr="00D51327" w:rsidRDefault="00DC7E94" w:rsidP="00C4490D">
      <w:pPr>
        <w:jc w:val="center"/>
      </w:pPr>
      <w:r w:rsidRPr="00D51327">
        <w:t xml:space="preserve">обліку проведення занять за програмою </w:t>
      </w:r>
      <w:r w:rsidRPr="00D51327">
        <w:rPr>
          <w:b/>
        </w:rPr>
        <w:t xml:space="preserve">спеціальної </w:t>
      </w:r>
      <w:r w:rsidRPr="00D51327">
        <w:t>підготовки працівників гімназії_______________________________</w:t>
      </w:r>
    </w:p>
    <w:p w:rsidR="00DC7E94" w:rsidRPr="00D51327" w:rsidRDefault="00DC7E94" w:rsidP="00C4490D">
      <w:pPr>
        <w:jc w:val="center"/>
        <w:rPr>
          <w:sz w:val="24"/>
        </w:rPr>
      </w:pPr>
      <w:r w:rsidRPr="00D51327">
        <w:rPr>
          <w:sz w:val="24"/>
        </w:rPr>
        <w:t>(спеціалізована ланка ЦЗ)</w:t>
      </w:r>
    </w:p>
    <w:p w:rsidR="00DC7E94" w:rsidRPr="00D51327" w:rsidRDefault="00DC7E94" w:rsidP="00C4490D">
      <w:pPr>
        <w:rPr>
          <w:b/>
        </w:rPr>
      </w:pPr>
      <w:r w:rsidRPr="00D51327">
        <w:t xml:space="preserve">                                                                    Керівник групи   </w:t>
      </w:r>
      <w:r w:rsidRPr="00D51327">
        <w:rPr>
          <w:b/>
        </w:rPr>
        <w:t>_________________</w:t>
      </w:r>
    </w:p>
    <w:p w:rsidR="00DC7E94" w:rsidRPr="00D51327" w:rsidRDefault="00DC7E94" w:rsidP="00C4490D">
      <w:pPr>
        <w:tabs>
          <w:tab w:val="left" w:pos="8367"/>
        </w:tabs>
        <w:rPr>
          <w:sz w:val="24"/>
          <w:szCs w:val="24"/>
        </w:rPr>
      </w:pPr>
      <w:r w:rsidRPr="00D51327">
        <w:rPr>
          <w:sz w:val="24"/>
          <w:szCs w:val="24"/>
        </w:rPr>
        <w:t>(ПІБ)</w:t>
      </w:r>
    </w:p>
    <w:p w:rsidR="00DC7E94" w:rsidRPr="00D51327" w:rsidRDefault="00DC7E94" w:rsidP="00C4490D">
      <w:pPr>
        <w:tabs>
          <w:tab w:val="left" w:pos="8367"/>
        </w:tabs>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0"/>
        <w:gridCol w:w="3312"/>
        <w:gridCol w:w="429"/>
        <w:gridCol w:w="430"/>
        <w:gridCol w:w="430"/>
        <w:gridCol w:w="430"/>
        <w:gridCol w:w="430"/>
        <w:gridCol w:w="430"/>
        <w:gridCol w:w="430"/>
        <w:gridCol w:w="430"/>
        <w:gridCol w:w="430"/>
        <w:gridCol w:w="430"/>
        <w:gridCol w:w="430"/>
        <w:gridCol w:w="430"/>
        <w:gridCol w:w="430"/>
        <w:gridCol w:w="436"/>
      </w:tblGrid>
      <w:tr w:rsidR="00DC7E94" w:rsidRPr="00D51327" w:rsidTr="00844B88">
        <w:trPr>
          <w:trHeight w:val="561"/>
        </w:trPr>
        <w:tc>
          <w:tcPr>
            <w:tcW w:w="395" w:type="pct"/>
            <w:vMerge w:val="restart"/>
            <w:vAlign w:val="center"/>
          </w:tcPr>
          <w:p w:rsidR="00DC7E94" w:rsidRPr="00D51327" w:rsidRDefault="00DC7E94" w:rsidP="00844B88">
            <w:pPr>
              <w:ind w:right="-1"/>
              <w:jc w:val="center"/>
              <w:rPr>
                <w:b/>
              </w:rPr>
            </w:pPr>
            <w:r w:rsidRPr="00D51327">
              <w:rPr>
                <w:b/>
              </w:rPr>
              <w:t>№ з/п</w:t>
            </w:r>
          </w:p>
        </w:tc>
        <w:tc>
          <w:tcPr>
            <w:tcW w:w="1634" w:type="pct"/>
            <w:vMerge w:val="restart"/>
            <w:vAlign w:val="center"/>
          </w:tcPr>
          <w:p w:rsidR="00DC7E94" w:rsidRPr="00D51327" w:rsidRDefault="00DC7E94" w:rsidP="00844B88">
            <w:pPr>
              <w:ind w:right="-1"/>
              <w:jc w:val="center"/>
              <w:rPr>
                <w:b/>
              </w:rPr>
            </w:pPr>
            <w:r w:rsidRPr="00D51327">
              <w:rPr>
                <w:b/>
              </w:rPr>
              <w:t>Прізвище та ініціали осіб, яких навчають</w:t>
            </w:r>
          </w:p>
        </w:tc>
        <w:tc>
          <w:tcPr>
            <w:tcW w:w="2971" w:type="pct"/>
            <w:gridSpan w:val="14"/>
            <w:tcBorders>
              <w:bottom w:val="single" w:sz="4" w:space="0" w:color="auto"/>
            </w:tcBorders>
            <w:vAlign w:val="center"/>
          </w:tcPr>
          <w:p w:rsidR="00DC7E94" w:rsidRPr="00D51327" w:rsidRDefault="00DC7E94" w:rsidP="00844B88">
            <w:pPr>
              <w:ind w:right="-1"/>
              <w:jc w:val="center"/>
              <w:rPr>
                <w:b/>
              </w:rPr>
            </w:pPr>
            <w:r w:rsidRPr="00D51327">
              <w:rPr>
                <w:b/>
              </w:rPr>
              <w:t>Дата проведення занять</w:t>
            </w:r>
          </w:p>
        </w:tc>
      </w:tr>
      <w:tr w:rsidR="00DC7E94" w:rsidRPr="00D51327" w:rsidTr="00844B88">
        <w:trPr>
          <w:trHeight w:val="976"/>
        </w:trPr>
        <w:tc>
          <w:tcPr>
            <w:tcW w:w="395" w:type="pct"/>
            <w:vMerge/>
            <w:vAlign w:val="center"/>
          </w:tcPr>
          <w:p w:rsidR="00DC7E94" w:rsidRPr="00D51327" w:rsidRDefault="00DC7E94" w:rsidP="00844B88">
            <w:pPr>
              <w:ind w:right="-1"/>
              <w:jc w:val="center"/>
              <w:rPr>
                <w:b/>
              </w:rPr>
            </w:pPr>
          </w:p>
        </w:tc>
        <w:tc>
          <w:tcPr>
            <w:tcW w:w="1634" w:type="pct"/>
            <w:vMerge/>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2" w:type="pct"/>
            <w:tcBorders>
              <w:top w:val="single" w:sz="4" w:space="0" w:color="auto"/>
            </w:tcBorders>
            <w:vAlign w:val="center"/>
          </w:tcPr>
          <w:p w:rsidR="00DC7E94" w:rsidRPr="00D51327" w:rsidRDefault="00DC7E94" w:rsidP="00844B88">
            <w:pPr>
              <w:ind w:right="-1"/>
              <w:jc w:val="center"/>
              <w:rPr>
                <w:b/>
              </w:rPr>
            </w:pPr>
          </w:p>
        </w:tc>
        <w:tc>
          <w:tcPr>
            <w:tcW w:w="214" w:type="pct"/>
            <w:tcBorders>
              <w:top w:val="single" w:sz="4" w:space="0" w:color="auto"/>
            </w:tcBorders>
            <w:vAlign w:val="center"/>
          </w:tcPr>
          <w:p w:rsidR="00DC7E94" w:rsidRPr="00D51327" w:rsidRDefault="00DC7E94" w:rsidP="00844B88">
            <w:pPr>
              <w:ind w:right="-1"/>
              <w:jc w:val="center"/>
              <w:rPr>
                <w:b/>
              </w:rPr>
            </w:pPr>
          </w:p>
        </w:tc>
      </w:tr>
      <w:tr w:rsidR="00DC7E94" w:rsidRPr="00D51327" w:rsidTr="00844B88">
        <w:trPr>
          <w:trHeight w:val="329"/>
        </w:trPr>
        <w:tc>
          <w:tcPr>
            <w:tcW w:w="395" w:type="pct"/>
            <w:vAlign w:val="center"/>
          </w:tcPr>
          <w:p w:rsidR="00DC7E94" w:rsidRPr="00D51327" w:rsidRDefault="00DC7E94" w:rsidP="00844B88">
            <w:pPr>
              <w:ind w:right="-1"/>
              <w:jc w:val="center"/>
            </w:pPr>
            <w:r w:rsidRPr="00D51327">
              <w:t>1</w:t>
            </w:r>
          </w:p>
        </w:tc>
        <w:tc>
          <w:tcPr>
            <w:tcW w:w="1634"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4" w:type="pct"/>
            <w:vAlign w:val="center"/>
          </w:tcPr>
          <w:p w:rsidR="00DC7E94" w:rsidRPr="00D51327" w:rsidRDefault="00DC7E94" w:rsidP="00844B88">
            <w:pPr>
              <w:ind w:right="-1"/>
              <w:jc w:val="center"/>
              <w:rPr>
                <w:b/>
              </w:rPr>
            </w:pPr>
          </w:p>
        </w:tc>
      </w:tr>
      <w:tr w:rsidR="00DC7E94" w:rsidRPr="00D51327" w:rsidTr="00844B88">
        <w:trPr>
          <w:trHeight w:val="309"/>
        </w:trPr>
        <w:tc>
          <w:tcPr>
            <w:tcW w:w="395" w:type="pct"/>
            <w:vAlign w:val="center"/>
          </w:tcPr>
          <w:p w:rsidR="00DC7E94" w:rsidRPr="00D51327" w:rsidRDefault="00DC7E94" w:rsidP="00844B88">
            <w:pPr>
              <w:ind w:right="-1"/>
              <w:jc w:val="center"/>
            </w:pPr>
            <w:r w:rsidRPr="00D51327">
              <w:t>2</w:t>
            </w:r>
          </w:p>
        </w:tc>
        <w:tc>
          <w:tcPr>
            <w:tcW w:w="1634"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4" w:type="pct"/>
            <w:vAlign w:val="center"/>
          </w:tcPr>
          <w:p w:rsidR="00DC7E94" w:rsidRPr="00D51327" w:rsidRDefault="00DC7E94" w:rsidP="00844B88">
            <w:pPr>
              <w:ind w:right="-1"/>
              <w:jc w:val="center"/>
              <w:rPr>
                <w:b/>
              </w:rPr>
            </w:pPr>
          </w:p>
        </w:tc>
      </w:tr>
      <w:tr w:rsidR="00DC7E94" w:rsidRPr="00D51327" w:rsidTr="00844B88">
        <w:trPr>
          <w:trHeight w:val="329"/>
        </w:trPr>
        <w:tc>
          <w:tcPr>
            <w:tcW w:w="395" w:type="pct"/>
            <w:vAlign w:val="center"/>
          </w:tcPr>
          <w:p w:rsidR="00DC7E94" w:rsidRPr="00D51327" w:rsidRDefault="00DC7E94" w:rsidP="00844B88">
            <w:pPr>
              <w:ind w:right="-1"/>
              <w:jc w:val="center"/>
            </w:pPr>
            <w:r w:rsidRPr="00D51327">
              <w:t>3</w:t>
            </w:r>
          </w:p>
        </w:tc>
        <w:tc>
          <w:tcPr>
            <w:tcW w:w="1634"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2" w:type="pct"/>
            <w:vAlign w:val="center"/>
          </w:tcPr>
          <w:p w:rsidR="00DC7E94" w:rsidRPr="00D51327" w:rsidRDefault="00DC7E94" w:rsidP="00844B88">
            <w:pPr>
              <w:ind w:right="-1"/>
              <w:jc w:val="center"/>
              <w:rPr>
                <w:b/>
              </w:rPr>
            </w:pPr>
          </w:p>
        </w:tc>
        <w:tc>
          <w:tcPr>
            <w:tcW w:w="214" w:type="pct"/>
            <w:vAlign w:val="center"/>
          </w:tcPr>
          <w:p w:rsidR="00DC7E94" w:rsidRPr="00D51327" w:rsidRDefault="00DC7E94" w:rsidP="00844B88">
            <w:pPr>
              <w:ind w:right="-1"/>
              <w:jc w:val="center"/>
              <w:rPr>
                <w:b/>
              </w:rPr>
            </w:pPr>
          </w:p>
        </w:tc>
      </w:tr>
    </w:tbl>
    <w:p w:rsidR="00DC7E94" w:rsidRPr="00D51327" w:rsidRDefault="00DC7E94" w:rsidP="00C4490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5102"/>
        <w:gridCol w:w="1559"/>
        <w:gridCol w:w="1808"/>
      </w:tblGrid>
      <w:tr w:rsidR="00DC7E94" w:rsidRPr="00D51327" w:rsidTr="00844B88">
        <w:trPr>
          <w:trHeight w:val="876"/>
        </w:trPr>
        <w:tc>
          <w:tcPr>
            <w:tcW w:w="1668" w:type="dxa"/>
            <w:vAlign w:val="center"/>
          </w:tcPr>
          <w:p w:rsidR="00DC7E94" w:rsidRPr="00D51327" w:rsidRDefault="00DC7E94" w:rsidP="00844B88">
            <w:pPr>
              <w:ind w:left="-142" w:right="-108" w:firstLine="17"/>
              <w:contextualSpacing/>
              <w:jc w:val="center"/>
              <w:rPr>
                <w:b/>
                <w:sz w:val="24"/>
                <w:szCs w:val="24"/>
              </w:rPr>
            </w:pPr>
            <w:r w:rsidRPr="00D51327">
              <w:rPr>
                <w:b/>
                <w:sz w:val="24"/>
                <w:szCs w:val="24"/>
              </w:rPr>
              <w:t>Дата проведення</w:t>
            </w:r>
          </w:p>
        </w:tc>
        <w:tc>
          <w:tcPr>
            <w:tcW w:w="5103" w:type="dxa"/>
            <w:vAlign w:val="center"/>
          </w:tcPr>
          <w:p w:rsidR="00DC7E94" w:rsidRPr="00D51327" w:rsidRDefault="00DC7E94" w:rsidP="00844B88">
            <w:pPr>
              <w:contextualSpacing/>
              <w:jc w:val="center"/>
              <w:rPr>
                <w:b/>
                <w:sz w:val="24"/>
                <w:szCs w:val="24"/>
              </w:rPr>
            </w:pPr>
            <w:r w:rsidRPr="00D51327">
              <w:rPr>
                <w:b/>
                <w:sz w:val="24"/>
                <w:szCs w:val="24"/>
              </w:rPr>
              <w:t>№ та найменування теми</w:t>
            </w:r>
          </w:p>
        </w:tc>
        <w:tc>
          <w:tcPr>
            <w:tcW w:w="1559" w:type="dxa"/>
            <w:vAlign w:val="center"/>
          </w:tcPr>
          <w:p w:rsidR="00DC7E94" w:rsidRPr="00D51327" w:rsidRDefault="00DC7E94" w:rsidP="00844B88">
            <w:pPr>
              <w:ind w:left="-108" w:right="-108" w:hanging="39"/>
              <w:contextualSpacing/>
              <w:jc w:val="center"/>
              <w:rPr>
                <w:b/>
                <w:sz w:val="24"/>
                <w:szCs w:val="24"/>
              </w:rPr>
            </w:pPr>
            <w:r w:rsidRPr="00D51327">
              <w:rPr>
                <w:b/>
                <w:sz w:val="24"/>
                <w:szCs w:val="24"/>
              </w:rPr>
              <w:t>Кількість годин</w:t>
            </w:r>
          </w:p>
        </w:tc>
        <w:tc>
          <w:tcPr>
            <w:tcW w:w="1808" w:type="dxa"/>
            <w:vAlign w:val="center"/>
          </w:tcPr>
          <w:p w:rsidR="00DC7E94" w:rsidRPr="00D51327" w:rsidRDefault="00DC7E94" w:rsidP="00844B88">
            <w:pPr>
              <w:contextualSpacing/>
              <w:jc w:val="center"/>
              <w:rPr>
                <w:b/>
                <w:sz w:val="24"/>
                <w:szCs w:val="24"/>
              </w:rPr>
            </w:pPr>
            <w:r w:rsidRPr="00D51327">
              <w:rPr>
                <w:b/>
                <w:sz w:val="24"/>
                <w:szCs w:val="24"/>
              </w:rPr>
              <w:t>Підпис керівника занять</w:t>
            </w:r>
          </w:p>
        </w:tc>
      </w:tr>
      <w:tr w:rsidR="00DC7E94" w:rsidRPr="00D51327" w:rsidTr="00844B88">
        <w:tc>
          <w:tcPr>
            <w:tcW w:w="1668" w:type="dxa"/>
          </w:tcPr>
          <w:p w:rsidR="00DC7E94" w:rsidRPr="00D51327" w:rsidRDefault="00DC7E94" w:rsidP="00844B88">
            <w:pPr>
              <w:spacing w:line="360" w:lineRule="auto"/>
              <w:contextualSpacing/>
              <w:jc w:val="center"/>
              <w:rPr>
                <w:b/>
                <w:sz w:val="24"/>
                <w:szCs w:val="24"/>
              </w:rPr>
            </w:pPr>
          </w:p>
        </w:tc>
        <w:tc>
          <w:tcPr>
            <w:tcW w:w="5103" w:type="dxa"/>
          </w:tcPr>
          <w:p w:rsidR="00DC7E94" w:rsidRPr="00D51327" w:rsidRDefault="00DC7E94" w:rsidP="00844B88">
            <w:pPr>
              <w:spacing w:line="360" w:lineRule="auto"/>
              <w:contextualSpacing/>
              <w:jc w:val="center"/>
              <w:rPr>
                <w:b/>
                <w:sz w:val="24"/>
                <w:szCs w:val="24"/>
              </w:rPr>
            </w:pPr>
          </w:p>
        </w:tc>
        <w:tc>
          <w:tcPr>
            <w:tcW w:w="1559" w:type="dxa"/>
          </w:tcPr>
          <w:p w:rsidR="00DC7E94" w:rsidRPr="00D51327" w:rsidRDefault="00DC7E94" w:rsidP="00844B88">
            <w:pPr>
              <w:spacing w:line="360" w:lineRule="auto"/>
              <w:contextualSpacing/>
              <w:jc w:val="center"/>
              <w:rPr>
                <w:b/>
                <w:sz w:val="24"/>
                <w:szCs w:val="24"/>
              </w:rPr>
            </w:pPr>
          </w:p>
        </w:tc>
        <w:tc>
          <w:tcPr>
            <w:tcW w:w="1808" w:type="dxa"/>
          </w:tcPr>
          <w:p w:rsidR="00DC7E94" w:rsidRPr="00D51327" w:rsidRDefault="00DC7E94" w:rsidP="00844B88">
            <w:pPr>
              <w:spacing w:line="360" w:lineRule="auto"/>
              <w:contextualSpacing/>
              <w:jc w:val="center"/>
              <w:rPr>
                <w:b/>
                <w:sz w:val="24"/>
                <w:szCs w:val="24"/>
              </w:rPr>
            </w:pPr>
          </w:p>
        </w:tc>
      </w:tr>
      <w:tr w:rsidR="00DC7E94" w:rsidRPr="00D51327" w:rsidTr="00844B88">
        <w:tc>
          <w:tcPr>
            <w:tcW w:w="1668" w:type="dxa"/>
          </w:tcPr>
          <w:p w:rsidR="00DC7E94" w:rsidRPr="00D51327" w:rsidRDefault="00DC7E94" w:rsidP="00844B88">
            <w:pPr>
              <w:spacing w:line="360" w:lineRule="auto"/>
              <w:contextualSpacing/>
              <w:jc w:val="center"/>
              <w:rPr>
                <w:b/>
                <w:sz w:val="24"/>
                <w:szCs w:val="24"/>
              </w:rPr>
            </w:pPr>
          </w:p>
        </w:tc>
        <w:tc>
          <w:tcPr>
            <w:tcW w:w="5103" w:type="dxa"/>
          </w:tcPr>
          <w:p w:rsidR="00DC7E94" w:rsidRPr="00D51327" w:rsidRDefault="00DC7E94" w:rsidP="00844B88">
            <w:pPr>
              <w:spacing w:line="360" w:lineRule="auto"/>
              <w:contextualSpacing/>
              <w:jc w:val="center"/>
              <w:rPr>
                <w:b/>
                <w:sz w:val="24"/>
                <w:szCs w:val="24"/>
              </w:rPr>
            </w:pPr>
          </w:p>
        </w:tc>
        <w:tc>
          <w:tcPr>
            <w:tcW w:w="1559" w:type="dxa"/>
          </w:tcPr>
          <w:p w:rsidR="00DC7E94" w:rsidRPr="00D51327" w:rsidRDefault="00DC7E94" w:rsidP="00844B88">
            <w:pPr>
              <w:spacing w:line="360" w:lineRule="auto"/>
              <w:contextualSpacing/>
              <w:jc w:val="center"/>
              <w:rPr>
                <w:b/>
                <w:sz w:val="24"/>
                <w:szCs w:val="24"/>
              </w:rPr>
            </w:pPr>
          </w:p>
        </w:tc>
        <w:tc>
          <w:tcPr>
            <w:tcW w:w="1808" w:type="dxa"/>
          </w:tcPr>
          <w:p w:rsidR="00DC7E94" w:rsidRPr="00D51327" w:rsidRDefault="00DC7E94" w:rsidP="00844B88">
            <w:pPr>
              <w:spacing w:line="360" w:lineRule="auto"/>
              <w:contextualSpacing/>
              <w:jc w:val="center"/>
              <w:rPr>
                <w:b/>
                <w:sz w:val="24"/>
                <w:szCs w:val="24"/>
              </w:rPr>
            </w:pPr>
          </w:p>
        </w:tc>
      </w:tr>
    </w:tbl>
    <w:p w:rsidR="00DC7E94" w:rsidRPr="00D51327" w:rsidRDefault="00DC7E94" w:rsidP="00C4490D">
      <w:pPr>
        <w:jc w:val="center"/>
        <w:rPr>
          <w:b/>
        </w:rPr>
      </w:pPr>
      <w:r w:rsidRPr="00D51327">
        <w:rPr>
          <w:b/>
        </w:rPr>
        <w:t>Зауваження та пропозиції перевіряючого</w:t>
      </w:r>
    </w:p>
    <w:p w:rsidR="00DC7E94" w:rsidRPr="00D51327" w:rsidRDefault="00DC7E94" w:rsidP="00C4490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2"/>
        <w:gridCol w:w="1368"/>
        <w:gridCol w:w="2153"/>
        <w:gridCol w:w="4348"/>
        <w:gridCol w:w="1666"/>
      </w:tblGrid>
      <w:tr w:rsidR="00DC7E94" w:rsidRPr="00D51327" w:rsidTr="00844B88">
        <w:tc>
          <w:tcPr>
            <w:tcW w:w="602" w:type="dxa"/>
            <w:vAlign w:val="center"/>
          </w:tcPr>
          <w:p w:rsidR="00DC7E94" w:rsidRPr="00D51327" w:rsidRDefault="00DC7E94" w:rsidP="00844B88">
            <w:pPr>
              <w:jc w:val="center"/>
              <w:rPr>
                <w:b/>
                <w:sz w:val="24"/>
                <w:szCs w:val="24"/>
              </w:rPr>
            </w:pPr>
            <w:r w:rsidRPr="00D51327">
              <w:rPr>
                <w:b/>
                <w:sz w:val="24"/>
                <w:szCs w:val="24"/>
              </w:rPr>
              <w:t>№ з/п</w:t>
            </w:r>
          </w:p>
        </w:tc>
        <w:tc>
          <w:tcPr>
            <w:tcW w:w="1368" w:type="dxa"/>
            <w:vAlign w:val="center"/>
          </w:tcPr>
          <w:p w:rsidR="00DC7E94" w:rsidRPr="00D51327" w:rsidRDefault="00DC7E94" w:rsidP="00844B88">
            <w:pPr>
              <w:jc w:val="center"/>
              <w:rPr>
                <w:b/>
                <w:sz w:val="24"/>
                <w:szCs w:val="24"/>
              </w:rPr>
            </w:pPr>
            <w:r w:rsidRPr="00D51327">
              <w:rPr>
                <w:b/>
                <w:sz w:val="24"/>
                <w:szCs w:val="24"/>
              </w:rPr>
              <w:t>Дата перевірки</w:t>
            </w:r>
          </w:p>
        </w:tc>
        <w:tc>
          <w:tcPr>
            <w:tcW w:w="2153" w:type="dxa"/>
            <w:vAlign w:val="center"/>
          </w:tcPr>
          <w:p w:rsidR="00DC7E94" w:rsidRPr="00D51327" w:rsidRDefault="00DC7E94" w:rsidP="00844B88">
            <w:pPr>
              <w:jc w:val="center"/>
              <w:rPr>
                <w:b/>
                <w:sz w:val="24"/>
                <w:szCs w:val="24"/>
              </w:rPr>
            </w:pPr>
            <w:r w:rsidRPr="00D51327">
              <w:rPr>
                <w:b/>
                <w:sz w:val="24"/>
                <w:szCs w:val="24"/>
              </w:rPr>
              <w:t>Тема занять (навчань),</w:t>
            </w:r>
          </w:p>
          <w:p w:rsidR="00DC7E94" w:rsidRPr="00D51327" w:rsidRDefault="00DC7E94" w:rsidP="00844B88">
            <w:pPr>
              <w:jc w:val="center"/>
              <w:rPr>
                <w:b/>
                <w:sz w:val="24"/>
                <w:szCs w:val="24"/>
              </w:rPr>
            </w:pPr>
            <w:r w:rsidRPr="00D51327">
              <w:rPr>
                <w:b/>
                <w:sz w:val="24"/>
                <w:szCs w:val="24"/>
              </w:rPr>
              <w:t>керівник</w:t>
            </w:r>
          </w:p>
        </w:tc>
        <w:tc>
          <w:tcPr>
            <w:tcW w:w="4349" w:type="dxa"/>
            <w:vAlign w:val="center"/>
          </w:tcPr>
          <w:p w:rsidR="00DC7E94" w:rsidRPr="00D51327" w:rsidRDefault="00DC7E94" w:rsidP="00844B88">
            <w:pPr>
              <w:jc w:val="center"/>
              <w:rPr>
                <w:b/>
                <w:sz w:val="24"/>
                <w:szCs w:val="24"/>
              </w:rPr>
            </w:pPr>
            <w:r w:rsidRPr="00D51327">
              <w:rPr>
                <w:b/>
                <w:sz w:val="24"/>
                <w:szCs w:val="24"/>
              </w:rPr>
              <w:t>Оцінка занять (навчань), зауваження та пропозиції перевіряючого. Посада і підпис перевіряючого.</w:t>
            </w:r>
          </w:p>
        </w:tc>
        <w:tc>
          <w:tcPr>
            <w:tcW w:w="1666" w:type="dxa"/>
            <w:vAlign w:val="center"/>
          </w:tcPr>
          <w:p w:rsidR="00DC7E94" w:rsidRPr="00D51327" w:rsidRDefault="00DC7E94" w:rsidP="00844B88">
            <w:pPr>
              <w:jc w:val="center"/>
              <w:rPr>
                <w:b/>
                <w:sz w:val="24"/>
                <w:szCs w:val="24"/>
              </w:rPr>
            </w:pPr>
            <w:r w:rsidRPr="00D51327">
              <w:rPr>
                <w:b/>
                <w:sz w:val="24"/>
                <w:szCs w:val="24"/>
              </w:rPr>
              <w:t>Вжиті заходи</w:t>
            </w:r>
          </w:p>
        </w:tc>
      </w:tr>
      <w:tr w:rsidR="00DC7E94" w:rsidRPr="00D51327" w:rsidTr="00844B88">
        <w:tc>
          <w:tcPr>
            <w:tcW w:w="602" w:type="dxa"/>
            <w:vAlign w:val="center"/>
          </w:tcPr>
          <w:p w:rsidR="00DC7E94" w:rsidRPr="00D51327" w:rsidRDefault="00DC7E94" w:rsidP="00844B88">
            <w:pPr>
              <w:jc w:val="center"/>
              <w:rPr>
                <w:b/>
                <w:sz w:val="24"/>
                <w:szCs w:val="24"/>
              </w:rPr>
            </w:pPr>
          </w:p>
          <w:p w:rsidR="00DC7E94" w:rsidRPr="00D51327" w:rsidRDefault="00DC7E94" w:rsidP="00844B88">
            <w:pPr>
              <w:jc w:val="center"/>
              <w:rPr>
                <w:b/>
                <w:sz w:val="24"/>
                <w:szCs w:val="24"/>
              </w:rPr>
            </w:pPr>
          </w:p>
          <w:p w:rsidR="00DC7E94" w:rsidRPr="00D51327" w:rsidRDefault="00DC7E94" w:rsidP="00844B88">
            <w:pPr>
              <w:jc w:val="center"/>
              <w:rPr>
                <w:b/>
                <w:sz w:val="24"/>
                <w:szCs w:val="24"/>
              </w:rPr>
            </w:pPr>
          </w:p>
        </w:tc>
        <w:tc>
          <w:tcPr>
            <w:tcW w:w="1368" w:type="dxa"/>
            <w:vAlign w:val="center"/>
          </w:tcPr>
          <w:p w:rsidR="00DC7E94" w:rsidRPr="00D51327" w:rsidRDefault="00DC7E94" w:rsidP="00844B88">
            <w:pPr>
              <w:jc w:val="center"/>
              <w:rPr>
                <w:b/>
                <w:sz w:val="24"/>
                <w:szCs w:val="24"/>
              </w:rPr>
            </w:pPr>
          </w:p>
        </w:tc>
        <w:tc>
          <w:tcPr>
            <w:tcW w:w="2153" w:type="dxa"/>
            <w:vAlign w:val="center"/>
          </w:tcPr>
          <w:p w:rsidR="00DC7E94" w:rsidRPr="00D51327" w:rsidRDefault="00DC7E94" w:rsidP="00844B88">
            <w:pPr>
              <w:jc w:val="center"/>
              <w:rPr>
                <w:b/>
                <w:sz w:val="24"/>
                <w:szCs w:val="24"/>
              </w:rPr>
            </w:pPr>
          </w:p>
        </w:tc>
        <w:tc>
          <w:tcPr>
            <w:tcW w:w="4349" w:type="dxa"/>
            <w:vAlign w:val="center"/>
          </w:tcPr>
          <w:p w:rsidR="00DC7E94" w:rsidRPr="00D51327" w:rsidRDefault="00DC7E94" w:rsidP="00844B88">
            <w:pPr>
              <w:jc w:val="center"/>
              <w:rPr>
                <w:b/>
                <w:sz w:val="24"/>
                <w:szCs w:val="24"/>
              </w:rPr>
            </w:pPr>
          </w:p>
        </w:tc>
        <w:tc>
          <w:tcPr>
            <w:tcW w:w="1666" w:type="dxa"/>
            <w:vAlign w:val="center"/>
          </w:tcPr>
          <w:p w:rsidR="00DC7E94" w:rsidRPr="00D51327" w:rsidRDefault="00DC7E94" w:rsidP="00844B88">
            <w:pPr>
              <w:jc w:val="center"/>
              <w:rPr>
                <w:b/>
                <w:sz w:val="24"/>
                <w:szCs w:val="24"/>
              </w:rPr>
            </w:pPr>
          </w:p>
        </w:tc>
      </w:tr>
    </w:tbl>
    <w:p w:rsidR="00DC7E94" w:rsidRPr="00D51327" w:rsidRDefault="00DC7E94" w:rsidP="00C4490D">
      <w:pPr>
        <w:spacing w:line="360" w:lineRule="auto"/>
        <w:contextualSpacing/>
        <w:jc w:val="center"/>
        <w:rPr>
          <w:b/>
        </w:rPr>
      </w:pPr>
    </w:p>
    <w:p w:rsidR="00DC7E94" w:rsidRPr="00D51327" w:rsidRDefault="00DC7E94" w:rsidP="00C4490D">
      <w:pPr>
        <w:shd w:val="clear" w:color="auto" w:fill="FFFFFF"/>
        <w:spacing w:before="100" w:beforeAutospacing="1" w:after="100" w:afterAutospacing="1"/>
        <w:ind w:firstLine="567"/>
        <w:jc w:val="both"/>
        <w:rPr>
          <w:color w:val="000000"/>
          <w:lang w:eastAsia="uk-UA"/>
        </w:rPr>
      </w:pPr>
      <w:r w:rsidRPr="00D51327">
        <w:rPr>
          <w:b/>
          <w:iCs/>
        </w:rPr>
        <w:t xml:space="preserve">Журнал обліку результатів підготовки спеціалізованих ланок цивільного захисту. </w:t>
      </w:r>
      <w:r w:rsidRPr="00D51327">
        <w:rPr>
          <w:color w:val="000000"/>
          <w:lang w:eastAsia="uk-UA"/>
        </w:rPr>
        <w:t xml:space="preserve">Результати тренувань </w:t>
      </w:r>
      <w:r w:rsidRPr="00D51327">
        <w:rPr>
          <w:color w:val="000000"/>
        </w:rPr>
        <w:t>спеціалізованих ланок</w:t>
      </w:r>
      <w:r w:rsidRPr="00D51327">
        <w:rPr>
          <w:color w:val="000000"/>
          <w:lang w:eastAsia="uk-UA"/>
        </w:rPr>
        <w:t xml:space="preserve"> цивільного захисту щодо дій за призначенням, а також індивідуальні оцінки працівників, що входять до їх складу, заносяться до журналів обліку підготовки </w:t>
      </w:r>
      <w:r w:rsidRPr="00D51327">
        <w:t xml:space="preserve">спеціалізованих ланок </w:t>
      </w:r>
      <w:r w:rsidRPr="00D51327">
        <w:rPr>
          <w:color w:val="000000"/>
          <w:lang w:eastAsia="uk-UA"/>
        </w:rPr>
        <w:t>цивільного захисту.</w:t>
      </w:r>
    </w:p>
    <w:p w:rsidR="00DC7E94" w:rsidRPr="00D51327" w:rsidRDefault="00DC7E94" w:rsidP="00C4490D">
      <w:pPr>
        <w:shd w:val="clear" w:color="auto" w:fill="FFFFFF"/>
        <w:jc w:val="center"/>
        <w:rPr>
          <w:color w:val="000000"/>
          <w:lang w:eastAsia="uk-UA"/>
        </w:rPr>
      </w:pPr>
    </w:p>
    <w:p w:rsidR="00DC7E94" w:rsidRPr="00D51327" w:rsidRDefault="00DC7E94" w:rsidP="00C4490D">
      <w:pPr>
        <w:contextualSpacing/>
        <w:jc w:val="center"/>
        <w:rPr>
          <w:b/>
        </w:rPr>
      </w:pPr>
    </w:p>
    <w:p w:rsidR="00DC7E94" w:rsidRPr="00D51327" w:rsidRDefault="00DC7E94" w:rsidP="00C4490D">
      <w:pPr>
        <w:shd w:val="clear" w:color="auto" w:fill="FFFFFF"/>
        <w:jc w:val="center"/>
        <w:rPr>
          <w:color w:val="000000"/>
          <w:lang w:eastAsia="uk-UA"/>
        </w:rPr>
      </w:pPr>
    </w:p>
    <w:p w:rsidR="00DC7E94" w:rsidRPr="00D51327" w:rsidRDefault="00DC7E94" w:rsidP="00C4490D">
      <w:pPr>
        <w:jc w:val="center"/>
      </w:pPr>
    </w:p>
    <w:p w:rsidR="00DC7E94" w:rsidRPr="00D51327" w:rsidRDefault="00DC7E94" w:rsidP="00C4490D">
      <w:pPr>
        <w:jc w:val="cente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C4490D">
      <w:pPr>
        <w:shd w:val="clear" w:color="auto" w:fill="FFFFFF"/>
        <w:jc w:val="center"/>
        <w:rPr>
          <w:bCs/>
          <w:color w:val="000000"/>
        </w:rPr>
      </w:pPr>
    </w:p>
    <w:p w:rsidR="00DC7E94" w:rsidRPr="00D51327" w:rsidRDefault="00DC7E94" w:rsidP="000219D6">
      <w:pPr>
        <w:ind w:left="142" w:firstLine="3"/>
        <w:rPr>
          <w:szCs w:val="24"/>
        </w:rPr>
      </w:pPr>
    </w:p>
    <w:p w:rsidR="00DC7E94" w:rsidRPr="00D51327" w:rsidRDefault="00DC7E94" w:rsidP="00BE5E8C">
      <w:pPr>
        <w:ind w:left="4253"/>
      </w:pPr>
      <w:r w:rsidRPr="00D51327">
        <w:t>ЗАТВЕРДЖУЮ</w:t>
      </w:r>
    </w:p>
    <w:p w:rsidR="00DC7E94" w:rsidRPr="00D51327" w:rsidRDefault="00DC7E94" w:rsidP="00BE5E8C">
      <w:pPr>
        <w:ind w:left="4253"/>
      </w:pPr>
      <w:r w:rsidRPr="00D51327">
        <w:t>Начальник управління освіти адміністрації</w:t>
      </w:r>
    </w:p>
    <w:p w:rsidR="00DC7E94" w:rsidRPr="00D51327" w:rsidRDefault="00DC7E94" w:rsidP="00BE5E8C">
      <w:pPr>
        <w:ind w:left="4253"/>
      </w:pPr>
      <w:r w:rsidRPr="00D51327">
        <w:t>__________ району  Харківської  міської  ради</w:t>
      </w:r>
    </w:p>
    <w:p w:rsidR="00DC7E94" w:rsidRPr="00D51327" w:rsidRDefault="00DC7E94" w:rsidP="00BE5E8C">
      <w:pPr>
        <w:ind w:left="4253"/>
      </w:pPr>
      <w:r w:rsidRPr="00D51327">
        <w:t>_________   _____________________</w:t>
      </w:r>
    </w:p>
    <w:p w:rsidR="00DC7E94" w:rsidRPr="00D51327" w:rsidRDefault="00DC7E94" w:rsidP="00BE5E8C">
      <w:pPr>
        <w:ind w:left="4253"/>
        <w:rPr>
          <w:sz w:val="24"/>
          <w:szCs w:val="24"/>
        </w:rPr>
      </w:pPr>
      <w:r w:rsidRPr="00D51327">
        <w:rPr>
          <w:sz w:val="24"/>
          <w:szCs w:val="24"/>
        </w:rPr>
        <w:t xml:space="preserve">    (Підпис)                            (ПІБ)</w:t>
      </w:r>
    </w:p>
    <w:p w:rsidR="00DC7E94" w:rsidRPr="00D51327" w:rsidRDefault="00DC7E94" w:rsidP="00BE5E8C">
      <w:pPr>
        <w:ind w:left="4253"/>
      </w:pPr>
      <w:r w:rsidRPr="00D51327">
        <w:t>«____» __________ 201_ р.</w:t>
      </w:r>
    </w:p>
    <w:p w:rsidR="00DC7E94" w:rsidRPr="00D51327" w:rsidRDefault="00DC7E94" w:rsidP="00BE5E8C">
      <w:pPr>
        <w:ind w:left="5387" w:right="-284"/>
        <w:contextualSpacing/>
        <w:jc w:val="right"/>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jc w:val="center"/>
        <w:rPr>
          <w:b/>
        </w:rPr>
      </w:pPr>
      <w:r w:rsidRPr="00D51327">
        <w:rPr>
          <w:b/>
        </w:rPr>
        <w:t>Документація</w:t>
      </w:r>
    </w:p>
    <w:p w:rsidR="00DC7E94" w:rsidRPr="00D51327" w:rsidRDefault="00DC7E94" w:rsidP="00BE5E8C">
      <w:pPr>
        <w:contextualSpacing/>
        <w:jc w:val="center"/>
        <w:rPr>
          <w:b/>
        </w:rPr>
      </w:pPr>
      <w:r w:rsidRPr="00D51327">
        <w:rPr>
          <w:b/>
        </w:rPr>
        <w:t>директора гімназії № ___ з питань цивільного захисту</w:t>
      </w: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rPr>
          <w:sz w:val="32"/>
          <w:szCs w:val="32"/>
        </w:rPr>
      </w:pPr>
    </w:p>
    <w:p w:rsidR="00DC7E94" w:rsidRPr="00D51327" w:rsidRDefault="00DC7E94" w:rsidP="00BE5E8C">
      <w:pPr>
        <w:contextualSpacing/>
        <w:jc w:val="center"/>
      </w:pPr>
      <w:r w:rsidRPr="00D51327">
        <w:t>Харківська гімназія № ____</w:t>
      </w:r>
    </w:p>
    <w:p w:rsidR="00DC7E94" w:rsidRPr="00D51327" w:rsidRDefault="00DC7E94" w:rsidP="00BE5E8C">
      <w:pPr>
        <w:contextualSpacing/>
        <w:jc w:val="center"/>
      </w:pPr>
      <w:r w:rsidRPr="00D51327">
        <w:t>Харківської міської ради Харківської області</w:t>
      </w:r>
    </w:p>
    <w:p w:rsidR="00DC7E94" w:rsidRPr="00D51327" w:rsidRDefault="00DC7E94" w:rsidP="00BE5E8C">
      <w:pPr>
        <w:spacing w:line="360" w:lineRule="auto"/>
        <w:contextualSpacing/>
        <w:jc w:val="center"/>
      </w:pPr>
    </w:p>
    <w:p w:rsidR="00DC7E94" w:rsidRPr="00D51327" w:rsidRDefault="00DC7E94" w:rsidP="00BE5E8C">
      <w:pPr>
        <w:spacing w:line="360" w:lineRule="auto"/>
        <w:contextualSpacing/>
        <w:jc w:val="center"/>
      </w:pPr>
    </w:p>
    <w:p w:rsidR="00DC7E94" w:rsidRPr="00D51327" w:rsidRDefault="00DC7E94" w:rsidP="00BE5E8C">
      <w:pPr>
        <w:spacing w:line="360" w:lineRule="auto"/>
        <w:contextualSpacing/>
        <w:jc w:val="center"/>
      </w:pPr>
      <w:r w:rsidRPr="00D51327">
        <w:t>Витяг</w:t>
      </w:r>
    </w:p>
    <w:p w:rsidR="00DC7E94" w:rsidRPr="00D51327" w:rsidRDefault="00DC7E94" w:rsidP="00BE5E8C">
      <w:pPr>
        <w:spacing w:line="360" w:lineRule="auto"/>
        <w:contextualSpacing/>
        <w:jc w:val="center"/>
      </w:pPr>
      <w:r w:rsidRPr="00D51327">
        <w:t>з наказу № __ від 10.01.201_</w:t>
      </w:r>
    </w:p>
    <w:p w:rsidR="00DC7E94" w:rsidRPr="00D51327" w:rsidRDefault="00DC7E94" w:rsidP="00BE5E8C">
      <w:pPr>
        <w:spacing w:line="360" w:lineRule="auto"/>
        <w:contextualSpacing/>
        <w:jc w:val="center"/>
      </w:pPr>
    </w:p>
    <w:p w:rsidR="00DC7E94" w:rsidRPr="00D51327" w:rsidRDefault="00DC7E94" w:rsidP="00BE5E8C">
      <w:pPr>
        <w:contextualSpacing/>
        <w:jc w:val="both"/>
      </w:pPr>
      <w:r w:rsidRPr="00D51327">
        <w:rPr>
          <w:b/>
        </w:rPr>
        <w:t>Про організацію і ведення</w:t>
      </w:r>
    </w:p>
    <w:p w:rsidR="00DC7E94" w:rsidRPr="00D51327" w:rsidRDefault="00DC7E94" w:rsidP="00BE5E8C">
      <w:pPr>
        <w:contextualSpacing/>
        <w:jc w:val="both"/>
        <w:rPr>
          <w:b/>
        </w:rPr>
      </w:pPr>
      <w:r w:rsidRPr="00D51327">
        <w:rPr>
          <w:b/>
        </w:rPr>
        <w:t xml:space="preserve">цивільного захисту в </w:t>
      </w:r>
    </w:p>
    <w:p w:rsidR="00DC7E94" w:rsidRPr="00D51327" w:rsidRDefault="00DC7E94" w:rsidP="00BE5E8C">
      <w:pPr>
        <w:contextualSpacing/>
        <w:jc w:val="both"/>
        <w:rPr>
          <w:b/>
        </w:rPr>
      </w:pPr>
      <w:r w:rsidRPr="00D51327">
        <w:rPr>
          <w:b/>
        </w:rPr>
        <w:t>Харківській гімназії №___</w:t>
      </w:r>
    </w:p>
    <w:p w:rsidR="00DC7E94" w:rsidRPr="00D51327" w:rsidRDefault="00DC7E94" w:rsidP="00BE5E8C">
      <w:pPr>
        <w:spacing w:line="360" w:lineRule="auto"/>
        <w:contextualSpacing/>
        <w:jc w:val="both"/>
      </w:pPr>
    </w:p>
    <w:p w:rsidR="00DC7E94" w:rsidRPr="00D51327" w:rsidRDefault="00DC7E94" w:rsidP="00BE5E8C">
      <w:pPr>
        <w:spacing w:line="360" w:lineRule="auto"/>
        <w:ind w:left="284" w:hanging="284"/>
        <w:contextualSpacing/>
        <w:jc w:val="both"/>
      </w:pPr>
      <w:r w:rsidRPr="00D51327">
        <w:t>1. Забезпечення виконання заходів у сфері цивільного захисту в гімназії №___, покласти  на директора гімназії   ____________________________________.</w:t>
      </w:r>
    </w:p>
    <w:p w:rsidR="00DC7E94" w:rsidRPr="00D51327" w:rsidRDefault="00DC7E94" w:rsidP="00BE5E8C">
      <w:pPr>
        <w:spacing w:line="360" w:lineRule="auto"/>
        <w:ind w:left="284" w:hanging="284"/>
        <w:contextualSpacing/>
        <w:jc w:val="both"/>
      </w:pPr>
    </w:p>
    <w:p w:rsidR="00DC7E94" w:rsidRPr="00D51327" w:rsidRDefault="00DC7E94" w:rsidP="00BE5E8C">
      <w:pPr>
        <w:pStyle w:val="PlainText"/>
        <w:spacing w:line="360" w:lineRule="auto"/>
        <w:contextualSpacing/>
        <w:jc w:val="both"/>
        <w:rPr>
          <w:rFonts w:ascii="Times New Roman" w:hAnsi="Times New Roman"/>
          <w:sz w:val="28"/>
          <w:szCs w:val="28"/>
          <w:lang w:val="uk-UA"/>
        </w:rPr>
      </w:pPr>
      <w:r w:rsidRPr="00D51327">
        <w:rPr>
          <w:rFonts w:ascii="Times New Roman" w:hAnsi="Times New Roman"/>
          <w:sz w:val="28"/>
          <w:szCs w:val="28"/>
          <w:lang w:val="uk-UA"/>
        </w:rPr>
        <w:t xml:space="preserve">Директор гімназії  № ___  ________  </w:t>
      </w:r>
      <w:r w:rsidRPr="00D51327">
        <w:rPr>
          <w:rFonts w:ascii="Times New Roman" w:hAnsi="Times New Roman"/>
          <w:sz w:val="28"/>
          <w:szCs w:val="28"/>
          <w:lang w:val="uk-UA"/>
        </w:rPr>
        <w:softHyphen/>
      </w:r>
      <w:r w:rsidRPr="00D51327">
        <w:rPr>
          <w:rFonts w:ascii="Times New Roman" w:hAnsi="Times New Roman"/>
          <w:sz w:val="28"/>
          <w:szCs w:val="28"/>
          <w:lang w:val="uk-UA"/>
        </w:rPr>
        <w:softHyphen/>
      </w:r>
      <w:r w:rsidRPr="00D51327">
        <w:rPr>
          <w:rFonts w:ascii="Times New Roman" w:hAnsi="Times New Roman"/>
          <w:sz w:val="28"/>
          <w:szCs w:val="28"/>
          <w:lang w:val="uk-UA"/>
        </w:rPr>
        <w:softHyphen/>
        <w:t xml:space="preserve">   ________________</w:t>
      </w:r>
    </w:p>
    <w:p w:rsidR="00DC7E94" w:rsidRPr="00D51327" w:rsidRDefault="00DC7E94" w:rsidP="00BE5E8C">
      <w:pPr>
        <w:ind w:left="142" w:firstLine="3"/>
        <w:rPr>
          <w:sz w:val="24"/>
          <w:szCs w:val="24"/>
        </w:rPr>
      </w:pPr>
      <w:r w:rsidRPr="00D51327">
        <w:rPr>
          <w:sz w:val="24"/>
          <w:szCs w:val="24"/>
        </w:rPr>
        <w:t xml:space="preserve">                                                       (Підпис)                           (ПІБ)</w:t>
      </w:r>
    </w:p>
    <w:p w:rsidR="00DC7E94" w:rsidRPr="00D51327" w:rsidRDefault="00DC7E94" w:rsidP="00BE5E8C">
      <w:pPr>
        <w:pStyle w:val="PlainText"/>
        <w:spacing w:line="360" w:lineRule="auto"/>
        <w:contextualSpacing/>
        <w:jc w:val="both"/>
        <w:rPr>
          <w:sz w:val="28"/>
          <w:szCs w:val="28"/>
          <w:lang w:val="uk-UA"/>
        </w:rPr>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253"/>
      </w:pPr>
      <w:r w:rsidRPr="00D51327">
        <w:t>ЗАТВЕРДЖУЮ</w:t>
      </w:r>
    </w:p>
    <w:p w:rsidR="00DC7E94" w:rsidRPr="00D51327" w:rsidRDefault="00DC7E94" w:rsidP="00BE5E8C">
      <w:pPr>
        <w:ind w:left="4253"/>
      </w:pPr>
      <w:r w:rsidRPr="00D51327">
        <w:t>Начальник управління освіти адміністрації</w:t>
      </w:r>
    </w:p>
    <w:p w:rsidR="00DC7E94" w:rsidRPr="00D51327" w:rsidRDefault="00DC7E94" w:rsidP="00BE5E8C">
      <w:pPr>
        <w:ind w:left="4253"/>
      </w:pPr>
      <w:r w:rsidRPr="00D51327">
        <w:t>__________ району  Харківської  міської  ради</w:t>
      </w:r>
    </w:p>
    <w:p w:rsidR="00DC7E94" w:rsidRPr="00D51327" w:rsidRDefault="00DC7E94" w:rsidP="00BE5E8C">
      <w:pPr>
        <w:ind w:left="4253"/>
      </w:pPr>
      <w:r w:rsidRPr="00D51327">
        <w:t>_________   _____________________</w:t>
      </w:r>
    </w:p>
    <w:p w:rsidR="00DC7E94" w:rsidRPr="00D51327" w:rsidRDefault="00DC7E94" w:rsidP="00BE5E8C">
      <w:pPr>
        <w:ind w:left="4253"/>
        <w:rPr>
          <w:sz w:val="24"/>
          <w:szCs w:val="24"/>
        </w:rPr>
      </w:pPr>
      <w:r w:rsidRPr="00D51327">
        <w:rPr>
          <w:sz w:val="24"/>
          <w:szCs w:val="24"/>
        </w:rPr>
        <w:t xml:space="preserve">    (Підпис)                            (ПІБ)</w:t>
      </w:r>
    </w:p>
    <w:p w:rsidR="00DC7E94" w:rsidRPr="00D51327" w:rsidRDefault="00DC7E94" w:rsidP="00BE5E8C">
      <w:pPr>
        <w:ind w:left="4253"/>
      </w:pPr>
      <w:r w:rsidRPr="00D51327">
        <w:t>«____» __________ 201_ р.</w:t>
      </w: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ind w:left="4536"/>
      </w:pPr>
    </w:p>
    <w:p w:rsidR="00DC7E94" w:rsidRPr="00D51327" w:rsidRDefault="00DC7E94" w:rsidP="00BE5E8C">
      <w:pPr>
        <w:pStyle w:val="BodyTextIndent2"/>
        <w:ind w:firstLine="0"/>
        <w:jc w:val="center"/>
        <w:rPr>
          <w:b/>
        </w:rPr>
      </w:pPr>
      <w:r w:rsidRPr="00D51327">
        <w:rPr>
          <w:b/>
        </w:rPr>
        <w:t xml:space="preserve">Функціональні обов’язки </w:t>
      </w:r>
    </w:p>
    <w:p w:rsidR="00DC7E94" w:rsidRPr="00D51327" w:rsidRDefault="00DC7E94" w:rsidP="00BE5E8C">
      <w:pPr>
        <w:pStyle w:val="BodyTextIndent2"/>
        <w:ind w:firstLine="0"/>
        <w:jc w:val="center"/>
      </w:pPr>
      <w:r w:rsidRPr="00D51327">
        <w:rPr>
          <w:b/>
        </w:rPr>
        <w:t>директора гімназії  № ___</w:t>
      </w:r>
    </w:p>
    <w:p w:rsidR="00DC7E94" w:rsidRPr="00D51327" w:rsidRDefault="00DC7E94" w:rsidP="00BE5E8C">
      <w:pPr>
        <w:pStyle w:val="BodyTextIndent2"/>
        <w:ind w:firstLine="0"/>
        <w:jc w:val="center"/>
      </w:pPr>
    </w:p>
    <w:p w:rsidR="00DC7E94" w:rsidRPr="00D51327" w:rsidRDefault="00DC7E94" w:rsidP="00BE5E8C">
      <w:pPr>
        <w:ind w:firstLine="567"/>
        <w:jc w:val="both"/>
      </w:pPr>
      <w:r w:rsidRPr="00D51327">
        <w:t xml:space="preserve">Забезпечення виконання заходів у сфері цивільного захисту в гімназії покласти на директора гімназії ____________. Директор несе особисту відповідальність за постійну готовність гімназії до сталого функціонування в умовах надзвичайної ситуації, за забезпеченість засобами колективного і індивідуального захисту, організації та здійснення під час виникнення надзвичайних ситуацій заходів з питань евакуації щодо працівників, учасників </w:t>
      </w:r>
      <w:r>
        <w:t>освітнього</w:t>
      </w:r>
      <w:r w:rsidRPr="00D51327">
        <w:t xml:space="preserve"> процесу та майна, створення спеціалізованих ланок цивільного захисту, здійснення навчання працівників з питань цивільного захисту, проведення спеціальних об’єктових тренувань з питань цивільного захисту.</w:t>
      </w:r>
    </w:p>
    <w:p w:rsidR="00DC7E94" w:rsidRPr="00D51327" w:rsidRDefault="00DC7E94" w:rsidP="00BE5E8C">
      <w:pPr>
        <w:ind w:firstLine="567"/>
        <w:jc w:val="both"/>
        <w:rPr>
          <w:b/>
        </w:rPr>
      </w:pPr>
      <w:r w:rsidRPr="00D51327">
        <w:t>На директора гімназії, у відповідності до чинного законодавства щодо цивільного захисту, покладається прийняття  обґрунтованого рішення на:</w:t>
      </w:r>
    </w:p>
    <w:p w:rsidR="00DC7E94" w:rsidRPr="00D51327" w:rsidRDefault="00DC7E94" w:rsidP="00BE5E8C">
      <w:pPr>
        <w:ind w:firstLine="567"/>
        <w:jc w:val="both"/>
      </w:pPr>
      <w:r w:rsidRPr="00D51327">
        <w:t>розробку плану реагування на надзвичайні ситуації та введення його в дію встановленим порядком;</w:t>
      </w:r>
    </w:p>
    <w:p w:rsidR="00DC7E94" w:rsidRPr="00D51327" w:rsidRDefault="00DC7E94" w:rsidP="00675792">
      <w:pPr>
        <w:ind w:firstLine="567"/>
        <w:jc w:val="both"/>
      </w:pPr>
      <w:r w:rsidRPr="00D51327">
        <w:t>створення спеціалізованих ланок цивільного захисту, укомплектування їх особовим складом, оснащення майном;</w:t>
      </w:r>
    </w:p>
    <w:p w:rsidR="00DC7E94" w:rsidRPr="00D51327" w:rsidRDefault="00DC7E94" w:rsidP="007D0D7E">
      <w:pPr>
        <w:spacing w:before="40"/>
        <w:ind w:firstLine="567"/>
        <w:jc w:val="both"/>
      </w:pPr>
      <w:r w:rsidRPr="00D51327">
        <w:t xml:space="preserve">здійснення планових заходів щодо запобігання виникненню надзвичайних ситуацій, забезпечення безпеки та захисту учасників </w:t>
      </w:r>
      <w:r>
        <w:t>освітнього</w:t>
      </w:r>
      <w:r w:rsidRPr="00D51327">
        <w:t xml:space="preserve"> процесу, працівників гімназії й прилеглих до них територій від таких ситуацій, а також заходів щодо підготовки до дій за призначенням органів управління та спеціалізованих ланок цивільного захисту;</w:t>
      </w:r>
    </w:p>
    <w:p w:rsidR="00DC7E94" w:rsidRPr="00D51327" w:rsidRDefault="00DC7E94" w:rsidP="007D0D7E">
      <w:pPr>
        <w:spacing w:before="40"/>
        <w:ind w:firstLine="567"/>
        <w:jc w:val="both"/>
      </w:pPr>
      <w:r w:rsidRPr="00D51327">
        <w:t xml:space="preserve">організацію управління цивільним захистом, здійснення оповіщення органів управління, спеціалізованих ланок цивільного захисту, а також учасників </w:t>
      </w:r>
      <w:r>
        <w:t>освітнього</w:t>
      </w:r>
      <w:r w:rsidRPr="00D51327">
        <w:t xml:space="preserve"> процесу та працівників про виникнення надзвичайної ситуації та інформування їх про дії в умовах такої ситуації;</w:t>
      </w:r>
    </w:p>
    <w:p w:rsidR="00DC7E94" w:rsidRPr="00D51327" w:rsidRDefault="00DC7E94" w:rsidP="00BE5E8C">
      <w:pPr>
        <w:ind w:firstLine="567"/>
        <w:jc w:val="both"/>
      </w:pPr>
      <w:r w:rsidRPr="00D51327">
        <w:t>призначення керівника робіт з ліквідації наслідків надзвичайної ситуації;</w:t>
      </w:r>
    </w:p>
    <w:p w:rsidR="00DC7E94" w:rsidRPr="00D51327" w:rsidRDefault="00DC7E94" w:rsidP="00BE5E8C">
      <w:pPr>
        <w:ind w:firstLine="567"/>
        <w:jc w:val="both"/>
      </w:pPr>
      <w:r w:rsidRPr="00D51327">
        <w:t>організацію робіт з локалізації і ліквідації наслідків надзвичайної ситуації, залучення для цього необхідних сил і засобів;</w:t>
      </w:r>
    </w:p>
    <w:p w:rsidR="00DC7E94" w:rsidRPr="00D51327" w:rsidRDefault="00DC7E94" w:rsidP="00BE5E8C">
      <w:pPr>
        <w:ind w:firstLine="567"/>
        <w:jc w:val="both"/>
      </w:pPr>
      <w:r w:rsidRPr="00D51327">
        <w:t>здійснення безперервного контролю за розвитком надзвичайної ситуації в гімназії та обстановкою на прилеглих до неї територіях;</w:t>
      </w:r>
    </w:p>
    <w:p w:rsidR="00DC7E94" w:rsidRPr="00D51327" w:rsidRDefault="00DC7E94" w:rsidP="00BE5E8C">
      <w:pPr>
        <w:ind w:firstLine="567"/>
        <w:jc w:val="both"/>
      </w:pPr>
      <w:r w:rsidRPr="00D51327">
        <w:t xml:space="preserve">організацію і проведення в установленому порядку заходів з питань евакуації учасників </w:t>
      </w:r>
      <w:r>
        <w:t>освітнього</w:t>
      </w:r>
      <w:r w:rsidRPr="00D51327">
        <w:t xml:space="preserve"> процесу і працівників, матеріально-технічних засобів і майна, що підлягають евакуації згідно з планом цивільного захисту гімназії;</w:t>
      </w:r>
    </w:p>
    <w:p w:rsidR="00DC7E94" w:rsidRPr="00D51327" w:rsidRDefault="00DC7E94" w:rsidP="00BE5E8C">
      <w:pPr>
        <w:ind w:firstLine="567"/>
        <w:jc w:val="both"/>
      </w:pPr>
      <w:r w:rsidRPr="00D51327">
        <w:t>забезпечення дотримання вимог законодавства щодо створення, зберігання, утримання, використання та реконструкції захисних споруд цивільного захисту;</w:t>
      </w:r>
    </w:p>
    <w:p w:rsidR="00DC7E94" w:rsidRPr="00D51327" w:rsidRDefault="00DC7E94" w:rsidP="00BE5E8C">
      <w:pPr>
        <w:ind w:firstLine="567"/>
        <w:jc w:val="both"/>
      </w:pPr>
      <w:r w:rsidRPr="00D51327">
        <w:t>накопичення, зберігання, підтримання в готовності до видачі засобів індивідуального захисту;</w:t>
      </w:r>
    </w:p>
    <w:p w:rsidR="00DC7E94" w:rsidRPr="00D51327" w:rsidRDefault="00DC7E94" w:rsidP="007D0D7E">
      <w:pPr>
        <w:ind w:firstLine="567"/>
        <w:jc w:val="both"/>
      </w:pPr>
      <w:r w:rsidRPr="00D51327">
        <w:t>забезпечення в установленому порядку в захисних спорудах продуктами харчування, водою, засобами медичного захисту та іншими елементами життєзабезпечення;</w:t>
      </w:r>
    </w:p>
    <w:p w:rsidR="00DC7E94" w:rsidRPr="00D51327" w:rsidRDefault="00DC7E94" w:rsidP="00BE5E8C">
      <w:pPr>
        <w:ind w:firstLine="567"/>
        <w:jc w:val="both"/>
      </w:pPr>
      <w:r w:rsidRPr="00D51327">
        <w:t>розміщення інформації про заходи безпеки та відповідну поведінку у разі виникнення надзвичайної ситуації;</w:t>
      </w:r>
    </w:p>
    <w:p w:rsidR="00DC7E94" w:rsidRPr="00D51327" w:rsidRDefault="00DC7E94" w:rsidP="00BE5E8C">
      <w:pPr>
        <w:ind w:firstLine="567"/>
        <w:jc w:val="both"/>
      </w:pPr>
      <w:r w:rsidRPr="00D51327">
        <w:t>підготовку працюючого персоналу згідно з програмами підготовки працівників до дій у надзвичайних ситуаціях;</w:t>
      </w:r>
    </w:p>
    <w:p w:rsidR="00DC7E94" w:rsidRPr="00D51327" w:rsidRDefault="00DC7E94" w:rsidP="00BE5E8C">
      <w:pPr>
        <w:ind w:firstLine="567"/>
        <w:jc w:val="both"/>
      </w:pPr>
      <w:r w:rsidRPr="00D51327">
        <w:t>проведення спеціальних об’єктових тренувань з питань цивільного захисту;</w:t>
      </w:r>
    </w:p>
    <w:p w:rsidR="00DC7E94" w:rsidRPr="00D51327" w:rsidRDefault="00DC7E94" w:rsidP="00675792">
      <w:pPr>
        <w:ind w:firstLine="567"/>
        <w:jc w:val="both"/>
      </w:pPr>
      <w:r w:rsidRPr="00D51327">
        <w:t>утримання у справному стані засобів цивільного та протипожежного захисту, недопущення їх використання не за призначенням;</w:t>
      </w:r>
    </w:p>
    <w:p w:rsidR="00DC7E94" w:rsidRPr="00D51327" w:rsidRDefault="00DC7E94" w:rsidP="00BE5E8C">
      <w:pPr>
        <w:ind w:firstLine="567"/>
        <w:jc w:val="both"/>
      </w:pPr>
      <w:r w:rsidRPr="00D51327">
        <w:t>розроблення і затвердження інструкцій та видання наказів з питань пожежної безпеки, здійснення постійного контролю за їх виконанням.</w:t>
      </w:r>
    </w:p>
    <w:p w:rsidR="00DC7E94" w:rsidRPr="00D51327" w:rsidRDefault="00DC7E94" w:rsidP="00BE5E8C">
      <w:pPr>
        <w:ind w:firstLine="567"/>
        <w:jc w:val="both"/>
      </w:pPr>
      <w:r w:rsidRPr="00D51327">
        <w:t>Директор гімназії здійснює керівництво цивільним захистом гімназії через посадову особу з питань цивільного захисту.</w:t>
      </w:r>
    </w:p>
    <w:p w:rsidR="00DC7E94" w:rsidRPr="00D51327" w:rsidRDefault="00DC7E94" w:rsidP="00BE5E8C">
      <w:pPr>
        <w:pStyle w:val="BodyText"/>
        <w:ind w:firstLine="567"/>
        <w:rPr>
          <w:sz w:val="28"/>
          <w:lang w:val="uk-UA"/>
        </w:rPr>
      </w:pPr>
    </w:p>
    <w:p w:rsidR="00DC7E94" w:rsidRPr="00D51327" w:rsidRDefault="00DC7E94" w:rsidP="00BE5E8C"/>
    <w:p w:rsidR="00DC7E94" w:rsidRPr="00D51327" w:rsidRDefault="00DC7E94" w:rsidP="00BE5E8C">
      <w:r w:rsidRPr="00D51327">
        <w:t>Директор гімназії №___                             _________   _____________________</w:t>
      </w:r>
    </w:p>
    <w:p w:rsidR="00DC7E94" w:rsidRPr="00D51327" w:rsidRDefault="00DC7E94" w:rsidP="00BE5E8C">
      <w:pPr>
        <w:ind w:firstLine="3"/>
        <w:rPr>
          <w:sz w:val="24"/>
          <w:szCs w:val="24"/>
        </w:rPr>
      </w:pPr>
      <w:r w:rsidRPr="00D51327">
        <w:rPr>
          <w:sz w:val="24"/>
          <w:szCs w:val="24"/>
        </w:rPr>
        <w:t xml:space="preserve">                                                                                       (Підпис)                            (ПІБ)</w:t>
      </w: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Default="00DC7E94" w:rsidP="00BE5E8C">
      <w:pPr>
        <w:jc w:val="both"/>
      </w:pPr>
    </w:p>
    <w:p w:rsidR="00DC7E94"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BE5E8C">
      <w:pPr>
        <w:jc w:val="both"/>
      </w:pPr>
    </w:p>
    <w:p w:rsidR="00DC7E94" w:rsidRPr="00D51327" w:rsidRDefault="00DC7E94" w:rsidP="00D046D2">
      <w:pPr>
        <w:jc w:val="center"/>
        <w:rPr>
          <w:b/>
        </w:rPr>
      </w:pPr>
      <w:bookmarkStart w:id="31" w:name="n114"/>
      <w:bookmarkStart w:id="32" w:name="n117"/>
      <w:bookmarkEnd w:id="31"/>
      <w:bookmarkEnd w:id="32"/>
      <w:r w:rsidRPr="00D51327">
        <w:rPr>
          <w:b/>
        </w:rPr>
        <w:t>Дії керівника  закладу загальної середньої освіти</w:t>
      </w:r>
    </w:p>
    <w:p w:rsidR="00DC7E94" w:rsidRPr="00D51327" w:rsidRDefault="00DC7E94" w:rsidP="00D046D2">
      <w:pPr>
        <w:pStyle w:val="Header"/>
        <w:ind w:left="2832"/>
      </w:pPr>
      <w:r w:rsidRPr="00D51327">
        <w:rPr>
          <w:b/>
        </w:rPr>
        <w:t>під час виникнення пожежі</w:t>
      </w:r>
    </w:p>
    <w:p w:rsidR="00DC7E94" w:rsidRPr="00D51327" w:rsidRDefault="00DC7E94" w:rsidP="00D046D2">
      <w:pPr>
        <w:pStyle w:val="Header"/>
        <w:ind w:left="283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
        <w:gridCol w:w="3446"/>
        <w:gridCol w:w="1681"/>
        <w:gridCol w:w="1444"/>
        <w:gridCol w:w="1507"/>
        <w:gridCol w:w="1507"/>
      </w:tblGrid>
      <w:tr w:rsidR="00DC7E94" w:rsidRPr="00D51327" w:rsidTr="00BB4F49">
        <w:trPr>
          <w:tblHeader/>
        </w:trPr>
        <w:tc>
          <w:tcPr>
            <w:tcW w:w="273" w:type="pct"/>
            <w:vMerge w:val="restart"/>
            <w:vAlign w:val="center"/>
          </w:tcPr>
          <w:p w:rsidR="00DC7E94" w:rsidRPr="00D51327" w:rsidRDefault="00DC7E94" w:rsidP="00BB4F49">
            <w:pPr>
              <w:jc w:val="center"/>
              <w:rPr>
                <w:b/>
                <w:sz w:val="26"/>
                <w:szCs w:val="26"/>
              </w:rPr>
            </w:pPr>
            <w:r w:rsidRPr="00D51327">
              <w:rPr>
                <w:b/>
                <w:sz w:val="26"/>
                <w:szCs w:val="26"/>
              </w:rPr>
              <w:t>№</w:t>
            </w:r>
          </w:p>
          <w:p w:rsidR="00DC7E94" w:rsidRPr="00D51327" w:rsidRDefault="00DC7E94" w:rsidP="00BB4F49">
            <w:pPr>
              <w:jc w:val="center"/>
              <w:rPr>
                <w:b/>
                <w:sz w:val="26"/>
                <w:szCs w:val="26"/>
              </w:rPr>
            </w:pPr>
            <w:r w:rsidRPr="00D51327">
              <w:rPr>
                <w:b/>
                <w:sz w:val="26"/>
                <w:szCs w:val="26"/>
              </w:rPr>
              <w:t>з/п</w:t>
            </w:r>
          </w:p>
        </w:tc>
        <w:tc>
          <w:tcPr>
            <w:tcW w:w="1700" w:type="pct"/>
            <w:vMerge w:val="restart"/>
            <w:vAlign w:val="center"/>
          </w:tcPr>
          <w:p w:rsidR="00DC7E94" w:rsidRPr="00D51327" w:rsidRDefault="00DC7E94" w:rsidP="00BB4F49">
            <w:pPr>
              <w:jc w:val="center"/>
              <w:rPr>
                <w:b/>
                <w:sz w:val="26"/>
                <w:szCs w:val="26"/>
              </w:rPr>
            </w:pPr>
            <w:r w:rsidRPr="00D51327">
              <w:rPr>
                <w:b/>
                <w:sz w:val="26"/>
                <w:szCs w:val="26"/>
              </w:rPr>
              <w:t>Практичні дії після отримання сигналу</w:t>
            </w:r>
          </w:p>
        </w:tc>
        <w:tc>
          <w:tcPr>
            <w:tcW w:w="1541" w:type="pct"/>
            <w:gridSpan w:val="2"/>
            <w:vAlign w:val="center"/>
          </w:tcPr>
          <w:p w:rsidR="00DC7E94" w:rsidRPr="00D51327" w:rsidRDefault="00DC7E94" w:rsidP="00BB4F49">
            <w:pPr>
              <w:jc w:val="center"/>
              <w:rPr>
                <w:b/>
                <w:sz w:val="26"/>
                <w:szCs w:val="26"/>
              </w:rPr>
            </w:pPr>
            <w:r w:rsidRPr="00D51327">
              <w:rPr>
                <w:b/>
                <w:sz w:val="26"/>
                <w:szCs w:val="26"/>
              </w:rPr>
              <w:t>Виконавці</w:t>
            </w:r>
          </w:p>
        </w:tc>
        <w:tc>
          <w:tcPr>
            <w:tcW w:w="743" w:type="pct"/>
            <w:vMerge w:val="restart"/>
            <w:vAlign w:val="center"/>
          </w:tcPr>
          <w:p w:rsidR="00DC7E94" w:rsidRPr="00D51327" w:rsidRDefault="00DC7E94" w:rsidP="00BB4F49">
            <w:pPr>
              <w:jc w:val="center"/>
              <w:rPr>
                <w:b/>
                <w:sz w:val="26"/>
                <w:szCs w:val="26"/>
              </w:rPr>
            </w:pPr>
            <w:r w:rsidRPr="00D51327">
              <w:rPr>
                <w:b/>
                <w:sz w:val="26"/>
                <w:szCs w:val="26"/>
              </w:rPr>
              <w:t>Час на виконання</w:t>
            </w:r>
          </w:p>
          <w:p w:rsidR="00DC7E94" w:rsidRPr="00D51327" w:rsidRDefault="00DC7E94" w:rsidP="00BB4F49">
            <w:pPr>
              <w:jc w:val="center"/>
              <w:rPr>
                <w:b/>
                <w:sz w:val="26"/>
                <w:szCs w:val="26"/>
              </w:rPr>
            </w:pPr>
            <w:r w:rsidRPr="00D51327">
              <w:rPr>
                <w:b/>
                <w:sz w:val="26"/>
                <w:szCs w:val="26"/>
              </w:rPr>
              <w:t>після Ч…</w:t>
            </w:r>
          </w:p>
        </w:tc>
        <w:tc>
          <w:tcPr>
            <w:tcW w:w="743" w:type="pct"/>
            <w:vMerge w:val="restart"/>
            <w:vAlign w:val="center"/>
          </w:tcPr>
          <w:p w:rsidR="00DC7E94" w:rsidRPr="00D51327" w:rsidRDefault="00DC7E94" w:rsidP="00BB4F49">
            <w:pPr>
              <w:jc w:val="center"/>
              <w:rPr>
                <w:b/>
                <w:sz w:val="26"/>
                <w:szCs w:val="26"/>
              </w:rPr>
            </w:pPr>
            <w:r w:rsidRPr="00D51327">
              <w:rPr>
                <w:b/>
                <w:sz w:val="26"/>
                <w:szCs w:val="26"/>
              </w:rPr>
              <w:t>Відмітка про виконання</w:t>
            </w:r>
          </w:p>
        </w:tc>
      </w:tr>
      <w:tr w:rsidR="00DC7E94" w:rsidRPr="00D51327" w:rsidTr="00BB4F49">
        <w:trPr>
          <w:tblHeader/>
        </w:trPr>
        <w:tc>
          <w:tcPr>
            <w:tcW w:w="273" w:type="pct"/>
            <w:vMerge/>
          </w:tcPr>
          <w:p w:rsidR="00DC7E94" w:rsidRPr="00D51327" w:rsidRDefault="00DC7E94" w:rsidP="00BB4F49">
            <w:pPr>
              <w:rPr>
                <w:sz w:val="26"/>
                <w:szCs w:val="26"/>
              </w:rPr>
            </w:pPr>
          </w:p>
        </w:tc>
        <w:tc>
          <w:tcPr>
            <w:tcW w:w="1700" w:type="pct"/>
            <w:vMerge/>
          </w:tcPr>
          <w:p w:rsidR="00DC7E94" w:rsidRPr="00D51327" w:rsidRDefault="00DC7E94" w:rsidP="00BB4F49">
            <w:pPr>
              <w:rPr>
                <w:sz w:val="26"/>
                <w:szCs w:val="26"/>
              </w:rPr>
            </w:pPr>
          </w:p>
        </w:tc>
        <w:tc>
          <w:tcPr>
            <w:tcW w:w="829" w:type="pct"/>
            <w:vAlign w:val="center"/>
          </w:tcPr>
          <w:p w:rsidR="00DC7E94" w:rsidRPr="00D51327" w:rsidRDefault="00DC7E94" w:rsidP="00BB4F49">
            <w:pPr>
              <w:jc w:val="center"/>
              <w:rPr>
                <w:b/>
                <w:sz w:val="26"/>
                <w:szCs w:val="26"/>
              </w:rPr>
            </w:pPr>
            <w:r w:rsidRPr="00D51327">
              <w:rPr>
                <w:b/>
                <w:sz w:val="26"/>
                <w:szCs w:val="26"/>
              </w:rPr>
              <w:t>Основний</w:t>
            </w:r>
          </w:p>
        </w:tc>
        <w:tc>
          <w:tcPr>
            <w:tcW w:w="712" w:type="pct"/>
            <w:vAlign w:val="center"/>
          </w:tcPr>
          <w:p w:rsidR="00DC7E94" w:rsidRPr="00D51327" w:rsidRDefault="00DC7E94" w:rsidP="00BB4F49">
            <w:pPr>
              <w:jc w:val="center"/>
              <w:rPr>
                <w:b/>
                <w:sz w:val="26"/>
                <w:szCs w:val="26"/>
              </w:rPr>
            </w:pPr>
            <w:r w:rsidRPr="00D51327">
              <w:rPr>
                <w:b/>
                <w:sz w:val="26"/>
                <w:szCs w:val="26"/>
              </w:rPr>
              <w:t>Запасний</w:t>
            </w:r>
          </w:p>
        </w:tc>
        <w:tc>
          <w:tcPr>
            <w:tcW w:w="743" w:type="pct"/>
            <w:vMerge/>
          </w:tcPr>
          <w:p w:rsidR="00DC7E94" w:rsidRPr="00D51327" w:rsidRDefault="00DC7E94" w:rsidP="00BB4F49">
            <w:pPr>
              <w:rPr>
                <w:sz w:val="26"/>
                <w:szCs w:val="26"/>
              </w:rPr>
            </w:pPr>
          </w:p>
        </w:tc>
        <w:tc>
          <w:tcPr>
            <w:tcW w:w="743" w:type="pct"/>
            <w:vMerge/>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1</w:t>
            </w:r>
          </w:p>
        </w:tc>
        <w:tc>
          <w:tcPr>
            <w:tcW w:w="1700" w:type="pct"/>
          </w:tcPr>
          <w:p w:rsidR="00DC7E94" w:rsidRPr="00D51327" w:rsidRDefault="00DC7E94" w:rsidP="00453F0C">
            <w:pPr>
              <w:jc w:val="both"/>
              <w:rPr>
                <w:sz w:val="26"/>
                <w:szCs w:val="26"/>
              </w:rPr>
            </w:pPr>
            <w:r w:rsidRPr="00D51327">
              <w:rPr>
                <w:sz w:val="26"/>
                <w:szCs w:val="26"/>
              </w:rPr>
              <w:t xml:space="preserve">Отримання інформації про виникнення пожежі </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+10 сек</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2</w:t>
            </w:r>
          </w:p>
        </w:tc>
        <w:tc>
          <w:tcPr>
            <w:tcW w:w="1700" w:type="pct"/>
          </w:tcPr>
          <w:p w:rsidR="00DC7E94" w:rsidRPr="00D51327" w:rsidRDefault="00DC7E94" w:rsidP="00453F0C">
            <w:pPr>
              <w:jc w:val="both"/>
              <w:rPr>
                <w:sz w:val="26"/>
                <w:szCs w:val="26"/>
              </w:rPr>
            </w:pPr>
            <w:r w:rsidRPr="00D51327">
              <w:rPr>
                <w:sz w:val="26"/>
                <w:szCs w:val="26"/>
              </w:rPr>
              <w:t>Оповістити через засоби зв’язку, або голосом</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+30 сек.</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3</w:t>
            </w:r>
          </w:p>
        </w:tc>
        <w:tc>
          <w:tcPr>
            <w:tcW w:w="1700" w:type="pct"/>
          </w:tcPr>
          <w:p w:rsidR="00DC7E94" w:rsidRPr="00D51327" w:rsidRDefault="00DC7E94" w:rsidP="00453F0C">
            <w:pPr>
              <w:jc w:val="both"/>
              <w:rPr>
                <w:sz w:val="26"/>
                <w:szCs w:val="26"/>
              </w:rPr>
            </w:pPr>
            <w:r w:rsidRPr="00D51327">
              <w:rPr>
                <w:sz w:val="26"/>
                <w:szCs w:val="26"/>
              </w:rPr>
              <w:t>Доповісти про виникнення пожежі по тел.101,112</w:t>
            </w:r>
          </w:p>
          <w:p w:rsidR="00DC7E94" w:rsidRPr="00D51327" w:rsidRDefault="00DC7E94" w:rsidP="00453F0C">
            <w:pPr>
              <w:jc w:val="both"/>
              <w:rPr>
                <w:sz w:val="26"/>
                <w:szCs w:val="26"/>
              </w:rPr>
            </w:pPr>
            <w:r w:rsidRPr="00D51327">
              <w:rPr>
                <w:sz w:val="26"/>
                <w:szCs w:val="26"/>
              </w:rPr>
              <w:t>начальнику Управління адміністрації __________ району, тел._________</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+ 1 хв.</w:t>
            </w:r>
          </w:p>
        </w:tc>
        <w:tc>
          <w:tcPr>
            <w:tcW w:w="743" w:type="pct"/>
          </w:tcPr>
          <w:p w:rsidR="00DC7E94" w:rsidRPr="00D51327" w:rsidRDefault="00DC7E94" w:rsidP="00BB4F49">
            <w:pPr>
              <w:rPr>
                <w:sz w:val="26"/>
                <w:szCs w:val="26"/>
              </w:rPr>
            </w:pPr>
          </w:p>
        </w:tc>
      </w:tr>
      <w:tr w:rsidR="00DC7E94" w:rsidRPr="00D51327" w:rsidTr="00BB4F49">
        <w:tc>
          <w:tcPr>
            <w:tcW w:w="5000" w:type="pct"/>
            <w:gridSpan w:val="6"/>
          </w:tcPr>
          <w:p w:rsidR="00DC7E94" w:rsidRPr="00D51327" w:rsidRDefault="00DC7E94" w:rsidP="00BB4F49">
            <w:pPr>
              <w:jc w:val="center"/>
              <w:rPr>
                <w:b/>
                <w:i/>
                <w:color w:val="FF0000"/>
                <w:sz w:val="26"/>
                <w:szCs w:val="26"/>
              </w:rPr>
            </w:pPr>
            <w:r w:rsidRPr="00D51327">
              <w:rPr>
                <w:b/>
                <w:i/>
                <w:color w:val="FF0000"/>
                <w:sz w:val="26"/>
                <w:szCs w:val="26"/>
              </w:rPr>
              <w:t>При неможливості повідомити всіх – повідомте хоча б одного з них</w:t>
            </w: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4</w:t>
            </w:r>
          </w:p>
        </w:tc>
        <w:tc>
          <w:tcPr>
            <w:tcW w:w="1700" w:type="pct"/>
          </w:tcPr>
          <w:p w:rsidR="00DC7E94" w:rsidRPr="00D51327" w:rsidRDefault="00DC7E94" w:rsidP="00453F0C">
            <w:pPr>
              <w:jc w:val="both"/>
              <w:rPr>
                <w:sz w:val="26"/>
                <w:szCs w:val="26"/>
              </w:rPr>
            </w:pPr>
            <w:r w:rsidRPr="00D51327">
              <w:rPr>
                <w:sz w:val="26"/>
                <w:szCs w:val="26"/>
              </w:rPr>
              <w:t>Дати команду персоналу діяти відповідно до плану реагування</w:t>
            </w:r>
          </w:p>
          <w:p w:rsidR="00DC7E94" w:rsidRPr="00D51327" w:rsidRDefault="00DC7E94" w:rsidP="00453F0C">
            <w:pPr>
              <w:jc w:val="both"/>
              <w:rPr>
                <w:sz w:val="26"/>
                <w:szCs w:val="26"/>
              </w:rPr>
            </w:pPr>
            <w:r w:rsidRPr="00D51327">
              <w:rPr>
                <w:sz w:val="26"/>
                <w:szCs w:val="26"/>
              </w:rPr>
              <w:t>(роздати картки виконавцям по напрямкам)</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+ 1хв.30 сек.</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5</w:t>
            </w:r>
          </w:p>
        </w:tc>
        <w:tc>
          <w:tcPr>
            <w:tcW w:w="1700" w:type="pct"/>
          </w:tcPr>
          <w:p w:rsidR="00DC7E94" w:rsidRPr="00D51327" w:rsidRDefault="00DC7E94" w:rsidP="00453F0C">
            <w:pPr>
              <w:jc w:val="both"/>
              <w:rPr>
                <w:sz w:val="26"/>
                <w:szCs w:val="26"/>
              </w:rPr>
            </w:pPr>
            <w:r w:rsidRPr="00D51327">
              <w:rPr>
                <w:sz w:val="26"/>
                <w:szCs w:val="26"/>
              </w:rPr>
              <w:t>Дати команду черговому «Взяти ключі від запасних виходів та відкрити ___ запасні виходи».</w:t>
            </w:r>
          </w:p>
        </w:tc>
        <w:tc>
          <w:tcPr>
            <w:tcW w:w="829" w:type="pct"/>
          </w:tcPr>
          <w:p w:rsidR="00DC7E94" w:rsidRPr="00D51327" w:rsidRDefault="00DC7E94" w:rsidP="00BB4F49">
            <w:pPr>
              <w:jc w:val="center"/>
              <w:rPr>
                <w:sz w:val="26"/>
                <w:szCs w:val="26"/>
              </w:rPr>
            </w:pP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+ 1 хв.30 сек.</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6</w:t>
            </w:r>
          </w:p>
        </w:tc>
        <w:tc>
          <w:tcPr>
            <w:tcW w:w="1700" w:type="pct"/>
          </w:tcPr>
          <w:p w:rsidR="00DC7E94" w:rsidRPr="00D51327" w:rsidRDefault="00DC7E94" w:rsidP="00453F0C">
            <w:pPr>
              <w:jc w:val="both"/>
              <w:rPr>
                <w:sz w:val="26"/>
                <w:szCs w:val="26"/>
              </w:rPr>
            </w:pPr>
            <w:r w:rsidRPr="00D51327">
              <w:rPr>
                <w:sz w:val="26"/>
                <w:szCs w:val="26"/>
              </w:rPr>
              <w:t>Дати команду завідувачу господарством на відключення електроживлення.</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+ 2 хв.</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7</w:t>
            </w:r>
          </w:p>
        </w:tc>
        <w:tc>
          <w:tcPr>
            <w:tcW w:w="1700" w:type="pct"/>
          </w:tcPr>
          <w:p w:rsidR="00DC7E94" w:rsidRPr="00D51327" w:rsidRDefault="00DC7E94" w:rsidP="00453F0C">
            <w:pPr>
              <w:jc w:val="both"/>
              <w:rPr>
                <w:sz w:val="26"/>
                <w:szCs w:val="26"/>
              </w:rPr>
            </w:pPr>
            <w:r w:rsidRPr="00D51327">
              <w:rPr>
                <w:sz w:val="26"/>
                <w:szCs w:val="26"/>
              </w:rPr>
              <w:t>Дати команду на залучення спеціалізованих ланок ЦЗ:</w:t>
            </w:r>
          </w:p>
          <w:p w:rsidR="00DC7E94" w:rsidRPr="00D51327" w:rsidRDefault="00DC7E94" w:rsidP="00453F0C">
            <w:pPr>
              <w:tabs>
                <w:tab w:val="left" w:pos="179"/>
              </w:tabs>
              <w:jc w:val="both"/>
              <w:rPr>
                <w:sz w:val="26"/>
                <w:szCs w:val="26"/>
              </w:rPr>
            </w:pPr>
            <w:r w:rsidRPr="00D51327">
              <w:rPr>
                <w:sz w:val="26"/>
                <w:szCs w:val="26"/>
              </w:rPr>
              <w:t>-</w:t>
            </w:r>
            <w:r w:rsidRPr="00D51327">
              <w:rPr>
                <w:sz w:val="26"/>
                <w:szCs w:val="26"/>
              </w:rPr>
              <w:tab/>
              <w:t>протипожежна ланка;</w:t>
            </w:r>
          </w:p>
          <w:p w:rsidR="00DC7E94" w:rsidRPr="00D51327" w:rsidRDefault="00DC7E94" w:rsidP="00453F0C">
            <w:pPr>
              <w:tabs>
                <w:tab w:val="left" w:pos="179"/>
              </w:tabs>
              <w:jc w:val="both"/>
              <w:rPr>
                <w:sz w:val="26"/>
                <w:szCs w:val="26"/>
              </w:rPr>
            </w:pPr>
            <w:r w:rsidRPr="00D51327">
              <w:rPr>
                <w:sz w:val="26"/>
                <w:szCs w:val="26"/>
              </w:rPr>
              <w:t>-</w:t>
            </w:r>
            <w:r w:rsidRPr="00D51327">
              <w:rPr>
                <w:sz w:val="26"/>
                <w:szCs w:val="26"/>
              </w:rPr>
              <w:tab/>
              <w:t>медична ланка;</w:t>
            </w:r>
          </w:p>
          <w:p w:rsidR="00DC7E94" w:rsidRPr="00D51327" w:rsidRDefault="00DC7E94" w:rsidP="00453F0C">
            <w:pPr>
              <w:tabs>
                <w:tab w:val="left" w:pos="179"/>
              </w:tabs>
              <w:rPr>
                <w:sz w:val="26"/>
                <w:szCs w:val="26"/>
              </w:rPr>
            </w:pPr>
            <w:r w:rsidRPr="00D51327">
              <w:rPr>
                <w:sz w:val="26"/>
                <w:szCs w:val="26"/>
              </w:rPr>
              <w:t>-</w:t>
            </w:r>
            <w:r w:rsidRPr="00D51327">
              <w:rPr>
                <w:sz w:val="26"/>
                <w:szCs w:val="26"/>
              </w:rPr>
              <w:tab/>
              <w:t>ланка охорони громадського порядку.</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rPr>
                <w:sz w:val="26"/>
                <w:szCs w:val="26"/>
              </w:rPr>
            </w:pP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8</w:t>
            </w:r>
          </w:p>
        </w:tc>
        <w:tc>
          <w:tcPr>
            <w:tcW w:w="1700" w:type="pct"/>
          </w:tcPr>
          <w:p w:rsidR="00DC7E94" w:rsidRPr="00D51327" w:rsidRDefault="00DC7E94" w:rsidP="00453F0C">
            <w:pPr>
              <w:jc w:val="both"/>
              <w:rPr>
                <w:sz w:val="26"/>
                <w:szCs w:val="26"/>
              </w:rPr>
            </w:pPr>
            <w:r w:rsidRPr="00D51327">
              <w:rPr>
                <w:sz w:val="26"/>
                <w:szCs w:val="26"/>
              </w:rPr>
              <w:t>Надати домедичну допомогу  потерпілим (за потребою)</w:t>
            </w:r>
          </w:p>
        </w:tc>
        <w:tc>
          <w:tcPr>
            <w:tcW w:w="829" w:type="pct"/>
          </w:tcPr>
          <w:p w:rsidR="00DC7E94" w:rsidRPr="00D51327" w:rsidRDefault="00DC7E94" w:rsidP="00BB4F49">
            <w:pPr>
              <w:jc w:val="center"/>
              <w:rPr>
                <w:sz w:val="26"/>
                <w:szCs w:val="26"/>
              </w:rPr>
            </w:pP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rPr>
                <w:sz w:val="26"/>
                <w:szCs w:val="26"/>
              </w:rPr>
            </w:pP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9</w:t>
            </w:r>
          </w:p>
        </w:tc>
        <w:tc>
          <w:tcPr>
            <w:tcW w:w="1700" w:type="pct"/>
          </w:tcPr>
          <w:p w:rsidR="00DC7E94" w:rsidRPr="00D51327" w:rsidRDefault="00DC7E94" w:rsidP="00453F0C">
            <w:pPr>
              <w:jc w:val="both"/>
              <w:rPr>
                <w:sz w:val="26"/>
                <w:szCs w:val="26"/>
              </w:rPr>
            </w:pPr>
            <w:r w:rsidRPr="00D51327">
              <w:rPr>
                <w:sz w:val="26"/>
                <w:szCs w:val="26"/>
              </w:rPr>
              <w:t>Підписати документ про знеструмлення  та передати його командиру пожежно-рятувального підрозділу</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rPr>
                <w:sz w:val="26"/>
                <w:szCs w:val="26"/>
              </w:rPr>
            </w:pPr>
            <w:r w:rsidRPr="00D51327">
              <w:rPr>
                <w:sz w:val="26"/>
                <w:szCs w:val="26"/>
              </w:rPr>
              <w:t>2 хв.30 сек.</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10</w:t>
            </w:r>
          </w:p>
        </w:tc>
        <w:tc>
          <w:tcPr>
            <w:tcW w:w="1700" w:type="pct"/>
          </w:tcPr>
          <w:p w:rsidR="00DC7E94" w:rsidRPr="00D51327" w:rsidRDefault="00DC7E94" w:rsidP="00453F0C">
            <w:pPr>
              <w:jc w:val="both"/>
              <w:rPr>
                <w:sz w:val="26"/>
                <w:szCs w:val="26"/>
              </w:rPr>
            </w:pPr>
            <w:r w:rsidRPr="00D51327">
              <w:rPr>
                <w:sz w:val="26"/>
                <w:szCs w:val="26"/>
              </w:rPr>
              <w:t>Направити посадову особу (голову комісії з евакуації) для організації зустрічі учнів та персоналу на місці збору</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+ 3 хв.</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11</w:t>
            </w:r>
          </w:p>
        </w:tc>
        <w:tc>
          <w:tcPr>
            <w:tcW w:w="1700" w:type="pct"/>
          </w:tcPr>
          <w:p w:rsidR="00DC7E94" w:rsidRPr="00D51327" w:rsidRDefault="00DC7E94" w:rsidP="00453F0C">
            <w:pPr>
              <w:jc w:val="both"/>
              <w:rPr>
                <w:sz w:val="26"/>
                <w:szCs w:val="26"/>
              </w:rPr>
            </w:pPr>
            <w:r w:rsidRPr="00D51327">
              <w:rPr>
                <w:sz w:val="26"/>
                <w:szCs w:val="26"/>
              </w:rPr>
              <w:t>Під час евакуації знаходитися у вестибюлі, не допускати перехрещування  потоків між собою</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rPr>
                <w:sz w:val="26"/>
                <w:szCs w:val="26"/>
              </w:rPr>
            </w:pPr>
            <w:r w:rsidRPr="00D51327">
              <w:rPr>
                <w:sz w:val="26"/>
                <w:szCs w:val="26"/>
              </w:rPr>
              <w:t>3 хв.20 сек.</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12</w:t>
            </w:r>
          </w:p>
        </w:tc>
        <w:tc>
          <w:tcPr>
            <w:tcW w:w="1700" w:type="pct"/>
          </w:tcPr>
          <w:p w:rsidR="00DC7E94" w:rsidRPr="00D51327" w:rsidRDefault="00DC7E94" w:rsidP="00453F0C">
            <w:pPr>
              <w:jc w:val="both"/>
              <w:rPr>
                <w:sz w:val="26"/>
                <w:szCs w:val="26"/>
              </w:rPr>
            </w:pPr>
            <w:r w:rsidRPr="00D51327">
              <w:rPr>
                <w:sz w:val="26"/>
                <w:szCs w:val="26"/>
              </w:rPr>
              <w:t>Надати допомогу (по можливості) в евакуації  документів та матеріальних цінностей</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Після евакуації дітей</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13</w:t>
            </w:r>
          </w:p>
        </w:tc>
        <w:tc>
          <w:tcPr>
            <w:tcW w:w="1700" w:type="pct"/>
          </w:tcPr>
          <w:p w:rsidR="00DC7E94" w:rsidRPr="00D51327" w:rsidRDefault="00DC7E94" w:rsidP="00453F0C">
            <w:pPr>
              <w:jc w:val="both"/>
              <w:rPr>
                <w:sz w:val="26"/>
                <w:szCs w:val="26"/>
              </w:rPr>
            </w:pPr>
            <w:r w:rsidRPr="00D51327">
              <w:rPr>
                <w:sz w:val="26"/>
                <w:szCs w:val="26"/>
              </w:rPr>
              <w:t>Перевірити приміщення закладу освіти на відсутність учнів та персоналу (по можливості)</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Після евакуації з приміщень</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14</w:t>
            </w:r>
          </w:p>
        </w:tc>
        <w:tc>
          <w:tcPr>
            <w:tcW w:w="1700" w:type="pct"/>
          </w:tcPr>
          <w:p w:rsidR="00DC7E94" w:rsidRPr="00D51327" w:rsidRDefault="00DC7E94" w:rsidP="00453F0C">
            <w:pPr>
              <w:jc w:val="both"/>
              <w:rPr>
                <w:sz w:val="26"/>
                <w:szCs w:val="26"/>
              </w:rPr>
            </w:pPr>
            <w:r w:rsidRPr="00D51327">
              <w:rPr>
                <w:sz w:val="26"/>
                <w:szCs w:val="26"/>
              </w:rPr>
              <w:t>Прийняти доповідь про евакуацію дітей та працівників</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Після евакуації</w:t>
            </w:r>
          </w:p>
        </w:tc>
        <w:tc>
          <w:tcPr>
            <w:tcW w:w="743" w:type="pct"/>
          </w:tcPr>
          <w:p w:rsidR="00DC7E94" w:rsidRPr="00D51327" w:rsidRDefault="00DC7E94" w:rsidP="00BB4F49">
            <w:pPr>
              <w:rPr>
                <w:sz w:val="26"/>
                <w:szCs w:val="26"/>
              </w:rPr>
            </w:pPr>
          </w:p>
        </w:tc>
      </w:tr>
      <w:tr w:rsidR="00DC7E94" w:rsidRPr="00D51327" w:rsidTr="00BB4F49">
        <w:tc>
          <w:tcPr>
            <w:tcW w:w="273" w:type="pct"/>
          </w:tcPr>
          <w:p w:rsidR="00DC7E94" w:rsidRPr="00D51327" w:rsidRDefault="00DC7E94" w:rsidP="00BB4F49">
            <w:pPr>
              <w:jc w:val="center"/>
              <w:rPr>
                <w:sz w:val="26"/>
                <w:szCs w:val="26"/>
              </w:rPr>
            </w:pPr>
            <w:r w:rsidRPr="00D51327">
              <w:rPr>
                <w:sz w:val="26"/>
                <w:szCs w:val="26"/>
              </w:rPr>
              <w:t>15</w:t>
            </w:r>
          </w:p>
        </w:tc>
        <w:tc>
          <w:tcPr>
            <w:tcW w:w="1700" w:type="pct"/>
          </w:tcPr>
          <w:p w:rsidR="00DC7E94" w:rsidRPr="00D51327" w:rsidRDefault="00DC7E94" w:rsidP="00453F0C">
            <w:pPr>
              <w:jc w:val="both"/>
              <w:rPr>
                <w:sz w:val="26"/>
                <w:szCs w:val="26"/>
              </w:rPr>
            </w:pPr>
            <w:r w:rsidRPr="00D51327">
              <w:rPr>
                <w:sz w:val="26"/>
                <w:szCs w:val="26"/>
              </w:rPr>
              <w:t>Доповісти в управління (відділ з питань освіти районної державної адміністрації, місцевого органу управління у сфері світи) про завершення евакуації</w:t>
            </w:r>
          </w:p>
        </w:tc>
        <w:tc>
          <w:tcPr>
            <w:tcW w:w="829" w:type="pct"/>
          </w:tcPr>
          <w:p w:rsidR="00DC7E94" w:rsidRPr="00D51327" w:rsidRDefault="00DC7E94" w:rsidP="00BB4F49">
            <w:pPr>
              <w:jc w:val="center"/>
              <w:rPr>
                <w:sz w:val="26"/>
                <w:szCs w:val="26"/>
              </w:rPr>
            </w:pPr>
            <w:r w:rsidRPr="00D51327">
              <w:rPr>
                <w:sz w:val="26"/>
                <w:szCs w:val="26"/>
              </w:rPr>
              <w:t>особисто</w:t>
            </w:r>
          </w:p>
        </w:tc>
        <w:tc>
          <w:tcPr>
            <w:tcW w:w="712" w:type="pct"/>
          </w:tcPr>
          <w:p w:rsidR="00DC7E94" w:rsidRPr="00D51327" w:rsidRDefault="00DC7E94" w:rsidP="00BB4F49">
            <w:pPr>
              <w:rPr>
                <w:sz w:val="26"/>
                <w:szCs w:val="26"/>
              </w:rPr>
            </w:pPr>
          </w:p>
        </w:tc>
        <w:tc>
          <w:tcPr>
            <w:tcW w:w="743" w:type="pct"/>
          </w:tcPr>
          <w:p w:rsidR="00DC7E94" w:rsidRPr="00D51327" w:rsidRDefault="00DC7E94" w:rsidP="00BB4F49">
            <w:pPr>
              <w:jc w:val="center"/>
              <w:rPr>
                <w:sz w:val="26"/>
                <w:szCs w:val="26"/>
              </w:rPr>
            </w:pPr>
            <w:r w:rsidRPr="00D51327">
              <w:rPr>
                <w:sz w:val="26"/>
                <w:szCs w:val="26"/>
              </w:rPr>
              <w:t>Після евакуації</w:t>
            </w:r>
          </w:p>
        </w:tc>
        <w:tc>
          <w:tcPr>
            <w:tcW w:w="743" w:type="pct"/>
          </w:tcPr>
          <w:p w:rsidR="00DC7E94" w:rsidRPr="00D51327" w:rsidRDefault="00DC7E94" w:rsidP="00BB4F49">
            <w:pPr>
              <w:rPr>
                <w:sz w:val="26"/>
                <w:szCs w:val="26"/>
              </w:rPr>
            </w:pPr>
          </w:p>
        </w:tc>
      </w:tr>
    </w:tbl>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rPr>
          <w:sz w:val="24"/>
        </w:rPr>
      </w:pPr>
    </w:p>
    <w:p w:rsidR="00DC7E94" w:rsidRPr="00D51327" w:rsidRDefault="00DC7E94" w:rsidP="00D046D2">
      <w:pPr>
        <w:jc w:val="center"/>
        <w:rPr>
          <w:b/>
          <w:szCs w:val="24"/>
        </w:rPr>
      </w:pPr>
      <w:r w:rsidRPr="00D51327">
        <w:rPr>
          <w:b/>
          <w:szCs w:val="24"/>
        </w:rPr>
        <w:t>Дії керівника закладу загальної середньої освіти під час загрози, або викиду небезпечної хімічної речовини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
        <w:gridCol w:w="3848"/>
        <w:gridCol w:w="1404"/>
        <w:gridCol w:w="1328"/>
        <w:gridCol w:w="1507"/>
        <w:gridCol w:w="1507"/>
      </w:tblGrid>
      <w:tr w:rsidR="00DC7E94" w:rsidRPr="00D51327" w:rsidTr="00BB4F49">
        <w:tc>
          <w:tcPr>
            <w:tcW w:w="271" w:type="pct"/>
            <w:vMerge w:val="restart"/>
            <w:vAlign w:val="center"/>
          </w:tcPr>
          <w:p w:rsidR="00DC7E94" w:rsidRPr="00D51327" w:rsidRDefault="00DC7E94" w:rsidP="00BB4F49">
            <w:pPr>
              <w:jc w:val="center"/>
              <w:rPr>
                <w:b/>
                <w:sz w:val="26"/>
                <w:szCs w:val="26"/>
              </w:rPr>
            </w:pPr>
            <w:r w:rsidRPr="00D51327">
              <w:rPr>
                <w:b/>
                <w:sz w:val="26"/>
                <w:szCs w:val="26"/>
              </w:rPr>
              <w:t>№</w:t>
            </w:r>
          </w:p>
          <w:p w:rsidR="00DC7E94" w:rsidRPr="00D51327" w:rsidRDefault="00DC7E94" w:rsidP="00BB4F49">
            <w:pPr>
              <w:jc w:val="center"/>
              <w:rPr>
                <w:b/>
                <w:sz w:val="26"/>
                <w:szCs w:val="26"/>
              </w:rPr>
            </w:pPr>
            <w:r w:rsidRPr="00D51327">
              <w:rPr>
                <w:b/>
                <w:sz w:val="26"/>
                <w:szCs w:val="26"/>
              </w:rPr>
              <w:t>з/п</w:t>
            </w:r>
          </w:p>
        </w:tc>
        <w:tc>
          <w:tcPr>
            <w:tcW w:w="1925" w:type="pct"/>
            <w:vMerge w:val="restart"/>
            <w:vAlign w:val="center"/>
          </w:tcPr>
          <w:p w:rsidR="00DC7E94" w:rsidRPr="00D51327" w:rsidRDefault="00DC7E94" w:rsidP="00BB4F49">
            <w:pPr>
              <w:jc w:val="center"/>
              <w:rPr>
                <w:b/>
                <w:sz w:val="26"/>
                <w:szCs w:val="26"/>
              </w:rPr>
            </w:pPr>
            <w:r w:rsidRPr="00D51327">
              <w:rPr>
                <w:b/>
                <w:sz w:val="26"/>
                <w:szCs w:val="26"/>
              </w:rPr>
              <w:t>Практичні дії після отримання сигналу</w:t>
            </w:r>
          </w:p>
        </w:tc>
        <w:tc>
          <w:tcPr>
            <w:tcW w:w="1335" w:type="pct"/>
            <w:gridSpan w:val="2"/>
            <w:vAlign w:val="center"/>
          </w:tcPr>
          <w:p w:rsidR="00DC7E94" w:rsidRPr="00D51327" w:rsidRDefault="00DC7E94" w:rsidP="00BB4F49">
            <w:pPr>
              <w:jc w:val="center"/>
              <w:rPr>
                <w:b/>
                <w:sz w:val="26"/>
                <w:szCs w:val="26"/>
              </w:rPr>
            </w:pPr>
            <w:r w:rsidRPr="00D51327">
              <w:rPr>
                <w:b/>
                <w:sz w:val="26"/>
                <w:szCs w:val="26"/>
              </w:rPr>
              <w:t>Виконавці</w:t>
            </w:r>
          </w:p>
        </w:tc>
        <w:tc>
          <w:tcPr>
            <w:tcW w:w="735" w:type="pct"/>
            <w:vMerge w:val="restart"/>
            <w:vAlign w:val="center"/>
          </w:tcPr>
          <w:p w:rsidR="00DC7E94" w:rsidRPr="00D51327" w:rsidRDefault="00DC7E94" w:rsidP="00BB4F49">
            <w:pPr>
              <w:jc w:val="center"/>
              <w:rPr>
                <w:b/>
                <w:sz w:val="26"/>
                <w:szCs w:val="26"/>
              </w:rPr>
            </w:pPr>
            <w:r w:rsidRPr="00D51327">
              <w:rPr>
                <w:b/>
                <w:sz w:val="26"/>
                <w:szCs w:val="26"/>
              </w:rPr>
              <w:t>Час на виконання</w:t>
            </w:r>
          </w:p>
          <w:p w:rsidR="00DC7E94" w:rsidRPr="00D51327" w:rsidRDefault="00DC7E94" w:rsidP="00BB4F49">
            <w:pPr>
              <w:jc w:val="center"/>
              <w:rPr>
                <w:b/>
                <w:sz w:val="26"/>
                <w:szCs w:val="26"/>
              </w:rPr>
            </w:pPr>
            <w:r w:rsidRPr="00D51327">
              <w:rPr>
                <w:b/>
                <w:sz w:val="26"/>
                <w:szCs w:val="26"/>
              </w:rPr>
              <w:t>після Ч…</w:t>
            </w:r>
          </w:p>
        </w:tc>
        <w:tc>
          <w:tcPr>
            <w:tcW w:w="735" w:type="pct"/>
            <w:vMerge w:val="restart"/>
            <w:vAlign w:val="center"/>
          </w:tcPr>
          <w:p w:rsidR="00DC7E94" w:rsidRPr="00D51327" w:rsidRDefault="00DC7E94" w:rsidP="00BB4F49">
            <w:pPr>
              <w:jc w:val="center"/>
              <w:rPr>
                <w:b/>
                <w:sz w:val="26"/>
                <w:szCs w:val="26"/>
              </w:rPr>
            </w:pPr>
            <w:r w:rsidRPr="00D51327">
              <w:rPr>
                <w:b/>
                <w:sz w:val="26"/>
                <w:szCs w:val="26"/>
              </w:rPr>
              <w:t>Відмітка про виконання</w:t>
            </w:r>
          </w:p>
        </w:tc>
      </w:tr>
      <w:tr w:rsidR="00DC7E94" w:rsidRPr="00D51327" w:rsidTr="00BB4F49">
        <w:tc>
          <w:tcPr>
            <w:tcW w:w="271" w:type="pct"/>
            <w:vMerge/>
          </w:tcPr>
          <w:p w:rsidR="00DC7E94" w:rsidRPr="00D51327" w:rsidRDefault="00DC7E94" w:rsidP="00BB4F49">
            <w:pPr>
              <w:jc w:val="center"/>
              <w:rPr>
                <w:b/>
                <w:sz w:val="26"/>
                <w:szCs w:val="26"/>
              </w:rPr>
            </w:pPr>
          </w:p>
        </w:tc>
        <w:tc>
          <w:tcPr>
            <w:tcW w:w="1925" w:type="pct"/>
            <w:vMerge/>
          </w:tcPr>
          <w:p w:rsidR="00DC7E94" w:rsidRPr="00D51327" w:rsidRDefault="00DC7E94" w:rsidP="00BB4F49">
            <w:pPr>
              <w:jc w:val="center"/>
              <w:rPr>
                <w:b/>
                <w:sz w:val="26"/>
                <w:szCs w:val="26"/>
              </w:rPr>
            </w:pPr>
          </w:p>
        </w:tc>
        <w:tc>
          <w:tcPr>
            <w:tcW w:w="685" w:type="pct"/>
            <w:vAlign w:val="center"/>
          </w:tcPr>
          <w:p w:rsidR="00DC7E94" w:rsidRPr="00D51327" w:rsidRDefault="00DC7E94" w:rsidP="00BB4F49">
            <w:pPr>
              <w:jc w:val="center"/>
              <w:rPr>
                <w:b/>
                <w:sz w:val="26"/>
                <w:szCs w:val="26"/>
              </w:rPr>
            </w:pPr>
            <w:r w:rsidRPr="00D51327">
              <w:rPr>
                <w:b/>
                <w:sz w:val="26"/>
                <w:szCs w:val="26"/>
              </w:rPr>
              <w:t>Основний</w:t>
            </w:r>
          </w:p>
        </w:tc>
        <w:tc>
          <w:tcPr>
            <w:tcW w:w="649" w:type="pct"/>
            <w:vAlign w:val="center"/>
          </w:tcPr>
          <w:p w:rsidR="00DC7E94" w:rsidRPr="00D51327" w:rsidRDefault="00DC7E94" w:rsidP="00BB4F49">
            <w:pPr>
              <w:jc w:val="center"/>
              <w:rPr>
                <w:b/>
                <w:sz w:val="26"/>
                <w:szCs w:val="26"/>
              </w:rPr>
            </w:pPr>
            <w:r w:rsidRPr="00D51327">
              <w:rPr>
                <w:b/>
                <w:sz w:val="26"/>
                <w:szCs w:val="26"/>
              </w:rPr>
              <w:t>Запасний</w:t>
            </w:r>
          </w:p>
        </w:tc>
        <w:tc>
          <w:tcPr>
            <w:tcW w:w="735" w:type="pct"/>
            <w:vMerge/>
          </w:tcPr>
          <w:p w:rsidR="00DC7E94" w:rsidRPr="00D51327" w:rsidRDefault="00DC7E94" w:rsidP="00BB4F49">
            <w:pPr>
              <w:jc w:val="center"/>
              <w:rPr>
                <w:b/>
                <w:sz w:val="26"/>
                <w:szCs w:val="26"/>
              </w:rPr>
            </w:pPr>
          </w:p>
        </w:tc>
        <w:tc>
          <w:tcPr>
            <w:tcW w:w="735" w:type="pct"/>
            <w:vMerge/>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1</w:t>
            </w:r>
          </w:p>
        </w:tc>
        <w:tc>
          <w:tcPr>
            <w:tcW w:w="1925" w:type="pct"/>
          </w:tcPr>
          <w:p w:rsidR="00DC7E94" w:rsidRPr="00D51327" w:rsidRDefault="00DC7E94" w:rsidP="00BB4F49">
            <w:pPr>
              <w:jc w:val="both"/>
              <w:rPr>
                <w:b/>
                <w:sz w:val="26"/>
                <w:szCs w:val="26"/>
              </w:rPr>
            </w:pPr>
            <w:r w:rsidRPr="00D51327">
              <w:rPr>
                <w:sz w:val="26"/>
                <w:szCs w:val="26"/>
              </w:rPr>
              <w:t>Отримання інформації про загрозу, або викид небезпечної хімічної речовини (НХР) керівником закладу загальної середньої освіти</w:t>
            </w:r>
          </w:p>
        </w:tc>
        <w:tc>
          <w:tcPr>
            <w:tcW w:w="685" w:type="pct"/>
          </w:tcPr>
          <w:p w:rsidR="00DC7E94" w:rsidRPr="00D51327" w:rsidRDefault="00DC7E94" w:rsidP="00BB4F49">
            <w:pPr>
              <w:jc w:val="center"/>
              <w:rPr>
                <w:b/>
                <w:sz w:val="26"/>
                <w:szCs w:val="26"/>
              </w:rPr>
            </w:pPr>
          </w:p>
        </w:tc>
        <w:tc>
          <w:tcPr>
            <w:tcW w:w="649" w:type="pct"/>
          </w:tcPr>
          <w:p w:rsidR="00DC7E94" w:rsidRPr="00D51327" w:rsidRDefault="00DC7E94" w:rsidP="00BB4F49">
            <w:pPr>
              <w:jc w:val="center"/>
              <w:rPr>
                <w:b/>
                <w:sz w:val="26"/>
                <w:szCs w:val="26"/>
              </w:rPr>
            </w:pPr>
          </w:p>
        </w:tc>
        <w:tc>
          <w:tcPr>
            <w:tcW w:w="735" w:type="pct"/>
          </w:tcPr>
          <w:p w:rsidR="00DC7E94" w:rsidRPr="00D51327" w:rsidRDefault="00DC7E94" w:rsidP="00BB4F49">
            <w:pPr>
              <w:jc w:val="center"/>
              <w:rPr>
                <w:b/>
                <w:sz w:val="26"/>
                <w:szCs w:val="26"/>
              </w:rPr>
            </w:pPr>
            <w:r w:rsidRPr="00D51327">
              <w:rPr>
                <w:sz w:val="26"/>
                <w:szCs w:val="26"/>
              </w:rPr>
              <w:t>+10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2</w:t>
            </w:r>
          </w:p>
        </w:tc>
        <w:tc>
          <w:tcPr>
            <w:tcW w:w="1925" w:type="pct"/>
          </w:tcPr>
          <w:p w:rsidR="00DC7E94" w:rsidRPr="00D51327" w:rsidRDefault="00DC7E94" w:rsidP="00BB4F49">
            <w:pPr>
              <w:rPr>
                <w:sz w:val="26"/>
                <w:szCs w:val="26"/>
              </w:rPr>
            </w:pPr>
            <w:r w:rsidRPr="00D51327">
              <w:rPr>
                <w:sz w:val="26"/>
                <w:szCs w:val="26"/>
              </w:rPr>
              <w:t>Оповістити через засоби зв’язку, або голосом про загрозу</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+30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3</w:t>
            </w:r>
          </w:p>
        </w:tc>
        <w:tc>
          <w:tcPr>
            <w:tcW w:w="1925" w:type="pct"/>
          </w:tcPr>
          <w:p w:rsidR="00DC7E94" w:rsidRPr="00D51327" w:rsidRDefault="00DC7E94" w:rsidP="00BB4F49">
            <w:pPr>
              <w:rPr>
                <w:sz w:val="26"/>
                <w:szCs w:val="26"/>
              </w:rPr>
            </w:pPr>
            <w:r w:rsidRPr="00D51327">
              <w:rPr>
                <w:sz w:val="26"/>
                <w:szCs w:val="26"/>
              </w:rPr>
              <w:t>Дати команду персоналу діяти відповідно до плану реагування</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+ 2 хв.30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4</w:t>
            </w:r>
          </w:p>
        </w:tc>
        <w:tc>
          <w:tcPr>
            <w:tcW w:w="1925" w:type="pct"/>
          </w:tcPr>
          <w:p w:rsidR="00DC7E94" w:rsidRPr="00D51327" w:rsidRDefault="00DC7E94" w:rsidP="00BB4F49">
            <w:pPr>
              <w:rPr>
                <w:sz w:val="26"/>
                <w:szCs w:val="26"/>
              </w:rPr>
            </w:pPr>
            <w:r w:rsidRPr="00D51327">
              <w:rPr>
                <w:sz w:val="26"/>
                <w:szCs w:val="26"/>
              </w:rPr>
              <w:t>Дати команду черговому «Взяти ключі від запасних виходів та відкрити ___ запасні виходи».</w:t>
            </w:r>
          </w:p>
        </w:tc>
        <w:tc>
          <w:tcPr>
            <w:tcW w:w="685" w:type="pct"/>
          </w:tcPr>
          <w:p w:rsidR="00DC7E94" w:rsidRPr="00D51327" w:rsidRDefault="00DC7E94" w:rsidP="00BB4F49">
            <w:pPr>
              <w:jc w:val="center"/>
              <w:rPr>
                <w:sz w:val="26"/>
                <w:szCs w:val="26"/>
              </w:rPr>
            </w:pP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+ 2 хв.30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5</w:t>
            </w:r>
          </w:p>
        </w:tc>
        <w:tc>
          <w:tcPr>
            <w:tcW w:w="1925" w:type="pct"/>
          </w:tcPr>
          <w:p w:rsidR="00DC7E94" w:rsidRPr="00D51327" w:rsidRDefault="00DC7E94" w:rsidP="00BB4F49">
            <w:pPr>
              <w:tabs>
                <w:tab w:val="left" w:pos="191"/>
              </w:tabs>
              <w:rPr>
                <w:sz w:val="26"/>
                <w:szCs w:val="26"/>
              </w:rPr>
            </w:pPr>
            <w:r w:rsidRPr="00D51327">
              <w:rPr>
                <w:sz w:val="26"/>
                <w:szCs w:val="26"/>
              </w:rPr>
              <w:t>Дати команду на залучення спеціалізованих ланок ЦЗ:</w:t>
            </w:r>
          </w:p>
          <w:p w:rsidR="00DC7E94" w:rsidRPr="00D51327" w:rsidRDefault="00DC7E94" w:rsidP="00BB4F49">
            <w:pPr>
              <w:tabs>
                <w:tab w:val="left" w:pos="191"/>
              </w:tabs>
              <w:rPr>
                <w:sz w:val="26"/>
                <w:szCs w:val="26"/>
              </w:rPr>
            </w:pPr>
            <w:r w:rsidRPr="00D51327">
              <w:rPr>
                <w:sz w:val="26"/>
                <w:szCs w:val="26"/>
              </w:rPr>
              <w:t>-</w:t>
            </w:r>
            <w:r w:rsidRPr="00D51327">
              <w:rPr>
                <w:sz w:val="26"/>
                <w:szCs w:val="26"/>
              </w:rPr>
              <w:tab/>
              <w:t>протипожежна ланка;</w:t>
            </w:r>
          </w:p>
          <w:p w:rsidR="00DC7E94" w:rsidRPr="00D51327" w:rsidRDefault="00DC7E94" w:rsidP="00BB4F49">
            <w:pPr>
              <w:tabs>
                <w:tab w:val="left" w:pos="191"/>
              </w:tabs>
              <w:rPr>
                <w:sz w:val="26"/>
                <w:szCs w:val="26"/>
              </w:rPr>
            </w:pPr>
            <w:r w:rsidRPr="00D51327">
              <w:rPr>
                <w:sz w:val="26"/>
                <w:szCs w:val="26"/>
              </w:rPr>
              <w:t>-</w:t>
            </w:r>
            <w:r w:rsidRPr="00D51327">
              <w:rPr>
                <w:sz w:val="26"/>
                <w:szCs w:val="26"/>
              </w:rPr>
              <w:tab/>
              <w:t>медична ланка;</w:t>
            </w:r>
          </w:p>
          <w:p w:rsidR="00DC7E94" w:rsidRPr="00D51327" w:rsidRDefault="00DC7E94" w:rsidP="00BB4F49">
            <w:pPr>
              <w:tabs>
                <w:tab w:val="left" w:pos="191"/>
              </w:tabs>
              <w:rPr>
                <w:sz w:val="26"/>
                <w:szCs w:val="26"/>
              </w:rPr>
            </w:pPr>
            <w:r w:rsidRPr="00D51327">
              <w:rPr>
                <w:sz w:val="26"/>
                <w:szCs w:val="26"/>
              </w:rPr>
              <w:t>-</w:t>
            </w:r>
            <w:r w:rsidRPr="00D51327">
              <w:rPr>
                <w:sz w:val="26"/>
                <w:szCs w:val="26"/>
              </w:rPr>
              <w:tab/>
              <w:t>ланка охорони громадського порядку.</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+ 3 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6</w:t>
            </w:r>
          </w:p>
        </w:tc>
        <w:tc>
          <w:tcPr>
            <w:tcW w:w="1925" w:type="pct"/>
          </w:tcPr>
          <w:p w:rsidR="00DC7E94" w:rsidRPr="00D51327" w:rsidRDefault="00DC7E94" w:rsidP="00BB4F49">
            <w:pPr>
              <w:jc w:val="both"/>
              <w:rPr>
                <w:sz w:val="26"/>
                <w:szCs w:val="26"/>
              </w:rPr>
            </w:pPr>
            <w:r w:rsidRPr="00D51327">
              <w:rPr>
                <w:sz w:val="26"/>
                <w:szCs w:val="26"/>
              </w:rPr>
              <w:t>Дати команду на герметизацію приміщень (у разі укриття в закладі освіти)</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+ 3хв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7</w:t>
            </w:r>
          </w:p>
        </w:tc>
        <w:tc>
          <w:tcPr>
            <w:tcW w:w="1925" w:type="pct"/>
          </w:tcPr>
          <w:p w:rsidR="00DC7E94" w:rsidRPr="00D51327" w:rsidRDefault="00DC7E94" w:rsidP="00BB4F49">
            <w:pPr>
              <w:rPr>
                <w:sz w:val="26"/>
                <w:szCs w:val="26"/>
              </w:rPr>
            </w:pPr>
            <w:r w:rsidRPr="00D51327">
              <w:rPr>
                <w:sz w:val="26"/>
                <w:szCs w:val="26"/>
              </w:rPr>
              <w:t>Направити посадову особу (голову комісії з евакуації) для організації зустрічі учнів та персоналу на місці збору</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+ 3 хв.30сек.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8</w:t>
            </w:r>
          </w:p>
        </w:tc>
        <w:tc>
          <w:tcPr>
            <w:tcW w:w="1925" w:type="pct"/>
          </w:tcPr>
          <w:p w:rsidR="00DC7E94" w:rsidRPr="00D51327" w:rsidRDefault="00DC7E94" w:rsidP="00BB4F49">
            <w:pPr>
              <w:rPr>
                <w:sz w:val="26"/>
                <w:szCs w:val="26"/>
              </w:rPr>
            </w:pPr>
            <w:r w:rsidRPr="00D51327">
              <w:rPr>
                <w:sz w:val="26"/>
                <w:szCs w:val="26"/>
              </w:rPr>
              <w:t>Під час евакуації знаходитися вестибюлі, не допускати перехрещування  потоків між собою</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+ 4 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9</w:t>
            </w:r>
          </w:p>
        </w:tc>
        <w:tc>
          <w:tcPr>
            <w:tcW w:w="1925" w:type="pct"/>
          </w:tcPr>
          <w:p w:rsidR="00DC7E94" w:rsidRPr="00D51327" w:rsidRDefault="00DC7E94" w:rsidP="00BB4F49">
            <w:pPr>
              <w:jc w:val="both"/>
              <w:rPr>
                <w:sz w:val="26"/>
                <w:szCs w:val="26"/>
              </w:rPr>
            </w:pPr>
            <w:r w:rsidRPr="00D51327">
              <w:rPr>
                <w:sz w:val="26"/>
                <w:szCs w:val="26"/>
              </w:rPr>
              <w:t>В разі укриття в закладі освіти знаходитися в навчальних кабінетах</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+ 4 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10</w:t>
            </w:r>
          </w:p>
        </w:tc>
        <w:tc>
          <w:tcPr>
            <w:tcW w:w="1925" w:type="pct"/>
          </w:tcPr>
          <w:p w:rsidR="00DC7E94" w:rsidRPr="00D51327" w:rsidRDefault="00DC7E94" w:rsidP="00BB4F49">
            <w:pPr>
              <w:jc w:val="both"/>
              <w:rPr>
                <w:sz w:val="26"/>
                <w:szCs w:val="26"/>
              </w:rPr>
            </w:pPr>
            <w:r w:rsidRPr="00D51327">
              <w:rPr>
                <w:sz w:val="26"/>
                <w:szCs w:val="26"/>
              </w:rPr>
              <w:t>Контролювати роботи з проведення герметизації приміщень закладу освіти</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+ 5 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11</w:t>
            </w:r>
          </w:p>
        </w:tc>
        <w:tc>
          <w:tcPr>
            <w:tcW w:w="1925" w:type="pct"/>
          </w:tcPr>
          <w:p w:rsidR="00DC7E94" w:rsidRPr="00D51327" w:rsidRDefault="00DC7E94" w:rsidP="00BB4F49">
            <w:pPr>
              <w:rPr>
                <w:sz w:val="26"/>
                <w:szCs w:val="26"/>
              </w:rPr>
            </w:pPr>
            <w:r w:rsidRPr="00D51327">
              <w:rPr>
                <w:sz w:val="26"/>
                <w:szCs w:val="26"/>
              </w:rPr>
              <w:t>Прийняти доповідь про евакуацію дітей та працівників, або їх укриття</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Після евакуації</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12</w:t>
            </w:r>
          </w:p>
        </w:tc>
        <w:tc>
          <w:tcPr>
            <w:tcW w:w="1925" w:type="pct"/>
          </w:tcPr>
          <w:p w:rsidR="00DC7E94" w:rsidRPr="00D51327" w:rsidRDefault="00DC7E94" w:rsidP="00BB4F49">
            <w:pPr>
              <w:rPr>
                <w:sz w:val="26"/>
                <w:szCs w:val="26"/>
              </w:rPr>
            </w:pPr>
            <w:r w:rsidRPr="00D51327">
              <w:rPr>
                <w:sz w:val="26"/>
                <w:szCs w:val="26"/>
              </w:rPr>
              <w:t>Доповісти до управління (відділу) з питань освіти районної державної адміністрації, місцевого органу управління у сфері світи про завершення евакуації (укриття)</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Після евакуації</w:t>
            </w:r>
          </w:p>
        </w:tc>
        <w:tc>
          <w:tcPr>
            <w:tcW w:w="735" w:type="pct"/>
          </w:tcPr>
          <w:p w:rsidR="00DC7E94" w:rsidRPr="00D51327" w:rsidRDefault="00DC7E94" w:rsidP="00BB4F49">
            <w:pPr>
              <w:jc w:val="center"/>
              <w:rPr>
                <w:b/>
                <w:sz w:val="26"/>
                <w:szCs w:val="26"/>
              </w:rPr>
            </w:pPr>
          </w:p>
        </w:tc>
      </w:tr>
    </w:tbl>
    <w:p w:rsidR="00DC7E94" w:rsidRPr="00D51327" w:rsidRDefault="00DC7E94" w:rsidP="00BE5E8C">
      <w:pPr>
        <w:ind w:left="5103"/>
        <w:jc w:val="both"/>
      </w:pPr>
      <w:r w:rsidRPr="00D51327">
        <w:t>ЗАТВЕРДЖУЮ</w:t>
      </w:r>
    </w:p>
    <w:p w:rsidR="00DC7E94" w:rsidRPr="00D51327" w:rsidRDefault="00DC7E94" w:rsidP="00BE5E8C">
      <w:pPr>
        <w:ind w:left="5103"/>
      </w:pPr>
      <w:r w:rsidRPr="00D51327">
        <w:t xml:space="preserve">Директор Харківської гімназії №___ </w:t>
      </w:r>
    </w:p>
    <w:p w:rsidR="00DC7E94" w:rsidRPr="00D51327" w:rsidRDefault="00DC7E94" w:rsidP="00BE5E8C">
      <w:pPr>
        <w:ind w:left="5103" w:firstLine="3"/>
      </w:pPr>
    </w:p>
    <w:p w:rsidR="00DC7E94" w:rsidRPr="00D51327" w:rsidRDefault="00DC7E94" w:rsidP="00BE5E8C">
      <w:pPr>
        <w:ind w:left="5103" w:firstLine="3"/>
      </w:pPr>
      <w:r w:rsidRPr="00D51327">
        <w:t>_________   _____________________</w:t>
      </w:r>
    </w:p>
    <w:p w:rsidR="00DC7E94" w:rsidRPr="00D51327" w:rsidRDefault="00DC7E94" w:rsidP="00BE5E8C">
      <w:pPr>
        <w:ind w:left="5103" w:firstLine="3"/>
        <w:rPr>
          <w:sz w:val="24"/>
          <w:szCs w:val="24"/>
        </w:rPr>
      </w:pPr>
      <w:r w:rsidRPr="00D51327">
        <w:rPr>
          <w:sz w:val="24"/>
          <w:szCs w:val="24"/>
        </w:rPr>
        <w:t xml:space="preserve">    (Підпис)                            (ПІБ)</w:t>
      </w:r>
    </w:p>
    <w:p w:rsidR="00DC7E94" w:rsidRPr="00D51327" w:rsidRDefault="00DC7E94" w:rsidP="00BE5E8C">
      <w:pPr>
        <w:ind w:left="5103"/>
      </w:pPr>
      <w:r w:rsidRPr="00D51327">
        <w:t>«____» __________ 201_ р.</w:t>
      </w:r>
    </w:p>
    <w:p w:rsidR="00DC7E94" w:rsidRPr="00D51327" w:rsidRDefault="00DC7E94" w:rsidP="00BE5E8C">
      <w:pPr>
        <w:ind w:left="5387" w:right="-284"/>
        <w:contextualSpacing/>
        <w:jc w:val="right"/>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4B6016">
      <w:pPr>
        <w:jc w:val="center"/>
        <w:rPr>
          <w:b/>
        </w:rPr>
      </w:pPr>
      <w:r w:rsidRPr="00D51327">
        <w:rPr>
          <w:b/>
        </w:rPr>
        <w:t>Документація</w:t>
      </w:r>
    </w:p>
    <w:p w:rsidR="00DC7E94" w:rsidRPr="00D51327" w:rsidRDefault="00DC7E94" w:rsidP="00BE5E8C">
      <w:pPr>
        <w:contextualSpacing/>
        <w:jc w:val="center"/>
      </w:pPr>
      <w:r w:rsidRPr="00D51327">
        <w:rPr>
          <w:b/>
        </w:rPr>
        <w:t>посадової особи з питань цивільного захисту</w:t>
      </w: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r w:rsidRPr="00D51327">
        <w:t>Харківська гімназія № ____</w:t>
      </w:r>
    </w:p>
    <w:p w:rsidR="00DC7E94" w:rsidRPr="00D51327" w:rsidRDefault="00DC7E94" w:rsidP="00BE5E8C">
      <w:pPr>
        <w:contextualSpacing/>
        <w:jc w:val="center"/>
      </w:pPr>
      <w:r w:rsidRPr="00D51327">
        <w:t>Харківської міської ради Харківської області</w:t>
      </w:r>
    </w:p>
    <w:p w:rsidR="00DC7E94" w:rsidRPr="00D51327" w:rsidRDefault="00DC7E94" w:rsidP="00BE5E8C">
      <w:pPr>
        <w:spacing w:line="360" w:lineRule="auto"/>
        <w:contextualSpacing/>
        <w:jc w:val="center"/>
      </w:pPr>
    </w:p>
    <w:p w:rsidR="00DC7E94" w:rsidRPr="00D51327" w:rsidRDefault="00DC7E94" w:rsidP="00BE5E8C">
      <w:pPr>
        <w:spacing w:line="360" w:lineRule="auto"/>
        <w:contextualSpacing/>
        <w:jc w:val="center"/>
      </w:pPr>
    </w:p>
    <w:p w:rsidR="00DC7E94" w:rsidRPr="00D51327" w:rsidRDefault="00DC7E94" w:rsidP="00BE5E8C">
      <w:pPr>
        <w:spacing w:line="360" w:lineRule="auto"/>
        <w:contextualSpacing/>
        <w:jc w:val="center"/>
      </w:pPr>
      <w:r w:rsidRPr="00D51327">
        <w:t>Витяг</w:t>
      </w:r>
    </w:p>
    <w:p w:rsidR="00DC7E94" w:rsidRPr="00D51327" w:rsidRDefault="00DC7E94" w:rsidP="00BE5E8C">
      <w:pPr>
        <w:spacing w:line="360" w:lineRule="auto"/>
        <w:contextualSpacing/>
        <w:jc w:val="center"/>
      </w:pPr>
      <w:r w:rsidRPr="00D51327">
        <w:t>з наказу № __ від 10.01.201_</w:t>
      </w:r>
    </w:p>
    <w:p w:rsidR="00DC7E94" w:rsidRPr="00D51327" w:rsidRDefault="00DC7E94" w:rsidP="00BE5E8C">
      <w:pPr>
        <w:spacing w:line="360" w:lineRule="auto"/>
        <w:contextualSpacing/>
        <w:jc w:val="center"/>
      </w:pPr>
    </w:p>
    <w:p w:rsidR="00DC7E94" w:rsidRPr="00D51327" w:rsidRDefault="00DC7E94" w:rsidP="00BE5E8C">
      <w:pPr>
        <w:contextualSpacing/>
        <w:jc w:val="both"/>
      </w:pPr>
      <w:r w:rsidRPr="00D51327">
        <w:rPr>
          <w:b/>
        </w:rPr>
        <w:t>Про організацію і ведення</w:t>
      </w:r>
    </w:p>
    <w:p w:rsidR="00DC7E94" w:rsidRPr="00D51327" w:rsidRDefault="00DC7E94" w:rsidP="00BE5E8C">
      <w:pPr>
        <w:contextualSpacing/>
        <w:jc w:val="both"/>
        <w:rPr>
          <w:b/>
        </w:rPr>
      </w:pPr>
      <w:r w:rsidRPr="00D51327">
        <w:rPr>
          <w:b/>
        </w:rPr>
        <w:t xml:space="preserve">цивільного захисту в </w:t>
      </w:r>
    </w:p>
    <w:p w:rsidR="00DC7E94" w:rsidRPr="00D51327" w:rsidRDefault="00DC7E94" w:rsidP="00BE5E8C">
      <w:pPr>
        <w:contextualSpacing/>
        <w:jc w:val="both"/>
        <w:rPr>
          <w:b/>
        </w:rPr>
      </w:pPr>
      <w:r w:rsidRPr="00D51327">
        <w:rPr>
          <w:b/>
        </w:rPr>
        <w:t>Харківській гімназії №___</w:t>
      </w:r>
    </w:p>
    <w:p w:rsidR="00DC7E94" w:rsidRPr="00D51327" w:rsidRDefault="00DC7E94" w:rsidP="00BE5E8C">
      <w:pPr>
        <w:spacing w:line="360" w:lineRule="auto"/>
        <w:ind w:left="284" w:hanging="284"/>
        <w:contextualSpacing/>
        <w:jc w:val="both"/>
      </w:pPr>
    </w:p>
    <w:p w:rsidR="00DC7E94" w:rsidRPr="00D51327" w:rsidRDefault="00DC7E94" w:rsidP="00BE5E8C">
      <w:pPr>
        <w:spacing w:line="360" w:lineRule="auto"/>
        <w:ind w:left="284" w:hanging="284"/>
        <w:contextualSpacing/>
        <w:jc w:val="both"/>
      </w:pPr>
    </w:p>
    <w:p w:rsidR="00DC7E94" w:rsidRPr="00D51327" w:rsidRDefault="00DC7E94" w:rsidP="00BE5E8C">
      <w:pPr>
        <w:spacing w:line="360" w:lineRule="auto"/>
        <w:ind w:firstLine="567"/>
        <w:contextualSpacing/>
        <w:jc w:val="both"/>
      </w:pPr>
      <w:r w:rsidRPr="00D51327">
        <w:t>1. З метою організації заходів цивільного захисту призначити:</w:t>
      </w:r>
    </w:p>
    <w:p w:rsidR="00DC7E94" w:rsidRPr="00D51327" w:rsidRDefault="00DC7E94" w:rsidP="00BE5E8C">
      <w:pPr>
        <w:pStyle w:val="PlainText"/>
        <w:spacing w:line="360" w:lineRule="auto"/>
        <w:ind w:firstLine="567"/>
        <w:contextualSpacing/>
        <w:jc w:val="both"/>
        <w:rPr>
          <w:rFonts w:ascii="Times New Roman" w:hAnsi="Times New Roman"/>
          <w:sz w:val="28"/>
          <w:szCs w:val="28"/>
          <w:lang w:val="uk-UA"/>
        </w:rPr>
      </w:pPr>
      <w:r w:rsidRPr="00D51327">
        <w:rPr>
          <w:rFonts w:ascii="Times New Roman" w:hAnsi="Times New Roman"/>
          <w:sz w:val="28"/>
          <w:szCs w:val="28"/>
          <w:lang w:val="uk-UA"/>
        </w:rPr>
        <w:t>1.1. Посадову особа з питань ЦЗ – _______________________________, заступник директора з навчально-виховної роботи.</w:t>
      </w:r>
    </w:p>
    <w:p w:rsidR="00DC7E94" w:rsidRPr="00D51327" w:rsidRDefault="00DC7E94" w:rsidP="00BE5E8C">
      <w:pPr>
        <w:pStyle w:val="PlainText"/>
        <w:spacing w:line="360" w:lineRule="auto"/>
        <w:ind w:left="709" w:hanging="1134"/>
        <w:contextualSpacing/>
        <w:jc w:val="both"/>
        <w:rPr>
          <w:rFonts w:ascii="Times New Roman" w:hAnsi="Times New Roman"/>
          <w:sz w:val="28"/>
          <w:szCs w:val="28"/>
          <w:lang w:val="uk-UA"/>
        </w:rPr>
      </w:pPr>
    </w:p>
    <w:p w:rsidR="00DC7E94" w:rsidRPr="00D51327" w:rsidRDefault="00DC7E94" w:rsidP="00BE5E8C">
      <w:pPr>
        <w:pStyle w:val="PlainText"/>
        <w:spacing w:line="360" w:lineRule="auto"/>
        <w:ind w:left="709" w:hanging="1134"/>
        <w:contextualSpacing/>
        <w:jc w:val="both"/>
        <w:rPr>
          <w:lang w:val="uk-UA"/>
        </w:rPr>
      </w:pPr>
    </w:p>
    <w:p w:rsidR="00DC7E94" w:rsidRPr="00D51327" w:rsidRDefault="00DC7E94" w:rsidP="00BE5E8C">
      <w:pPr>
        <w:rPr>
          <w:b/>
        </w:rPr>
      </w:pPr>
      <w:r w:rsidRPr="00D51327">
        <w:t>Директор гімназії  № ___                      ________       ________________</w:t>
      </w:r>
    </w:p>
    <w:p w:rsidR="00DC7E94" w:rsidRPr="00D51327" w:rsidRDefault="00DC7E94" w:rsidP="00BE5E8C">
      <w:pPr>
        <w:ind w:left="142" w:firstLine="3"/>
        <w:rPr>
          <w:sz w:val="24"/>
          <w:szCs w:val="24"/>
        </w:rPr>
      </w:pPr>
      <w:r w:rsidRPr="00D51327">
        <w:rPr>
          <w:sz w:val="24"/>
          <w:szCs w:val="24"/>
        </w:rPr>
        <w:t xml:space="preserve">                                                                              (Підпис)                      (ПІБ)</w:t>
      </w:r>
    </w:p>
    <w:p w:rsidR="00DC7E94" w:rsidRPr="00D51327" w:rsidRDefault="00DC7E94" w:rsidP="00BE5E8C">
      <w:pPr>
        <w:pStyle w:val="PlainText"/>
        <w:spacing w:line="360" w:lineRule="auto"/>
        <w:contextualSpacing/>
        <w:jc w:val="both"/>
        <w:rPr>
          <w:rFonts w:ascii="Times New Roman" w:hAnsi="Times New Roman"/>
          <w:sz w:val="28"/>
          <w:szCs w:val="28"/>
          <w:lang w:val="uk-UA"/>
        </w:rPr>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CE5775">
      <w:pPr>
        <w:jc w:val="both"/>
      </w:pPr>
    </w:p>
    <w:p w:rsidR="00DC7E94" w:rsidRPr="00D51327" w:rsidRDefault="00DC7E94" w:rsidP="00BE5E8C">
      <w:pPr>
        <w:ind w:left="5103"/>
        <w:jc w:val="both"/>
      </w:pPr>
      <w:r w:rsidRPr="00D51327">
        <w:t>ЗАТВЕРДЖУЮ</w:t>
      </w:r>
    </w:p>
    <w:p w:rsidR="00DC7E94" w:rsidRPr="00D51327" w:rsidRDefault="00DC7E94" w:rsidP="00BE5E8C">
      <w:pPr>
        <w:ind w:left="5103"/>
      </w:pPr>
      <w:r w:rsidRPr="00D51327">
        <w:t xml:space="preserve">Директор Харківської гімназії №___ </w:t>
      </w:r>
    </w:p>
    <w:p w:rsidR="00DC7E94" w:rsidRPr="00D51327" w:rsidRDefault="00DC7E94" w:rsidP="00BE5E8C">
      <w:pPr>
        <w:ind w:left="5103" w:firstLine="3"/>
      </w:pPr>
    </w:p>
    <w:p w:rsidR="00DC7E94" w:rsidRPr="00D51327" w:rsidRDefault="00DC7E94" w:rsidP="00BE5E8C">
      <w:pPr>
        <w:ind w:left="5103" w:firstLine="3"/>
      </w:pPr>
      <w:r w:rsidRPr="00D51327">
        <w:t>_________   _____________________</w:t>
      </w:r>
    </w:p>
    <w:p w:rsidR="00DC7E94" w:rsidRPr="00D51327" w:rsidRDefault="00DC7E94" w:rsidP="00BE5E8C">
      <w:pPr>
        <w:ind w:left="5103" w:firstLine="3"/>
        <w:rPr>
          <w:sz w:val="24"/>
          <w:szCs w:val="24"/>
        </w:rPr>
      </w:pPr>
      <w:r w:rsidRPr="00D51327">
        <w:rPr>
          <w:sz w:val="24"/>
          <w:szCs w:val="24"/>
        </w:rPr>
        <w:t xml:space="preserve">    (Підпис)                            (ПІБ)</w:t>
      </w:r>
    </w:p>
    <w:p w:rsidR="00DC7E94" w:rsidRPr="00D51327" w:rsidRDefault="00DC7E94" w:rsidP="00BE5E8C">
      <w:pPr>
        <w:ind w:left="5103"/>
      </w:pPr>
      <w:r w:rsidRPr="00D51327">
        <w:t>«____» __________ 201_ р.</w:t>
      </w:r>
    </w:p>
    <w:p w:rsidR="00DC7E94" w:rsidRPr="00D51327" w:rsidRDefault="00DC7E94" w:rsidP="00BE5E8C">
      <w:pPr>
        <w:jc w:val="center"/>
        <w:rPr>
          <w:b/>
        </w:rPr>
      </w:pPr>
    </w:p>
    <w:p w:rsidR="00DC7E94" w:rsidRPr="00D51327" w:rsidRDefault="00DC7E94" w:rsidP="00BE5E8C">
      <w:pPr>
        <w:jc w:val="center"/>
        <w:rPr>
          <w:b/>
        </w:rPr>
      </w:pPr>
      <w:r w:rsidRPr="00D51327">
        <w:rPr>
          <w:b/>
        </w:rPr>
        <w:t>Функціональні обов’язки</w:t>
      </w:r>
    </w:p>
    <w:p w:rsidR="00DC7E94" w:rsidRPr="00D51327" w:rsidRDefault="00DC7E94" w:rsidP="00BE5E8C">
      <w:pPr>
        <w:pStyle w:val="BodyTextIndent2"/>
        <w:ind w:firstLine="0"/>
        <w:jc w:val="center"/>
      </w:pPr>
      <w:r w:rsidRPr="00D51327">
        <w:rPr>
          <w:b/>
        </w:rPr>
        <w:t>посадової особи з питань ЦЗ Харківської  гімназії  № ___</w:t>
      </w:r>
    </w:p>
    <w:p w:rsidR="00DC7E94" w:rsidRPr="00D51327" w:rsidRDefault="00DC7E94" w:rsidP="00BE5E8C">
      <w:pPr>
        <w:ind w:firstLine="567"/>
        <w:jc w:val="both"/>
        <w:rPr>
          <w:sz w:val="23"/>
          <w:szCs w:val="23"/>
        </w:rPr>
      </w:pPr>
    </w:p>
    <w:p w:rsidR="00DC7E94" w:rsidRPr="00D51327" w:rsidRDefault="00DC7E94" w:rsidP="00BE5E8C">
      <w:pPr>
        <w:ind w:firstLine="567"/>
        <w:jc w:val="both"/>
      </w:pPr>
      <w:r w:rsidRPr="00D51327">
        <w:rPr>
          <w:b/>
        </w:rPr>
        <w:t>Організація заходів цивільного захисту гімназії здійснюється посадовою особою з питань цивільного захисту, яка призначається  директором гімназії</w:t>
      </w:r>
      <w:r w:rsidRPr="00D51327">
        <w:t xml:space="preserve">.  </w:t>
      </w:r>
    </w:p>
    <w:p w:rsidR="00DC7E94" w:rsidRPr="00D51327" w:rsidRDefault="00DC7E94" w:rsidP="00BE5E8C">
      <w:pPr>
        <w:ind w:firstLine="567"/>
        <w:jc w:val="both"/>
      </w:pPr>
    </w:p>
    <w:p w:rsidR="00DC7E94" w:rsidRPr="00D51327" w:rsidRDefault="00DC7E94" w:rsidP="006E44FA">
      <w:pPr>
        <w:ind w:firstLine="567"/>
        <w:jc w:val="both"/>
        <w:rPr>
          <w:b/>
          <w:sz w:val="26"/>
          <w:szCs w:val="26"/>
        </w:rPr>
      </w:pPr>
      <w:r w:rsidRPr="00D51327">
        <w:rPr>
          <w:b/>
          <w:sz w:val="26"/>
          <w:szCs w:val="26"/>
        </w:rPr>
        <w:t>Основними завданнями особи з питань цивільного захисту є:</w:t>
      </w:r>
    </w:p>
    <w:p w:rsidR="00DC7E94" w:rsidRPr="00D51327" w:rsidRDefault="00DC7E94" w:rsidP="006E44FA">
      <w:pPr>
        <w:ind w:firstLine="567"/>
        <w:jc w:val="both"/>
        <w:rPr>
          <w:sz w:val="26"/>
          <w:szCs w:val="26"/>
        </w:rPr>
      </w:pPr>
      <w:r w:rsidRPr="00D51327">
        <w:rPr>
          <w:sz w:val="26"/>
          <w:szCs w:val="26"/>
        </w:rPr>
        <w:t>організація виконання заходів у сфері цивільного захисту в гімназії, спрямованих на захист працівників, учнів, майна і територій від надзвичайних ситуацій, зменшення ризику їх виникнення та забезпечення сталого функціонування гімназії в умовах надзвичайної ситуації і в особливий період;</w:t>
      </w:r>
    </w:p>
    <w:p w:rsidR="00DC7E94" w:rsidRPr="00D51327" w:rsidRDefault="00DC7E94" w:rsidP="006E44FA">
      <w:pPr>
        <w:ind w:firstLine="567"/>
        <w:jc w:val="both"/>
        <w:rPr>
          <w:sz w:val="26"/>
          <w:szCs w:val="26"/>
        </w:rPr>
      </w:pPr>
      <w:r w:rsidRPr="00D51327">
        <w:rPr>
          <w:sz w:val="26"/>
          <w:szCs w:val="26"/>
        </w:rPr>
        <w:t>забезпечення виконання завдань, створених гімназією, органами управління і силами цивільного захисту та підтримання їх готовності до дій за призначенням;</w:t>
      </w:r>
    </w:p>
    <w:p w:rsidR="00DC7E94" w:rsidRPr="00D51327" w:rsidRDefault="00DC7E94" w:rsidP="006E44FA">
      <w:pPr>
        <w:ind w:firstLine="567"/>
        <w:jc w:val="both"/>
        <w:rPr>
          <w:sz w:val="26"/>
          <w:szCs w:val="26"/>
        </w:rPr>
      </w:pPr>
      <w:r w:rsidRPr="00D51327">
        <w:rPr>
          <w:sz w:val="26"/>
          <w:szCs w:val="26"/>
        </w:rPr>
        <w:t>забезпечення виконання вимог законодавства у сфері цивільного захисту, техногенної та пожежної безпеки.</w:t>
      </w:r>
    </w:p>
    <w:p w:rsidR="00DC7E94" w:rsidRPr="00D51327" w:rsidRDefault="00DC7E94" w:rsidP="00BE5E8C">
      <w:pPr>
        <w:ind w:firstLine="567"/>
        <w:jc w:val="both"/>
        <w:rPr>
          <w:sz w:val="26"/>
          <w:szCs w:val="26"/>
        </w:rPr>
      </w:pPr>
    </w:p>
    <w:p w:rsidR="00DC7E94" w:rsidRPr="00D51327" w:rsidRDefault="00DC7E94" w:rsidP="006E44FA">
      <w:pPr>
        <w:ind w:firstLine="567"/>
        <w:jc w:val="both"/>
        <w:rPr>
          <w:b/>
          <w:sz w:val="26"/>
          <w:szCs w:val="26"/>
        </w:rPr>
      </w:pPr>
      <w:r w:rsidRPr="00D51327">
        <w:rPr>
          <w:b/>
          <w:sz w:val="26"/>
          <w:szCs w:val="26"/>
        </w:rPr>
        <w:t>Особа з питань цивільного захисту відповідно до покладених завдань:</w:t>
      </w:r>
    </w:p>
    <w:p w:rsidR="00DC7E94" w:rsidRPr="00D51327" w:rsidRDefault="00DC7E94" w:rsidP="006E44FA">
      <w:pPr>
        <w:spacing w:before="60"/>
        <w:ind w:firstLine="567"/>
        <w:jc w:val="both"/>
        <w:rPr>
          <w:sz w:val="26"/>
          <w:szCs w:val="26"/>
        </w:rPr>
      </w:pPr>
      <w:r w:rsidRPr="00D51327">
        <w:rPr>
          <w:sz w:val="26"/>
          <w:szCs w:val="26"/>
        </w:rPr>
        <w:t>забезпечує виконання заходів у сфері цивільного захисту в гімназії;</w:t>
      </w:r>
    </w:p>
    <w:p w:rsidR="00DC7E94" w:rsidRPr="00D51327" w:rsidRDefault="00DC7E94" w:rsidP="006E44FA">
      <w:pPr>
        <w:spacing w:before="60"/>
        <w:ind w:firstLine="567"/>
        <w:jc w:val="both"/>
        <w:rPr>
          <w:sz w:val="26"/>
          <w:szCs w:val="26"/>
        </w:rPr>
      </w:pPr>
      <w:r w:rsidRPr="00D51327">
        <w:rPr>
          <w:sz w:val="26"/>
          <w:szCs w:val="26"/>
        </w:rPr>
        <w:t>надає пропозиції, організовує та контролює виконання заходів щодо забезпечення дотримання вимог законодавства щодо створення, зберігання, утримання, використання та реконструкції захисних споруд цивільного захисту;</w:t>
      </w:r>
    </w:p>
    <w:p w:rsidR="00DC7E94" w:rsidRPr="00D51327" w:rsidRDefault="00DC7E94" w:rsidP="006E44FA">
      <w:pPr>
        <w:spacing w:before="60"/>
        <w:ind w:firstLine="567"/>
        <w:jc w:val="both"/>
        <w:rPr>
          <w:sz w:val="26"/>
          <w:szCs w:val="26"/>
        </w:rPr>
      </w:pPr>
      <w:r w:rsidRPr="00D51327">
        <w:rPr>
          <w:sz w:val="26"/>
          <w:szCs w:val="26"/>
        </w:rPr>
        <w:t>здійснює облік та веде документацію з утримання захисних споруд цивільного захисту, які перебувають на балансі (утриманні), організовує утримання їх та забезпечує готовність цих споруд до укриття людей у разі виникнення надзвичайних ситуацій;</w:t>
      </w:r>
    </w:p>
    <w:p w:rsidR="00DC7E94" w:rsidRPr="00D51327" w:rsidRDefault="00DC7E94" w:rsidP="006E44FA">
      <w:pPr>
        <w:spacing w:before="60"/>
        <w:ind w:firstLine="567"/>
        <w:jc w:val="both"/>
        <w:rPr>
          <w:sz w:val="26"/>
          <w:szCs w:val="26"/>
        </w:rPr>
      </w:pPr>
      <w:r w:rsidRPr="00D51327">
        <w:rPr>
          <w:sz w:val="26"/>
          <w:szCs w:val="26"/>
        </w:rPr>
        <w:t>організовує забезпечення працівників гімназії засобами індивідуального захисту органів дихання та засобами колективного захисту;</w:t>
      </w:r>
    </w:p>
    <w:p w:rsidR="00DC7E94" w:rsidRPr="00D51327" w:rsidRDefault="00DC7E94" w:rsidP="006E44FA">
      <w:pPr>
        <w:spacing w:before="60"/>
        <w:ind w:firstLine="567"/>
        <w:jc w:val="both"/>
        <w:rPr>
          <w:sz w:val="26"/>
          <w:szCs w:val="26"/>
        </w:rPr>
      </w:pPr>
      <w:r w:rsidRPr="00D51327">
        <w:rPr>
          <w:sz w:val="26"/>
          <w:szCs w:val="26"/>
        </w:rPr>
        <w:t>забезпечує розміщення інформації (наочної агітації) про заходи безпеки та відповідну поведінку працівників і учнів гімназії;</w:t>
      </w:r>
    </w:p>
    <w:p w:rsidR="00DC7E94" w:rsidRPr="00D51327" w:rsidRDefault="00DC7E94" w:rsidP="006E44FA">
      <w:pPr>
        <w:spacing w:before="60"/>
        <w:ind w:firstLine="567"/>
        <w:jc w:val="both"/>
        <w:rPr>
          <w:sz w:val="26"/>
          <w:szCs w:val="26"/>
        </w:rPr>
      </w:pPr>
      <w:r w:rsidRPr="00D51327">
        <w:rPr>
          <w:sz w:val="26"/>
          <w:szCs w:val="26"/>
        </w:rPr>
        <w:t>організовує створення і забезпечення функціонування об'єктової системи оповіщення;</w:t>
      </w:r>
    </w:p>
    <w:p w:rsidR="00DC7E94" w:rsidRPr="00D51327" w:rsidRDefault="00DC7E94" w:rsidP="006E44FA">
      <w:pPr>
        <w:spacing w:before="60"/>
        <w:ind w:firstLine="567"/>
        <w:jc w:val="both"/>
        <w:rPr>
          <w:sz w:val="26"/>
          <w:szCs w:val="26"/>
        </w:rPr>
      </w:pPr>
      <w:r w:rsidRPr="00D51327">
        <w:rPr>
          <w:sz w:val="26"/>
          <w:szCs w:val="26"/>
        </w:rPr>
        <w:t>організовує виконання заходів щодо впровадження інженерно-технічних заходів цивільного захисту, що зменшують ступінь ризику виникнення аварій, пожеж та вибухів в гімназії;</w:t>
      </w:r>
    </w:p>
    <w:p w:rsidR="00DC7E94" w:rsidRPr="00D51327" w:rsidRDefault="00DC7E94" w:rsidP="006E44FA">
      <w:pPr>
        <w:spacing w:before="60"/>
        <w:ind w:firstLine="567"/>
        <w:jc w:val="both"/>
        <w:rPr>
          <w:sz w:val="26"/>
          <w:szCs w:val="26"/>
        </w:rPr>
      </w:pPr>
      <w:r w:rsidRPr="00D51327">
        <w:rPr>
          <w:sz w:val="26"/>
          <w:szCs w:val="26"/>
        </w:rPr>
        <w:t>здійснює планування та забезпечує контроль за підготовкою та проведенням під час виникнення надзвичайних ситуацій заходів з евакуації працівників та майна гімназії;</w:t>
      </w:r>
    </w:p>
    <w:p w:rsidR="00DC7E94" w:rsidRPr="00D51327" w:rsidRDefault="00DC7E94" w:rsidP="006E44FA">
      <w:pPr>
        <w:spacing w:before="60"/>
        <w:ind w:firstLine="567"/>
        <w:jc w:val="both"/>
        <w:rPr>
          <w:sz w:val="26"/>
          <w:szCs w:val="26"/>
        </w:rPr>
      </w:pPr>
      <w:r w:rsidRPr="00D51327">
        <w:rPr>
          <w:sz w:val="26"/>
          <w:szCs w:val="26"/>
        </w:rPr>
        <w:t>організовує та забезпечує проведення з працівниками індивідуального і курсового навчання за програмами підготовки до дій у надзвичайних ситуаціях, а також інструктажів з питань цивільного захисту, техногенної та пожежної безпеки;</w:t>
      </w:r>
    </w:p>
    <w:p w:rsidR="00DC7E94" w:rsidRPr="00D51327" w:rsidRDefault="00DC7E94" w:rsidP="006E44FA">
      <w:pPr>
        <w:spacing w:before="60"/>
        <w:ind w:firstLine="567"/>
        <w:jc w:val="both"/>
        <w:rPr>
          <w:sz w:val="26"/>
          <w:szCs w:val="26"/>
        </w:rPr>
      </w:pPr>
      <w:r w:rsidRPr="00D51327">
        <w:rPr>
          <w:sz w:val="26"/>
          <w:szCs w:val="26"/>
        </w:rPr>
        <w:t>є робочим органом комісії з питань надзвичайних ситуацій в гімназії, забезпечує підготовку та контроль за виконанням її рішень;</w:t>
      </w:r>
    </w:p>
    <w:p w:rsidR="00DC7E94" w:rsidRPr="00D51327" w:rsidRDefault="00DC7E94" w:rsidP="006E44FA">
      <w:pPr>
        <w:spacing w:before="60"/>
        <w:ind w:firstLine="567"/>
        <w:jc w:val="both"/>
        <w:rPr>
          <w:sz w:val="26"/>
          <w:szCs w:val="26"/>
        </w:rPr>
      </w:pPr>
      <w:r w:rsidRPr="00D51327">
        <w:rPr>
          <w:sz w:val="26"/>
          <w:szCs w:val="26"/>
        </w:rPr>
        <w:t>розробляє проекти наказів керівника гімназії щодо організації та реалізації заходів цивільного захисту;</w:t>
      </w:r>
    </w:p>
    <w:p w:rsidR="00DC7E94" w:rsidRPr="00D51327" w:rsidRDefault="00DC7E94" w:rsidP="006E44FA">
      <w:pPr>
        <w:spacing w:before="60"/>
        <w:ind w:firstLine="567"/>
        <w:jc w:val="both"/>
        <w:rPr>
          <w:sz w:val="26"/>
          <w:szCs w:val="26"/>
        </w:rPr>
      </w:pPr>
      <w:r w:rsidRPr="00D51327">
        <w:rPr>
          <w:sz w:val="26"/>
          <w:szCs w:val="26"/>
        </w:rPr>
        <w:t>розробляє план реагування на надзвичайні ситуації гімназії;</w:t>
      </w:r>
    </w:p>
    <w:p w:rsidR="00DC7E94" w:rsidRPr="00D51327" w:rsidRDefault="00DC7E94" w:rsidP="006E44FA">
      <w:pPr>
        <w:spacing w:before="60"/>
        <w:ind w:firstLine="567"/>
        <w:jc w:val="both"/>
        <w:rPr>
          <w:sz w:val="26"/>
          <w:szCs w:val="26"/>
        </w:rPr>
      </w:pPr>
      <w:r w:rsidRPr="00D51327">
        <w:rPr>
          <w:sz w:val="26"/>
          <w:szCs w:val="26"/>
        </w:rPr>
        <w:t>організовує розроблення проекту плану основних заходів цивільного захисту гімназії на рік;</w:t>
      </w:r>
    </w:p>
    <w:p w:rsidR="00DC7E94" w:rsidRPr="00D51327" w:rsidRDefault="00DC7E94" w:rsidP="006E44FA">
      <w:pPr>
        <w:spacing w:before="60"/>
        <w:ind w:firstLine="567"/>
        <w:jc w:val="both"/>
        <w:rPr>
          <w:sz w:val="26"/>
          <w:szCs w:val="26"/>
        </w:rPr>
      </w:pPr>
      <w:r w:rsidRPr="00D51327">
        <w:rPr>
          <w:sz w:val="26"/>
          <w:szCs w:val="26"/>
        </w:rPr>
        <w:t>розробляє графік проведення Дня цивільного захисту, об'єктового тренування з питань цивільного захисту, тренувань на випадок пожеж. Організовує його виконання та звітує за результатами проведених тренувань;</w:t>
      </w:r>
    </w:p>
    <w:p w:rsidR="00DC7E94" w:rsidRPr="00D51327" w:rsidRDefault="00DC7E94" w:rsidP="006E44FA">
      <w:pPr>
        <w:spacing w:before="60"/>
        <w:ind w:firstLine="567"/>
        <w:jc w:val="both"/>
        <w:rPr>
          <w:sz w:val="26"/>
          <w:szCs w:val="26"/>
        </w:rPr>
      </w:pPr>
      <w:r w:rsidRPr="00D51327">
        <w:rPr>
          <w:sz w:val="26"/>
          <w:szCs w:val="26"/>
        </w:rPr>
        <w:t>організовує та контролює проходження посадовими особами гімназії навчання з питань цивільного захисту, пожежної безпеки;</w:t>
      </w:r>
    </w:p>
    <w:p w:rsidR="00DC7E94" w:rsidRPr="00D51327" w:rsidRDefault="00DC7E94" w:rsidP="006E44FA">
      <w:pPr>
        <w:spacing w:before="60"/>
        <w:ind w:firstLine="567"/>
        <w:jc w:val="both"/>
        <w:rPr>
          <w:sz w:val="26"/>
          <w:szCs w:val="26"/>
        </w:rPr>
      </w:pPr>
      <w:r w:rsidRPr="00D51327">
        <w:rPr>
          <w:sz w:val="26"/>
          <w:szCs w:val="26"/>
        </w:rPr>
        <w:t>готує звітні документи з питань цивільного захисту;</w:t>
      </w:r>
    </w:p>
    <w:p w:rsidR="00DC7E94" w:rsidRPr="00D51327" w:rsidRDefault="00DC7E94" w:rsidP="006E44FA">
      <w:pPr>
        <w:spacing w:before="60"/>
        <w:ind w:firstLine="567"/>
        <w:jc w:val="both"/>
        <w:rPr>
          <w:sz w:val="26"/>
          <w:szCs w:val="26"/>
        </w:rPr>
      </w:pPr>
      <w:r w:rsidRPr="00D51327">
        <w:rPr>
          <w:sz w:val="26"/>
          <w:szCs w:val="26"/>
        </w:rPr>
        <w:t>здійснює супровід посадових осіб органів державного нагляду з метою перевірки готовності сил цивільного захисту для проведення робіт за призначенням;</w:t>
      </w:r>
    </w:p>
    <w:p w:rsidR="00DC7E94" w:rsidRPr="00D51327" w:rsidRDefault="00DC7E94" w:rsidP="006E44FA">
      <w:pPr>
        <w:spacing w:before="60"/>
        <w:ind w:firstLine="567"/>
        <w:jc w:val="both"/>
        <w:rPr>
          <w:sz w:val="26"/>
          <w:szCs w:val="26"/>
        </w:rPr>
      </w:pPr>
      <w:r w:rsidRPr="00D51327">
        <w:rPr>
          <w:sz w:val="26"/>
          <w:szCs w:val="26"/>
        </w:rPr>
        <w:t>організовує та забезпечує виконання вимог законодавства у сфері техногенної та пожежної безпеки, а також надає пропозиції щодо виконання вимог приписів, постанов та розпоряджень ДСНС України та її територіальних органів;</w:t>
      </w:r>
    </w:p>
    <w:p w:rsidR="00DC7E94" w:rsidRPr="00D51327" w:rsidRDefault="00DC7E94" w:rsidP="006E44FA">
      <w:pPr>
        <w:spacing w:before="60"/>
        <w:ind w:firstLine="567"/>
        <w:jc w:val="both"/>
        <w:rPr>
          <w:sz w:val="26"/>
          <w:szCs w:val="26"/>
        </w:rPr>
      </w:pPr>
      <w:r w:rsidRPr="00D51327">
        <w:rPr>
          <w:sz w:val="26"/>
          <w:szCs w:val="26"/>
        </w:rPr>
        <w:t>надає пропозиції та контролює виконання заходів щодо впровадження автоматичних засобів виявлення та гасіння пожеж і використання для цієї мети виробничої автоматики;</w:t>
      </w:r>
    </w:p>
    <w:p w:rsidR="00DC7E94" w:rsidRPr="00D51327" w:rsidRDefault="00DC7E94" w:rsidP="006E44FA">
      <w:pPr>
        <w:spacing w:before="60"/>
        <w:ind w:firstLine="567"/>
        <w:jc w:val="both"/>
        <w:rPr>
          <w:sz w:val="26"/>
          <w:szCs w:val="26"/>
        </w:rPr>
      </w:pPr>
      <w:r w:rsidRPr="00D51327">
        <w:rPr>
          <w:sz w:val="26"/>
          <w:szCs w:val="26"/>
        </w:rPr>
        <w:t>організовує та контролює утримання у справному стані засобів цивільного та протипожежного захисту, недопущення їх використання не за призначенням;</w:t>
      </w:r>
    </w:p>
    <w:p w:rsidR="00DC7E94" w:rsidRPr="00D51327" w:rsidRDefault="00DC7E94" w:rsidP="006E44FA">
      <w:pPr>
        <w:spacing w:before="60"/>
        <w:ind w:firstLine="567"/>
        <w:jc w:val="both"/>
        <w:rPr>
          <w:sz w:val="26"/>
          <w:szCs w:val="26"/>
        </w:rPr>
      </w:pPr>
      <w:r w:rsidRPr="00D51327">
        <w:rPr>
          <w:sz w:val="26"/>
          <w:szCs w:val="26"/>
        </w:rPr>
        <w:t>забезпечує своєчасне інформування відповідних органів та підрозділів цивільного захисту про стан та виконання заходів цивільного захисту гімназії;</w:t>
      </w:r>
    </w:p>
    <w:p w:rsidR="00DC7E94" w:rsidRPr="00D51327" w:rsidRDefault="00DC7E94" w:rsidP="006E44FA">
      <w:pPr>
        <w:spacing w:before="60"/>
        <w:ind w:firstLine="567"/>
        <w:jc w:val="both"/>
        <w:rPr>
          <w:sz w:val="26"/>
          <w:szCs w:val="26"/>
        </w:rPr>
      </w:pPr>
      <w:r w:rsidRPr="00D51327">
        <w:rPr>
          <w:sz w:val="26"/>
          <w:szCs w:val="26"/>
        </w:rPr>
        <w:t>надає пропозиції керівнику гімназії щодо:</w:t>
      </w:r>
    </w:p>
    <w:p w:rsidR="00DC7E94" w:rsidRPr="00D51327" w:rsidRDefault="00DC7E94" w:rsidP="006E44FA">
      <w:pPr>
        <w:spacing w:before="60"/>
        <w:ind w:firstLine="567"/>
        <w:jc w:val="both"/>
        <w:rPr>
          <w:sz w:val="26"/>
          <w:szCs w:val="26"/>
        </w:rPr>
      </w:pPr>
      <w:r w:rsidRPr="00D51327">
        <w:rPr>
          <w:sz w:val="26"/>
          <w:szCs w:val="26"/>
        </w:rPr>
        <w:t>створення ... спеціалізованих ланок цивільного захисту, необхідних для їх функціонування та забезпечення готовності до дій за призначенням матеріально-технічної бази;</w:t>
      </w:r>
    </w:p>
    <w:p w:rsidR="00DC7E94" w:rsidRPr="00D51327" w:rsidRDefault="00DC7E94" w:rsidP="006E44FA">
      <w:pPr>
        <w:spacing w:before="60"/>
        <w:ind w:firstLine="567"/>
        <w:jc w:val="both"/>
        <w:rPr>
          <w:sz w:val="26"/>
          <w:szCs w:val="26"/>
        </w:rPr>
      </w:pPr>
      <w:r w:rsidRPr="00D51327">
        <w:rPr>
          <w:sz w:val="26"/>
          <w:szCs w:val="26"/>
        </w:rPr>
        <w:t>планування матеріальних та фінансових витрат для виконання заходів цивільного захисту, що зменшують рівень ризику виникнення надзвичайних ситуацій;</w:t>
      </w:r>
    </w:p>
    <w:p w:rsidR="00DC7E94" w:rsidRPr="00D51327" w:rsidRDefault="00DC7E94" w:rsidP="006E44FA">
      <w:pPr>
        <w:spacing w:before="60"/>
        <w:ind w:firstLine="567"/>
        <w:jc w:val="both"/>
        <w:rPr>
          <w:sz w:val="26"/>
          <w:szCs w:val="26"/>
        </w:rPr>
      </w:pPr>
      <w:r w:rsidRPr="00D51327">
        <w:rPr>
          <w:sz w:val="26"/>
          <w:szCs w:val="26"/>
        </w:rPr>
        <w:t>створення, накопичення, порядку зберігання і використання об'єктових матеріальних резервів для запобігання та ліквідації наслідків надзвичайних ситуацій;</w:t>
      </w:r>
    </w:p>
    <w:p w:rsidR="00DC7E94" w:rsidRPr="00D51327" w:rsidRDefault="00DC7E94" w:rsidP="006E44FA">
      <w:pPr>
        <w:spacing w:before="60"/>
        <w:ind w:firstLine="567"/>
        <w:jc w:val="both"/>
        <w:rPr>
          <w:sz w:val="26"/>
          <w:szCs w:val="26"/>
        </w:rPr>
      </w:pPr>
      <w:r w:rsidRPr="00D51327">
        <w:rPr>
          <w:sz w:val="26"/>
          <w:szCs w:val="26"/>
        </w:rPr>
        <w:t>розроблення заходів забезпечення цивільного захисту, впровадження досягнень науки і техніки, позитивного досвіду із зазначеного питання;</w:t>
      </w:r>
    </w:p>
    <w:p w:rsidR="00DC7E94" w:rsidRPr="00D51327" w:rsidRDefault="00DC7E94" w:rsidP="006E44FA">
      <w:pPr>
        <w:spacing w:before="60"/>
        <w:ind w:firstLine="567"/>
        <w:jc w:val="both"/>
        <w:rPr>
          <w:sz w:val="26"/>
          <w:szCs w:val="26"/>
        </w:rPr>
      </w:pPr>
      <w:r w:rsidRPr="00D51327">
        <w:rPr>
          <w:sz w:val="26"/>
          <w:szCs w:val="26"/>
        </w:rPr>
        <w:t>розроблення інструкцій та проектів наказів з питань цивільного захисту, здійснення постійного контролю за їх виконанням;</w:t>
      </w:r>
    </w:p>
    <w:p w:rsidR="00DC7E94" w:rsidRPr="00D51327" w:rsidRDefault="00DC7E94" w:rsidP="006E44FA">
      <w:pPr>
        <w:spacing w:before="60"/>
        <w:ind w:firstLine="567"/>
        <w:jc w:val="both"/>
        <w:rPr>
          <w:sz w:val="26"/>
          <w:szCs w:val="26"/>
        </w:rPr>
      </w:pPr>
      <w:r w:rsidRPr="00D51327">
        <w:rPr>
          <w:sz w:val="26"/>
          <w:szCs w:val="26"/>
        </w:rPr>
        <w:t>забезпечує виконання інших завдань і заходів у сфері цивільного захисту, передбачених Кодексом цивільного захисту України та іншими нормативно-правовими актами.</w:t>
      </w:r>
    </w:p>
    <w:p w:rsidR="00DC7E94" w:rsidRPr="00D51327" w:rsidRDefault="00DC7E94" w:rsidP="00BE5E8C">
      <w:pPr>
        <w:ind w:left="5103"/>
        <w:jc w:val="both"/>
      </w:pPr>
    </w:p>
    <w:p w:rsidR="00DC7E94" w:rsidRPr="00D51327" w:rsidRDefault="00DC7E94" w:rsidP="006E44FA">
      <w:pPr>
        <w:pStyle w:val="BodyTextIndent"/>
        <w:ind w:firstLine="0"/>
        <w:rPr>
          <w:b/>
          <w:szCs w:val="28"/>
        </w:rPr>
      </w:pPr>
      <w:r w:rsidRPr="00D51327">
        <w:t xml:space="preserve">Посадова особа з питань ЦЗ                            </w:t>
      </w:r>
      <w:r w:rsidRPr="00D51327">
        <w:rPr>
          <w:szCs w:val="28"/>
        </w:rPr>
        <w:t>________     ________________</w:t>
      </w:r>
    </w:p>
    <w:p w:rsidR="00DC7E94" w:rsidRPr="00D51327" w:rsidRDefault="00DC7E94" w:rsidP="006E44FA">
      <w:pPr>
        <w:ind w:left="142" w:firstLine="3"/>
        <w:rPr>
          <w:sz w:val="24"/>
          <w:szCs w:val="24"/>
        </w:rPr>
      </w:pPr>
      <w:r w:rsidRPr="00D51327">
        <w:rPr>
          <w:sz w:val="24"/>
          <w:szCs w:val="24"/>
        </w:rPr>
        <w:t xml:space="preserve">                                                                                            (Підпис)                      (ПІБ)</w:t>
      </w:r>
    </w:p>
    <w:p w:rsidR="00DC7E94" w:rsidRPr="00D51327" w:rsidRDefault="00DC7E94" w:rsidP="00BE5E8C">
      <w:pPr>
        <w:ind w:left="5103"/>
        <w:jc w:val="both"/>
      </w:pPr>
    </w:p>
    <w:p w:rsidR="00DC7E94" w:rsidRPr="00D51327" w:rsidRDefault="00DC7E94" w:rsidP="00BE5E8C">
      <w:pPr>
        <w:ind w:left="5103"/>
        <w:jc w:val="both"/>
      </w:pPr>
    </w:p>
    <w:p w:rsidR="00DC7E94" w:rsidRPr="00D51327" w:rsidRDefault="00DC7E94" w:rsidP="00BE5E8C">
      <w:pPr>
        <w:ind w:left="5103"/>
        <w:jc w:val="both"/>
      </w:pPr>
    </w:p>
    <w:p w:rsidR="00DC7E94" w:rsidRPr="00D51327" w:rsidRDefault="00DC7E94" w:rsidP="00BE5E8C">
      <w:pPr>
        <w:ind w:left="5103"/>
        <w:jc w:val="both"/>
      </w:pPr>
    </w:p>
    <w:p w:rsidR="00DC7E94" w:rsidRPr="00D51327" w:rsidRDefault="00DC7E94" w:rsidP="00BE5E8C">
      <w:pPr>
        <w:ind w:left="5103"/>
        <w:jc w:val="both"/>
      </w:pPr>
    </w:p>
    <w:p w:rsidR="00DC7E94" w:rsidRPr="00D51327" w:rsidRDefault="00DC7E94" w:rsidP="00787018">
      <w:pPr>
        <w:jc w:val="center"/>
        <w:rPr>
          <w:b/>
        </w:rPr>
      </w:pPr>
      <w:r w:rsidRPr="00D51327">
        <w:rPr>
          <w:b/>
          <w:sz w:val="24"/>
          <w:szCs w:val="24"/>
        </w:rPr>
        <w:t>Д</w:t>
      </w:r>
      <w:r w:rsidRPr="00D51327">
        <w:rPr>
          <w:b/>
        </w:rPr>
        <w:t>ії посадової особи (фахівця) з питань цивільного захисту в разі загрози</w:t>
      </w:r>
    </w:p>
    <w:p w:rsidR="00DC7E94" w:rsidRPr="00D51327" w:rsidRDefault="00DC7E94" w:rsidP="00787018">
      <w:pPr>
        <w:jc w:val="center"/>
      </w:pPr>
      <w:r w:rsidRPr="00D51327">
        <w:rPr>
          <w:b/>
        </w:rPr>
        <w:t>або виникнення надзвичайної ситуації</w:t>
      </w:r>
    </w:p>
    <w:p w:rsidR="00DC7E94" w:rsidRPr="00D51327" w:rsidRDefault="00DC7E94" w:rsidP="00787018">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
        <w:gridCol w:w="3848"/>
        <w:gridCol w:w="1404"/>
        <w:gridCol w:w="1328"/>
        <w:gridCol w:w="1507"/>
        <w:gridCol w:w="1507"/>
      </w:tblGrid>
      <w:tr w:rsidR="00DC7E94" w:rsidRPr="00D51327" w:rsidTr="00BB4F49">
        <w:tc>
          <w:tcPr>
            <w:tcW w:w="271" w:type="pct"/>
            <w:vMerge w:val="restart"/>
            <w:vAlign w:val="center"/>
          </w:tcPr>
          <w:p w:rsidR="00DC7E94" w:rsidRPr="00D51327" w:rsidRDefault="00DC7E94" w:rsidP="00BB4F49">
            <w:pPr>
              <w:jc w:val="center"/>
              <w:rPr>
                <w:b/>
                <w:sz w:val="26"/>
                <w:szCs w:val="26"/>
              </w:rPr>
            </w:pPr>
            <w:r w:rsidRPr="00D51327">
              <w:rPr>
                <w:b/>
                <w:sz w:val="26"/>
                <w:szCs w:val="26"/>
              </w:rPr>
              <w:t>№</w:t>
            </w:r>
          </w:p>
          <w:p w:rsidR="00DC7E94" w:rsidRPr="00D51327" w:rsidRDefault="00DC7E94" w:rsidP="00BB4F49">
            <w:pPr>
              <w:jc w:val="center"/>
              <w:rPr>
                <w:b/>
                <w:sz w:val="26"/>
                <w:szCs w:val="26"/>
              </w:rPr>
            </w:pPr>
            <w:r w:rsidRPr="00D51327">
              <w:rPr>
                <w:b/>
                <w:sz w:val="26"/>
                <w:szCs w:val="26"/>
              </w:rPr>
              <w:t>з/п</w:t>
            </w:r>
          </w:p>
        </w:tc>
        <w:tc>
          <w:tcPr>
            <w:tcW w:w="1925" w:type="pct"/>
            <w:vMerge w:val="restart"/>
            <w:vAlign w:val="center"/>
          </w:tcPr>
          <w:p w:rsidR="00DC7E94" w:rsidRPr="00D51327" w:rsidRDefault="00DC7E94" w:rsidP="00BB4F49">
            <w:pPr>
              <w:jc w:val="center"/>
              <w:rPr>
                <w:b/>
                <w:sz w:val="26"/>
                <w:szCs w:val="26"/>
              </w:rPr>
            </w:pPr>
            <w:r w:rsidRPr="00D51327">
              <w:rPr>
                <w:b/>
                <w:sz w:val="26"/>
                <w:szCs w:val="26"/>
              </w:rPr>
              <w:t>Практичні дії після отримання сигналу</w:t>
            </w:r>
          </w:p>
        </w:tc>
        <w:tc>
          <w:tcPr>
            <w:tcW w:w="1335" w:type="pct"/>
            <w:gridSpan w:val="2"/>
            <w:vAlign w:val="center"/>
          </w:tcPr>
          <w:p w:rsidR="00DC7E94" w:rsidRPr="00D51327" w:rsidRDefault="00DC7E94" w:rsidP="00BB4F49">
            <w:pPr>
              <w:jc w:val="center"/>
              <w:rPr>
                <w:b/>
                <w:sz w:val="26"/>
                <w:szCs w:val="26"/>
              </w:rPr>
            </w:pPr>
            <w:r w:rsidRPr="00D51327">
              <w:rPr>
                <w:b/>
                <w:sz w:val="26"/>
                <w:szCs w:val="26"/>
              </w:rPr>
              <w:t>Виконавці</w:t>
            </w:r>
          </w:p>
        </w:tc>
        <w:tc>
          <w:tcPr>
            <w:tcW w:w="735" w:type="pct"/>
            <w:vMerge w:val="restart"/>
            <w:vAlign w:val="center"/>
          </w:tcPr>
          <w:p w:rsidR="00DC7E94" w:rsidRPr="00D51327" w:rsidRDefault="00DC7E94" w:rsidP="00BB4F49">
            <w:pPr>
              <w:jc w:val="center"/>
              <w:rPr>
                <w:b/>
                <w:sz w:val="26"/>
                <w:szCs w:val="26"/>
              </w:rPr>
            </w:pPr>
            <w:r w:rsidRPr="00D51327">
              <w:rPr>
                <w:b/>
                <w:sz w:val="26"/>
                <w:szCs w:val="26"/>
              </w:rPr>
              <w:t>Час на виконання</w:t>
            </w:r>
          </w:p>
          <w:p w:rsidR="00DC7E94" w:rsidRPr="00D51327" w:rsidRDefault="00DC7E94" w:rsidP="00BB4F49">
            <w:pPr>
              <w:jc w:val="center"/>
              <w:rPr>
                <w:b/>
                <w:sz w:val="26"/>
                <w:szCs w:val="26"/>
              </w:rPr>
            </w:pPr>
            <w:r w:rsidRPr="00D51327">
              <w:rPr>
                <w:b/>
                <w:sz w:val="26"/>
                <w:szCs w:val="26"/>
              </w:rPr>
              <w:t>після Ч…</w:t>
            </w:r>
          </w:p>
        </w:tc>
        <w:tc>
          <w:tcPr>
            <w:tcW w:w="735" w:type="pct"/>
            <w:vMerge w:val="restart"/>
            <w:vAlign w:val="center"/>
          </w:tcPr>
          <w:p w:rsidR="00DC7E94" w:rsidRPr="00D51327" w:rsidRDefault="00DC7E94" w:rsidP="00BB4F49">
            <w:pPr>
              <w:jc w:val="center"/>
              <w:rPr>
                <w:b/>
                <w:sz w:val="26"/>
                <w:szCs w:val="26"/>
              </w:rPr>
            </w:pPr>
            <w:r w:rsidRPr="00D51327">
              <w:rPr>
                <w:b/>
                <w:sz w:val="26"/>
                <w:szCs w:val="26"/>
              </w:rPr>
              <w:t>Відмітка про виконання</w:t>
            </w:r>
          </w:p>
        </w:tc>
      </w:tr>
      <w:tr w:rsidR="00DC7E94" w:rsidRPr="00D51327" w:rsidTr="00BB4F49">
        <w:tc>
          <w:tcPr>
            <w:tcW w:w="271" w:type="pct"/>
            <w:vMerge/>
          </w:tcPr>
          <w:p w:rsidR="00DC7E94" w:rsidRPr="00D51327" w:rsidRDefault="00DC7E94" w:rsidP="00BB4F49">
            <w:pPr>
              <w:jc w:val="center"/>
              <w:rPr>
                <w:b/>
                <w:sz w:val="26"/>
                <w:szCs w:val="26"/>
              </w:rPr>
            </w:pPr>
          </w:p>
        </w:tc>
        <w:tc>
          <w:tcPr>
            <w:tcW w:w="1925" w:type="pct"/>
            <w:vMerge/>
          </w:tcPr>
          <w:p w:rsidR="00DC7E94" w:rsidRPr="00D51327" w:rsidRDefault="00DC7E94" w:rsidP="00BB4F49">
            <w:pPr>
              <w:jc w:val="center"/>
              <w:rPr>
                <w:b/>
                <w:sz w:val="26"/>
                <w:szCs w:val="26"/>
              </w:rPr>
            </w:pPr>
          </w:p>
        </w:tc>
        <w:tc>
          <w:tcPr>
            <w:tcW w:w="685" w:type="pct"/>
            <w:vAlign w:val="center"/>
          </w:tcPr>
          <w:p w:rsidR="00DC7E94" w:rsidRPr="00D51327" w:rsidRDefault="00DC7E94" w:rsidP="00BB4F49">
            <w:pPr>
              <w:jc w:val="center"/>
              <w:rPr>
                <w:b/>
                <w:sz w:val="26"/>
                <w:szCs w:val="26"/>
              </w:rPr>
            </w:pPr>
            <w:r w:rsidRPr="00D51327">
              <w:rPr>
                <w:b/>
                <w:sz w:val="26"/>
                <w:szCs w:val="26"/>
              </w:rPr>
              <w:t>Основний</w:t>
            </w:r>
          </w:p>
        </w:tc>
        <w:tc>
          <w:tcPr>
            <w:tcW w:w="649" w:type="pct"/>
            <w:vAlign w:val="center"/>
          </w:tcPr>
          <w:p w:rsidR="00DC7E94" w:rsidRPr="00D51327" w:rsidRDefault="00DC7E94" w:rsidP="00BB4F49">
            <w:pPr>
              <w:jc w:val="center"/>
              <w:rPr>
                <w:b/>
                <w:sz w:val="26"/>
                <w:szCs w:val="26"/>
              </w:rPr>
            </w:pPr>
            <w:r w:rsidRPr="00D51327">
              <w:rPr>
                <w:b/>
                <w:sz w:val="26"/>
                <w:szCs w:val="26"/>
              </w:rPr>
              <w:t>Запасний</w:t>
            </w:r>
          </w:p>
        </w:tc>
        <w:tc>
          <w:tcPr>
            <w:tcW w:w="735" w:type="pct"/>
            <w:vMerge/>
          </w:tcPr>
          <w:p w:rsidR="00DC7E94" w:rsidRPr="00D51327" w:rsidRDefault="00DC7E94" w:rsidP="00BB4F49">
            <w:pPr>
              <w:jc w:val="center"/>
              <w:rPr>
                <w:b/>
                <w:sz w:val="26"/>
                <w:szCs w:val="26"/>
              </w:rPr>
            </w:pPr>
          </w:p>
        </w:tc>
        <w:tc>
          <w:tcPr>
            <w:tcW w:w="735" w:type="pct"/>
            <w:vMerge/>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1</w:t>
            </w:r>
          </w:p>
        </w:tc>
        <w:tc>
          <w:tcPr>
            <w:tcW w:w="1925" w:type="pct"/>
          </w:tcPr>
          <w:p w:rsidR="00DC7E94" w:rsidRPr="00D51327" w:rsidRDefault="00DC7E94" w:rsidP="009F6FDE">
            <w:pPr>
              <w:jc w:val="both"/>
              <w:rPr>
                <w:b/>
                <w:sz w:val="26"/>
                <w:szCs w:val="26"/>
              </w:rPr>
            </w:pPr>
            <w:r w:rsidRPr="00D51327">
              <w:rPr>
                <w:sz w:val="26"/>
                <w:szCs w:val="26"/>
              </w:rPr>
              <w:t>Отримання інформації про НС від керівника закладу освіти</w:t>
            </w:r>
          </w:p>
        </w:tc>
        <w:tc>
          <w:tcPr>
            <w:tcW w:w="685" w:type="pct"/>
          </w:tcPr>
          <w:p w:rsidR="00DC7E94" w:rsidRPr="00D51327" w:rsidRDefault="00DC7E94" w:rsidP="00BB4F49">
            <w:pPr>
              <w:jc w:val="center"/>
              <w:rPr>
                <w:b/>
                <w:sz w:val="26"/>
                <w:szCs w:val="26"/>
              </w:rPr>
            </w:pPr>
            <w:r w:rsidRPr="00D51327">
              <w:rPr>
                <w:sz w:val="26"/>
                <w:szCs w:val="26"/>
              </w:rPr>
              <w:t>особисто</w:t>
            </w:r>
          </w:p>
        </w:tc>
        <w:tc>
          <w:tcPr>
            <w:tcW w:w="649" w:type="pct"/>
          </w:tcPr>
          <w:p w:rsidR="00DC7E94" w:rsidRPr="00D51327" w:rsidRDefault="00DC7E94" w:rsidP="00BB4F49">
            <w:pPr>
              <w:jc w:val="center"/>
              <w:rPr>
                <w:b/>
                <w:sz w:val="26"/>
                <w:szCs w:val="26"/>
              </w:rPr>
            </w:pPr>
          </w:p>
        </w:tc>
        <w:tc>
          <w:tcPr>
            <w:tcW w:w="735" w:type="pct"/>
          </w:tcPr>
          <w:p w:rsidR="00DC7E94" w:rsidRPr="00D51327" w:rsidRDefault="00DC7E94" w:rsidP="00BB4F49">
            <w:pPr>
              <w:jc w:val="center"/>
              <w:rPr>
                <w:b/>
                <w:sz w:val="26"/>
                <w:szCs w:val="26"/>
              </w:rPr>
            </w:pPr>
            <w:r w:rsidRPr="00D51327">
              <w:rPr>
                <w:sz w:val="26"/>
                <w:szCs w:val="26"/>
              </w:rPr>
              <w:t>+10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2</w:t>
            </w:r>
          </w:p>
        </w:tc>
        <w:tc>
          <w:tcPr>
            <w:tcW w:w="1925" w:type="pct"/>
          </w:tcPr>
          <w:p w:rsidR="00DC7E94" w:rsidRPr="00D51327" w:rsidRDefault="00DC7E94" w:rsidP="009F6FDE">
            <w:pPr>
              <w:jc w:val="both"/>
              <w:rPr>
                <w:sz w:val="26"/>
                <w:szCs w:val="26"/>
              </w:rPr>
            </w:pPr>
            <w:r w:rsidRPr="00D51327">
              <w:rPr>
                <w:sz w:val="26"/>
                <w:szCs w:val="26"/>
              </w:rPr>
              <w:t xml:space="preserve">Організувати оповіщення  керівного складу  через ___________, </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+30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3</w:t>
            </w:r>
          </w:p>
        </w:tc>
        <w:tc>
          <w:tcPr>
            <w:tcW w:w="1925" w:type="pct"/>
          </w:tcPr>
          <w:p w:rsidR="00DC7E94" w:rsidRPr="00D51327" w:rsidRDefault="00DC7E94" w:rsidP="009F6FDE">
            <w:pPr>
              <w:jc w:val="both"/>
              <w:rPr>
                <w:sz w:val="26"/>
                <w:szCs w:val="26"/>
              </w:rPr>
            </w:pPr>
            <w:r w:rsidRPr="00D51327">
              <w:rPr>
                <w:sz w:val="26"/>
                <w:szCs w:val="26"/>
              </w:rPr>
              <w:t>Контроль за  діями персоналу відповідно до плану реагування</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+ 2 хв.30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4</w:t>
            </w:r>
          </w:p>
        </w:tc>
        <w:tc>
          <w:tcPr>
            <w:tcW w:w="1925" w:type="pct"/>
          </w:tcPr>
          <w:p w:rsidR="00DC7E94" w:rsidRPr="00D51327" w:rsidRDefault="00DC7E94" w:rsidP="009F6FDE">
            <w:pPr>
              <w:jc w:val="both"/>
              <w:rPr>
                <w:sz w:val="26"/>
                <w:szCs w:val="26"/>
              </w:rPr>
            </w:pPr>
            <w:r w:rsidRPr="00D51327">
              <w:rPr>
                <w:sz w:val="26"/>
                <w:szCs w:val="26"/>
              </w:rPr>
              <w:t>Налагодити зв’язок з допоміжними службами</w:t>
            </w:r>
          </w:p>
        </w:tc>
        <w:tc>
          <w:tcPr>
            <w:tcW w:w="685" w:type="pct"/>
          </w:tcPr>
          <w:p w:rsidR="00DC7E94" w:rsidRPr="00D51327" w:rsidRDefault="00DC7E94" w:rsidP="00BB4F49">
            <w:pPr>
              <w:jc w:val="center"/>
              <w:rPr>
                <w:sz w:val="26"/>
                <w:szCs w:val="26"/>
              </w:rPr>
            </w:pP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+ 3 хв.30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5</w:t>
            </w:r>
          </w:p>
        </w:tc>
        <w:tc>
          <w:tcPr>
            <w:tcW w:w="1925" w:type="pct"/>
          </w:tcPr>
          <w:p w:rsidR="00DC7E94" w:rsidRPr="00D51327" w:rsidRDefault="00DC7E94" w:rsidP="009F6FDE">
            <w:pPr>
              <w:jc w:val="both"/>
              <w:rPr>
                <w:sz w:val="26"/>
                <w:szCs w:val="26"/>
              </w:rPr>
            </w:pPr>
            <w:r w:rsidRPr="00D51327">
              <w:rPr>
                <w:sz w:val="26"/>
                <w:szCs w:val="26"/>
              </w:rPr>
              <w:t>Отримання інформації від командирів спеціалізованих ланок ЦЗ про виконані заходи</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постійно</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6</w:t>
            </w:r>
          </w:p>
        </w:tc>
        <w:tc>
          <w:tcPr>
            <w:tcW w:w="1925" w:type="pct"/>
          </w:tcPr>
          <w:p w:rsidR="00DC7E94" w:rsidRPr="00D51327" w:rsidRDefault="00DC7E94" w:rsidP="009F6FDE">
            <w:pPr>
              <w:jc w:val="both"/>
              <w:rPr>
                <w:sz w:val="26"/>
                <w:szCs w:val="26"/>
              </w:rPr>
            </w:pPr>
            <w:r w:rsidRPr="00D51327">
              <w:rPr>
                <w:sz w:val="26"/>
                <w:szCs w:val="26"/>
              </w:rPr>
              <w:t>Доповідати керівнику закладу освіти про виконані заходи</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постійно</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7</w:t>
            </w:r>
          </w:p>
        </w:tc>
        <w:tc>
          <w:tcPr>
            <w:tcW w:w="1925" w:type="pct"/>
          </w:tcPr>
          <w:p w:rsidR="00DC7E94" w:rsidRPr="00D51327" w:rsidRDefault="00DC7E94" w:rsidP="009F6FDE">
            <w:pPr>
              <w:jc w:val="both"/>
              <w:rPr>
                <w:sz w:val="26"/>
                <w:szCs w:val="26"/>
              </w:rPr>
            </w:pPr>
            <w:r w:rsidRPr="00D51327">
              <w:rPr>
                <w:sz w:val="26"/>
                <w:szCs w:val="26"/>
              </w:rPr>
              <w:t>Під час евакуації знаходитися у вестибюлі, не допускати перехрещування  потоків між собою</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+ 4 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8</w:t>
            </w:r>
          </w:p>
        </w:tc>
        <w:tc>
          <w:tcPr>
            <w:tcW w:w="1925" w:type="pct"/>
          </w:tcPr>
          <w:p w:rsidR="00DC7E94" w:rsidRPr="00D51327" w:rsidRDefault="00DC7E94" w:rsidP="009F6FDE">
            <w:pPr>
              <w:jc w:val="both"/>
              <w:rPr>
                <w:sz w:val="26"/>
                <w:szCs w:val="26"/>
              </w:rPr>
            </w:pPr>
            <w:r w:rsidRPr="00D51327">
              <w:rPr>
                <w:sz w:val="26"/>
                <w:szCs w:val="26"/>
              </w:rPr>
              <w:t>Контролювати хід герметизації приміщень (в разі виконання таких робіт)</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+ 5 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9</w:t>
            </w:r>
          </w:p>
        </w:tc>
        <w:tc>
          <w:tcPr>
            <w:tcW w:w="1925" w:type="pct"/>
          </w:tcPr>
          <w:p w:rsidR="00DC7E94" w:rsidRPr="00D51327" w:rsidRDefault="00DC7E94" w:rsidP="009F6FDE">
            <w:pPr>
              <w:jc w:val="both"/>
              <w:rPr>
                <w:sz w:val="26"/>
                <w:szCs w:val="26"/>
              </w:rPr>
            </w:pPr>
            <w:r w:rsidRPr="00D51327">
              <w:rPr>
                <w:sz w:val="26"/>
                <w:szCs w:val="26"/>
              </w:rPr>
              <w:t>В разі укриття в закладі освіти знаходитися в навчальних кабінетах</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+ 6 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10</w:t>
            </w:r>
          </w:p>
        </w:tc>
        <w:tc>
          <w:tcPr>
            <w:tcW w:w="1925" w:type="pct"/>
          </w:tcPr>
          <w:p w:rsidR="00DC7E94" w:rsidRPr="00D51327" w:rsidRDefault="00DC7E94" w:rsidP="009F6FDE">
            <w:pPr>
              <w:jc w:val="both"/>
              <w:rPr>
                <w:sz w:val="26"/>
                <w:szCs w:val="26"/>
              </w:rPr>
            </w:pPr>
            <w:r w:rsidRPr="00D51327">
              <w:rPr>
                <w:sz w:val="26"/>
                <w:szCs w:val="26"/>
              </w:rPr>
              <w:t>Організувати громадський порядок в місці збору при евакуації, при переміщенні та в місці тимчасового розміщення</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+ 6 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11</w:t>
            </w:r>
          </w:p>
        </w:tc>
        <w:tc>
          <w:tcPr>
            <w:tcW w:w="1925" w:type="pct"/>
          </w:tcPr>
          <w:p w:rsidR="00DC7E94" w:rsidRPr="00D51327" w:rsidRDefault="00DC7E94" w:rsidP="009F6FDE">
            <w:pPr>
              <w:jc w:val="both"/>
              <w:rPr>
                <w:sz w:val="26"/>
                <w:szCs w:val="26"/>
              </w:rPr>
            </w:pPr>
            <w:r w:rsidRPr="00D51327">
              <w:rPr>
                <w:sz w:val="26"/>
                <w:szCs w:val="26"/>
              </w:rPr>
              <w:t>Збір інформації про оповіщення батьків начальних класів про місце знаходження дітей</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Після евакуації</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12</w:t>
            </w:r>
          </w:p>
        </w:tc>
        <w:tc>
          <w:tcPr>
            <w:tcW w:w="1925" w:type="pct"/>
          </w:tcPr>
          <w:p w:rsidR="00DC7E94" w:rsidRPr="00D51327" w:rsidRDefault="00DC7E94" w:rsidP="009F6FDE">
            <w:pPr>
              <w:jc w:val="both"/>
              <w:rPr>
                <w:sz w:val="26"/>
                <w:szCs w:val="26"/>
              </w:rPr>
            </w:pPr>
            <w:r w:rsidRPr="00D51327">
              <w:rPr>
                <w:sz w:val="26"/>
                <w:szCs w:val="26"/>
              </w:rPr>
              <w:t>Доповідь керівнику закладу освіти про виконані заходи</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Після евакуації</w:t>
            </w:r>
          </w:p>
        </w:tc>
        <w:tc>
          <w:tcPr>
            <w:tcW w:w="735" w:type="pct"/>
          </w:tcPr>
          <w:p w:rsidR="00DC7E94" w:rsidRPr="00D51327" w:rsidRDefault="00DC7E94" w:rsidP="00BB4F49">
            <w:pPr>
              <w:jc w:val="center"/>
              <w:rPr>
                <w:b/>
                <w:sz w:val="26"/>
                <w:szCs w:val="26"/>
              </w:rPr>
            </w:pPr>
          </w:p>
        </w:tc>
      </w:tr>
    </w:tbl>
    <w:p w:rsidR="00DC7E94" w:rsidRPr="00D51327" w:rsidRDefault="00DC7E94" w:rsidP="00787018">
      <w:pPr>
        <w:jc w:val="both"/>
      </w:pPr>
    </w:p>
    <w:p w:rsidR="00DC7E94" w:rsidRPr="00D51327" w:rsidRDefault="00DC7E94" w:rsidP="00787018">
      <w:pPr>
        <w:jc w:val="both"/>
      </w:pPr>
    </w:p>
    <w:p w:rsidR="00DC7E94" w:rsidRPr="00D51327" w:rsidRDefault="00DC7E94" w:rsidP="00787018">
      <w:pPr>
        <w:jc w:val="both"/>
      </w:pPr>
    </w:p>
    <w:p w:rsidR="00DC7E94" w:rsidRPr="00D51327" w:rsidRDefault="00DC7E94" w:rsidP="00787018">
      <w:pPr>
        <w:jc w:val="both"/>
      </w:pPr>
    </w:p>
    <w:p w:rsidR="00DC7E94" w:rsidRPr="00D51327" w:rsidRDefault="00DC7E94" w:rsidP="00787018">
      <w:pPr>
        <w:jc w:val="both"/>
      </w:pPr>
    </w:p>
    <w:p w:rsidR="00DC7E94" w:rsidRPr="00D51327" w:rsidRDefault="00DC7E94" w:rsidP="00787018">
      <w:pPr>
        <w:jc w:val="both"/>
      </w:pPr>
    </w:p>
    <w:p w:rsidR="00DC7E94" w:rsidRPr="00D51327" w:rsidRDefault="00DC7E94" w:rsidP="00787018">
      <w:pPr>
        <w:jc w:val="both"/>
      </w:pPr>
    </w:p>
    <w:p w:rsidR="00DC7E94" w:rsidRPr="00D51327" w:rsidRDefault="00DC7E94" w:rsidP="00787018">
      <w:pPr>
        <w:jc w:val="both"/>
      </w:pPr>
    </w:p>
    <w:p w:rsidR="00DC7E94" w:rsidRPr="00D51327" w:rsidRDefault="00DC7E94" w:rsidP="00787018">
      <w:pPr>
        <w:jc w:val="both"/>
      </w:pPr>
    </w:p>
    <w:p w:rsidR="00DC7E94" w:rsidRPr="00D51327" w:rsidRDefault="00DC7E94" w:rsidP="00787018">
      <w:pPr>
        <w:jc w:val="both"/>
      </w:pPr>
    </w:p>
    <w:p w:rsidR="00DC7E94" w:rsidRPr="00D51327" w:rsidRDefault="00DC7E94" w:rsidP="00787018">
      <w:pPr>
        <w:ind w:left="5103"/>
        <w:jc w:val="both"/>
      </w:pPr>
      <w:r w:rsidRPr="00D51327">
        <w:t>ЗАТВЕРДЖУЮ</w:t>
      </w:r>
    </w:p>
    <w:p w:rsidR="00DC7E94" w:rsidRPr="00D51327" w:rsidRDefault="00DC7E94" w:rsidP="00BE5E8C">
      <w:pPr>
        <w:ind w:left="5103"/>
      </w:pPr>
      <w:r w:rsidRPr="00D51327">
        <w:t xml:space="preserve">Директор Харківської гімназії №___ </w:t>
      </w:r>
    </w:p>
    <w:p w:rsidR="00DC7E94" w:rsidRPr="00D51327" w:rsidRDefault="00DC7E94" w:rsidP="00BE5E8C">
      <w:pPr>
        <w:ind w:left="5103" w:firstLine="3"/>
      </w:pPr>
    </w:p>
    <w:p w:rsidR="00DC7E94" w:rsidRPr="00D51327" w:rsidRDefault="00DC7E94" w:rsidP="00BE5E8C">
      <w:pPr>
        <w:ind w:left="5103" w:firstLine="3"/>
      </w:pPr>
      <w:r w:rsidRPr="00D51327">
        <w:t>_________   _____________________</w:t>
      </w:r>
    </w:p>
    <w:p w:rsidR="00DC7E94" w:rsidRPr="00D51327" w:rsidRDefault="00DC7E94" w:rsidP="00BE5E8C">
      <w:pPr>
        <w:ind w:left="5103" w:firstLine="3"/>
        <w:rPr>
          <w:sz w:val="24"/>
          <w:szCs w:val="24"/>
        </w:rPr>
      </w:pPr>
      <w:r w:rsidRPr="00D51327">
        <w:rPr>
          <w:sz w:val="24"/>
          <w:szCs w:val="24"/>
        </w:rPr>
        <w:t xml:space="preserve">    (Підпис)                          (ПІБ)</w:t>
      </w:r>
    </w:p>
    <w:p w:rsidR="00DC7E94" w:rsidRPr="00D51327" w:rsidRDefault="00DC7E94" w:rsidP="00BE5E8C">
      <w:pPr>
        <w:ind w:left="5103"/>
      </w:pPr>
      <w:r w:rsidRPr="00D51327">
        <w:t>«____» __________ 201_ р.</w:t>
      </w:r>
    </w:p>
    <w:p w:rsidR="00DC7E94" w:rsidRPr="00D51327" w:rsidRDefault="00DC7E94" w:rsidP="00BE5E8C">
      <w:pPr>
        <w:ind w:left="5387" w:right="-284"/>
        <w:contextualSpacing/>
        <w:jc w:val="right"/>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787018">
      <w:pPr>
        <w:jc w:val="center"/>
        <w:rPr>
          <w:b/>
        </w:rPr>
      </w:pPr>
      <w:r w:rsidRPr="00D51327">
        <w:rPr>
          <w:b/>
        </w:rPr>
        <w:t>Документація</w:t>
      </w:r>
    </w:p>
    <w:p w:rsidR="00DC7E94" w:rsidRPr="00D51327" w:rsidRDefault="00DC7E94" w:rsidP="00BE5E8C">
      <w:pPr>
        <w:contextualSpacing/>
        <w:jc w:val="center"/>
      </w:pPr>
      <w:r w:rsidRPr="00D51327">
        <w:rPr>
          <w:b/>
        </w:rPr>
        <w:t>голови комісії з питань евакуації</w:t>
      </w: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r w:rsidRPr="00D51327">
        <w:t>Харківська гімназія № ____</w:t>
      </w:r>
    </w:p>
    <w:p w:rsidR="00DC7E94" w:rsidRPr="00D51327" w:rsidRDefault="00DC7E94" w:rsidP="00BE5E8C">
      <w:pPr>
        <w:contextualSpacing/>
        <w:jc w:val="center"/>
      </w:pPr>
      <w:r w:rsidRPr="00D51327">
        <w:t>Харківської міської ради Харківської області</w:t>
      </w:r>
    </w:p>
    <w:p w:rsidR="00DC7E94" w:rsidRPr="00D51327" w:rsidRDefault="00DC7E94" w:rsidP="00BE5E8C">
      <w:pPr>
        <w:spacing w:line="360" w:lineRule="auto"/>
        <w:contextualSpacing/>
        <w:jc w:val="center"/>
      </w:pPr>
    </w:p>
    <w:p w:rsidR="00DC7E94" w:rsidRPr="00D51327" w:rsidRDefault="00DC7E94" w:rsidP="00BE5E8C">
      <w:pPr>
        <w:spacing w:line="360" w:lineRule="auto"/>
        <w:contextualSpacing/>
        <w:jc w:val="center"/>
      </w:pPr>
    </w:p>
    <w:p w:rsidR="00DC7E94" w:rsidRPr="00D51327" w:rsidRDefault="00DC7E94" w:rsidP="00BE5E8C">
      <w:pPr>
        <w:spacing w:line="360" w:lineRule="auto"/>
        <w:contextualSpacing/>
        <w:jc w:val="center"/>
      </w:pPr>
    </w:p>
    <w:p w:rsidR="00DC7E94" w:rsidRPr="00D51327" w:rsidRDefault="00DC7E94" w:rsidP="00BE5E8C">
      <w:pPr>
        <w:spacing w:line="360" w:lineRule="auto"/>
        <w:contextualSpacing/>
        <w:jc w:val="center"/>
      </w:pPr>
      <w:r w:rsidRPr="00D51327">
        <w:t>Витяг</w:t>
      </w:r>
    </w:p>
    <w:p w:rsidR="00DC7E94" w:rsidRPr="00D51327" w:rsidRDefault="00DC7E94" w:rsidP="00BE5E8C">
      <w:pPr>
        <w:spacing w:line="360" w:lineRule="auto"/>
        <w:contextualSpacing/>
        <w:jc w:val="center"/>
      </w:pPr>
      <w:r w:rsidRPr="00D51327">
        <w:t>з наказу № __ від 10.01.201_</w:t>
      </w:r>
    </w:p>
    <w:p w:rsidR="00DC7E94" w:rsidRPr="00D51327" w:rsidRDefault="00DC7E94" w:rsidP="00BE5E8C">
      <w:pPr>
        <w:spacing w:line="360" w:lineRule="auto"/>
        <w:contextualSpacing/>
        <w:jc w:val="center"/>
      </w:pPr>
    </w:p>
    <w:p w:rsidR="00DC7E94" w:rsidRPr="00D51327" w:rsidRDefault="00DC7E94" w:rsidP="00BE5E8C">
      <w:pPr>
        <w:contextualSpacing/>
        <w:jc w:val="both"/>
      </w:pPr>
      <w:r w:rsidRPr="00D51327">
        <w:rPr>
          <w:b/>
        </w:rPr>
        <w:t>Про організацію і ведення</w:t>
      </w:r>
    </w:p>
    <w:p w:rsidR="00DC7E94" w:rsidRPr="00D51327" w:rsidRDefault="00DC7E94" w:rsidP="00BE5E8C">
      <w:pPr>
        <w:contextualSpacing/>
        <w:jc w:val="both"/>
        <w:rPr>
          <w:b/>
        </w:rPr>
      </w:pPr>
      <w:r w:rsidRPr="00D51327">
        <w:rPr>
          <w:b/>
        </w:rPr>
        <w:t xml:space="preserve">цивільного захисту в </w:t>
      </w:r>
    </w:p>
    <w:p w:rsidR="00DC7E94" w:rsidRPr="00D51327" w:rsidRDefault="00DC7E94" w:rsidP="00BE5E8C">
      <w:pPr>
        <w:contextualSpacing/>
        <w:jc w:val="both"/>
        <w:rPr>
          <w:b/>
        </w:rPr>
      </w:pPr>
      <w:r w:rsidRPr="00D51327">
        <w:rPr>
          <w:b/>
        </w:rPr>
        <w:t>Харківській гімназії №___</w:t>
      </w:r>
    </w:p>
    <w:p w:rsidR="00DC7E94" w:rsidRPr="00D51327" w:rsidRDefault="00DC7E94" w:rsidP="00BE5E8C">
      <w:pPr>
        <w:spacing w:line="360" w:lineRule="auto"/>
        <w:ind w:left="284" w:hanging="284"/>
        <w:contextualSpacing/>
        <w:jc w:val="both"/>
        <w:rPr>
          <w:b/>
        </w:rPr>
      </w:pPr>
    </w:p>
    <w:p w:rsidR="00DC7E94" w:rsidRPr="00D51327" w:rsidRDefault="00DC7E94" w:rsidP="00BE5E8C">
      <w:pPr>
        <w:spacing w:line="360" w:lineRule="auto"/>
        <w:contextualSpacing/>
        <w:jc w:val="both"/>
      </w:pPr>
    </w:p>
    <w:p w:rsidR="00DC7E94" w:rsidRPr="00D51327" w:rsidRDefault="00DC7E94" w:rsidP="00BE5E8C">
      <w:pPr>
        <w:spacing w:line="360" w:lineRule="auto"/>
        <w:ind w:left="284" w:hanging="284"/>
        <w:contextualSpacing/>
        <w:jc w:val="both"/>
      </w:pPr>
      <w:r w:rsidRPr="00D51327">
        <w:t>1. З метою організації заходів цивільного захисту призначити:</w:t>
      </w:r>
    </w:p>
    <w:p w:rsidR="00DC7E94" w:rsidRPr="00D51327" w:rsidRDefault="00DC7E94" w:rsidP="00BE5E8C">
      <w:pPr>
        <w:pStyle w:val="PlainText"/>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1.1. Голову комісії з питань евакуації гімназії - _____________________, заступника  директора з навчально-виховної роботи.</w:t>
      </w:r>
    </w:p>
    <w:p w:rsidR="00DC7E94" w:rsidRPr="00D51327" w:rsidRDefault="00DC7E94" w:rsidP="00BE5E8C">
      <w:pPr>
        <w:pStyle w:val="PlainText"/>
        <w:spacing w:line="360" w:lineRule="auto"/>
        <w:ind w:left="709" w:hanging="1134"/>
        <w:contextualSpacing/>
        <w:jc w:val="both"/>
        <w:rPr>
          <w:rFonts w:ascii="Times New Roman" w:hAnsi="Times New Roman"/>
          <w:sz w:val="28"/>
          <w:szCs w:val="28"/>
          <w:lang w:val="uk-UA"/>
        </w:rPr>
      </w:pPr>
    </w:p>
    <w:p w:rsidR="00DC7E94" w:rsidRPr="00D51327" w:rsidRDefault="00DC7E94" w:rsidP="00BE5E8C">
      <w:pPr>
        <w:pStyle w:val="PlainText"/>
        <w:spacing w:line="360" w:lineRule="auto"/>
        <w:ind w:left="709" w:hanging="1134"/>
        <w:contextualSpacing/>
        <w:jc w:val="both"/>
        <w:rPr>
          <w:rFonts w:ascii="Times New Roman" w:hAnsi="Times New Roman"/>
          <w:sz w:val="28"/>
          <w:szCs w:val="28"/>
          <w:lang w:val="uk-UA"/>
        </w:rPr>
      </w:pPr>
    </w:p>
    <w:p w:rsidR="00DC7E94" w:rsidRPr="00D51327" w:rsidRDefault="00DC7E94" w:rsidP="00BE5E8C">
      <w:pPr>
        <w:spacing w:line="360" w:lineRule="auto"/>
        <w:ind w:left="284" w:hanging="284"/>
        <w:contextualSpacing/>
        <w:jc w:val="both"/>
      </w:pPr>
    </w:p>
    <w:p w:rsidR="00DC7E94" w:rsidRPr="00D51327" w:rsidRDefault="00DC7E94" w:rsidP="00BE5E8C">
      <w:pPr>
        <w:rPr>
          <w:b/>
        </w:rPr>
      </w:pPr>
      <w:r w:rsidRPr="00D51327">
        <w:t>Директор гімназії  № ___                      ________    ________________</w:t>
      </w:r>
    </w:p>
    <w:p w:rsidR="00DC7E94" w:rsidRPr="00D51327" w:rsidRDefault="00DC7E94" w:rsidP="00BE5E8C">
      <w:pPr>
        <w:ind w:left="142" w:firstLine="3"/>
        <w:rPr>
          <w:sz w:val="24"/>
          <w:szCs w:val="24"/>
        </w:rPr>
      </w:pPr>
      <w:r w:rsidRPr="00D51327">
        <w:rPr>
          <w:sz w:val="24"/>
          <w:szCs w:val="24"/>
        </w:rPr>
        <w:t xml:space="preserve">                                                                             (Підпис)                      (ПІБ)</w:t>
      </w:r>
    </w:p>
    <w:p w:rsidR="00DC7E94" w:rsidRPr="00D51327" w:rsidRDefault="00DC7E94" w:rsidP="00BE5E8C"/>
    <w:p w:rsidR="00DC7E94" w:rsidRPr="00D51327" w:rsidRDefault="00DC7E94" w:rsidP="00BE5E8C"/>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626DDD">
      <w:pPr>
        <w:jc w:val="both"/>
        <w:rPr>
          <w:sz w:val="25"/>
        </w:rPr>
      </w:pPr>
    </w:p>
    <w:p w:rsidR="00DC7E94" w:rsidRPr="00D51327" w:rsidRDefault="00DC7E94" w:rsidP="00BE5E8C">
      <w:pPr>
        <w:ind w:left="5103"/>
        <w:jc w:val="both"/>
      </w:pPr>
      <w:r w:rsidRPr="00D51327">
        <w:t>ЗАТВЕРДЖУЮ</w:t>
      </w:r>
    </w:p>
    <w:p w:rsidR="00DC7E94" w:rsidRPr="00D51327" w:rsidRDefault="00DC7E94" w:rsidP="00BE5E8C">
      <w:pPr>
        <w:ind w:left="5103"/>
      </w:pPr>
      <w:r w:rsidRPr="00D51327">
        <w:t xml:space="preserve">Директор Харківської гімназії №___ </w:t>
      </w:r>
    </w:p>
    <w:p w:rsidR="00DC7E94" w:rsidRPr="00D51327" w:rsidRDefault="00DC7E94" w:rsidP="00BE5E8C">
      <w:pPr>
        <w:ind w:left="5103" w:firstLine="3"/>
      </w:pPr>
    </w:p>
    <w:p w:rsidR="00DC7E94" w:rsidRPr="00D51327" w:rsidRDefault="00DC7E94" w:rsidP="00BE5E8C">
      <w:pPr>
        <w:ind w:left="5103" w:firstLine="3"/>
      </w:pPr>
      <w:r w:rsidRPr="00D51327">
        <w:t>_________   _____________________</w:t>
      </w:r>
    </w:p>
    <w:p w:rsidR="00DC7E94" w:rsidRPr="00D51327" w:rsidRDefault="00DC7E94" w:rsidP="00BE5E8C">
      <w:pPr>
        <w:ind w:left="5103" w:firstLine="3"/>
        <w:rPr>
          <w:sz w:val="24"/>
          <w:szCs w:val="24"/>
        </w:rPr>
      </w:pPr>
      <w:r w:rsidRPr="00D51327">
        <w:rPr>
          <w:sz w:val="24"/>
          <w:szCs w:val="24"/>
        </w:rPr>
        <w:t xml:space="preserve">    (Підпис)                            (ПІБ)</w:t>
      </w:r>
    </w:p>
    <w:p w:rsidR="00DC7E94" w:rsidRPr="00D51327" w:rsidRDefault="00DC7E94" w:rsidP="00BE5E8C">
      <w:pPr>
        <w:ind w:left="5103"/>
      </w:pPr>
      <w:r w:rsidRPr="00D51327">
        <w:t>«____» __________ 201_ р.</w:t>
      </w:r>
    </w:p>
    <w:p w:rsidR="00DC7E94" w:rsidRPr="00D51327" w:rsidRDefault="00DC7E94" w:rsidP="00BE5E8C">
      <w:pPr>
        <w:jc w:val="center"/>
      </w:pPr>
    </w:p>
    <w:p w:rsidR="00DC7E94" w:rsidRPr="00D51327" w:rsidRDefault="00DC7E94" w:rsidP="009672C3">
      <w:pPr>
        <w:jc w:val="center"/>
        <w:rPr>
          <w:b/>
        </w:rPr>
      </w:pPr>
      <w:r w:rsidRPr="00D51327">
        <w:rPr>
          <w:b/>
        </w:rPr>
        <w:t>Функціональні обов’язки</w:t>
      </w:r>
    </w:p>
    <w:p w:rsidR="00DC7E94" w:rsidRPr="00D51327" w:rsidRDefault="00DC7E94" w:rsidP="009672C3">
      <w:pPr>
        <w:pStyle w:val="BodyTextIndent2"/>
        <w:ind w:firstLine="0"/>
        <w:jc w:val="center"/>
        <w:rPr>
          <w:sz w:val="12"/>
          <w:szCs w:val="12"/>
        </w:rPr>
      </w:pPr>
      <w:r w:rsidRPr="00D51327">
        <w:rPr>
          <w:b/>
        </w:rPr>
        <w:t>голови комісії з питань евакуації Харківської гімназії № ___</w:t>
      </w:r>
    </w:p>
    <w:p w:rsidR="00DC7E94" w:rsidRPr="00D51327" w:rsidRDefault="00DC7E94" w:rsidP="009672C3">
      <w:pPr>
        <w:pStyle w:val="BodyTextIndent2"/>
        <w:ind w:firstLine="0"/>
        <w:jc w:val="center"/>
      </w:pPr>
    </w:p>
    <w:p w:rsidR="00DC7E94" w:rsidRPr="00D51327" w:rsidRDefault="00DC7E94" w:rsidP="002B3009">
      <w:pPr>
        <w:ind w:firstLine="567"/>
        <w:jc w:val="both"/>
      </w:pPr>
      <w:r w:rsidRPr="00D51327">
        <w:t xml:space="preserve">Голова комісії з питань евакуації призначається наказом директора гімназії та відповідає за своєчасну евакуацію учнів, робітників і службовців гімназії.  </w:t>
      </w:r>
      <w:r w:rsidRPr="00D51327">
        <w:rPr>
          <w:sz w:val="27"/>
          <w:szCs w:val="27"/>
        </w:rPr>
        <w:t>Голова комісії з питань евакуації взаємодіє з штабом ліквідації НС і комісією з питань надзвичайних ситуацій.</w:t>
      </w:r>
    </w:p>
    <w:p w:rsidR="00DC7E94" w:rsidRPr="00D51327" w:rsidRDefault="00DC7E94" w:rsidP="00BE5E8C">
      <w:pPr>
        <w:jc w:val="both"/>
        <w:rPr>
          <w:sz w:val="12"/>
          <w:szCs w:val="12"/>
        </w:rPr>
      </w:pPr>
    </w:p>
    <w:p w:rsidR="00DC7E94" w:rsidRPr="00D51327" w:rsidRDefault="00DC7E94" w:rsidP="00BE5E8C">
      <w:pPr>
        <w:jc w:val="center"/>
        <w:rPr>
          <w:b/>
          <w:smallCaps/>
        </w:rPr>
      </w:pPr>
      <w:r w:rsidRPr="00D51327">
        <w:rPr>
          <w:b/>
        </w:rPr>
        <w:t>Голова комісії з питань евакуації зобов’язаний</w:t>
      </w:r>
      <w:r w:rsidRPr="00D51327">
        <w:rPr>
          <w:b/>
          <w:smallCaps/>
        </w:rPr>
        <w:t>:</w:t>
      </w:r>
    </w:p>
    <w:p w:rsidR="00DC7E94" w:rsidRPr="00D51327" w:rsidRDefault="00DC7E94" w:rsidP="00BE5E8C">
      <w:pPr>
        <w:ind w:firstLine="567"/>
        <w:jc w:val="both"/>
        <w:rPr>
          <w:b/>
          <w:sz w:val="12"/>
          <w:szCs w:val="12"/>
        </w:rPr>
      </w:pPr>
    </w:p>
    <w:p w:rsidR="00DC7E94" w:rsidRPr="00D51327" w:rsidRDefault="00DC7E94" w:rsidP="00BE5E8C">
      <w:pPr>
        <w:ind w:firstLine="567"/>
        <w:jc w:val="both"/>
        <w:rPr>
          <w:b/>
        </w:rPr>
      </w:pPr>
      <w:r w:rsidRPr="00D51327">
        <w:rPr>
          <w:b/>
        </w:rPr>
        <w:t>У режимі повсякденного функціонування:</w:t>
      </w:r>
    </w:p>
    <w:p w:rsidR="00DC7E94" w:rsidRPr="00D51327" w:rsidRDefault="00DC7E94" w:rsidP="00BE5E8C">
      <w:pPr>
        <w:ind w:firstLine="567"/>
        <w:jc w:val="both"/>
      </w:pPr>
      <w:r w:rsidRPr="00D51327">
        <w:t>- брати участь у розробці плану реагування, плану евакуації та плану підготовки ЦЗ на рік;</w:t>
      </w:r>
    </w:p>
    <w:p w:rsidR="00DC7E94" w:rsidRPr="00D51327" w:rsidRDefault="00DC7E94" w:rsidP="00BE5E8C">
      <w:pPr>
        <w:ind w:firstLine="567"/>
        <w:jc w:val="both"/>
      </w:pPr>
      <w:r w:rsidRPr="00D51327">
        <w:t>- приймати участь у комплектуванні особовим складом комісії з питань евакуації;</w:t>
      </w:r>
    </w:p>
    <w:p w:rsidR="00DC7E94" w:rsidRPr="00D51327" w:rsidRDefault="00DC7E94" w:rsidP="00BE5E8C">
      <w:pPr>
        <w:ind w:firstLine="567"/>
        <w:jc w:val="both"/>
      </w:pPr>
      <w:r w:rsidRPr="00D51327">
        <w:t>- організувати і особисто проводити підготовку особового складу комісії з питань евакуації із питань проведення евакуаційних заходів;</w:t>
      </w:r>
    </w:p>
    <w:p w:rsidR="00DC7E94" w:rsidRPr="00D51327" w:rsidRDefault="00DC7E94" w:rsidP="00BE5E8C">
      <w:pPr>
        <w:ind w:firstLine="567"/>
        <w:jc w:val="both"/>
      </w:pPr>
      <w:r w:rsidRPr="00D51327">
        <w:t>- вивчати і освоїти маршрути евакуації, засоби зв’язку, медичного, матеріального і іншого забезпечення;</w:t>
      </w:r>
    </w:p>
    <w:p w:rsidR="00DC7E94" w:rsidRPr="00D51327" w:rsidRDefault="00DC7E94" w:rsidP="00BE5E8C">
      <w:pPr>
        <w:ind w:firstLine="567"/>
        <w:jc w:val="both"/>
      </w:pPr>
      <w:r w:rsidRPr="00D51327">
        <w:t>- мати договір на розміщення учнів і персоналу гімназії у разі евакуації, при необхідності доповнювати або переглядати його.</w:t>
      </w:r>
    </w:p>
    <w:p w:rsidR="00DC7E94" w:rsidRPr="00D51327" w:rsidRDefault="00DC7E94" w:rsidP="00BE5E8C">
      <w:pPr>
        <w:ind w:firstLine="567"/>
        <w:jc w:val="both"/>
        <w:rPr>
          <w:b/>
          <w:sz w:val="12"/>
          <w:szCs w:val="12"/>
        </w:rPr>
      </w:pPr>
    </w:p>
    <w:p w:rsidR="00DC7E94" w:rsidRPr="00D51327" w:rsidRDefault="00DC7E94" w:rsidP="00BE5E8C">
      <w:pPr>
        <w:ind w:firstLine="567"/>
        <w:jc w:val="both"/>
        <w:rPr>
          <w:b/>
        </w:rPr>
      </w:pPr>
      <w:r w:rsidRPr="00D51327">
        <w:rPr>
          <w:b/>
        </w:rPr>
        <w:t>У режимі надзвичайної ситуації:</w:t>
      </w:r>
    </w:p>
    <w:p w:rsidR="00DC7E94" w:rsidRPr="00D51327" w:rsidRDefault="00DC7E94" w:rsidP="00BE5E8C">
      <w:pPr>
        <w:ind w:firstLine="567"/>
        <w:jc w:val="both"/>
      </w:pPr>
      <w:r w:rsidRPr="00D51327">
        <w:t>- прибути до місця збору керівного складу гімназії по сигналу ЦЗ і уточнити завдання з питань підготовки до проведення можливої евакуації;</w:t>
      </w:r>
    </w:p>
    <w:p w:rsidR="00DC7E94" w:rsidRPr="00D51327" w:rsidRDefault="00DC7E94" w:rsidP="00BE5E8C">
      <w:pPr>
        <w:ind w:firstLine="567"/>
        <w:jc w:val="both"/>
      </w:pPr>
      <w:r w:rsidRPr="00D51327">
        <w:t>- організувати збір комісії з питань евакуації та довести до особового складу завдання з підготовки і проведення евакуаційних заходів;</w:t>
      </w:r>
    </w:p>
    <w:p w:rsidR="00DC7E94" w:rsidRPr="00D51327" w:rsidRDefault="00DC7E94" w:rsidP="00BE5E8C">
      <w:pPr>
        <w:ind w:firstLine="567"/>
        <w:jc w:val="both"/>
      </w:pPr>
      <w:r w:rsidRPr="00D51327">
        <w:t>- встановити зв’язок з комісією з питань евакуації району, посадовою особою з питань ЦЗ РУО;</w:t>
      </w:r>
    </w:p>
    <w:p w:rsidR="00DC7E94" w:rsidRPr="00D51327" w:rsidRDefault="00DC7E94" w:rsidP="00BE5E8C">
      <w:pPr>
        <w:ind w:firstLine="567"/>
        <w:jc w:val="both"/>
      </w:pPr>
      <w:r w:rsidRPr="00D51327">
        <w:t>- уточнити склад оперативної групи, підготувати для неї необхідні документи і  транспорт для на ПБР;</w:t>
      </w:r>
    </w:p>
    <w:p w:rsidR="00DC7E94" w:rsidRPr="00D51327" w:rsidRDefault="00DC7E94" w:rsidP="00BE5E8C">
      <w:pPr>
        <w:ind w:firstLine="567"/>
        <w:jc w:val="both"/>
      </w:pPr>
      <w:r w:rsidRPr="00D51327">
        <w:t>- відправка колон і супровід колон на ПБР, взаємодія з адміністрацією ПБР з питань розміщення евакуйованих;</w:t>
      </w:r>
    </w:p>
    <w:p w:rsidR="00DC7E94" w:rsidRPr="00D51327" w:rsidRDefault="00DC7E94" w:rsidP="00BE5E8C">
      <w:pPr>
        <w:ind w:firstLine="567"/>
        <w:jc w:val="both"/>
      </w:pPr>
      <w:r w:rsidRPr="00D51327">
        <w:t>- контроль за всебічним забезпеченням та розміщенням евакуйованих, сприяння їх улаштуванню;</w:t>
      </w:r>
    </w:p>
    <w:p w:rsidR="00DC7E94" w:rsidRPr="00D51327" w:rsidRDefault="00DC7E94" w:rsidP="00BE5E8C">
      <w:pPr>
        <w:ind w:firstLine="567"/>
        <w:jc w:val="both"/>
      </w:pPr>
      <w:r w:rsidRPr="00D51327">
        <w:t>- організувати інформування батьків про місце знаходження дітей і видачу дітей батькам;</w:t>
      </w:r>
    </w:p>
    <w:p w:rsidR="00DC7E94" w:rsidRPr="00D51327" w:rsidRDefault="00DC7E94" w:rsidP="00BE5E8C">
      <w:pPr>
        <w:ind w:firstLine="567"/>
        <w:jc w:val="both"/>
      </w:pPr>
      <w:r w:rsidRPr="00D51327">
        <w:t>- підтримувати безперервний зв’язок з посадовою особою з питань ЦЗ РУО і комісією з питань евакуації району.</w:t>
      </w:r>
    </w:p>
    <w:p w:rsidR="00DC7E94" w:rsidRPr="00D51327" w:rsidRDefault="00DC7E94" w:rsidP="00BE5E8C">
      <w:pPr>
        <w:jc w:val="both"/>
        <w:rPr>
          <w:sz w:val="12"/>
          <w:szCs w:val="12"/>
        </w:rPr>
      </w:pPr>
    </w:p>
    <w:p w:rsidR="00DC7E94" w:rsidRPr="00D51327" w:rsidRDefault="00DC7E94" w:rsidP="00BE5E8C">
      <w:pPr>
        <w:pStyle w:val="BodyTextIndent"/>
        <w:ind w:firstLine="0"/>
      </w:pPr>
      <w:r w:rsidRPr="00D51327">
        <w:t xml:space="preserve">Посадова особа з питань ЦЗ </w:t>
      </w:r>
      <w:r w:rsidRPr="00D51327">
        <w:rPr>
          <w:szCs w:val="28"/>
        </w:rPr>
        <w:t xml:space="preserve">                            ________  </w:t>
      </w:r>
      <w:r w:rsidRPr="00D51327">
        <w:rPr>
          <w:szCs w:val="28"/>
        </w:rPr>
        <w:softHyphen/>
      </w:r>
      <w:r w:rsidRPr="00D51327">
        <w:rPr>
          <w:szCs w:val="28"/>
        </w:rPr>
        <w:softHyphen/>
      </w:r>
      <w:r w:rsidRPr="00D51327">
        <w:rPr>
          <w:szCs w:val="28"/>
        </w:rPr>
        <w:softHyphen/>
        <w:t xml:space="preserve">   ________________</w:t>
      </w:r>
    </w:p>
    <w:p w:rsidR="00DC7E94" w:rsidRPr="00D51327" w:rsidRDefault="00DC7E94" w:rsidP="00BE5E8C">
      <w:pPr>
        <w:ind w:left="142" w:firstLine="3"/>
        <w:rPr>
          <w:sz w:val="24"/>
          <w:szCs w:val="24"/>
        </w:rPr>
      </w:pPr>
      <w:r w:rsidRPr="00D51327">
        <w:rPr>
          <w:sz w:val="24"/>
          <w:szCs w:val="24"/>
        </w:rPr>
        <w:t xml:space="preserve">                                                                                            (Підпис)                      (ПІБ)</w:t>
      </w:r>
    </w:p>
    <w:p w:rsidR="00DC7E94" w:rsidRPr="00D51327" w:rsidRDefault="00DC7E94" w:rsidP="00142CC8">
      <w:pPr>
        <w:jc w:val="center"/>
        <w:rPr>
          <w:b/>
        </w:rPr>
      </w:pPr>
      <w:r w:rsidRPr="00D51327">
        <w:rPr>
          <w:b/>
        </w:rPr>
        <w:t xml:space="preserve">Дії голови комісії з питань евакуації </w:t>
      </w:r>
    </w:p>
    <w:p w:rsidR="00DC7E94" w:rsidRPr="00D51327" w:rsidRDefault="00DC7E94" w:rsidP="00142CC8">
      <w:pPr>
        <w:jc w:val="center"/>
        <w:rPr>
          <w:b/>
        </w:rPr>
      </w:pPr>
      <w:r w:rsidRPr="00D51327">
        <w:rPr>
          <w:b/>
        </w:rPr>
        <w:t>під час проведення евакуації</w:t>
      </w:r>
    </w:p>
    <w:p w:rsidR="00DC7E94" w:rsidRPr="00D51327" w:rsidRDefault="00DC7E94" w:rsidP="00142CC8">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
        <w:gridCol w:w="3848"/>
        <w:gridCol w:w="1404"/>
        <w:gridCol w:w="1328"/>
        <w:gridCol w:w="1507"/>
        <w:gridCol w:w="1507"/>
      </w:tblGrid>
      <w:tr w:rsidR="00DC7E94" w:rsidRPr="00D51327" w:rsidTr="00BB4F49">
        <w:tc>
          <w:tcPr>
            <w:tcW w:w="271" w:type="pct"/>
            <w:vMerge w:val="restart"/>
            <w:vAlign w:val="center"/>
          </w:tcPr>
          <w:p w:rsidR="00DC7E94" w:rsidRPr="00D51327" w:rsidRDefault="00DC7E94" w:rsidP="00BB4F49">
            <w:pPr>
              <w:jc w:val="center"/>
              <w:rPr>
                <w:b/>
                <w:sz w:val="26"/>
                <w:szCs w:val="26"/>
              </w:rPr>
            </w:pPr>
            <w:r w:rsidRPr="00D51327">
              <w:rPr>
                <w:b/>
                <w:sz w:val="26"/>
                <w:szCs w:val="26"/>
              </w:rPr>
              <w:t>№</w:t>
            </w:r>
          </w:p>
          <w:p w:rsidR="00DC7E94" w:rsidRPr="00D51327" w:rsidRDefault="00DC7E94" w:rsidP="00BB4F49">
            <w:pPr>
              <w:jc w:val="center"/>
              <w:rPr>
                <w:b/>
                <w:sz w:val="26"/>
                <w:szCs w:val="26"/>
              </w:rPr>
            </w:pPr>
            <w:r w:rsidRPr="00D51327">
              <w:rPr>
                <w:b/>
                <w:sz w:val="26"/>
                <w:szCs w:val="26"/>
              </w:rPr>
              <w:t>з/п</w:t>
            </w:r>
          </w:p>
        </w:tc>
        <w:tc>
          <w:tcPr>
            <w:tcW w:w="1925" w:type="pct"/>
            <w:vMerge w:val="restart"/>
            <w:vAlign w:val="center"/>
          </w:tcPr>
          <w:p w:rsidR="00DC7E94" w:rsidRPr="00D51327" w:rsidRDefault="00DC7E94" w:rsidP="00BB4F49">
            <w:pPr>
              <w:jc w:val="center"/>
              <w:rPr>
                <w:b/>
                <w:sz w:val="26"/>
                <w:szCs w:val="26"/>
              </w:rPr>
            </w:pPr>
            <w:r w:rsidRPr="00D51327">
              <w:rPr>
                <w:b/>
                <w:sz w:val="26"/>
                <w:szCs w:val="26"/>
              </w:rPr>
              <w:t>Практичні дії після отримання сигналу</w:t>
            </w:r>
          </w:p>
        </w:tc>
        <w:tc>
          <w:tcPr>
            <w:tcW w:w="1335" w:type="pct"/>
            <w:gridSpan w:val="2"/>
            <w:vAlign w:val="center"/>
          </w:tcPr>
          <w:p w:rsidR="00DC7E94" w:rsidRPr="00D51327" w:rsidRDefault="00DC7E94" w:rsidP="00BB4F49">
            <w:pPr>
              <w:jc w:val="center"/>
              <w:rPr>
                <w:b/>
                <w:sz w:val="26"/>
                <w:szCs w:val="26"/>
              </w:rPr>
            </w:pPr>
            <w:r w:rsidRPr="00D51327">
              <w:rPr>
                <w:b/>
                <w:sz w:val="26"/>
                <w:szCs w:val="26"/>
              </w:rPr>
              <w:t>Виконавці</w:t>
            </w:r>
          </w:p>
        </w:tc>
        <w:tc>
          <w:tcPr>
            <w:tcW w:w="735" w:type="pct"/>
            <w:vMerge w:val="restart"/>
            <w:vAlign w:val="center"/>
          </w:tcPr>
          <w:p w:rsidR="00DC7E94" w:rsidRPr="00D51327" w:rsidRDefault="00DC7E94" w:rsidP="00BB4F49">
            <w:pPr>
              <w:jc w:val="center"/>
              <w:rPr>
                <w:b/>
                <w:sz w:val="26"/>
                <w:szCs w:val="26"/>
              </w:rPr>
            </w:pPr>
            <w:r w:rsidRPr="00D51327">
              <w:rPr>
                <w:b/>
                <w:sz w:val="26"/>
                <w:szCs w:val="26"/>
              </w:rPr>
              <w:t>Час на виконання</w:t>
            </w:r>
          </w:p>
          <w:p w:rsidR="00DC7E94" w:rsidRPr="00D51327" w:rsidRDefault="00DC7E94" w:rsidP="00BB4F49">
            <w:pPr>
              <w:jc w:val="center"/>
              <w:rPr>
                <w:b/>
                <w:sz w:val="26"/>
                <w:szCs w:val="26"/>
              </w:rPr>
            </w:pPr>
            <w:r w:rsidRPr="00D51327">
              <w:rPr>
                <w:b/>
                <w:sz w:val="26"/>
                <w:szCs w:val="26"/>
              </w:rPr>
              <w:t>після Ч…</w:t>
            </w:r>
          </w:p>
        </w:tc>
        <w:tc>
          <w:tcPr>
            <w:tcW w:w="735" w:type="pct"/>
            <w:vMerge w:val="restart"/>
            <w:vAlign w:val="center"/>
          </w:tcPr>
          <w:p w:rsidR="00DC7E94" w:rsidRPr="00D51327" w:rsidRDefault="00DC7E94" w:rsidP="00BB4F49">
            <w:pPr>
              <w:jc w:val="center"/>
              <w:rPr>
                <w:b/>
                <w:sz w:val="26"/>
                <w:szCs w:val="26"/>
              </w:rPr>
            </w:pPr>
            <w:r w:rsidRPr="00D51327">
              <w:rPr>
                <w:b/>
                <w:sz w:val="26"/>
                <w:szCs w:val="26"/>
              </w:rPr>
              <w:t>Відмітка про виконання</w:t>
            </w:r>
          </w:p>
        </w:tc>
      </w:tr>
      <w:tr w:rsidR="00DC7E94" w:rsidRPr="00D51327" w:rsidTr="00BB4F49">
        <w:tc>
          <w:tcPr>
            <w:tcW w:w="271" w:type="pct"/>
            <w:vMerge/>
          </w:tcPr>
          <w:p w:rsidR="00DC7E94" w:rsidRPr="00D51327" w:rsidRDefault="00DC7E94" w:rsidP="00BB4F49">
            <w:pPr>
              <w:jc w:val="center"/>
              <w:rPr>
                <w:b/>
                <w:sz w:val="26"/>
                <w:szCs w:val="26"/>
              </w:rPr>
            </w:pPr>
          </w:p>
        </w:tc>
        <w:tc>
          <w:tcPr>
            <w:tcW w:w="1925" w:type="pct"/>
            <w:vMerge/>
          </w:tcPr>
          <w:p w:rsidR="00DC7E94" w:rsidRPr="00D51327" w:rsidRDefault="00DC7E94" w:rsidP="00BB4F49">
            <w:pPr>
              <w:jc w:val="center"/>
              <w:rPr>
                <w:b/>
                <w:sz w:val="26"/>
                <w:szCs w:val="26"/>
              </w:rPr>
            </w:pPr>
          </w:p>
        </w:tc>
        <w:tc>
          <w:tcPr>
            <w:tcW w:w="685" w:type="pct"/>
            <w:vAlign w:val="center"/>
          </w:tcPr>
          <w:p w:rsidR="00DC7E94" w:rsidRPr="00D51327" w:rsidRDefault="00DC7E94" w:rsidP="00BB4F49">
            <w:pPr>
              <w:jc w:val="center"/>
              <w:rPr>
                <w:b/>
                <w:sz w:val="26"/>
                <w:szCs w:val="26"/>
              </w:rPr>
            </w:pPr>
            <w:r w:rsidRPr="00D51327">
              <w:rPr>
                <w:b/>
                <w:sz w:val="26"/>
                <w:szCs w:val="26"/>
              </w:rPr>
              <w:t>Основний</w:t>
            </w:r>
          </w:p>
        </w:tc>
        <w:tc>
          <w:tcPr>
            <w:tcW w:w="649" w:type="pct"/>
            <w:vAlign w:val="center"/>
          </w:tcPr>
          <w:p w:rsidR="00DC7E94" w:rsidRPr="00D51327" w:rsidRDefault="00DC7E94" w:rsidP="00BB4F49">
            <w:pPr>
              <w:jc w:val="center"/>
              <w:rPr>
                <w:b/>
                <w:sz w:val="26"/>
                <w:szCs w:val="26"/>
              </w:rPr>
            </w:pPr>
            <w:r w:rsidRPr="00D51327">
              <w:rPr>
                <w:b/>
                <w:sz w:val="26"/>
                <w:szCs w:val="26"/>
              </w:rPr>
              <w:t>Запасний</w:t>
            </w:r>
          </w:p>
        </w:tc>
        <w:tc>
          <w:tcPr>
            <w:tcW w:w="735" w:type="pct"/>
            <w:vMerge/>
          </w:tcPr>
          <w:p w:rsidR="00DC7E94" w:rsidRPr="00D51327" w:rsidRDefault="00DC7E94" w:rsidP="00BB4F49">
            <w:pPr>
              <w:jc w:val="center"/>
              <w:rPr>
                <w:b/>
                <w:sz w:val="26"/>
                <w:szCs w:val="26"/>
              </w:rPr>
            </w:pPr>
          </w:p>
        </w:tc>
        <w:tc>
          <w:tcPr>
            <w:tcW w:w="735" w:type="pct"/>
            <w:vMerge/>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1</w:t>
            </w:r>
          </w:p>
        </w:tc>
        <w:tc>
          <w:tcPr>
            <w:tcW w:w="1925" w:type="pct"/>
          </w:tcPr>
          <w:p w:rsidR="00DC7E94" w:rsidRPr="00D51327" w:rsidRDefault="00DC7E94" w:rsidP="00BB4F49">
            <w:pPr>
              <w:jc w:val="both"/>
              <w:rPr>
                <w:b/>
                <w:sz w:val="26"/>
                <w:szCs w:val="26"/>
              </w:rPr>
            </w:pPr>
            <w:r w:rsidRPr="00D51327">
              <w:rPr>
                <w:sz w:val="26"/>
                <w:szCs w:val="26"/>
              </w:rPr>
              <w:t xml:space="preserve">Отримання інформації про загрозу, або викид небезпечних хімічних речовин (НХР) </w:t>
            </w:r>
          </w:p>
        </w:tc>
        <w:tc>
          <w:tcPr>
            <w:tcW w:w="685" w:type="pct"/>
          </w:tcPr>
          <w:p w:rsidR="00DC7E94" w:rsidRPr="00D51327" w:rsidRDefault="00DC7E94" w:rsidP="00BB4F49">
            <w:pPr>
              <w:jc w:val="center"/>
              <w:rPr>
                <w:b/>
                <w:sz w:val="26"/>
                <w:szCs w:val="26"/>
              </w:rPr>
            </w:pPr>
          </w:p>
        </w:tc>
        <w:tc>
          <w:tcPr>
            <w:tcW w:w="649" w:type="pct"/>
          </w:tcPr>
          <w:p w:rsidR="00DC7E94" w:rsidRPr="00D51327" w:rsidRDefault="00DC7E94" w:rsidP="00BB4F49">
            <w:pPr>
              <w:jc w:val="center"/>
              <w:rPr>
                <w:b/>
                <w:sz w:val="26"/>
                <w:szCs w:val="26"/>
              </w:rPr>
            </w:pPr>
          </w:p>
        </w:tc>
        <w:tc>
          <w:tcPr>
            <w:tcW w:w="735" w:type="pct"/>
          </w:tcPr>
          <w:p w:rsidR="00DC7E94" w:rsidRPr="00D51327" w:rsidRDefault="00DC7E94" w:rsidP="00BB4F49">
            <w:pPr>
              <w:jc w:val="center"/>
              <w:rPr>
                <w:b/>
                <w:sz w:val="26"/>
                <w:szCs w:val="26"/>
              </w:rPr>
            </w:pPr>
            <w:r w:rsidRPr="00D51327">
              <w:rPr>
                <w:sz w:val="26"/>
                <w:szCs w:val="26"/>
              </w:rPr>
              <w:t>+10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2</w:t>
            </w:r>
          </w:p>
        </w:tc>
        <w:tc>
          <w:tcPr>
            <w:tcW w:w="1925" w:type="pct"/>
          </w:tcPr>
          <w:p w:rsidR="00DC7E94" w:rsidRPr="00D51327" w:rsidRDefault="00DC7E94" w:rsidP="00BB4F49">
            <w:pPr>
              <w:rPr>
                <w:sz w:val="26"/>
                <w:szCs w:val="26"/>
              </w:rPr>
            </w:pPr>
            <w:r w:rsidRPr="00D51327">
              <w:rPr>
                <w:sz w:val="26"/>
                <w:szCs w:val="26"/>
              </w:rPr>
              <w:t>Оповістити через Viber, або телефоном членів комісії з питань евакуації</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+30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3</w:t>
            </w:r>
          </w:p>
        </w:tc>
        <w:tc>
          <w:tcPr>
            <w:tcW w:w="1925" w:type="pct"/>
          </w:tcPr>
          <w:p w:rsidR="00DC7E94" w:rsidRPr="00D51327" w:rsidRDefault="00DC7E94" w:rsidP="00BB4F49">
            <w:pPr>
              <w:rPr>
                <w:sz w:val="26"/>
                <w:szCs w:val="26"/>
              </w:rPr>
            </w:pPr>
            <w:r w:rsidRPr="00D51327">
              <w:rPr>
                <w:sz w:val="26"/>
                <w:szCs w:val="26"/>
              </w:rPr>
              <w:t>Дати команду діяти відповідно до плану евакуації</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+ 3 хв.30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4</w:t>
            </w:r>
          </w:p>
        </w:tc>
        <w:tc>
          <w:tcPr>
            <w:tcW w:w="1925" w:type="pct"/>
          </w:tcPr>
          <w:p w:rsidR="00DC7E94" w:rsidRPr="00D51327" w:rsidRDefault="00DC7E94" w:rsidP="00BB4F49">
            <w:pPr>
              <w:rPr>
                <w:sz w:val="26"/>
                <w:szCs w:val="26"/>
              </w:rPr>
            </w:pPr>
            <w:r w:rsidRPr="00D51327">
              <w:rPr>
                <w:sz w:val="26"/>
                <w:szCs w:val="26"/>
              </w:rPr>
              <w:t>Контролювати відкриття запасних виходів, не допустити людей в _______</w:t>
            </w:r>
          </w:p>
        </w:tc>
        <w:tc>
          <w:tcPr>
            <w:tcW w:w="685" w:type="pct"/>
          </w:tcPr>
          <w:p w:rsidR="00DC7E94" w:rsidRPr="00D51327" w:rsidRDefault="00DC7E94" w:rsidP="00BB4F49">
            <w:pPr>
              <w:jc w:val="center"/>
              <w:rPr>
                <w:sz w:val="26"/>
                <w:szCs w:val="26"/>
              </w:rPr>
            </w:pP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+ 4 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5</w:t>
            </w:r>
          </w:p>
        </w:tc>
        <w:tc>
          <w:tcPr>
            <w:tcW w:w="1925" w:type="pct"/>
          </w:tcPr>
          <w:p w:rsidR="00DC7E94" w:rsidRPr="00D51327" w:rsidRDefault="00DC7E94" w:rsidP="00BB4F49">
            <w:pPr>
              <w:rPr>
                <w:sz w:val="26"/>
                <w:szCs w:val="26"/>
              </w:rPr>
            </w:pPr>
            <w:r w:rsidRPr="00D51327">
              <w:rPr>
                <w:sz w:val="26"/>
                <w:szCs w:val="26"/>
              </w:rPr>
              <w:t>Налагодити зв’язок з приймаючим закладом</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+ 4 хв.30 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6</w:t>
            </w:r>
          </w:p>
        </w:tc>
        <w:tc>
          <w:tcPr>
            <w:tcW w:w="1925" w:type="pct"/>
          </w:tcPr>
          <w:p w:rsidR="00DC7E94" w:rsidRPr="00D51327" w:rsidRDefault="00DC7E94" w:rsidP="00BB4F49">
            <w:pPr>
              <w:jc w:val="both"/>
              <w:rPr>
                <w:sz w:val="26"/>
                <w:szCs w:val="26"/>
              </w:rPr>
            </w:pPr>
            <w:r w:rsidRPr="00D51327">
              <w:rPr>
                <w:sz w:val="26"/>
                <w:szCs w:val="26"/>
              </w:rPr>
              <w:t>Приймати доповіді про евакуйованих</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+ 5хв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7</w:t>
            </w:r>
          </w:p>
        </w:tc>
        <w:tc>
          <w:tcPr>
            <w:tcW w:w="1925" w:type="pct"/>
          </w:tcPr>
          <w:p w:rsidR="00DC7E94" w:rsidRPr="00D51327" w:rsidRDefault="00DC7E94" w:rsidP="00BB4F49">
            <w:pPr>
              <w:rPr>
                <w:sz w:val="26"/>
                <w:szCs w:val="26"/>
              </w:rPr>
            </w:pPr>
            <w:r w:rsidRPr="00D51327">
              <w:rPr>
                <w:sz w:val="26"/>
                <w:szCs w:val="26"/>
              </w:rPr>
              <w:t>Направити регулювальників на небезпечні ділянки</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+ 5 хв. 30сек.</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8</w:t>
            </w:r>
          </w:p>
        </w:tc>
        <w:tc>
          <w:tcPr>
            <w:tcW w:w="1925" w:type="pct"/>
          </w:tcPr>
          <w:p w:rsidR="00DC7E94" w:rsidRPr="00D51327" w:rsidRDefault="00DC7E94" w:rsidP="00BB4F49">
            <w:pPr>
              <w:rPr>
                <w:sz w:val="26"/>
                <w:szCs w:val="26"/>
              </w:rPr>
            </w:pPr>
            <w:r w:rsidRPr="00D51327">
              <w:rPr>
                <w:sz w:val="26"/>
                <w:szCs w:val="26"/>
              </w:rPr>
              <w:t>Доповісти керівнику про кількість евакуйованих (окремо діти та дорослі)</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+ 7 хв.</w:t>
            </w:r>
          </w:p>
        </w:tc>
        <w:tc>
          <w:tcPr>
            <w:tcW w:w="735" w:type="pct"/>
          </w:tcPr>
          <w:p w:rsidR="00DC7E94" w:rsidRPr="00D51327" w:rsidRDefault="00DC7E94" w:rsidP="00BB4F49">
            <w:pPr>
              <w:jc w:val="center"/>
              <w:rPr>
                <w:b/>
                <w:sz w:val="26"/>
                <w:szCs w:val="26"/>
              </w:rPr>
            </w:pPr>
          </w:p>
        </w:tc>
      </w:tr>
      <w:tr w:rsidR="00DC7E94" w:rsidRPr="00D51327" w:rsidTr="00BB4F49">
        <w:tc>
          <w:tcPr>
            <w:tcW w:w="271" w:type="pct"/>
          </w:tcPr>
          <w:p w:rsidR="00DC7E94" w:rsidRPr="00D51327" w:rsidRDefault="00DC7E94" w:rsidP="00BB4F49">
            <w:pPr>
              <w:jc w:val="center"/>
              <w:rPr>
                <w:sz w:val="26"/>
                <w:szCs w:val="26"/>
              </w:rPr>
            </w:pPr>
            <w:r w:rsidRPr="00D51327">
              <w:rPr>
                <w:sz w:val="26"/>
                <w:szCs w:val="26"/>
              </w:rPr>
              <w:t>9</w:t>
            </w:r>
          </w:p>
        </w:tc>
        <w:tc>
          <w:tcPr>
            <w:tcW w:w="1925" w:type="pct"/>
          </w:tcPr>
          <w:p w:rsidR="00DC7E94" w:rsidRPr="00D51327" w:rsidRDefault="00DC7E94" w:rsidP="00BB4F49">
            <w:pPr>
              <w:jc w:val="both"/>
              <w:rPr>
                <w:sz w:val="26"/>
                <w:szCs w:val="26"/>
              </w:rPr>
            </w:pPr>
            <w:r w:rsidRPr="00D51327">
              <w:rPr>
                <w:sz w:val="26"/>
                <w:szCs w:val="26"/>
              </w:rPr>
              <w:t>Прийняти участь в розміщенні учнів та персоналу в ЗЗСО №__</w:t>
            </w:r>
          </w:p>
        </w:tc>
        <w:tc>
          <w:tcPr>
            <w:tcW w:w="685" w:type="pct"/>
          </w:tcPr>
          <w:p w:rsidR="00DC7E94" w:rsidRPr="00D51327" w:rsidRDefault="00DC7E94" w:rsidP="00BB4F49">
            <w:pPr>
              <w:jc w:val="center"/>
              <w:rPr>
                <w:sz w:val="26"/>
                <w:szCs w:val="26"/>
              </w:rPr>
            </w:pPr>
            <w:r w:rsidRPr="00D51327">
              <w:rPr>
                <w:sz w:val="26"/>
                <w:szCs w:val="26"/>
              </w:rPr>
              <w:t>особисто</w:t>
            </w:r>
          </w:p>
        </w:tc>
        <w:tc>
          <w:tcPr>
            <w:tcW w:w="649" w:type="pct"/>
          </w:tcPr>
          <w:p w:rsidR="00DC7E94" w:rsidRPr="00D51327" w:rsidRDefault="00DC7E94" w:rsidP="00BB4F49">
            <w:pPr>
              <w:jc w:val="center"/>
              <w:rPr>
                <w:sz w:val="26"/>
                <w:szCs w:val="26"/>
              </w:rPr>
            </w:pPr>
          </w:p>
        </w:tc>
        <w:tc>
          <w:tcPr>
            <w:tcW w:w="735" w:type="pct"/>
          </w:tcPr>
          <w:p w:rsidR="00DC7E94" w:rsidRPr="00D51327" w:rsidRDefault="00DC7E94" w:rsidP="00BB4F49">
            <w:pPr>
              <w:jc w:val="center"/>
              <w:rPr>
                <w:sz w:val="26"/>
                <w:szCs w:val="26"/>
              </w:rPr>
            </w:pPr>
            <w:r w:rsidRPr="00D51327">
              <w:rPr>
                <w:sz w:val="26"/>
                <w:szCs w:val="26"/>
              </w:rPr>
              <w:t>+ 15 хв.</w:t>
            </w:r>
          </w:p>
        </w:tc>
        <w:tc>
          <w:tcPr>
            <w:tcW w:w="735" w:type="pct"/>
          </w:tcPr>
          <w:p w:rsidR="00DC7E94" w:rsidRPr="00D51327" w:rsidRDefault="00DC7E94" w:rsidP="00BB4F49">
            <w:pPr>
              <w:jc w:val="center"/>
              <w:rPr>
                <w:b/>
                <w:sz w:val="26"/>
                <w:szCs w:val="26"/>
              </w:rPr>
            </w:pPr>
          </w:p>
        </w:tc>
      </w:tr>
    </w:tbl>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142CC8"/>
    <w:p w:rsidR="00DC7E94" w:rsidRPr="00D51327" w:rsidRDefault="00DC7E94" w:rsidP="00BE5E8C">
      <w:pPr>
        <w:ind w:left="5103"/>
        <w:jc w:val="both"/>
      </w:pPr>
    </w:p>
    <w:p w:rsidR="00DC7E94" w:rsidRPr="00D51327" w:rsidRDefault="00DC7E94" w:rsidP="00BE5E8C">
      <w:pPr>
        <w:ind w:left="5103"/>
        <w:jc w:val="both"/>
      </w:pPr>
    </w:p>
    <w:p w:rsidR="00DC7E94" w:rsidRPr="00D51327" w:rsidRDefault="00DC7E94" w:rsidP="00BE5E8C">
      <w:pPr>
        <w:ind w:left="5103"/>
        <w:jc w:val="both"/>
      </w:pPr>
      <w:r w:rsidRPr="00D51327">
        <w:t>ЗАТВЕРДЖУЮ</w:t>
      </w:r>
    </w:p>
    <w:p w:rsidR="00DC7E94" w:rsidRPr="00D51327" w:rsidRDefault="00DC7E94" w:rsidP="00BE5E8C">
      <w:pPr>
        <w:ind w:left="5103"/>
      </w:pPr>
      <w:r w:rsidRPr="00D51327">
        <w:t xml:space="preserve">Директор Харківської гімназії №___ </w:t>
      </w:r>
    </w:p>
    <w:p w:rsidR="00DC7E94" w:rsidRPr="00D51327" w:rsidRDefault="00DC7E94" w:rsidP="00BE5E8C">
      <w:pPr>
        <w:ind w:left="5103"/>
      </w:pPr>
    </w:p>
    <w:p w:rsidR="00DC7E94" w:rsidRPr="00D51327" w:rsidRDefault="00DC7E94" w:rsidP="00BE5E8C">
      <w:pPr>
        <w:ind w:left="5103"/>
      </w:pPr>
      <w:r w:rsidRPr="00D51327">
        <w:t>_________   _____________________</w:t>
      </w:r>
    </w:p>
    <w:p w:rsidR="00DC7E94" w:rsidRPr="00D51327" w:rsidRDefault="00DC7E94" w:rsidP="00BE5E8C">
      <w:pPr>
        <w:ind w:left="5103" w:firstLine="3"/>
        <w:rPr>
          <w:sz w:val="24"/>
          <w:szCs w:val="24"/>
        </w:rPr>
      </w:pPr>
      <w:r w:rsidRPr="00D51327">
        <w:rPr>
          <w:sz w:val="24"/>
          <w:szCs w:val="24"/>
        </w:rPr>
        <w:t xml:space="preserve">    (Підпис)                            (ПІБ)</w:t>
      </w:r>
    </w:p>
    <w:p w:rsidR="00DC7E94" w:rsidRPr="00D51327" w:rsidRDefault="00DC7E94" w:rsidP="00BE5E8C">
      <w:pPr>
        <w:ind w:left="5103"/>
      </w:pPr>
      <w:r w:rsidRPr="00D51327">
        <w:t>«____» __________ 201_ р.</w:t>
      </w:r>
    </w:p>
    <w:p w:rsidR="00DC7E94" w:rsidRPr="00D51327" w:rsidRDefault="00DC7E94" w:rsidP="00BE5E8C">
      <w:pPr>
        <w:ind w:left="5387" w:right="-284"/>
        <w:contextualSpacing/>
        <w:jc w:val="right"/>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BE5E8C">
      <w:pPr>
        <w:ind w:right="-284"/>
        <w:contextualSpacing/>
        <w:jc w:val="center"/>
        <w:rPr>
          <w:b/>
        </w:rPr>
      </w:pPr>
    </w:p>
    <w:p w:rsidR="00DC7E94" w:rsidRPr="00D51327" w:rsidRDefault="00DC7E94" w:rsidP="00142CC8">
      <w:pPr>
        <w:jc w:val="center"/>
        <w:rPr>
          <w:b/>
        </w:rPr>
      </w:pPr>
      <w:r w:rsidRPr="00D51327">
        <w:rPr>
          <w:b/>
        </w:rPr>
        <w:t>Документація</w:t>
      </w:r>
    </w:p>
    <w:p w:rsidR="00DC7E94" w:rsidRPr="00D51327" w:rsidRDefault="00DC7E94" w:rsidP="00BE5E8C">
      <w:pPr>
        <w:jc w:val="center"/>
        <w:rPr>
          <w:b/>
        </w:rPr>
      </w:pPr>
      <w:r w:rsidRPr="00D51327">
        <w:rPr>
          <w:b/>
        </w:rPr>
        <w:t>заступника директора з матеріально-технічного забезпечення заходів ЦЗ</w:t>
      </w:r>
    </w:p>
    <w:p w:rsidR="00DC7E94" w:rsidRPr="00D51327" w:rsidRDefault="00DC7E94" w:rsidP="00BE5E8C">
      <w:pPr>
        <w:contextualSpacing/>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p>
    <w:p w:rsidR="00DC7E94" w:rsidRPr="00D51327" w:rsidRDefault="00DC7E94" w:rsidP="00BE5E8C">
      <w:pPr>
        <w:contextualSpacing/>
        <w:jc w:val="center"/>
      </w:pPr>
      <w:r w:rsidRPr="00D51327">
        <w:t>Харківська гімназія № ____</w:t>
      </w:r>
    </w:p>
    <w:p w:rsidR="00DC7E94" w:rsidRPr="00D51327" w:rsidRDefault="00DC7E94" w:rsidP="00BE5E8C">
      <w:pPr>
        <w:contextualSpacing/>
        <w:jc w:val="center"/>
      </w:pPr>
      <w:r w:rsidRPr="00D51327">
        <w:t>Харківської міської ради Харківської області</w:t>
      </w:r>
    </w:p>
    <w:p w:rsidR="00DC7E94" w:rsidRPr="00D51327" w:rsidRDefault="00DC7E94" w:rsidP="00BE5E8C">
      <w:pPr>
        <w:spacing w:line="360" w:lineRule="auto"/>
        <w:contextualSpacing/>
        <w:jc w:val="center"/>
      </w:pPr>
    </w:p>
    <w:p w:rsidR="00DC7E94" w:rsidRPr="00D51327" w:rsidRDefault="00DC7E94" w:rsidP="00BE5E8C">
      <w:pPr>
        <w:spacing w:line="360" w:lineRule="auto"/>
        <w:contextualSpacing/>
        <w:jc w:val="center"/>
      </w:pPr>
    </w:p>
    <w:p w:rsidR="00DC7E94" w:rsidRPr="00D51327" w:rsidRDefault="00DC7E94" w:rsidP="00BE5E8C">
      <w:pPr>
        <w:spacing w:line="360" w:lineRule="auto"/>
        <w:contextualSpacing/>
        <w:jc w:val="center"/>
      </w:pPr>
    </w:p>
    <w:p w:rsidR="00DC7E94" w:rsidRPr="00D51327" w:rsidRDefault="00DC7E94" w:rsidP="00BE5E8C">
      <w:pPr>
        <w:spacing w:line="360" w:lineRule="auto"/>
        <w:contextualSpacing/>
        <w:jc w:val="center"/>
      </w:pPr>
      <w:r w:rsidRPr="00D51327">
        <w:t>Витяг</w:t>
      </w:r>
    </w:p>
    <w:p w:rsidR="00DC7E94" w:rsidRPr="00D51327" w:rsidRDefault="00DC7E94" w:rsidP="00BE5E8C">
      <w:pPr>
        <w:spacing w:line="360" w:lineRule="auto"/>
        <w:contextualSpacing/>
        <w:jc w:val="center"/>
      </w:pPr>
      <w:r w:rsidRPr="00D51327">
        <w:t>з наказу № __ від 10.01.201_</w:t>
      </w:r>
    </w:p>
    <w:p w:rsidR="00DC7E94" w:rsidRPr="00D51327" w:rsidRDefault="00DC7E94" w:rsidP="00BE5E8C">
      <w:pPr>
        <w:spacing w:line="360" w:lineRule="auto"/>
        <w:contextualSpacing/>
        <w:jc w:val="center"/>
      </w:pPr>
    </w:p>
    <w:p w:rsidR="00DC7E94" w:rsidRPr="00D51327" w:rsidRDefault="00DC7E94" w:rsidP="00BE5E8C">
      <w:pPr>
        <w:contextualSpacing/>
        <w:jc w:val="both"/>
      </w:pPr>
      <w:r w:rsidRPr="00D51327">
        <w:rPr>
          <w:b/>
        </w:rPr>
        <w:t>Про організацію і ведення</w:t>
      </w:r>
    </w:p>
    <w:p w:rsidR="00DC7E94" w:rsidRPr="00D51327" w:rsidRDefault="00DC7E94" w:rsidP="00BE5E8C">
      <w:pPr>
        <w:contextualSpacing/>
        <w:jc w:val="both"/>
        <w:rPr>
          <w:b/>
        </w:rPr>
      </w:pPr>
      <w:r w:rsidRPr="00D51327">
        <w:rPr>
          <w:b/>
        </w:rPr>
        <w:t xml:space="preserve">цивільного захисту в </w:t>
      </w:r>
    </w:p>
    <w:p w:rsidR="00DC7E94" w:rsidRPr="00D51327" w:rsidRDefault="00DC7E94" w:rsidP="00BE5E8C">
      <w:pPr>
        <w:contextualSpacing/>
        <w:jc w:val="both"/>
        <w:rPr>
          <w:b/>
        </w:rPr>
      </w:pPr>
      <w:r w:rsidRPr="00D51327">
        <w:rPr>
          <w:b/>
        </w:rPr>
        <w:t>Харківській гімназії №___</w:t>
      </w:r>
    </w:p>
    <w:p w:rsidR="00DC7E94" w:rsidRPr="00D51327" w:rsidRDefault="00DC7E94" w:rsidP="00BE5E8C">
      <w:pPr>
        <w:rPr>
          <w:b/>
        </w:rPr>
      </w:pPr>
    </w:p>
    <w:p w:rsidR="00DC7E94" w:rsidRPr="00D51327" w:rsidRDefault="00DC7E94" w:rsidP="00BE5E8C">
      <w:pPr>
        <w:rPr>
          <w:b/>
        </w:rPr>
      </w:pPr>
    </w:p>
    <w:p w:rsidR="00DC7E94" w:rsidRPr="00D51327" w:rsidRDefault="00DC7E94" w:rsidP="00BE5E8C">
      <w:pPr>
        <w:rPr>
          <w:b/>
        </w:rPr>
      </w:pPr>
    </w:p>
    <w:p w:rsidR="00DC7E94" w:rsidRPr="00D51327" w:rsidRDefault="00DC7E94" w:rsidP="00BE5E8C">
      <w:pPr>
        <w:rPr>
          <w:b/>
        </w:rPr>
      </w:pPr>
    </w:p>
    <w:p w:rsidR="00DC7E94" w:rsidRPr="00D51327" w:rsidRDefault="00DC7E94" w:rsidP="00BE5E8C">
      <w:pPr>
        <w:rPr>
          <w:b/>
        </w:rPr>
      </w:pPr>
    </w:p>
    <w:p w:rsidR="00DC7E94" w:rsidRPr="00D51327" w:rsidRDefault="00DC7E94" w:rsidP="00BE5E8C">
      <w:pPr>
        <w:rPr>
          <w:b/>
        </w:rPr>
      </w:pPr>
    </w:p>
    <w:p w:rsidR="00DC7E94" w:rsidRPr="00D51327" w:rsidRDefault="00DC7E94" w:rsidP="00BE5E8C">
      <w:pPr>
        <w:spacing w:line="360" w:lineRule="auto"/>
        <w:ind w:left="284" w:hanging="284"/>
        <w:contextualSpacing/>
        <w:jc w:val="both"/>
      </w:pPr>
      <w:r w:rsidRPr="00D51327">
        <w:t>1. З метою організації заходів цивільного захисту призначити:</w:t>
      </w:r>
    </w:p>
    <w:p w:rsidR="00DC7E94" w:rsidRPr="00D51327" w:rsidRDefault="00DC7E94" w:rsidP="00BE5E8C">
      <w:pPr>
        <w:pStyle w:val="PlainText"/>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1.1. Заступника директора з матеріально-технічного забезпечення заходів ЦЗ - ______________________________ , заступник  директора з господарчої роботи.</w:t>
      </w:r>
    </w:p>
    <w:p w:rsidR="00DC7E94" w:rsidRPr="00D51327" w:rsidRDefault="00DC7E94" w:rsidP="00BE5E8C">
      <w:pPr>
        <w:spacing w:line="360" w:lineRule="auto"/>
        <w:ind w:left="284" w:hanging="284"/>
        <w:contextualSpacing/>
        <w:jc w:val="both"/>
      </w:pPr>
    </w:p>
    <w:p w:rsidR="00DC7E94" w:rsidRPr="00D51327" w:rsidRDefault="00DC7E94" w:rsidP="00BE5E8C">
      <w:pPr>
        <w:rPr>
          <w:b/>
        </w:rPr>
      </w:pPr>
      <w:r w:rsidRPr="00D51327">
        <w:t>Директор  гімназії  № ___                    ________     ________________</w:t>
      </w:r>
    </w:p>
    <w:p w:rsidR="00DC7E94" w:rsidRPr="00D51327" w:rsidRDefault="00DC7E94" w:rsidP="00BE5E8C">
      <w:pPr>
        <w:ind w:left="142" w:firstLine="3"/>
        <w:rPr>
          <w:sz w:val="24"/>
          <w:szCs w:val="24"/>
        </w:rPr>
      </w:pPr>
      <w:r w:rsidRPr="00D51327">
        <w:rPr>
          <w:sz w:val="24"/>
          <w:szCs w:val="24"/>
        </w:rPr>
        <w:t xml:space="preserve">                                                                             (Підпис)                        (ПІБ)</w:t>
      </w:r>
    </w:p>
    <w:p w:rsidR="00DC7E94" w:rsidRPr="00D51327" w:rsidRDefault="00DC7E94" w:rsidP="00BE5E8C"/>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tabs>
          <w:tab w:val="left" w:pos="0"/>
        </w:tabs>
        <w:jc w:val="center"/>
        <w:rPr>
          <w:szCs w:val="24"/>
        </w:rPr>
      </w:pPr>
    </w:p>
    <w:p w:rsidR="00DC7E94" w:rsidRPr="00D51327" w:rsidRDefault="00DC7E94" w:rsidP="00BE5E8C">
      <w:pPr>
        <w:ind w:left="5103"/>
        <w:jc w:val="both"/>
      </w:pPr>
      <w:r w:rsidRPr="00D51327">
        <w:t>ЗАТВЕРДЖУЮ</w:t>
      </w:r>
    </w:p>
    <w:p w:rsidR="00DC7E94" w:rsidRPr="00D51327" w:rsidRDefault="00DC7E94" w:rsidP="00BE5E8C">
      <w:pPr>
        <w:ind w:left="5103"/>
      </w:pPr>
      <w:r w:rsidRPr="00D51327">
        <w:t xml:space="preserve">Директор Харківської гімназії №___ </w:t>
      </w:r>
    </w:p>
    <w:p w:rsidR="00DC7E94" w:rsidRPr="00D51327" w:rsidRDefault="00DC7E94" w:rsidP="00BE5E8C">
      <w:pPr>
        <w:ind w:left="5103" w:firstLine="3"/>
      </w:pPr>
      <w:r w:rsidRPr="00D51327">
        <w:t>_________   _____________________</w:t>
      </w:r>
    </w:p>
    <w:p w:rsidR="00DC7E94" w:rsidRPr="00D51327" w:rsidRDefault="00DC7E94" w:rsidP="00BE5E8C">
      <w:pPr>
        <w:ind w:left="5103" w:firstLine="3"/>
        <w:rPr>
          <w:sz w:val="24"/>
          <w:szCs w:val="24"/>
        </w:rPr>
      </w:pPr>
      <w:r w:rsidRPr="00D51327">
        <w:rPr>
          <w:sz w:val="24"/>
          <w:szCs w:val="24"/>
        </w:rPr>
        <w:t xml:space="preserve">    (Підпис)                            (ПІБ)</w:t>
      </w:r>
    </w:p>
    <w:p w:rsidR="00DC7E94" w:rsidRPr="00D51327" w:rsidRDefault="00DC7E94" w:rsidP="00BE5E8C">
      <w:pPr>
        <w:ind w:left="5103"/>
      </w:pPr>
      <w:r w:rsidRPr="00D51327">
        <w:t>«____» __________ 201_ р.</w:t>
      </w:r>
    </w:p>
    <w:p w:rsidR="00DC7E94" w:rsidRPr="00D51327" w:rsidRDefault="00DC7E94" w:rsidP="00BE5E8C">
      <w:pPr>
        <w:pStyle w:val="BodyTextIndent"/>
        <w:jc w:val="center"/>
        <w:rPr>
          <w:b/>
          <w:sz w:val="12"/>
          <w:szCs w:val="12"/>
        </w:rPr>
      </w:pPr>
    </w:p>
    <w:p w:rsidR="00DC7E94" w:rsidRPr="00D51327" w:rsidRDefault="00DC7E94" w:rsidP="00BE5E8C">
      <w:pPr>
        <w:pStyle w:val="BodyTextIndent"/>
        <w:ind w:firstLine="0"/>
        <w:jc w:val="center"/>
        <w:rPr>
          <w:b/>
          <w:szCs w:val="28"/>
        </w:rPr>
      </w:pPr>
      <w:r w:rsidRPr="00D51327">
        <w:rPr>
          <w:b/>
          <w:szCs w:val="28"/>
        </w:rPr>
        <w:t xml:space="preserve">Функціональні обов’язки </w:t>
      </w:r>
    </w:p>
    <w:p w:rsidR="00DC7E94" w:rsidRPr="00D51327" w:rsidRDefault="00DC7E94" w:rsidP="00BE5E8C">
      <w:pPr>
        <w:pStyle w:val="BodyTextIndent"/>
        <w:ind w:firstLine="0"/>
        <w:jc w:val="center"/>
        <w:rPr>
          <w:b/>
          <w:szCs w:val="28"/>
        </w:rPr>
      </w:pPr>
      <w:r w:rsidRPr="00D51327">
        <w:rPr>
          <w:b/>
          <w:szCs w:val="28"/>
        </w:rPr>
        <w:t>заступника директора  гімназії з матеріально-технічного забезпечення</w:t>
      </w:r>
    </w:p>
    <w:p w:rsidR="00DC7E94" w:rsidRPr="00D51327" w:rsidRDefault="00DC7E94" w:rsidP="00BE5E8C">
      <w:pPr>
        <w:pStyle w:val="BodyTextIndent"/>
        <w:jc w:val="left"/>
        <w:rPr>
          <w:sz w:val="6"/>
          <w:szCs w:val="6"/>
        </w:rPr>
      </w:pPr>
    </w:p>
    <w:p w:rsidR="00DC7E94" w:rsidRPr="00D51327" w:rsidRDefault="00DC7E94" w:rsidP="00BE5E8C">
      <w:pPr>
        <w:pStyle w:val="BodyTextIndent"/>
        <w:ind w:firstLine="567"/>
        <w:rPr>
          <w:sz w:val="26"/>
          <w:szCs w:val="26"/>
        </w:rPr>
      </w:pPr>
      <w:r w:rsidRPr="00D51327">
        <w:rPr>
          <w:sz w:val="26"/>
          <w:szCs w:val="26"/>
        </w:rPr>
        <w:t xml:space="preserve">Заступник директора  гімназії з матеріально-технічного забезпечення заходів ЦЗ відповідає за внутрішнє матеріально-технічне забезпечення (забезпечення майном і матеріальними засобами працівників і </w:t>
      </w:r>
      <w:r w:rsidRPr="007A7B25">
        <w:rPr>
          <w:sz w:val="26"/>
          <w:szCs w:val="26"/>
        </w:rPr>
        <w:t>спеціалізованих ланок ЦЗ</w:t>
      </w:r>
      <w:r w:rsidRPr="00D51327">
        <w:rPr>
          <w:sz w:val="26"/>
          <w:szCs w:val="26"/>
        </w:rPr>
        <w:t>, які задіяні в ліквідації наслідків аварій, катастроф і стихійних лих), працює під керівництвом посадової особи з питань ЦЗ  і ЗОБОВ’ЯЗАНИЙ:</w:t>
      </w:r>
    </w:p>
    <w:p w:rsidR="00DC7E94" w:rsidRPr="00D51327" w:rsidRDefault="00DC7E94" w:rsidP="00BE5E8C">
      <w:pPr>
        <w:pStyle w:val="BodyTextIndent"/>
        <w:ind w:firstLine="567"/>
        <w:rPr>
          <w:sz w:val="26"/>
          <w:szCs w:val="26"/>
        </w:rPr>
      </w:pPr>
      <w:r w:rsidRPr="00D51327">
        <w:rPr>
          <w:sz w:val="26"/>
          <w:szCs w:val="26"/>
        </w:rPr>
        <w:t xml:space="preserve">- брати участь у в розробці розділу плану ЦЗ гімназії з матеріально-технічного </w:t>
      </w:r>
      <w:r w:rsidRPr="00A828F8">
        <w:rPr>
          <w:sz w:val="26"/>
          <w:szCs w:val="26"/>
        </w:rPr>
        <w:t xml:space="preserve">забезпечення </w:t>
      </w:r>
      <w:r w:rsidRPr="00A828F8">
        <w:rPr>
          <w:color w:val="000000"/>
          <w:sz w:val="26"/>
          <w:szCs w:val="26"/>
        </w:rPr>
        <w:t xml:space="preserve">спеціалізованих ланок </w:t>
      </w:r>
      <w:r w:rsidRPr="00A828F8">
        <w:rPr>
          <w:sz w:val="26"/>
          <w:szCs w:val="26"/>
        </w:rPr>
        <w:t>ЦЗ</w:t>
      </w:r>
      <w:r w:rsidRPr="00D51327">
        <w:rPr>
          <w:sz w:val="26"/>
          <w:szCs w:val="26"/>
        </w:rPr>
        <w:t xml:space="preserve"> для проведення робіт при ліквідації наслідків надзвичайних ситуацій мирного часу і роботи </w:t>
      </w:r>
      <w:r w:rsidRPr="00A828F8">
        <w:rPr>
          <w:sz w:val="26"/>
          <w:szCs w:val="26"/>
        </w:rPr>
        <w:t>їдальні</w:t>
      </w:r>
      <w:r>
        <w:rPr>
          <w:sz w:val="26"/>
          <w:szCs w:val="26"/>
        </w:rPr>
        <w:t xml:space="preserve"> </w:t>
      </w:r>
      <w:r w:rsidRPr="00D51327">
        <w:rPr>
          <w:sz w:val="26"/>
          <w:szCs w:val="26"/>
        </w:rPr>
        <w:t>в умовах надзвичайних ситуацій;</w:t>
      </w:r>
    </w:p>
    <w:p w:rsidR="00DC7E94" w:rsidRPr="00D51327" w:rsidRDefault="00DC7E94" w:rsidP="00BE5E8C">
      <w:pPr>
        <w:pStyle w:val="BodyTextIndent"/>
        <w:ind w:firstLine="567"/>
        <w:rPr>
          <w:sz w:val="26"/>
          <w:szCs w:val="26"/>
        </w:rPr>
      </w:pPr>
      <w:r w:rsidRPr="00D51327">
        <w:rPr>
          <w:sz w:val="26"/>
          <w:szCs w:val="26"/>
        </w:rPr>
        <w:t>- створити за розпорядженням посадової особи з питань ЦЗ запас засобів індивідуального захисту, одягу та інших матеріальних засобів, необхідних для забезпечення працівників і спеціалізованих ланок ЦЗ у надзвичайних ситуаціях мирного часу;</w:t>
      </w:r>
    </w:p>
    <w:p w:rsidR="00DC7E94" w:rsidRPr="00D51327" w:rsidRDefault="00DC7E94" w:rsidP="00BE5E8C">
      <w:pPr>
        <w:pStyle w:val="BodyTextIndent"/>
        <w:ind w:firstLine="567"/>
        <w:rPr>
          <w:sz w:val="26"/>
          <w:szCs w:val="26"/>
        </w:rPr>
      </w:pPr>
      <w:r w:rsidRPr="00D51327">
        <w:rPr>
          <w:sz w:val="26"/>
          <w:szCs w:val="26"/>
        </w:rPr>
        <w:t xml:space="preserve">- розробляти і  проводити заходи з підвищення стійкості роботи </w:t>
      </w:r>
      <w:r w:rsidRPr="00D51327">
        <w:rPr>
          <w:color w:val="000000"/>
          <w:szCs w:val="28"/>
        </w:rPr>
        <w:t xml:space="preserve">спеціалізованих ланок  </w:t>
      </w:r>
      <w:r w:rsidRPr="00D51327">
        <w:rPr>
          <w:sz w:val="26"/>
          <w:szCs w:val="26"/>
        </w:rPr>
        <w:t>ЦЗ в  умовах надзвичайних ситуацій;</w:t>
      </w:r>
    </w:p>
    <w:p w:rsidR="00DC7E94" w:rsidRPr="00D51327" w:rsidRDefault="00DC7E94" w:rsidP="00BE5E8C">
      <w:pPr>
        <w:pStyle w:val="BodyTextIndent"/>
        <w:ind w:firstLine="567"/>
        <w:rPr>
          <w:sz w:val="26"/>
          <w:szCs w:val="26"/>
        </w:rPr>
      </w:pPr>
      <w:r w:rsidRPr="00D51327">
        <w:rPr>
          <w:sz w:val="26"/>
          <w:szCs w:val="26"/>
        </w:rPr>
        <w:t>- періодично уточнювати розрахунки на поставку засобів індивідуального захисту;</w:t>
      </w:r>
    </w:p>
    <w:p w:rsidR="00DC7E94" w:rsidRPr="00D51327" w:rsidRDefault="00DC7E94" w:rsidP="00BE5E8C">
      <w:pPr>
        <w:pStyle w:val="BodyTextIndent"/>
        <w:ind w:firstLine="567"/>
        <w:rPr>
          <w:sz w:val="26"/>
          <w:szCs w:val="26"/>
        </w:rPr>
      </w:pPr>
      <w:r w:rsidRPr="00D51327">
        <w:rPr>
          <w:sz w:val="26"/>
          <w:szCs w:val="26"/>
        </w:rPr>
        <w:t xml:space="preserve">- організувати взаємодію з комунальними (комерційними) структурами по забезпеченню стійкого функціонування </w:t>
      </w:r>
      <w:r w:rsidRPr="00A828F8">
        <w:rPr>
          <w:sz w:val="26"/>
          <w:szCs w:val="26"/>
        </w:rPr>
        <w:t>їдальні</w:t>
      </w:r>
      <w:r>
        <w:rPr>
          <w:sz w:val="26"/>
          <w:szCs w:val="26"/>
        </w:rPr>
        <w:t xml:space="preserve"> </w:t>
      </w:r>
      <w:r w:rsidRPr="00D51327">
        <w:rPr>
          <w:sz w:val="26"/>
          <w:szCs w:val="26"/>
        </w:rPr>
        <w:t>в умовах надзвичайних ситуацій.</w:t>
      </w:r>
    </w:p>
    <w:p w:rsidR="00DC7E94" w:rsidRPr="00D51327" w:rsidRDefault="00DC7E94" w:rsidP="00BE5E8C">
      <w:pPr>
        <w:pStyle w:val="BodyTextIndent"/>
        <w:ind w:firstLine="567"/>
        <w:rPr>
          <w:sz w:val="12"/>
          <w:szCs w:val="12"/>
        </w:rPr>
      </w:pPr>
    </w:p>
    <w:p w:rsidR="00DC7E94" w:rsidRPr="00D51327" w:rsidRDefault="00DC7E94" w:rsidP="00BE5E8C">
      <w:pPr>
        <w:pStyle w:val="BodyTextIndent"/>
        <w:ind w:firstLine="567"/>
        <w:rPr>
          <w:b/>
          <w:sz w:val="26"/>
          <w:szCs w:val="26"/>
        </w:rPr>
      </w:pPr>
      <w:r w:rsidRPr="00D51327">
        <w:rPr>
          <w:b/>
          <w:sz w:val="26"/>
          <w:szCs w:val="26"/>
        </w:rPr>
        <w:t xml:space="preserve">При загрозі та виникненні надзвичайної ситуації: </w:t>
      </w:r>
    </w:p>
    <w:p w:rsidR="00DC7E94" w:rsidRPr="00D51327" w:rsidRDefault="00DC7E94" w:rsidP="00BE5E8C">
      <w:pPr>
        <w:pStyle w:val="BodyTextIndent"/>
        <w:ind w:firstLine="567"/>
        <w:rPr>
          <w:sz w:val="26"/>
          <w:szCs w:val="26"/>
        </w:rPr>
      </w:pPr>
      <w:r w:rsidRPr="00D51327">
        <w:rPr>
          <w:sz w:val="26"/>
          <w:szCs w:val="26"/>
        </w:rPr>
        <w:t>- з отриманням відповідної інформації (розпорядження, сигналу) прибути на місце збору;</w:t>
      </w:r>
    </w:p>
    <w:p w:rsidR="00DC7E94" w:rsidRPr="00D51327" w:rsidRDefault="00DC7E94" w:rsidP="00BE5E8C">
      <w:pPr>
        <w:pStyle w:val="BodyTextIndent"/>
        <w:ind w:firstLine="567"/>
        <w:rPr>
          <w:sz w:val="26"/>
          <w:szCs w:val="26"/>
        </w:rPr>
      </w:pPr>
      <w:r w:rsidRPr="00D51327">
        <w:rPr>
          <w:sz w:val="26"/>
          <w:szCs w:val="26"/>
        </w:rPr>
        <w:t>- подати директору гімназії пропозиції для прийняття рішення щодо матеріально-технічного забезпечення заходів з ліквідації наслідків надзвичайної ситуації;</w:t>
      </w:r>
    </w:p>
    <w:p w:rsidR="00DC7E94" w:rsidRPr="00D51327" w:rsidRDefault="00DC7E94" w:rsidP="00BE5E8C">
      <w:pPr>
        <w:pStyle w:val="BodyTextIndent"/>
        <w:ind w:firstLine="567"/>
        <w:rPr>
          <w:sz w:val="26"/>
          <w:szCs w:val="26"/>
        </w:rPr>
      </w:pPr>
      <w:r w:rsidRPr="00D51327">
        <w:rPr>
          <w:sz w:val="26"/>
          <w:szCs w:val="26"/>
        </w:rPr>
        <w:t>- при надзвичайній ситуації – очистити під’їзні шляхи до закладу для полегшення прибуття аварійно-рятувальних служб;</w:t>
      </w:r>
    </w:p>
    <w:p w:rsidR="00DC7E94" w:rsidRPr="00D51327" w:rsidRDefault="00DC7E94" w:rsidP="00BE5E8C">
      <w:pPr>
        <w:pStyle w:val="BodyTextIndent"/>
        <w:ind w:firstLine="567"/>
        <w:rPr>
          <w:sz w:val="26"/>
          <w:szCs w:val="26"/>
        </w:rPr>
      </w:pPr>
      <w:r w:rsidRPr="00D51327">
        <w:rPr>
          <w:sz w:val="26"/>
          <w:szCs w:val="26"/>
        </w:rPr>
        <w:t>- обладнати для роботи штабу з ліквідації наслідків надзвичайної ситуації приміщення, відведені для цього за Планом ЦЗ. (По можливості, заздалегідь виділити для штабу з ліквідації наслідків надзвичайної ситуації дві телефонні лінії: одну для вхідних, другу – для вихідних дзвінків.</w:t>
      </w:r>
    </w:p>
    <w:p w:rsidR="00DC7E94" w:rsidRPr="00D51327" w:rsidRDefault="00DC7E94" w:rsidP="00BE5E8C">
      <w:pPr>
        <w:pStyle w:val="BodyTextIndent"/>
        <w:ind w:firstLine="567"/>
        <w:rPr>
          <w:sz w:val="26"/>
          <w:szCs w:val="26"/>
        </w:rPr>
      </w:pPr>
      <w:r w:rsidRPr="00D51327">
        <w:rPr>
          <w:sz w:val="26"/>
          <w:szCs w:val="26"/>
        </w:rPr>
        <w:t>Номер другої лінії не розголошуйте – при НС ця лінія не повинна виявитися забитою вхідними дзвінками);</w:t>
      </w:r>
    </w:p>
    <w:p w:rsidR="00DC7E94" w:rsidRPr="00D51327" w:rsidRDefault="00DC7E94" w:rsidP="00BE5E8C">
      <w:pPr>
        <w:pStyle w:val="BodyTextIndent"/>
        <w:ind w:firstLine="567"/>
        <w:rPr>
          <w:sz w:val="26"/>
          <w:szCs w:val="26"/>
        </w:rPr>
      </w:pPr>
      <w:r w:rsidRPr="00D51327">
        <w:rPr>
          <w:sz w:val="26"/>
          <w:szCs w:val="26"/>
        </w:rPr>
        <w:t>- організовувати матеріально-технічне забезпечення виконуваних робіт в зоні надзвичайної ситуації;</w:t>
      </w:r>
    </w:p>
    <w:p w:rsidR="00DC7E94" w:rsidRPr="00D51327" w:rsidRDefault="00DC7E94" w:rsidP="00BE5E8C">
      <w:pPr>
        <w:pStyle w:val="BodyTextIndent"/>
        <w:ind w:firstLine="567"/>
        <w:rPr>
          <w:sz w:val="26"/>
          <w:szCs w:val="26"/>
        </w:rPr>
      </w:pPr>
      <w:r w:rsidRPr="00D51327">
        <w:rPr>
          <w:sz w:val="26"/>
          <w:szCs w:val="26"/>
        </w:rPr>
        <w:t xml:space="preserve">- вжити заходи, щоб у розпорядженні командира аварійно-рятувальної служби були потрібні матеріальні ресурси закладу; </w:t>
      </w:r>
    </w:p>
    <w:p w:rsidR="00DC7E94" w:rsidRPr="00D51327" w:rsidRDefault="00DC7E94" w:rsidP="00BE5E8C">
      <w:pPr>
        <w:pStyle w:val="BodyTextIndent"/>
        <w:ind w:firstLine="567"/>
        <w:rPr>
          <w:sz w:val="26"/>
          <w:szCs w:val="26"/>
        </w:rPr>
      </w:pPr>
      <w:r w:rsidRPr="00D51327">
        <w:rPr>
          <w:sz w:val="26"/>
          <w:szCs w:val="26"/>
        </w:rPr>
        <w:t>- за необхідністю забезпечити вивіз майна.</w:t>
      </w:r>
    </w:p>
    <w:p w:rsidR="00DC7E94" w:rsidRPr="00D51327" w:rsidRDefault="00DC7E94" w:rsidP="00BE5E8C">
      <w:pPr>
        <w:pStyle w:val="BodyTextIndent"/>
        <w:ind w:firstLine="567"/>
        <w:rPr>
          <w:sz w:val="26"/>
          <w:szCs w:val="26"/>
        </w:rPr>
      </w:pPr>
      <w:r w:rsidRPr="00D51327">
        <w:rPr>
          <w:sz w:val="26"/>
          <w:szCs w:val="26"/>
        </w:rPr>
        <w:t>- доповідати директору гімназії про хід виконання поставлених завдань.</w:t>
      </w:r>
    </w:p>
    <w:p w:rsidR="00DC7E94" w:rsidRPr="00D51327" w:rsidRDefault="00DC7E94" w:rsidP="00BE5E8C">
      <w:pPr>
        <w:pStyle w:val="BodyTextIndent"/>
        <w:jc w:val="left"/>
        <w:rPr>
          <w:sz w:val="12"/>
          <w:szCs w:val="12"/>
        </w:rPr>
      </w:pPr>
    </w:p>
    <w:p w:rsidR="00DC7E94" w:rsidRPr="00D51327" w:rsidRDefault="00DC7E94" w:rsidP="00BE5E8C">
      <w:pPr>
        <w:pStyle w:val="BodyTextIndent"/>
        <w:ind w:firstLine="0"/>
        <w:rPr>
          <w:b/>
          <w:szCs w:val="28"/>
        </w:rPr>
      </w:pPr>
      <w:r w:rsidRPr="00D51327">
        <w:t xml:space="preserve">Посадова особа з питань ЦЗ                   </w:t>
      </w:r>
      <w:r w:rsidRPr="00D51327">
        <w:rPr>
          <w:szCs w:val="28"/>
        </w:rPr>
        <w:t xml:space="preserve">  ________     ________________</w:t>
      </w:r>
    </w:p>
    <w:p w:rsidR="00DC7E94" w:rsidRPr="00D51327" w:rsidRDefault="00DC7E94" w:rsidP="00BE5E8C">
      <w:pPr>
        <w:ind w:left="142" w:firstLine="3"/>
        <w:rPr>
          <w:sz w:val="24"/>
          <w:szCs w:val="24"/>
        </w:rPr>
      </w:pPr>
      <w:r w:rsidRPr="00D51327">
        <w:rPr>
          <w:sz w:val="24"/>
          <w:szCs w:val="24"/>
        </w:rPr>
        <w:t xml:space="preserve">                                                                                      (Підпис)                    (ПІБ)</w:t>
      </w:r>
    </w:p>
    <w:p w:rsidR="00DC7E94" w:rsidRPr="00D51327" w:rsidRDefault="00DC7E94" w:rsidP="00BE5E8C">
      <w:pPr>
        <w:ind w:left="5103"/>
        <w:jc w:val="both"/>
      </w:pPr>
    </w:p>
    <w:p w:rsidR="00DC7E94" w:rsidRPr="00D51327" w:rsidRDefault="00DC7E94" w:rsidP="00BE5E8C">
      <w:pPr>
        <w:ind w:left="5103"/>
        <w:jc w:val="both"/>
      </w:pPr>
    </w:p>
    <w:p w:rsidR="00DC7E94" w:rsidRPr="00D51327" w:rsidRDefault="00DC7E94" w:rsidP="007E4086">
      <w:pPr>
        <w:jc w:val="center"/>
      </w:pPr>
      <w:r w:rsidRPr="00D51327">
        <w:rPr>
          <w:b/>
          <w:sz w:val="24"/>
          <w:szCs w:val="24"/>
        </w:rPr>
        <w:t>Д</w:t>
      </w:r>
      <w:r w:rsidRPr="00D51327">
        <w:rPr>
          <w:b/>
        </w:rPr>
        <w:t>ії заступника директора гімназії з матеріально-технічного забезпечення заходів ЦЗ в разі загрози або виникнення надзвичайної ситуації</w:t>
      </w:r>
    </w:p>
    <w:p w:rsidR="00DC7E94" w:rsidRPr="00D51327" w:rsidRDefault="00DC7E94" w:rsidP="007E4086">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6017"/>
        <w:gridCol w:w="2093"/>
        <w:gridCol w:w="1459"/>
      </w:tblGrid>
      <w:tr w:rsidR="00DC7E94" w:rsidRPr="00D51327" w:rsidTr="00D15032">
        <w:tc>
          <w:tcPr>
            <w:tcW w:w="568" w:type="dxa"/>
            <w:vAlign w:val="center"/>
          </w:tcPr>
          <w:p w:rsidR="00DC7E94" w:rsidRPr="00D15032" w:rsidRDefault="00DC7E94" w:rsidP="00D15032">
            <w:pPr>
              <w:jc w:val="center"/>
              <w:rPr>
                <w:b/>
              </w:rPr>
            </w:pPr>
            <w:r w:rsidRPr="00D15032">
              <w:rPr>
                <w:b/>
              </w:rPr>
              <w:t>№</w:t>
            </w:r>
          </w:p>
          <w:p w:rsidR="00DC7E94" w:rsidRPr="00D15032" w:rsidRDefault="00DC7E94" w:rsidP="00D15032">
            <w:pPr>
              <w:jc w:val="center"/>
              <w:rPr>
                <w:b/>
              </w:rPr>
            </w:pPr>
            <w:r w:rsidRPr="00D15032">
              <w:rPr>
                <w:b/>
              </w:rPr>
              <w:t>з/п</w:t>
            </w:r>
          </w:p>
        </w:tc>
        <w:tc>
          <w:tcPr>
            <w:tcW w:w="6017" w:type="dxa"/>
            <w:vAlign w:val="center"/>
          </w:tcPr>
          <w:p w:rsidR="00DC7E94" w:rsidRPr="00D15032" w:rsidRDefault="00DC7E94" w:rsidP="00D15032">
            <w:pPr>
              <w:jc w:val="center"/>
              <w:rPr>
                <w:b/>
              </w:rPr>
            </w:pPr>
            <w:r w:rsidRPr="00D15032">
              <w:rPr>
                <w:b/>
              </w:rPr>
              <w:t>Практичні дії після отримання сигналу</w:t>
            </w:r>
          </w:p>
        </w:tc>
        <w:tc>
          <w:tcPr>
            <w:tcW w:w="2093" w:type="dxa"/>
          </w:tcPr>
          <w:p w:rsidR="00DC7E94" w:rsidRPr="00D15032" w:rsidRDefault="00DC7E94" w:rsidP="00D15032">
            <w:pPr>
              <w:jc w:val="center"/>
              <w:rPr>
                <w:b/>
              </w:rPr>
            </w:pPr>
            <w:r w:rsidRPr="00D15032">
              <w:rPr>
                <w:b/>
              </w:rPr>
              <w:t>Час на виконання</w:t>
            </w:r>
          </w:p>
          <w:p w:rsidR="00DC7E94" w:rsidRPr="00D51327" w:rsidRDefault="00DC7E94" w:rsidP="00D15032">
            <w:pPr>
              <w:jc w:val="center"/>
            </w:pPr>
            <w:r w:rsidRPr="00D15032">
              <w:rPr>
                <w:b/>
              </w:rPr>
              <w:t>після Ч…</w:t>
            </w:r>
          </w:p>
        </w:tc>
        <w:tc>
          <w:tcPr>
            <w:tcW w:w="1459" w:type="dxa"/>
          </w:tcPr>
          <w:p w:rsidR="00DC7E94" w:rsidRPr="00D15032" w:rsidRDefault="00DC7E94" w:rsidP="00D15032">
            <w:pPr>
              <w:jc w:val="center"/>
              <w:rPr>
                <w:b/>
              </w:rPr>
            </w:pPr>
            <w:r w:rsidRPr="00D15032">
              <w:rPr>
                <w:b/>
              </w:rPr>
              <w:t>Примітка</w:t>
            </w:r>
          </w:p>
        </w:tc>
      </w:tr>
      <w:tr w:rsidR="00DC7E94" w:rsidRPr="00D51327" w:rsidTr="00D15032">
        <w:tc>
          <w:tcPr>
            <w:tcW w:w="568" w:type="dxa"/>
          </w:tcPr>
          <w:p w:rsidR="00DC7E94" w:rsidRPr="00D51327" w:rsidRDefault="00DC7E94" w:rsidP="00D15032">
            <w:pPr>
              <w:jc w:val="center"/>
            </w:pPr>
            <w:r w:rsidRPr="00D51327">
              <w:t>1.</w:t>
            </w:r>
          </w:p>
        </w:tc>
        <w:tc>
          <w:tcPr>
            <w:tcW w:w="6017" w:type="dxa"/>
          </w:tcPr>
          <w:p w:rsidR="00DC7E94" w:rsidRPr="00D51327" w:rsidRDefault="00DC7E94" w:rsidP="00D15032">
            <w:pPr>
              <w:jc w:val="both"/>
            </w:pPr>
            <w:r w:rsidRPr="00D51327">
              <w:t>Отримання інформації про НС від керівника гімназії</w:t>
            </w:r>
          </w:p>
        </w:tc>
        <w:tc>
          <w:tcPr>
            <w:tcW w:w="2093" w:type="dxa"/>
          </w:tcPr>
          <w:p w:rsidR="00DC7E94" w:rsidRPr="00D15032" w:rsidRDefault="00DC7E94" w:rsidP="00D15032">
            <w:pPr>
              <w:jc w:val="center"/>
              <w:rPr>
                <w:b/>
              </w:rPr>
            </w:pPr>
            <w:r w:rsidRPr="00D51327">
              <w:t>+10 сек.</w:t>
            </w:r>
          </w:p>
        </w:tc>
        <w:tc>
          <w:tcPr>
            <w:tcW w:w="1459" w:type="dxa"/>
          </w:tcPr>
          <w:p w:rsidR="00DC7E94" w:rsidRPr="00D51327" w:rsidRDefault="00DC7E94" w:rsidP="00D15032">
            <w:pPr>
              <w:jc w:val="center"/>
            </w:pPr>
          </w:p>
        </w:tc>
      </w:tr>
      <w:tr w:rsidR="00DC7E94" w:rsidRPr="00D51327" w:rsidTr="00D15032">
        <w:tc>
          <w:tcPr>
            <w:tcW w:w="568" w:type="dxa"/>
          </w:tcPr>
          <w:p w:rsidR="00DC7E94" w:rsidRPr="00D51327" w:rsidRDefault="00DC7E94" w:rsidP="00D15032">
            <w:pPr>
              <w:jc w:val="center"/>
            </w:pPr>
            <w:r w:rsidRPr="00D51327">
              <w:t>2.</w:t>
            </w:r>
          </w:p>
        </w:tc>
        <w:tc>
          <w:tcPr>
            <w:tcW w:w="6017" w:type="dxa"/>
          </w:tcPr>
          <w:p w:rsidR="00DC7E94" w:rsidRPr="00D51327" w:rsidRDefault="00DC7E94" w:rsidP="00D15032">
            <w:pPr>
              <w:jc w:val="both"/>
            </w:pPr>
            <w:r w:rsidRPr="00D51327">
              <w:t>Провести оповіщення технічно-обслуговуючого персоналу</w:t>
            </w:r>
          </w:p>
        </w:tc>
        <w:tc>
          <w:tcPr>
            <w:tcW w:w="2093" w:type="dxa"/>
          </w:tcPr>
          <w:p w:rsidR="00DC7E94" w:rsidRPr="00D51327" w:rsidRDefault="00DC7E94" w:rsidP="00D15032">
            <w:pPr>
              <w:jc w:val="center"/>
            </w:pPr>
            <w:r w:rsidRPr="00D51327">
              <w:t>+30 сек.</w:t>
            </w:r>
          </w:p>
        </w:tc>
        <w:tc>
          <w:tcPr>
            <w:tcW w:w="1459" w:type="dxa"/>
          </w:tcPr>
          <w:p w:rsidR="00DC7E94" w:rsidRPr="00D51327" w:rsidRDefault="00DC7E94" w:rsidP="00D15032">
            <w:pPr>
              <w:jc w:val="center"/>
            </w:pPr>
          </w:p>
        </w:tc>
      </w:tr>
      <w:tr w:rsidR="00DC7E94" w:rsidRPr="00D51327" w:rsidTr="00D15032">
        <w:tc>
          <w:tcPr>
            <w:tcW w:w="568" w:type="dxa"/>
          </w:tcPr>
          <w:p w:rsidR="00DC7E94" w:rsidRPr="00D51327" w:rsidRDefault="00DC7E94" w:rsidP="00D15032">
            <w:pPr>
              <w:jc w:val="center"/>
            </w:pPr>
            <w:r w:rsidRPr="00D51327">
              <w:t>3.</w:t>
            </w:r>
          </w:p>
        </w:tc>
        <w:tc>
          <w:tcPr>
            <w:tcW w:w="6017" w:type="dxa"/>
          </w:tcPr>
          <w:p w:rsidR="00DC7E94" w:rsidRPr="00D51327" w:rsidRDefault="00DC7E94" w:rsidP="00D15032">
            <w:pPr>
              <w:jc w:val="both"/>
            </w:pPr>
            <w:r w:rsidRPr="00D51327">
              <w:t xml:space="preserve">Провести збір технічно-обслуговуючого персоналу </w:t>
            </w:r>
          </w:p>
        </w:tc>
        <w:tc>
          <w:tcPr>
            <w:tcW w:w="2093" w:type="dxa"/>
          </w:tcPr>
          <w:p w:rsidR="00DC7E94" w:rsidRPr="00D51327" w:rsidRDefault="00DC7E94" w:rsidP="00D15032">
            <w:pPr>
              <w:jc w:val="center"/>
            </w:pPr>
            <w:r w:rsidRPr="00D51327">
              <w:t>+ 3 хв.</w:t>
            </w:r>
          </w:p>
        </w:tc>
        <w:tc>
          <w:tcPr>
            <w:tcW w:w="1459" w:type="dxa"/>
          </w:tcPr>
          <w:p w:rsidR="00DC7E94" w:rsidRPr="00D51327" w:rsidRDefault="00DC7E94" w:rsidP="00D15032">
            <w:pPr>
              <w:jc w:val="center"/>
            </w:pPr>
          </w:p>
        </w:tc>
      </w:tr>
      <w:tr w:rsidR="00DC7E94" w:rsidRPr="00D51327" w:rsidTr="00D15032">
        <w:tc>
          <w:tcPr>
            <w:tcW w:w="568" w:type="dxa"/>
          </w:tcPr>
          <w:p w:rsidR="00DC7E94" w:rsidRPr="00D51327" w:rsidRDefault="00DC7E94" w:rsidP="00D15032">
            <w:pPr>
              <w:jc w:val="center"/>
            </w:pPr>
            <w:r w:rsidRPr="00D51327">
              <w:t>4.</w:t>
            </w:r>
          </w:p>
        </w:tc>
        <w:tc>
          <w:tcPr>
            <w:tcW w:w="6017" w:type="dxa"/>
          </w:tcPr>
          <w:p w:rsidR="00DC7E94" w:rsidRPr="00D51327" w:rsidRDefault="00DC7E94" w:rsidP="00D15032">
            <w:pPr>
              <w:jc w:val="both"/>
            </w:pPr>
            <w:r w:rsidRPr="00D51327">
              <w:t>Провести заходи по локалізації можливих НС в системах водо-, тепло-, електро-, газопостачання та каналізації гімназії</w:t>
            </w:r>
          </w:p>
        </w:tc>
        <w:tc>
          <w:tcPr>
            <w:tcW w:w="2093" w:type="dxa"/>
          </w:tcPr>
          <w:p w:rsidR="00DC7E94" w:rsidRPr="00D51327" w:rsidRDefault="00DC7E94" w:rsidP="00D15032">
            <w:pPr>
              <w:jc w:val="center"/>
            </w:pPr>
            <w:r w:rsidRPr="00D51327">
              <w:t>+ 4 хв.</w:t>
            </w:r>
          </w:p>
        </w:tc>
        <w:tc>
          <w:tcPr>
            <w:tcW w:w="1459" w:type="dxa"/>
          </w:tcPr>
          <w:p w:rsidR="00DC7E94" w:rsidRPr="00D51327" w:rsidRDefault="00DC7E94" w:rsidP="00D15032">
            <w:pPr>
              <w:jc w:val="center"/>
            </w:pPr>
          </w:p>
        </w:tc>
      </w:tr>
      <w:tr w:rsidR="00DC7E94" w:rsidRPr="00D51327" w:rsidTr="00D15032">
        <w:tc>
          <w:tcPr>
            <w:tcW w:w="568" w:type="dxa"/>
          </w:tcPr>
          <w:p w:rsidR="00DC7E94" w:rsidRPr="00D51327" w:rsidRDefault="00DC7E94" w:rsidP="00D15032">
            <w:pPr>
              <w:jc w:val="center"/>
            </w:pPr>
            <w:r w:rsidRPr="00D51327">
              <w:t>5.</w:t>
            </w:r>
          </w:p>
        </w:tc>
        <w:tc>
          <w:tcPr>
            <w:tcW w:w="6017" w:type="dxa"/>
          </w:tcPr>
          <w:p w:rsidR="00DC7E94" w:rsidRPr="00D51327" w:rsidRDefault="00DC7E94" w:rsidP="00D15032">
            <w:pPr>
              <w:jc w:val="both"/>
            </w:pPr>
            <w:r w:rsidRPr="00D51327">
              <w:t xml:space="preserve">Провести заходи по про знеструмленню гімназії  та доповісти директору гімназії </w:t>
            </w:r>
          </w:p>
        </w:tc>
        <w:tc>
          <w:tcPr>
            <w:tcW w:w="2093" w:type="dxa"/>
          </w:tcPr>
          <w:p w:rsidR="00DC7E94" w:rsidRPr="00D51327" w:rsidRDefault="00DC7E94" w:rsidP="00D15032">
            <w:pPr>
              <w:jc w:val="center"/>
            </w:pPr>
            <w:r w:rsidRPr="00D51327">
              <w:t>+ 4 хв.30 сек.</w:t>
            </w:r>
          </w:p>
        </w:tc>
        <w:tc>
          <w:tcPr>
            <w:tcW w:w="1459" w:type="dxa"/>
          </w:tcPr>
          <w:p w:rsidR="00DC7E94" w:rsidRPr="00D51327" w:rsidRDefault="00DC7E94" w:rsidP="00D15032">
            <w:pPr>
              <w:jc w:val="center"/>
            </w:pPr>
          </w:p>
        </w:tc>
      </w:tr>
      <w:tr w:rsidR="00DC7E94" w:rsidRPr="00D51327" w:rsidTr="00D15032">
        <w:tc>
          <w:tcPr>
            <w:tcW w:w="568" w:type="dxa"/>
          </w:tcPr>
          <w:p w:rsidR="00DC7E94" w:rsidRPr="00D51327" w:rsidRDefault="00DC7E94" w:rsidP="00D15032">
            <w:pPr>
              <w:jc w:val="center"/>
            </w:pPr>
            <w:r w:rsidRPr="00D51327">
              <w:t>6.</w:t>
            </w:r>
          </w:p>
        </w:tc>
        <w:tc>
          <w:tcPr>
            <w:tcW w:w="6017" w:type="dxa"/>
          </w:tcPr>
          <w:p w:rsidR="00DC7E94" w:rsidRPr="00D51327" w:rsidRDefault="00DC7E94" w:rsidP="00D15032">
            <w:pPr>
              <w:jc w:val="both"/>
            </w:pPr>
            <w:r>
              <w:t xml:space="preserve">Перевірити </w:t>
            </w:r>
            <w:r w:rsidRPr="00A828F8">
              <w:t xml:space="preserve">під’їзні шляхи до закладу для полегшення прибуття аварійно-рятувальних служб </w:t>
            </w:r>
          </w:p>
        </w:tc>
        <w:tc>
          <w:tcPr>
            <w:tcW w:w="2093" w:type="dxa"/>
          </w:tcPr>
          <w:p w:rsidR="00DC7E94" w:rsidRPr="00D51327" w:rsidRDefault="00DC7E94" w:rsidP="00D15032">
            <w:pPr>
              <w:jc w:val="center"/>
            </w:pPr>
            <w:r w:rsidRPr="00D51327">
              <w:t>+ 5 хв. 30сек</w:t>
            </w:r>
          </w:p>
        </w:tc>
        <w:tc>
          <w:tcPr>
            <w:tcW w:w="1459" w:type="dxa"/>
          </w:tcPr>
          <w:p w:rsidR="00DC7E94" w:rsidRPr="00D51327" w:rsidRDefault="00DC7E94" w:rsidP="00D15032">
            <w:pPr>
              <w:jc w:val="center"/>
            </w:pPr>
          </w:p>
        </w:tc>
      </w:tr>
      <w:tr w:rsidR="00DC7E94" w:rsidRPr="00D51327" w:rsidTr="00D15032">
        <w:tc>
          <w:tcPr>
            <w:tcW w:w="568" w:type="dxa"/>
          </w:tcPr>
          <w:p w:rsidR="00DC7E94" w:rsidRPr="00D15032" w:rsidRDefault="00DC7E94" w:rsidP="00D15032">
            <w:pPr>
              <w:jc w:val="center"/>
              <w:rPr>
                <w:rFonts w:ascii="Calibri" w:hAnsi="Calibri"/>
              </w:rPr>
            </w:pPr>
            <w:r w:rsidRPr="00D51327">
              <w:t>7.</w:t>
            </w:r>
          </w:p>
        </w:tc>
        <w:tc>
          <w:tcPr>
            <w:tcW w:w="6017" w:type="dxa"/>
          </w:tcPr>
          <w:p w:rsidR="00DC7E94" w:rsidRPr="00D51327" w:rsidRDefault="00DC7E94" w:rsidP="00D15032">
            <w:pPr>
              <w:jc w:val="both"/>
            </w:pPr>
            <w:r w:rsidRPr="007320EC">
              <w:t>Організовувати матеріально-технічне забезпечення виконуваних робіт в зоні надзвичайної ситуації</w:t>
            </w:r>
          </w:p>
        </w:tc>
        <w:tc>
          <w:tcPr>
            <w:tcW w:w="2093" w:type="dxa"/>
          </w:tcPr>
          <w:p w:rsidR="00DC7E94" w:rsidRPr="00D51327" w:rsidRDefault="00DC7E94" w:rsidP="00D15032">
            <w:pPr>
              <w:jc w:val="center"/>
            </w:pPr>
            <w:r w:rsidRPr="00D51327">
              <w:t>+ 5хв</w:t>
            </w:r>
          </w:p>
        </w:tc>
        <w:tc>
          <w:tcPr>
            <w:tcW w:w="1459" w:type="dxa"/>
          </w:tcPr>
          <w:p w:rsidR="00DC7E94" w:rsidRPr="00D15032" w:rsidRDefault="00DC7E94" w:rsidP="00D15032">
            <w:pPr>
              <w:jc w:val="center"/>
              <w:rPr>
                <w:rFonts w:ascii="Calibri" w:hAnsi="Calibri"/>
              </w:rPr>
            </w:pPr>
          </w:p>
        </w:tc>
      </w:tr>
      <w:tr w:rsidR="00DC7E94" w:rsidRPr="00D51327" w:rsidTr="00D15032">
        <w:tc>
          <w:tcPr>
            <w:tcW w:w="568" w:type="dxa"/>
          </w:tcPr>
          <w:p w:rsidR="00DC7E94" w:rsidRPr="00D51327" w:rsidRDefault="00DC7E94" w:rsidP="00D15032">
            <w:pPr>
              <w:jc w:val="center"/>
            </w:pPr>
            <w:r w:rsidRPr="00D51327">
              <w:t>8.</w:t>
            </w:r>
          </w:p>
        </w:tc>
        <w:tc>
          <w:tcPr>
            <w:tcW w:w="6017" w:type="dxa"/>
          </w:tcPr>
          <w:p w:rsidR="00DC7E94" w:rsidRPr="00D51327" w:rsidRDefault="00DC7E94" w:rsidP="00D15032">
            <w:pPr>
              <w:jc w:val="both"/>
            </w:pPr>
            <w:r w:rsidRPr="00D51327">
              <w:t>Провести поповнення табельного та інвентарного майна спеціалізованих ланок ЦЗ гімназії</w:t>
            </w:r>
          </w:p>
        </w:tc>
        <w:tc>
          <w:tcPr>
            <w:tcW w:w="2093" w:type="dxa"/>
          </w:tcPr>
          <w:p w:rsidR="00DC7E94" w:rsidRPr="00D51327" w:rsidRDefault="00DC7E94" w:rsidP="00D15032">
            <w:pPr>
              <w:jc w:val="center"/>
            </w:pPr>
            <w:r w:rsidRPr="00D51327">
              <w:t>У разі потреби</w:t>
            </w:r>
          </w:p>
        </w:tc>
        <w:tc>
          <w:tcPr>
            <w:tcW w:w="1459" w:type="dxa"/>
          </w:tcPr>
          <w:p w:rsidR="00DC7E94" w:rsidRPr="00D15032" w:rsidRDefault="00DC7E94" w:rsidP="00D15032">
            <w:pPr>
              <w:jc w:val="center"/>
              <w:rPr>
                <w:rFonts w:ascii="Calibri" w:hAnsi="Calibri"/>
              </w:rPr>
            </w:pPr>
          </w:p>
        </w:tc>
      </w:tr>
      <w:tr w:rsidR="00DC7E94" w:rsidRPr="00D51327" w:rsidTr="00D15032">
        <w:tc>
          <w:tcPr>
            <w:tcW w:w="568" w:type="dxa"/>
          </w:tcPr>
          <w:p w:rsidR="00DC7E94" w:rsidRPr="00D51327" w:rsidRDefault="00DC7E94" w:rsidP="00D15032">
            <w:pPr>
              <w:jc w:val="center"/>
            </w:pPr>
            <w:r w:rsidRPr="00D51327">
              <w:t>9.</w:t>
            </w:r>
          </w:p>
        </w:tc>
        <w:tc>
          <w:tcPr>
            <w:tcW w:w="6017" w:type="dxa"/>
          </w:tcPr>
          <w:p w:rsidR="00DC7E94" w:rsidRPr="00D51327" w:rsidRDefault="00DC7E94" w:rsidP="00D15032">
            <w:pPr>
              <w:jc w:val="both"/>
            </w:pPr>
            <w:r w:rsidRPr="00D51327">
              <w:t>Забезпечити необхідні умови для роботи медичного пункту</w:t>
            </w:r>
          </w:p>
        </w:tc>
        <w:tc>
          <w:tcPr>
            <w:tcW w:w="2093" w:type="dxa"/>
          </w:tcPr>
          <w:p w:rsidR="00DC7E94" w:rsidRPr="00D51327" w:rsidRDefault="00DC7E94" w:rsidP="00D15032">
            <w:pPr>
              <w:jc w:val="center"/>
            </w:pPr>
            <w:r w:rsidRPr="00D51327">
              <w:t>+ 15 хв.</w:t>
            </w:r>
          </w:p>
        </w:tc>
        <w:tc>
          <w:tcPr>
            <w:tcW w:w="1459" w:type="dxa"/>
          </w:tcPr>
          <w:p w:rsidR="00DC7E94" w:rsidRPr="00D51327" w:rsidRDefault="00DC7E94" w:rsidP="00D15032">
            <w:pPr>
              <w:jc w:val="center"/>
            </w:pPr>
          </w:p>
        </w:tc>
      </w:tr>
      <w:tr w:rsidR="00DC7E94" w:rsidRPr="00D51327" w:rsidTr="00D15032">
        <w:tc>
          <w:tcPr>
            <w:tcW w:w="568" w:type="dxa"/>
          </w:tcPr>
          <w:p w:rsidR="00DC7E94" w:rsidRPr="00D51327" w:rsidRDefault="00DC7E94" w:rsidP="00D15032">
            <w:pPr>
              <w:jc w:val="center"/>
            </w:pPr>
            <w:r w:rsidRPr="00D51327">
              <w:t>10.</w:t>
            </w:r>
          </w:p>
        </w:tc>
        <w:tc>
          <w:tcPr>
            <w:tcW w:w="6017" w:type="dxa"/>
          </w:tcPr>
          <w:p w:rsidR="00DC7E94" w:rsidRPr="00D51327" w:rsidRDefault="00DC7E94" w:rsidP="00D15032">
            <w:pPr>
              <w:jc w:val="both"/>
            </w:pPr>
            <w:r w:rsidRPr="00D51327">
              <w:t xml:space="preserve">Організувати підготовку </w:t>
            </w:r>
            <w:r w:rsidRPr="00A828F8">
              <w:t>їдальні</w:t>
            </w:r>
            <w:r>
              <w:t xml:space="preserve"> </w:t>
            </w:r>
            <w:r w:rsidRPr="00D51327">
              <w:t>до евакуації</w:t>
            </w:r>
          </w:p>
        </w:tc>
        <w:tc>
          <w:tcPr>
            <w:tcW w:w="2093" w:type="dxa"/>
          </w:tcPr>
          <w:p w:rsidR="00DC7E94" w:rsidRPr="00D51327" w:rsidRDefault="00DC7E94" w:rsidP="00D15032">
            <w:pPr>
              <w:jc w:val="center"/>
            </w:pPr>
            <w:r w:rsidRPr="00D51327">
              <w:t>+ 7 хв.</w:t>
            </w:r>
          </w:p>
        </w:tc>
        <w:tc>
          <w:tcPr>
            <w:tcW w:w="1459" w:type="dxa"/>
          </w:tcPr>
          <w:p w:rsidR="00DC7E94" w:rsidRPr="00D15032" w:rsidRDefault="00DC7E94" w:rsidP="00D15032">
            <w:pPr>
              <w:jc w:val="center"/>
              <w:rPr>
                <w:rFonts w:ascii="Calibri" w:hAnsi="Calibri"/>
              </w:rPr>
            </w:pPr>
          </w:p>
        </w:tc>
      </w:tr>
      <w:tr w:rsidR="00DC7E94" w:rsidRPr="00D51327" w:rsidTr="00D15032">
        <w:tc>
          <w:tcPr>
            <w:tcW w:w="568" w:type="dxa"/>
          </w:tcPr>
          <w:p w:rsidR="00DC7E94" w:rsidRPr="00D51327" w:rsidRDefault="00DC7E94" w:rsidP="00D15032">
            <w:pPr>
              <w:jc w:val="center"/>
            </w:pPr>
            <w:r w:rsidRPr="00D51327">
              <w:t>11.</w:t>
            </w:r>
          </w:p>
        </w:tc>
        <w:tc>
          <w:tcPr>
            <w:tcW w:w="6017" w:type="dxa"/>
          </w:tcPr>
          <w:p w:rsidR="00DC7E94" w:rsidRPr="00D51327" w:rsidRDefault="00DC7E94" w:rsidP="00D15032">
            <w:pPr>
              <w:jc w:val="both"/>
            </w:pPr>
            <w:r w:rsidRPr="00D51327">
              <w:t xml:space="preserve">Забезпечити </w:t>
            </w:r>
            <w:r>
              <w:t>працівників та учнів</w:t>
            </w:r>
            <w:r w:rsidRPr="00D51327">
              <w:t xml:space="preserve"> гімназії в пункті безпечного розміщення</w:t>
            </w:r>
            <w:r>
              <w:t xml:space="preserve"> питною водою, засобами гігієни</w:t>
            </w:r>
          </w:p>
        </w:tc>
        <w:tc>
          <w:tcPr>
            <w:tcW w:w="2093" w:type="dxa"/>
          </w:tcPr>
          <w:p w:rsidR="00DC7E94" w:rsidRPr="00D51327" w:rsidRDefault="00DC7E94" w:rsidP="00D15032">
            <w:pPr>
              <w:jc w:val="center"/>
            </w:pPr>
            <w:r w:rsidRPr="00D51327">
              <w:t>+ 1год. 30 хв.</w:t>
            </w:r>
          </w:p>
        </w:tc>
        <w:tc>
          <w:tcPr>
            <w:tcW w:w="1459" w:type="dxa"/>
          </w:tcPr>
          <w:p w:rsidR="00DC7E94" w:rsidRPr="00D51327" w:rsidRDefault="00DC7E94" w:rsidP="00D15032">
            <w:pPr>
              <w:jc w:val="center"/>
            </w:pPr>
          </w:p>
        </w:tc>
      </w:tr>
      <w:tr w:rsidR="00DC7E94" w:rsidRPr="00D51327" w:rsidTr="00D15032">
        <w:tc>
          <w:tcPr>
            <w:tcW w:w="568" w:type="dxa"/>
          </w:tcPr>
          <w:p w:rsidR="00DC7E94" w:rsidRPr="00D51327" w:rsidRDefault="00DC7E94" w:rsidP="00D15032">
            <w:pPr>
              <w:jc w:val="center"/>
            </w:pPr>
            <w:r w:rsidRPr="00D51327">
              <w:t>12.</w:t>
            </w:r>
          </w:p>
        </w:tc>
        <w:tc>
          <w:tcPr>
            <w:tcW w:w="6017" w:type="dxa"/>
          </w:tcPr>
          <w:p w:rsidR="00DC7E94" w:rsidRPr="00D51327" w:rsidRDefault="00DC7E94" w:rsidP="00D15032">
            <w:pPr>
              <w:jc w:val="both"/>
            </w:pPr>
            <w:r w:rsidRPr="00D51327">
              <w:t>Надати замовлення директору гімназії на поповнення МТЗ щодо ліквідації наслідків НС</w:t>
            </w:r>
          </w:p>
        </w:tc>
        <w:tc>
          <w:tcPr>
            <w:tcW w:w="2093" w:type="dxa"/>
          </w:tcPr>
          <w:p w:rsidR="00DC7E94" w:rsidRPr="00D51327" w:rsidRDefault="00DC7E94" w:rsidP="00D15032">
            <w:pPr>
              <w:jc w:val="center"/>
            </w:pPr>
            <w:r w:rsidRPr="00D51327">
              <w:t>У разі потреби</w:t>
            </w:r>
          </w:p>
        </w:tc>
        <w:tc>
          <w:tcPr>
            <w:tcW w:w="1459" w:type="dxa"/>
          </w:tcPr>
          <w:p w:rsidR="00DC7E94" w:rsidRPr="00D51327" w:rsidRDefault="00DC7E94" w:rsidP="00D15032">
            <w:pPr>
              <w:jc w:val="center"/>
            </w:pPr>
          </w:p>
        </w:tc>
      </w:tr>
      <w:tr w:rsidR="00DC7E94" w:rsidRPr="00D51327" w:rsidTr="00D15032">
        <w:tc>
          <w:tcPr>
            <w:tcW w:w="568" w:type="dxa"/>
          </w:tcPr>
          <w:p w:rsidR="00DC7E94" w:rsidRPr="00D51327" w:rsidRDefault="00DC7E94" w:rsidP="00D15032">
            <w:pPr>
              <w:jc w:val="center"/>
            </w:pPr>
            <w:r w:rsidRPr="00D51327">
              <w:t>13.</w:t>
            </w:r>
          </w:p>
        </w:tc>
        <w:tc>
          <w:tcPr>
            <w:tcW w:w="6017" w:type="dxa"/>
          </w:tcPr>
          <w:p w:rsidR="00DC7E94" w:rsidRPr="00D51327" w:rsidRDefault="00DC7E94" w:rsidP="00D15032">
            <w:pPr>
              <w:jc w:val="both"/>
            </w:pPr>
            <w:r w:rsidRPr="00D51327">
              <w:t>Своєчасно доповідати директору гімназії про всі проблеми матеріально-технічного забезпечення</w:t>
            </w:r>
          </w:p>
        </w:tc>
        <w:tc>
          <w:tcPr>
            <w:tcW w:w="2093" w:type="dxa"/>
          </w:tcPr>
          <w:p w:rsidR="00DC7E94" w:rsidRPr="00D51327" w:rsidRDefault="00DC7E94" w:rsidP="00D15032">
            <w:pPr>
              <w:jc w:val="center"/>
            </w:pPr>
          </w:p>
        </w:tc>
        <w:tc>
          <w:tcPr>
            <w:tcW w:w="1459" w:type="dxa"/>
          </w:tcPr>
          <w:p w:rsidR="00DC7E94" w:rsidRPr="00D51327" w:rsidRDefault="00DC7E94" w:rsidP="00D15032">
            <w:pPr>
              <w:jc w:val="center"/>
            </w:pPr>
          </w:p>
        </w:tc>
      </w:tr>
    </w:tbl>
    <w:p w:rsidR="00DC7E94" w:rsidRPr="00D51327" w:rsidRDefault="00DC7E94" w:rsidP="00CA26E5">
      <w:pPr>
        <w:pStyle w:val="BodyTextIndent"/>
        <w:ind w:firstLine="0"/>
        <w:rPr>
          <w:szCs w:val="28"/>
        </w:rPr>
      </w:pPr>
    </w:p>
    <w:p w:rsidR="00DC7E94" w:rsidRPr="00D51327" w:rsidRDefault="00DC7E94" w:rsidP="00BE5E8C">
      <w:pPr>
        <w:ind w:firstLine="567"/>
        <w:jc w:val="both"/>
        <w:rPr>
          <w:sz w:val="24"/>
          <w:szCs w:val="24"/>
        </w:rPr>
      </w:pPr>
      <w:r w:rsidRPr="00D51327">
        <w:rPr>
          <w:sz w:val="24"/>
          <w:szCs w:val="24"/>
        </w:rPr>
        <w:t>1. Місце збору технічно-обслуговуючого персоналу у приміщенні їдальні.</w:t>
      </w:r>
    </w:p>
    <w:p w:rsidR="00DC7E94" w:rsidRPr="00D51327" w:rsidRDefault="00DC7E94" w:rsidP="00BE5E8C">
      <w:pPr>
        <w:ind w:firstLine="567"/>
        <w:jc w:val="both"/>
        <w:rPr>
          <w:sz w:val="24"/>
          <w:szCs w:val="24"/>
        </w:rPr>
      </w:pPr>
      <w:r w:rsidRPr="00D51327">
        <w:rPr>
          <w:sz w:val="24"/>
          <w:szCs w:val="24"/>
        </w:rPr>
        <w:t>2. Збір особового складу: в  робочий час – 3 хв.</w:t>
      </w:r>
    </w:p>
    <w:p w:rsidR="00DC7E94" w:rsidRPr="00D51327" w:rsidRDefault="00DC7E94" w:rsidP="00BE5E8C">
      <w:pPr>
        <w:ind w:firstLine="567"/>
        <w:jc w:val="both"/>
        <w:rPr>
          <w:sz w:val="24"/>
          <w:szCs w:val="24"/>
        </w:rPr>
      </w:pPr>
      <w:r w:rsidRPr="00D51327">
        <w:rPr>
          <w:sz w:val="24"/>
          <w:szCs w:val="24"/>
        </w:rPr>
        <w:t>3. Оповіщення особового складу здійснювати згідно зі «Схемою оповіщення»</w:t>
      </w:r>
    </w:p>
    <w:p w:rsidR="00DC7E94" w:rsidRPr="00D51327" w:rsidRDefault="00DC7E94" w:rsidP="00BE5E8C">
      <w:pPr>
        <w:ind w:firstLine="567"/>
        <w:jc w:val="both"/>
        <w:rPr>
          <w:sz w:val="24"/>
          <w:szCs w:val="24"/>
        </w:rPr>
      </w:pPr>
      <w:r w:rsidRPr="00D51327">
        <w:rPr>
          <w:sz w:val="24"/>
          <w:szCs w:val="24"/>
        </w:rPr>
        <w:t>4. Організація зв’язку: в робочий час – засобами зв’язку і за допомогою посильних.</w:t>
      </w:r>
    </w:p>
    <w:p w:rsidR="00DC7E94" w:rsidRPr="00D51327" w:rsidRDefault="00DC7E94" w:rsidP="00BE5E8C">
      <w:pPr>
        <w:pStyle w:val="BodyTextIndent"/>
        <w:ind w:firstLine="0"/>
        <w:rPr>
          <w:b/>
          <w:szCs w:val="28"/>
        </w:rPr>
      </w:pPr>
      <w:r w:rsidRPr="00D51327">
        <w:t xml:space="preserve">Посадова особа з питань ЦЗ                    </w:t>
      </w:r>
      <w:r w:rsidRPr="00D51327">
        <w:rPr>
          <w:szCs w:val="28"/>
        </w:rPr>
        <w:t xml:space="preserve"> ________     ________________</w:t>
      </w:r>
    </w:p>
    <w:p w:rsidR="00DC7E94" w:rsidRPr="00D51327" w:rsidRDefault="00DC7E94" w:rsidP="00BE5E8C">
      <w:pPr>
        <w:ind w:left="142" w:firstLine="3"/>
        <w:rPr>
          <w:sz w:val="24"/>
          <w:szCs w:val="24"/>
        </w:rPr>
      </w:pPr>
      <w:r w:rsidRPr="00D51327">
        <w:rPr>
          <w:sz w:val="24"/>
          <w:szCs w:val="24"/>
        </w:rPr>
        <w:t xml:space="preserve">                                                                                      (Підпис)                         (ПІБ)</w:t>
      </w:r>
    </w:p>
    <w:p w:rsidR="00DC7E94" w:rsidRDefault="00DC7E94" w:rsidP="00662908">
      <w:pPr>
        <w:jc w:val="center"/>
        <w:rPr>
          <w:bCs/>
          <w:spacing w:val="-4"/>
        </w:rPr>
      </w:pPr>
    </w:p>
    <w:p w:rsidR="00DC7E94" w:rsidRDefault="00DC7E94" w:rsidP="00662908">
      <w:pPr>
        <w:jc w:val="center"/>
        <w:rPr>
          <w:bCs/>
          <w:spacing w:val="-4"/>
        </w:rPr>
      </w:pPr>
    </w:p>
    <w:p w:rsidR="00DC7E94"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shd w:val="clear" w:color="auto" w:fill="FFFFFF"/>
        <w:jc w:val="center"/>
        <w:rPr>
          <w:b/>
          <w:sz w:val="48"/>
          <w:szCs w:val="48"/>
        </w:rPr>
      </w:pPr>
      <w:r w:rsidRPr="00D51327">
        <w:rPr>
          <w:b/>
          <w:sz w:val="48"/>
          <w:szCs w:val="48"/>
        </w:rPr>
        <w:t>Документи</w:t>
      </w:r>
    </w:p>
    <w:p w:rsidR="00DC7E94" w:rsidRPr="00D51327" w:rsidRDefault="00DC7E94" w:rsidP="00662908">
      <w:pPr>
        <w:jc w:val="center"/>
        <w:rPr>
          <w:bCs/>
          <w:spacing w:val="-4"/>
        </w:rPr>
      </w:pPr>
      <w:r w:rsidRPr="00D51327">
        <w:rPr>
          <w:b/>
          <w:sz w:val="48"/>
          <w:szCs w:val="48"/>
        </w:rPr>
        <w:t>щодо створення спеціалізованих ланок цивільного захисту</w:t>
      </w: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662908">
      <w:pPr>
        <w:jc w:val="center"/>
        <w:rPr>
          <w:bCs/>
          <w:spacing w:val="-4"/>
        </w:rPr>
      </w:pPr>
    </w:p>
    <w:p w:rsidR="00DC7E94" w:rsidRPr="00D51327" w:rsidRDefault="00DC7E94" w:rsidP="00191809">
      <w:pPr>
        <w:jc w:val="right"/>
        <w:rPr>
          <w:bCs/>
          <w:spacing w:val="-4"/>
        </w:rPr>
      </w:pPr>
      <w:r w:rsidRPr="00D51327">
        <w:rPr>
          <w:b/>
          <w:bCs/>
          <w:i/>
          <w:spacing w:val="-4"/>
        </w:rPr>
        <w:t>Варіант</w:t>
      </w:r>
    </w:p>
    <w:p w:rsidR="00DC7E94" w:rsidRPr="00D51327" w:rsidRDefault="00DC7E94" w:rsidP="00191809">
      <w:pPr>
        <w:jc w:val="right"/>
        <w:rPr>
          <w:bCs/>
          <w:spacing w:val="-4"/>
        </w:rPr>
      </w:pPr>
    </w:p>
    <w:p w:rsidR="00DC7E94" w:rsidRPr="00D51327" w:rsidRDefault="00DC7E94" w:rsidP="007F11CC">
      <w:pPr>
        <w:ind w:left="5103"/>
        <w:jc w:val="both"/>
      </w:pPr>
      <w:r w:rsidRPr="00D51327">
        <w:t>ЗАТВЕРДЖУЮ</w:t>
      </w:r>
    </w:p>
    <w:p w:rsidR="00DC7E94" w:rsidRPr="00D51327" w:rsidRDefault="00DC7E94" w:rsidP="007F11CC">
      <w:pPr>
        <w:ind w:left="5103"/>
      </w:pPr>
      <w:r w:rsidRPr="00D51327">
        <w:t xml:space="preserve">Директор Харківської гімназії №___ </w:t>
      </w:r>
    </w:p>
    <w:p w:rsidR="00DC7E94" w:rsidRPr="00D51327" w:rsidRDefault="00DC7E94" w:rsidP="007F11CC">
      <w:pPr>
        <w:ind w:left="5103"/>
        <w:rPr>
          <w:sz w:val="24"/>
          <w:szCs w:val="24"/>
        </w:rPr>
      </w:pPr>
    </w:p>
    <w:p w:rsidR="00DC7E94" w:rsidRPr="00D51327" w:rsidRDefault="00DC7E94" w:rsidP="007F11CC">
      <w:pPr>
        <w:ind w:left="5103" w:firstLine="3"/>
        <w:rPr>
          <w:sz w:val="24"/>
          <w:szCs w:val="24"/>
        </w:rPr>
      </w:pPr>
      <w:r w:rsidRPr="00D51327">
        <w:rPr>
          <w:sz w:val="24"/>
          <w:szCs w:val="24"/>
        </w:rPr>
        <w:t>_________   _____________________</w:t>
      </w:r>
    </w:p>
    <w:p w:rsidR="00DC7E94" w:rsidRPr="00D51327" w:rsidRDefault="00DC7E94" w:rsidP="007F11CC">
      <w:pPr>
        <w:ind w:left="5103" w:firstLine="3"/>
        <w:rPr>
          <w:sz w:val="24"/>
          <w:szCs w:val="24"/>
        </w:rPr>
      </w:pPr>
      <w:r w:rsidRPr="00D51327">
        <w:rPr>
          <w:sz w:val="24"/>
          <w:szCs w:val="24"/>
        </w:rPr>
        <w:t xml:space="preserve">    (Підпис)                            (ПІБ)</w:t>
      </w:r>
    </w:p>
    <w:p w:rsidR="00DC7E94" w:rsidRPr="00D51327" w:rsidRDefault="00DC7E94" w:rsidP="007F11CC">
      <w:pPr>
        <w:ind w:left="5103"/>
        <w:rPr>
          <w:sz w:val="24"/>
          <w:szCs w:val="24"/>
        </w:rPr>
      </w:pPr>
      <w:r w:rsidRPr="00D51327">
        <w:rPr>
          <w:sz w:val="24"/>
          <w:szCs w:val="24"/>
        </w:rPr>
        <w:t>«____» __________ 201_ р.</w:t>
      </w:r>
    </w:p>
    <w:p w:rsidR="00DC7E94" w:rsidRPr="00D51327" w:rsidRDefault="00DC7E94" w:rsidP="00191809">
      <w:pPr>
        <w:ind w:right="567"/>
        <w:jc w:val="center"/>
      </w:pPr>
    </w:p>
    <w:p w:rsidR="00DC7E94" w:rsidRPr="00D51327" w:rsidRDefault="00DC7E94" w:rsidP="00191809">
      <w:pPr>
        <w:ind w:right="567"/>
        <w:jc w:val="center"/>
        <w:rPr>
          <w:b/>
        </w:rPr>
      </w:pPr>
      <w:r w:rsidRPr="00D51327">
        <w:rPr>
          <w:b/>
        </w:rPr>
        <w:t>Положення</w:t>
      </w:r>
    </w:p>
    <w:p w:rsidR="00DC7E94" w:rsidRPr="00D51327" w:rsidRDefault="00DC7E94" w:rsidP="00191809">
      <w:pPr>
        <w:ind w:right="567"/>
        <w:jc w:val="center"/>
        <w:rPr>
          <w:b/>
        </w:rPr>
      </w:pPr>
      <w:r w:rsidRPr="00D51327">
        <w:rPr>
          <w:b/>
        </w:rPr>
        <w:t>про спеціалізовану ланку охорони громадського порядку</w:t>
      </w:r>
    </w:p>
    <w:p w:rsidR="00DC7E94" w:rsidRPr="00D51327" w:rsidRDefault="00DC7E94" w:rsidP="00191809">
      <w:pPr>
        <w:tabs>
          <w:tab w:val="num" w:pos="0"/>
        </w:tabs>
        <w:ind w:right="-5" w:firstLine="567"/>
        <w:jc w:val="both"/>
        <w:rPr>
          <w:lang w:eastAsia="uk-UA"/>
        </w:rPr>
      </w:pPr>
      <w:r w:rsidRPr="00D51327">
        <w:rPr>
          <w:lang w:eastAsia="uk-UA"/>
        </w:rPr>
        <w:t>1. Це Положення визначає основні завдання, порядок утворення, склад, схему оповіщення та табель оснащення спеціалізованої ланки охорони громадського поряду.</w:t>
      </w:r>
    </w:p>
    <w:p w:rsidR="00DC7E94" w:rsidRPr="00D51327" w:rsidRDefault="00DC7E94" w:rsidP="00191809">
      <w:pPr>
        <w:tabs>
          <w:tab w:val="num" w:pos="0"/>
        </w:tabs>
        <w:ind w:firstLine="567"/>
        <w:jc w:val="both"/>
        <w:rPr>
          <w:lang w:eastAsia="uk-UA"/>
        </w:rPr>
      </w:pPr>
      <w:r w:rsidRPr="00D51327">
        <w:rPr>
          <w:lang w:eastAsia="uk-UA"/>
        </w:rPr>
        <w:t>2. Спеціалізована ланка охорони громадського порядку утворюється згідно наказу керівника (назва закладу освіти).</w:t>
      </w:r>
    </w:p>
    <w:p w:rsidR="00DC7E94" w:rsidRPr="00D51327" w:rsidRDefault="00DC7E94" w:rsidP="00191809">
      <w:pPr>
        <w:tabs>
          <w:tab w:val="num" w:pos="567"/>
        </w:tabs>
        <w:ind w:firstLine="567"/>
        <w:jc w:val="both"/>
        <w:rPr>
          <w:lang w:eastAsia="uk-UA"/>
        </w:rPr>
      </w:pPr>
      <w:r w:rsidRPr="00D51327">
        <w:rPr>
          <w:lang w:eastAsia="uk-UA"/>
        </w:rPr>
        <w:t>Функціонування та залучення спеціалізованої ланки для проведення спеціальних робіт і заходів з цивільного захисту та їх забезпечення здійснюється згідно з Кодексом цивільного захисту України у режимах повсякденного функціонування, підвищеної готовності, надзвичайної ситуації та надзвичайного стану відповідно до основних завдань і заходів.</w:t>
      </w:r>
    </w:p>
    <w:p w:rsidR="00DC7E94" w:rsidRPr="00D51327" w:rsidRDefault="00DC7E94" w:rsidP="00191809">
      <w:pPr>
        <w:ind w:firstLine="567"/>
        <w:jc w:val="both"/>
        <w:rPr>
          <w:lang w:eastAsia="uk-UA"/>
        </w:rPr>
      </w:pPr>
      <w:r w:rsidRPr="00D51327">
        <w:rPr>
          <w:lang w:eastAsia="uk-UA"/>
        </w:rPr>
        <w:t>3. Основними завданнями спеціалізованої ланки охорони громадського порядку є:</w:t>
      </w:r>
    </w:p>
    <w:p w:rsidR="00DC7E94" w:rsidRPr="00D51327" w:rsidRDefault="00DC7E94" w:rsidP="00191809">
      <w:pPr>
        <w:ind w:firstLine="567"/>
        <w:jc w:val="both"/>
        <w:rPr>
          <w:lang w:eastAsia="uk-UA"/>
        </w:rPr>
      </w:pPr>
      <w:r w:rsidRPr="00D51327">
        <w:rPr>
          <w:lang w:eastAsia="uk-UA"/>
        </w:rPr>
        <w:t>3.1. Участь у розробленні планів реагування на надзвичайні ситуації;</w:t>
      </w:r>
    </w:p>
    <w:p w:rsidR="00DC7E94" w:rsidRPr="00D51327" w:rsidRDefault="00DC7E94" w:rsidP="00191809">
      <w:pPr>
        <w:ind w:firstLine="567"/>
        <w:jc w:val="both"/>
        <w:rPr>
          <w:lang w:eastAsia="uk-UA"/>
        </w:rPr>
      </w:pPr>
      <w:r w:rsidRPr="00D51327">
        <w:rPr>
          <w:lang w:eastAsia="uk-UA"/>
        </w:rPr>
        <w:t>3.2. Здійснення заходів з переведення спеціалізованої ланки до функціонування в умовах надзвичайної ситуації та особливого періоду;</w:t>
      </w:r>
    </w:p>
    <w:p w:rsidR="00DC7E94" w:rsidRPr="00D51327" w:rsidRDefault="00DC7E94" w:rsidP="00191809">
      <w:pPr>
        <w:ind w:firstLine="567"/>
        <w:jc w:val="both"/>
        <w:rPr>
          <w:lang w:eastAsia="uk-UA"/>
        </w:rPr>
      </w:pPr>
      <w:r w:rsidRPr="00D51327">
        <w:rPr>
          <w:lang w:eastAsia="uk-UA"/>
        </w:rPr>
        <w:t>3.3. Підтримання у готовності майна спеціального призначення для виконання завдань з цивільного захисту в мирний час та особливий період;</w:t>
      </w:r>
    </w:p>
    <w:p w:rsidR="00DC7E94" w:rsidRPr="00D51327" w:rsidRDefault="00DC7E94" w:rsidP="00191809">
      <w:pPr>
        <w:ind w:firstLine="567"/>
        <w:jc w:val="both"/>
        <w:rPr>
          <w:lang w:eastAsia="uk-UA"/>
        </w:rPr>
      </w:pPr>
      <w:r w:rsidRPr="00D51327">
        <w:rPr>
          <w:lang w:eastAsia="uk-UA"/>
        </w:rPr>
        <w:t>3.4. Відповідно до функціональної спрямованості участь у проведенні спеціальних робіт і заходів із життєзабезпечення постраждалих;</w:t>
      </w:r>
    </w:p>
    <w:p w:rsidR="00DC7E94" w:rsidRPr="00D51327" w:rsidRDefault="00DC7E94" w:rsidP="00191809">
      <w:pPr>
        <w:ind w:firstLine="567"/>
        <w:jc w:val="both"/>
        <w:rPr>
          <w:lang w:eastAsia="uk-UA"/>
        </w:rPr>
      </w:pPr>
      <w:r w:rsidRPr="00D51327">
        <w:rPr>
          <w:lang w:eastAsia="uk-UA"/>
        </w:rPr>
        <w:t>3.5. Підготовка пропозицій щодо проведення спеціальних робіт і заходів з цивільного захисту та їх забезпечення під час ліквідації наслідків надзвичайних ситуацій;</w:t>
      </w:r>
    </w:p>
    <w:p w:rsidR="00DC7E94" w:rsidRPr="00D51327" w:rsidRDefault="00DC7E94" w:rsidP="00191809">
      <w:pPr>
        <w:ind w:firstLine="567"/>
        <w:jc w:val="both"/>
        <w:rPr>
          <w:lang w:eastAsia="uk-UA"/>
        </w:rPr>
      </w:pPr>
      <w:r w:rsidRPr="00D51327">
        <w:rPr>
          <w:lang w:eastAsia="uk-UA"/>
        </w:rPr>
        <w:t>4. Відповідно до покладених завдань спеціалізована ланка охорони громадського порядку проводить:</w:t>
      </w:r>
    </w:p>
    <w:p w:rsidR="00DC7E94" w:rsidRPr="00D51327" w:rsidRDefault="00DC7E94" w:rsidP="00191809">
      <w:pPr>
        <w:ind w:firstLine="567"/>
        <w:jc w:val="both"/>
        <w:rPr>
          <w:lang w:eastAsia="uk-UA"/>
        </w:rPr>
      </w:pPr>
      <w:r w:rsidRPr="00D51327">
        <w:rPr>
          <w:lang w:eastAsia="uk-UA"/>
        </w:rPr>
        <w:t>4.1. Забезпечення  громадського порядку, охорону майна, що залишилося без нагляду;</w:t>
      </w:r>
    </w:p>
    <w:p w:rsidR="00DC7E94" w:rsidRPr="00D51327" w:rsidRDefault="00DC7E94" w:rsidP="00191809">
      <w:pPr>
        <w:ind w:firstLine="567"/>
        <w:jc w:val="both"/>
        <w:rPr>
          <w:lang w:eastAsia="uk-UA"/>
        </w:rPr>
      </w:pPr>
      <w:r w:rsidRPr="00D51327">
        <w:rPr>
          <w:lang w:eastAsia="uk-UA"/>
        </w:rPr>
        <w:t>4.2. Забезпечення безпеки руху під час переміщення в місце тимчасового розміщення;</w:t>
      </w:r>
    </w:p>
    <w:p w:rsidR="00DC7E94" w:rsidRPr="00D51327" w:rsidRDefault="00DC7E94" w:rsidP="00191809">
      <w:pPr>
        <w:ind w:firstLine="567"/>
        <w:jc w:val="both"/>
        <w:rPr>
          <w:lang w:eastAsia="uk-UA"/>
        </w:rPr>
      </w:pPr>
      <w:r w:rsidRPr="00D51327">
        <w:rPr>
          <w:lang w:eastAsia="uk-UA"/>
        </w:rPr>
        <w:t>4.3. Взаємодію з органами управління та силами цивільного захисту, які залучаються до ліквідації наслідків надзвичайних ситуацій;</w:t>
      </w:r>
    </w:p>
    <w:p w:rsidR="00DC7E94" w:rsidRPr="00D51327" w:rsidRDefault="00DC7E94" w:rsidP="00191809">
      <w:pPr>
        <w:ind w:firstLine="567"/>
        <w:jc w:val="both"/>
        <w:rPr>
          <w:lang w:eastAsia="uk-UA"/>
        </w:rPr>
      </w:pPr>
      <w:r w:rsidRPr="00D51327">
        <w:rPr>
          <w:lang w:eastAsia="uk-UA"/>
        </w:rPr>
        <w:t>4.4. Визначає потребу в матеріальних ресурсах, необхідних для здійснення заходів з охорони громадського порядку.</w:t>
      </w:r>
    </w:p>
    <w:p w:rsidR="00DC7E94" w:rsidRPr="00D51327" w:rsidRDefault="00DC7E94" w:rsidP="00191809">
      <w:pPr>
        <w:ind w:firstLine="567"/>
        <w:jc w:val="both"/>
        <w:rPr>
          <w:lang w:eastAsia="uk-UA"/>
        </w:rPr>
      </w:pPr>
    </w:p>
    <w:p w:rsidR="00DC7E94" w:rsidRPr="00D51327" w:rsidRDefault="00DC7E94" w:rsidP="00191809">
      <w:pPr>
        <w:ind w:firstLine="567"/>
        <w:jc w:val="both"/>
        <w:rPr>
          <w:lang w:eastAsia="uk-UA"/>
        </w:rPr>
      </w:pPr>
    </w:p>
    <w:p w:rsidR="00DC7E94" w:rsidRPr="00D51327" w:rsidRDefault="00DC7E94" w:rsidP="00191809">
      <w:pPr>
        <w:ind w:firstLine="567"/>
        <w:jc w:val="both"/>
        <w:rPr>
          <w:lang w:eastAsia="uk-UA"/>
        </w:rPr>
      </w:pPr>
    </w:p>
    <w:p w:rsidR="00DC7E94" w:rsidRPr="00D51327" w:rsidRDefault="00DC7E94" w:rsidP="00191809">
      <w:pPr>
        <w:ind w:firstLine="567"/>
        <w:jc w:val="both"/>
        <w:rPr>
          <w:lang w:eastAsia="uk-UA"/>
        </w:rPr>
      </w:pPr>
    </w:p>
    <w:p w:rsidR="00DC7E94" w:rsidRPr="00D51327" w:rsidRDefault="00DC7E94" w:rsidP="00191809">
      <w:pPr>
        <w:ind w:firstLine="567"/>
        <w:jc w:val="both"/>
        <w:rPr>
          <w:lang w:eastAsia="uk-UA"/>
        </w:rPr>
      </w:pPr>
      <w:r w:rsidRPr="00D51327">
        <w:rPr>
          <w:lang w:eastAsia="uk-UA"/>
        </w:rPr>
        <w:t xml:space="preserve">5. </w:t>
      </w:r>
      <w:r w:rsidRPr="00D51327">
        <w:t>Штатно-посадовий список спеціалізованої ланки охорони громадського порядку</w:t>
      </w:r>
    </w:p>
    <w:p w:rsidR="00DC7E94" w:rsidRPr="00D51327" w:rsidRDefault="00DC7E94" w:rsidP="001918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7"/>
        <w:gridCol w:w="2409"/>
        <w:gridCol w:w="1787"/>
        <w:gridCol w:w="2042"/>
        <w:gridCol w:w="3316"/>
      </w:tblGrid>
      <w:tr w:rsidR="00DC7E94" w:rsidRPr="00D51327" w:rsidTr="00191809">
        <w:tc>
          <w:tcPr>
            <w:tcW w:w="252" w:type="pct"/>
            <w:vAlign w:val="center"/>
          </w:tcPr>
          <w:p w:rsidR="00DC7E94" w:rsidRPr="00D51327" w:rsidRDefault="00DC7E94" w:rsidP="00D21939">
            <w:pPr>
              <w:jc w:val="center"/>
              <w:rPr>
                <w:b/>
              </w:rPr>
            </w:pPr>
            <w:r w:rsidRPr="00D51327">
              <w:rPr>
                <w:b/>
              </w:rPr>
              <w:t>№</w:t>
            </w:r>
          </w:p>
          <w:p w:rsidR="00DC7E94" w:rsidRPr="00D51327" w:rsidRDefault="00DC7E94" w:rsidP="00D21939">
            <w:pPr>
              <w:jc w:val="center"/>
              <w:rPr>
                <w:b/>
              </w:rPr>
            </w:pPr>
            <w:r w:rsidRPr="00D51327">
              <w:rPr>
                <w:b/>
              </w:rPr>
              <w:t>з/п</w:t>
            </w:r>
          </w:p>
        </w:tc>
        <w:tc>
          <w:tcPr>
            <w:tcW w:w="1197" w:type="pct"/>
            <w:vAlign w:val="center"/>
          </w:tcPr>
          <w:p w:rsidR="00DC7E94" w:rsidRPr="00D51327" w:rsidRDefault="00DC7E94" w:rsidP="00D21939">
            <w:pPr>
              <w:jc w:val="center"/>
              <w:rPr>
                <w:b/>
              </w:rPr>
            </w:pPr>
            <w:r w:rsidRPr="00D51327">
              <w:rPr>
                <w:b/>
              </w:rPr>
              <w:t>Найменування штатних посад з ЦЗ</w:t>
            </w:r>
          </w:p>
        </w:tc>
        <w:tc>
          <w:tcPr>
            <w:tcW w:w="888" w:type="pct"/>
            <w:vAlign w:val="center"/>
          </w:tcPr>
          <w:p w:rsidR="00DC7E94" w:rsidRPr="00D51327" w:rsidRDefault="00DC7E94" w:rsidP="00D21939">
            <w:pPr>
              <w:jc w:val="center"/>
              <w:rPr>
                <w:b/>
              </w:rPr>
            </w:pPr>
            <w:r w:rsidRPr="00D51327">
              <w:rPr>
                <w:b/>
              </w:rPr>
              <w:t>Прізвище,</w:t>
            </w:r>
          </w:p>
          <w:p w:rsidR="00DC7E94" w:rsidRPr="00D51327" w:rsidRDefault="00DC7E94" w:rsidP="00D21939">
            <w:pPr>
              <w:jc w:val="center"/>
              <w:rPr>
                <w:b/>
              </w:rPr>
            </w:pPr>
            <w:r w:rsidRPr="00D51327">
              <w:rPr>
                <w:b/>
              </w:rPr>
              <w:t>ім’я, по батькові</w:t>
            </w:r>
          </w:p>
        </w:tc>
        <w:tc>
          <w:tcPr>
            <w:tcW w:w="1015" w:type="pct"/>
            <w:vAlign w:val="center"/>
          </w:tcPr>
          <w:p w:rsidR="00DC7E94" w:rsidRPr="00D51327" w:rsidRDefault="00DC7E94" w:rsidP="00D21939">
            <w:pPr>
              <w:jc w:val="center"/>
              <w:rPr>
                <w:b/>
              </w:rPr>
            </w:pPr>
            <w:r w:rsidRPr="00D51327">
              <w:rPr>
                <w:b/>
              </w:rPr>
              <w:t>Домашня адреса,</w:t>
            </w:r>
          </w:p>
          <w:p w:rsidR="00DC7E94" w:rsidRPr="00D51327" w:rsidRDefault="00DC7E94" w:rsidP="00D21939">
            <w:pPr>
              <w:jc w:val="center"/>
              <w:rPr>
                <w:b/>
              </w:rPr>
            </w:pPr>
            <w:r w:rsidRPr="00D51327">
              <w:rPr>
                <w:b/>
              </w:rPr>
              <w:t>телефон</w:t>
            </w:r>
          </w:p>
        </w:tc>
        <w:tc>
          <w:tcPr>
            <w:tcW w:w="1648" w:type="pct"/>
            <w:vAlign w:val="center"/>
          </w:tcPr>
          <w:p w:rsidR="00DC7E94" w:rsidRPr="00D51327" w:rsidRDefault="00DC7E94" w:rsidP="00D21939">
            <w:pPr>
              <w:jc w:val="center"/>
              <w:rPr>
                <w:b/>
              </w:rPr>
            </w:pPr>
            <w:r w:rsidRPr="00D51327">
              <w:rPr>
                <w:b/>
              </w:rPr>
              <w:t>Ким і де</w:t>
            </w:r>
          </w:p>
          <w:p w:rsidR="00DC7E94" w:rsidRPr="00D51327" w:rsidRDefault="00DC7E94" w:rsidP="00D21939">
            <w:pPr>
              <w:jc w:val="center"/>
              <w:rPr>
                <w:b/>
              </w:rPr>
            </w:pPr>
            <w:r w:rsidRPr="00D51327">
              <w:rPr>
                <w:b/>
              </w:rPr>
              <w:t>працює</w:t>
            </w:r>
          </w:p>
        </w:tc>
      </w:tr>
      <w:tr w:rsidR="00DC7E94" w:rsidRPr="00D51327" w:rsidTr="00191809">
        <w:tc>
          <w:tcPr>
            <w:tcW w:w="252" w:type="pct"/>
            <w:vAlign w:val="center"/>
          </w:tcPr>
          <w:p w:rsidR="00DC7E94" w:rsidRPr="00D51327" w:rsidRDefault="00DC7E94" w:rsidP="00D21939">
            <w:pPr>
              <w:jc w:val="center"/>
            </w:pPr>
            <w:r w:rsidRPr="00D51327">
              <w:t>1.</w:t>
            </w:r>
          </w:p>
        </w:tc>
        <w:tc>
          <w:tcPr>
            <w:tcW w:w="1197" w:type="pct"/>
            <w:vAlign w:val="center"/>
          </w:tcPr>
          <w:p w:rsidR="00DC7E94" w:rsidRPr="00D51327" w:rsidRDefault="00DC7E94" w:rsidP="00D21939">
            <w:r w:rsidRPr="00D51327">
              <w:t>Командир ланки</w:t>
            </w:r>
          </w:p>
        </w:tc>
        <w:tc>
          <w:tcPr>
            <w:tcW w:w="888" w:type="pct"/>
            <w:vAlign w:val="center"/>
          </w:tcPr>
          <w:p w:rsidR="00DC7E94" w:rsidRPr="00D51327" w:rsidRDefault="00DC7E94" w:rsidP="00D21939">
            <w:pPr>
              <w:jc w:val="center"/>
            </w:pPr>
          </w:p>
        </w:tc>
        <w:tc>
          <w:tcPr>
            <w:tcW w:w="1015" w:type="pct"/>
            <w:vAlign w:val="center"/>
          </w:tcPr>
          <w:p w:rsidR="00DC7E94" w:rsidRPr="00D51327" w:rsidRDefault="00DC7E94" w:rsidP="00D21939">
            <w:pPr>
              <w:jc w:val="center"/>
            </w:pPr>
          </w:p>
        </w:tc>
        <w:tc>
          <w:tcPr>
            <w:tcW w:w="1648" w:type="pct"/>
            <w:vAlign w:val="center"/>
          </w:tcPr>
          <w:p w:rsidR="00DC7E94" w:rsidRPr="00D51327" w:rsidRDefault="00DC7E94" w:rsidP="00D21939">
            <w:pPr>
              <w:jc w:val="center"/>
            </w:pPr>
          </w:p>
        </w:tc>
      </w:tr>
      <w:tr w:rsidR="00DC7E94" w:rsidRPr="00D51327" w:rsidTr="00191809">
        <w:tc>
          <w:tcPr>
            <w:tcW w:w="252" w:type="pct"/>
            <w:vAlign w:val="center"/>
          </w:tcPr>
          <w:p w:rsidR="00DC7E94" w:rsidRPr="00D51327" w:rsidRDefault="00DC7E94" w:rsidP="00D21939">
            <w:pPr>
              <w:jc w:val="center"/>
            </w:pPr>
            <w:r w:rsidRPr="00D51327">
              <w:t>2.</w:t>
            </w:r>
          </w:p>
        </w:tc>
        <w:tc>
          <w:tcPr>
            <w:tcW w:w="1197" w:type="pct"/>
            <w:vAlign w:val="center"/>
          </w:tcPr>
          <w:p w:rsidR="00DC7E94" w:rsidRPr="00D51327" w:rsidRDefault="00DC7E94" w:rsidP="00D21939">
            <w:r w:rsidRPr="00D51327">
              <w:t>Регулювальник</w:t>
            </w:r>
          </w:p>
        </w:tc>
        <w:tc>
          <w:tcPr>
            <w:tcW w:w="888" w:type="pct"/>
            <w:vAlign w:val="center"/>
          </w:tcPr>
          <w:p w:rsidR="00DC7E94" w:rsidRPr="00D51327" w:rsidRDefault="00DC7E94" w:rsidP="00D21939">
            <w:pPr>
              <w:jc w:val="center"/>
            </w:pPr>
          </w:p>
        </w:tc>
        <w:tc>
          <w:tcPr>
            <w:tcW w:w="1015" w:type="pct"/>
            <w:vAlign w:val="center"/>
          </w:tcPr>
          <w:p w:rsidR="00DC7E94" w:rsidRPr="00D51327" w:rsidRDefault="00DC7E94" w:rsidP="00D21939">
            <w:pPr>
              <w:jc w:val="center"/>
            </w:pPr>
          </w:p>
        </w:tc>
        <w:tc>
          <w:tcPr>
            <w:tcW w:w="1648" w:type="pct"/>
            <w:vAlign w:val="center"/>
          </w:tcPr>
          <w:p w:rsidR="00DC7E94" w:rsidRPr="00D51327" w:rsidRDefault="00DC7E94" w:rsidP="00D21939">
            <w:pPr>
              <w:jc w:val="center"/>
            </w:pPr>
          </w:p>
        </w:tc>
      </w:tr>
      <w:tr w:rsidR="00DC7E94" w:rsidRPr="00D51327" w:rsidTr="00191809">
        <w:tc>
          <w:tcPr>
            <w:tcW w:w="252" w:type="pct"/>
            <w:vAlign w:val="center"/>
          </w:tcPr>
          <w:p w:rsidR="00DC7E94" w:rsidRPr="00D51327" w:rsidRDefault="00DC7E94" w:rsidP="00D21939">
            <w:pPr>
              <w:jc w:val="center"/>
            </w:pPr>
            <w:r w:rsidRPr="00D51327">
              <w:t>3.</w:t>
            </w:r>
          </w:p>
        </w:tc>
        <w:tc>
          <w:tcPr>
            <w:tcW w:w="1197" w:type="pct"/>
            <w:vAlign w:val="center"/>
          </w:tcPr>
          <w:p w:rsidR="00DC7E94" w:rsidRPr="00D51327" w:rsidRDefault="00DC7E94" w:rsidP="00D21939">
            <w:r w:rsidRPr="00D51327">
              <w:t>Патрульний</w:t>
            </w:r>
          </w:p>
        </w:tc>
        <w:tc>
          <w:tcPr>
            <w:tcW w:w="888" w:type="pct"/>
            <w:vAlign w:val="center"/>
          </w:tcPr>
          <w:p w:rsidR="00DC7E94" w:rsidRPr="00D51327" w:rsidRDefault="00DC7E94" w:rsidP="00D21939">
            <w:pPr>
              <w:jc w:val="center"/>
            </w:pPr>
          </w:p>
        </w:tc>
        <w:tc>
          <w:tcPr>
            <w:tcW w:w="1015" w:type="pct"/>
            <w:vAlign w:val="center"/>
          </w:tcPr>
          <w:p w:rsidR="00DC7E94" w:rsidRPr="00D51327" w:rsidRDefault="00DC7E94" w:rsidP="00D21939">
            <w:pPr>
              <w:jc w:val="center"/>
            </w:pPr>
          </w:p>
        </w:tc>
        <w:tc>
          <w:tcPr>
            <w:tcW w:w="1648" w:type="pct"/>
            <w:vAlign w:val="center"/>
          </w:tcPr>
          <w:p w:rsidR="00DC7E94" w:rsidRPr="00D51327" w:rsidRDefault="00DC7E94" w:rsidP="00D21939">
            <w:pPr>
              <w:jc w:val="center"/>
            </w:pPr>
          </w:p>
        </w:tc>
      </w:tr>
      <w:tr w:rsidR="00DC7E94" w:rsidRPr="00D51327" w:rsidTr="00191809">
        <w:tc>
          <w:tcPr>
            <w:tcW w:w="252" w:type="pct"/>
            <w:vAlign w:val="center"/>
          </w:tcPr>
          <w:p w:rsidR="00DC7E94" w:rsidRPr="00D51327" w:rsidRDefault="00DC7E94" w:rsidP="00D21939">
            <w:pPr>
              <w:jc w:val="center"/>
            </w:pPr>
            <w:r w:rsidRPr="00D51327">
              <w:t>4.</w:t>
            </w:r>
          </w:p>
        </w:tc>
        <w:tc>
          <w:tcPr>
            <w:tcW w:w="1197" w:type="pct"/>
            <w:vAlign w:val="center"/>
          </w:tcPr>
          <w:p w:rsidR="00DC7E94" w:rsidRPr="00D51327" w:rsidRDefault="00DC7E94" w:rsidP="00D21939">
            <w:r w:rsidRPr="00D51327">
              <w:t>Патрульний</w:t>
            </w:r>
          </w:p>
        </w:tc>
        <w:tc>
          <w:tcPr>
            <w:tcW w:w="888" w:type="pct"/>
            <w:vAlign w:val="center"/>
          </w:tcPr>
          <w:p w:rsidR="00DC7E94" w:rsidRPr="00D51327" w:rsidRDefault="00DC7E94" w:rsidP="00D21939">
            <w:pPr>
              <w:jc w:val="center"/>
            </w:pPr>
          </w:p>
        </w:tc>
        <w:tc>
          <w:tcPr>
            <w:tcW w:w="1015" w:type="pct"/>
            <w:vAlign w:val="center"/>
          </w:tcPr>
          <w:p w:rsidR="00DC7E94" w:rsidRPr="00D51327" w:rsidRDefault="00DC7E94" w:rsidP="00D21939">
            <w:pPr>
              <w:jc w:val="center"/>
            </w:pPr>
          </w:p>
        </w:tc>
        <w:tc>
          <w:tcPr>
            <w:tcW w:w="1648" w:type="pct"/>
            <w:vAlign w:val="center"/>
          </w:tcPr>
          <w:p w:rsidR="00DC7E94" w:rsidRPr="00D51327" w:rsidRDefault="00DC7E94" w:rsidP="00D21939">
            <w:pPr>
              <w:jc w:val="center"/>
            </w:pPr>
          </w:p>
        </w:tc>
      </w:tr>
    </w:tbl>
    <w:p w:rsidR="00DC7E94" w:rsidRPr="00D51327" w:rsidRDefault="00DC7E94" w:rsidP="00191809">
      <w:pPr>
        <w:rPr>
          <w:lang w:eastAsia="uk-UA"/>
        </w:rPr>
      </w:pPr>
    </w:p>
    <w:p w:rsidR="00DC7E94" w:rsidRPr="00D51327" w:rsidRDefault="00DC7E94" w:rsidP="00191809">
      <w:pPr>
        <w:ind w:firstLine="567"/>
        <w:jc w:val="both"/>
      </w:pPr>
      <w:r w:rsidRPr="00D51327">
        <w:rPr>
          <w:lang w:eastAsia="uk-UA"/>
        </w:rPr>
        <w:t xml:space="preserve">6. </w:t>
      </w:r>
      <w:r w:rsidRPr="00D51327">
        <w:t>Схема оповіщення спеціалізованої ланки охорони громадського порядку</w:t>
      </w:r>
    </w:p>
    <w:p w:rsidR="00DC7E94" w:rsidRPr="00D51327" w:rsidRDefault="00DC7E94" w:rsidP="00191809"/>
    <w:p w:rsidR="00DC7E94" w:rsidRPr="00D51327" w:rsidRDefault="00DC7E94" w:rsidP="00191809">
      <w:pPr>
        <w:jc w:val="center"/>
      </w:pPr>
      <w:r w:rsidRPr="00D51327">
        <w:object w:dxaOrig="9145" w:dyaOrig="7171">
          <v:shape id="_x0000_i1036" type="#_x0000_t75" style="width:388.5pt;height:304.5pt" o:ole="">
            <v:imagedata r:id="rId28" o:title=""/>
          </v:shape>
          <o:OLEObject Type="Embed" ProgID="Visio.Drawing.11" ShapeID="_x0000_i1036" DrawAspect="Content" ObjectID="_1641970872" r:id="rId29"/>
        </w:object>
      </w:r>
    </w:p>
    <w:p w:rsidR="00DC7E94" w:rsidRPr="00D51327" w:rsidRDefault="00DC7E94" w:rsidP="00191809"/>
    <w:p w:rsidR="00DC7E94" w:rsidRPr="00D51327" w:rsidRDefault="00DC7E94" w:rsidP="00191809">
      <w:pPr>
        <w:ind w:firstLine="567"/>
        <w:jc w:val="both"/>
        <w:rPr>
          <w:lang w:eastAsia="uk-UA"/>
        </w:rPr>
      </w:pPr>
      <w:r w:rsidRPr="00D51327">
        <w:rPr>
          <w:lang w:eastAsia="uk-UA"/>
        </w:rPr>
        <w:t xml:space="preserve">7. </w:t>
      </w:r>
      <w:r w:rsidRPr="00D51327">
        <w:t>Табель оснащення спеціалізованої ланки охорони громадського порядку</w:t>
      </w:r>
    </w:p>
    <w:p w:rsidR="00DC7E94" w:rsidRPr="00D51327" w:rsidRDefault="00DC7E94" w:rsidP="00191809"/>
    <w:tbl>
      <w:tblPr>
        <w:tblW w:w="5000" w:type="pct"/>
        <w:tblCellMar>
          <w:left w:w="70" w:type="dxa"/>
          <w:right w:w="70" w:type="dxa"/>
        </w:tblCellMar>
        <w:tblLook w:val="0000"/>
      </w:tblPr>
      <w:tblGrid>
        <w:gridCol w:w="507"/>
        <w:gridCol w:w="2288"/>
        <w:gridCol w:w="1187"/>
        <w:gridCol w:w="1481"/>
        <w:gridCol w:w="1535"/>
        <w:gridCol w:w="3063"/>
      </w:tblGrid>
      <w:tr w:rsidR="00DC7E94" w:rsidRPr="00D51327" w:rsidTr="00191809">
        <w:trPr>
          <w:trHeight w:val="901"/>
        </w:trPr>
        <w:tc>
          <w:tcPr>
            <w:tcW w:w="252"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rPr>
                <w:b/>
              </w:rPr>
            </w:pPr>
            <w:r w:rsidRPr="00D51327">
              <w:rPr>
                <w:b/>
              </w:rPr>
              <w:t>№</w:t>
            </w:r>
          </w:p>
          <w:p w:rsidR="00DC7E94" w:rsidRPr="00D51327" w:rsidRDefault="00DC7E94" w:rsidP="00D21939">
            <w:pPr>
              <w:jc w:val="center"/>
              <w:rPr>
                <w:b/>
              </w:rPr>
            </w:pPr>
            <w:r w:rsidRPr="00D51327">
              <w:rPr>
                <w:b/>
              </w:rPr>
              <w:t>з/п</w:t>
            </w:r>
          </w:p>
        </w:tc>
        <w:tc>
          <w:tcPr>
            <w:tcW w:w="1137"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rPr>
                <w:b/>
              </w:rPr>
            </w:pPr>
            <w:r w:rsidRPr="00D51327">
              <w:rPr>
                <w:b/>
              </w:rPr>
              <w:t>Найменування</w:t>
            </w:r>
          </w:p>
          <w:p w:rsidR="00DC7E94" w:rsidRPr="00D51327" w:rsidRDefault="00DC7E94" w:rsidP="00D21939">
            <w:pPr>
              <w:jc w:val="center"/>
              <w:rPr>
                <w:b/>
              </w:rPr>
            </w:pPr>
            <w:r w:rsidRPr="00D51327">
              <w:rPr>
                <w:b/>
              </w:rPr>
              <w:t>майна</w:t>
            </w:r>
          </w:p>
        </w:tc>
        <w:tc>
          <w:tcPr>
            <w:tcW w:w="590"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rPr>
                <w:b/>
              </w:rPr>
            </w:pPr>
            <w:r w:rsidRPr="00D51327">
              <w:rPr>
                <w:b/>
              </w:rPr>
              <w:t>За табелем</w:t>
            </w:r>
          </w:p>
        </w:tc>
        <w:tc>
          <w:tcPr>
            <w:tcW w:w="736"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rPr>
                <w:b/>
              </w:rPr>
            </w:pPr>
            <w:r w:rsidRPr="00D51327">
              <w:rPr>
                <w:b/>
              </w:rPr>
              <w:t>Фактично</w:t>
            </w:r>
          </w:p>
        </w:tc>
        <w:tc>
          <w:tcPr>
            <w:tcW w:w="763"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rPr>
                <w:b/>
              </w:rPr>
            </w:pPr>
            <w:r w:rsidRPr="00D51327">
              <w:rPr>
                <w:b/>
              </w:rPr>
              <w:t>Місце зберігання</w:t>
            </w:r>
          </w:p>
        </w:tc>
        <w:tc>
          <w:tcPr>
            <w:tcW w:w="1522"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rPr>
                <w:b/>
              </w:rPr>
            </w:pPr>
            <w:r w:rsidRPr="00D51327">
              <w:rPr>
                <w:b/>
              </w:rPr>
              <w:t>Відповідальний  за отримання</w:t>
            </w:r>
          </w:p>
        </w:tc>
      </w:tr>
      <w:tr w:rsidR="00DC7E94" w:rsidRPr="00D51327" w:rsidTr="00191809">
        <w:trPr>
          <w:trHeight w:val="592"/>
        </w:trPr>
        <w:tc>
          <w:tcPr>
            <w:tcW w:w="252"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r w:rsidRPr="00D51327">
              <w:t>1.</w:t>
            </w:r>
          </w:p>
        </w:tc>
        <w:tc>
          <w:tcPr>
            <w:tcW w:w="1137"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ind w:right="72"/>
            </w:pPr>
            <w:r w:rsidRPr="00D51327">
              <w:t>Ватно-марлева пов’язка</w:t>
            </w:r>
          </w:p>
        </w:tc>
        <w:tc>
          <w:tcPr>
            <w:tcW w:w="590"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A15DB9">
            <w:pPr>
              <w:jc w:val="center"/>
            </w:pPr>
            <w:r w:rsidRPr="00D51327">
              <w:t>шт.</w:t>
            </w:r>
          </w:p>
        </w:tc>
        <w:tc>
          <w:tcPr>
            <w:tcW w:w="736"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p>
        </w:tc>
        <w:tc>
          <w:tcPr>
            <w:tcW w:w="763"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p>
        </w:tc>
        <w:tc>
          <w:tcPr>
            <w:tcW w:w="1522"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p>
        </w:tc>
      </w:tr>
      <w:tr w:rsidR="00DC7E94" w:rsidRPr="00D51327" w:rsidTr="00191809">
        <w:tc>
          <w:tcPr>
            <w:tcW w:w="252"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r w:rsidRPr="00D51327">
              <w:t>2.</w:t>
            </w:r>
          </w:p>
        </w:tc>
        <w:tc>
          <w:tcPr>
            <w:tcW w:w="1137"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ind w:right="72"/>
            </w:pPr>
            <w:r w:rsidRPr="00D51327">
              <w:t>Прапорці  червоного кольору</w:t>
            </w:r>
          </w:p>
        </w:tc>
        <w:tc>
          <w:tcPr>
            <w:tcW w:w="590"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A15DB9">
            <w:pPr>
              <w:jc w:val="center"/>
            </w:pPr>
            <w:r w:rsidRPr="00D51327">
              <w:t>шт.</w:t>
            </w:r>
          </w:p>
        </w:tc>
        <w:tc>
          <w:tcPr>
            <w:tcW w:w="736"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p>
        </w:tc>
        <w:tc>
          <w:tcPr>
            <w:tcW w:w="763"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r w:rsidRPr="00D51327">
              <w:t>-”-</w:t>
            </w:r>
          </w:p>
        </w:tc>
        <w:tc>
          <w:tcPr>
            <w:tcW w:w="1522"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r w:rsidRPr="00D51327">
              <w:t>-”-</w:t>
            </w:r>
          </w:p>
        </w:tc>
      </w:tr>
      <w:tr w:rsidR="00DC7E94" w:rsidRPr="00D51327" w:rsidTr="00191809">
        <w:tc>
          <w:tcPr>
            <w:tcW w:w="252"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r w:rsidRPr="00D51327">
              <w:t>3.</w:t>
            </w:r>
          </w:p>
        </w:tc>
        <w:tc>
          <w:tcPr>
            <w:tcW w:w="1137"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ind w:right="72"/>
            </w:pPr>
            <w:r w:rsidRPr="00D51327">
              <w:t>Огороджувальна стрічка</w:t>
            </w:r>
          </w:p>
        </w:tc>
        <w:tc>
          <w:tcPr>
            <w:tcW w:w="590"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A15DB9">
            <w:pPr>
              <w:jc w:val="center"/>
            </w:pPr>
            <w:r w:rsidRPr="00D51327">
              <w:t>шт.</w:t>
            </w:r>
          </w:p>
        </w:tc>
        <w:tc>
          <w:tcPr>
            <w:tcW w:w="736"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p>
        </w:tc>
        <w:tc>
          <w:tcPr>
            <w:tcW w:w="763"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r w:rsidRPr="00D51327">
              <w:t>-”-</w:t>
            </w:r>
          </w:p>
        </w:tc>
        <w:tc>
          <w:tcPr>
            <w:tcW w:w="1522" w:type="pct"/>
            <w:tcBorders>
              <w:top w:val="single" w:sz="4" w:space="0" w:color="auto"/>
              <w:left w:val="single" w:sz="4" w:space="0" w:color="auto"/>
              <w:bottom w:val="single" w:sz="4" w:space="0" w:color="auto"/>
              <w:right w:val="single" w:sz="4" w:space="0" w:color="auto"/>
            </w:tcBorders>
            <w:vAlign w:val="center"/>
          </w:tcPr>
          <w:p w:rsidR="00DC7E94" w:rsidRPr="00D51327" w:rsidRDefault="00DC7E94" w:rsidP="00D21939">
            <w:pPr>
              <w:jc w:val="center"/>
            </w:pPr>
            <w:r w:rsidRPr="00D51327">
              <w:t>-”-</w:t>
            </w:r>
          </w:p>
        </w:tc>
      </w:tr>
    </w:tbl>
    <w:p w:rsidR="00DC7E94" w:rsidRPr="00D51327" w:rsidRDefault="00DC7E94" w:rsidP="00191809">
      <w:pPr>
        <w:jc w:val="both"/>
        <w:rPr>
          <w:lang w:eastAsia="uk-UA"/>
        </w:rPr>
      </w:pPr>
    </w:p>
    <w:p w:rsidR="00DC7E94" w:rsidRPr="00D51327" w:rsidRDefault="00DC7E94" w:rsidP="00191809">
      <w:pPr>
        <w:ind w:firstLine="567"/>
        <w:jc w:val="both"/>
        <w:rPr>
          <w:lang w:eastAsia="uk-UA"/>
        </w:rPr>
      </w:pPr>
      <w:r w:rsidRPr="00D51327">
        <w:rPr>
          <w:lang w:eastAsia="uk-UA"/>
        </w:rPr>
        <w:t>8. Підготовка ланки проводиться згідно з Порядком підготовки до дій за призначенням органів управління та сил цивільного захисту, затвердженим постановою Кабінету Міністрів України від 26 червня 2013 р. № 443, Порядком здійснення навчання населення діям у надзвичайних ситуаціях, затвердженим постановою Кабінету Міністрів України від 26 червня 2013 р. № 444, Порядком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затвердженим постановою Кабінету Міністрів України від 23 жовтня 2013 р. № 819.</w:t>
      </w:r>
    </w:p>
    <w:p w:rsidR="00DC7E94" w:rsidRPr="00D51327" w:rsidRDefault="00DC7E94" w:rsidP="00191809">
      <w:pPr>
        <w:ind w:right="567"/>
      </w:pPr>
    </w:p>
    <w:p w:rsidR="00DC7E94" w:rsidRPr="00D51327" w:rsidRDefault="00DC7E94" w:rsidP="00191809">
      <w:pPr>
        <w:pStyle w:val="BodyTextIndent"/>
        <w:ind w:firstLine="0"/>
        <w:rPr>
          <w:b/>
          <w:szCs w:val="28"/>
        </w:rPr>
      </w:pPr>
      <w:r w:rsidRPr="00D51327">
        <w:rPr>
          <w:szCs w:val="28"/>
        </w:rPr>
        <w:t>Посадова особа з питань ЦЗ                          ________     ________________</w:t>
      </w:r>
    </w:p>
    <w:p w:rsidR="00DC7E94" w:rsidRPr="00D51327" w:rsidRDefault="00DC7E94" w:rsidP="00191809">
      <w:pPr>
        <w:rPr>
          <w:sz w:val="24"/>
        </w:rPr>
      </w:pPr>
      <w:r w:rsidRPr="00D51327">
        <w:rPr>
          <w:sz w:val="24"/>
        </w:rPr>
        <w:t xml:space="preserve">                                                                                             (Підпис)                          (ПІБ)</w:t>
      </w: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ind w:left="142" w:firstLine="3"/>
      </w:pPr>
    </w:p>
    <w:p w:rsidR="00DC7E94" w:rsidRPr="00D51327" w:rsidRDefault="00DC7E94" w:rsidP="00191809">
      <w:pPr>
        <w:jc w:val="right"/>
        <w:rPr>
          <w:b/>
          <w:bCs/>
          <w:i/>
          <w:spacing w:val="-4"/>
        </w:rPr>
      </w:pPr>
      <w:r w:rsidRPr="00D51327">
        <w:rPr>
          <w:b/>
          <w:bCs/>
          <w:i/>
          <w:spacing w:val="-4"/>
        </w:rPr>
        <w:t>Варіант</w:t>
      </w:r>
    </w:p>
    <w:p w:rsidR="00DC7E94" w:rsidRPr="00D51327" w:rsidRDefault="00DC7E94" w:rsidP="00191809">
      <w:pPr>
        <w:ind w:left="480"/>
        <w:rPr>
          <w:b/>
          <w:bCs/>
          <w:spacing w:val="-4"/>
        </w:rPr>
      </w:pPr>
    </w:p>
    <w:p w:rsidR="00DC7E94" w:rsidRPr="00D51327" w:rsidRDefault="00DC7E94" w:rsidP="007F11CC">
      <w:pPr>
        <w:ind w:left="5103"/>
        <w:jc w:val="both"/>
      </w:pPr>
      <w:r w:rsidRPr="00D51327">
        <w:t>ЗАТВЕРДЖУЮ</w:t>
      </w:r>
    </w:p>
    <w:p w:rsidR="00DC7E94" w:rsidRPr="00D51327" w:rsidRDefault="00DC7E94" w:rsidP="007F11CC">
      <w:pPr>
        <w:ind w:left="5103"/>
      </w:pPr>
      <w:r w:rsidRPr="00D51327">
        <w:t xml:space="preserve">Директор Харківської гімназії №___ </w:t>
      </w:r>
    </w:p>
    <w:p w:rsidR="00DC7E94" w:rsidRPr="00D51327" w:rsidRDefault="00DC7E94" w:rsidP="007F11CC">
      <w:pPr>
        <w:ind w:left="5103"/>
        <w:rPr>
          <w:sz w:val="24"/>
          <w:szCs w:val="24"/>
        </w:rPr>
      </w:pPr>
    </w:p>
    <w:p w:rsidR="00DC7E94" w:rsidRPr="00D51327" w:rsidRDefault="00DC7E94" w:rsidP="007F11CC">
      <w:pPr>
        <w:ind w:left="5103" w:firstLine="3"/>
        <w:rPr>
          <w:sz w:val="24"/>
          <w:szCs w:val="24"/>
        </w:rPr>
      </w:pPr>
      <w:r w:rsidRPr="00D51327">
        <w:rPr>
          <w:sz w:val="24"/>
          <w:szCs w:val="24"/>
        </w:rPr>
        <w:t>_________   _____________________</w:t>
      </w:r>
    </w:p>
    <w:p w:rsidR="00DC7E94" w:rsidRPr="00D51327" w:rsidRDefault="00DC7E94" w:rsidP="007F11CC">
      <w:pPr>
        <w:ind w:left="5103" w:firstLine="3"/>
        <w:rPr>
          <w:sz w:val="24"/>
          <w:szCs w:val="24"/>
        </w:rPr>
      </w:pPr>
      <w:r w:rsidRPr="00D51327">
        <w:rPr>
          <w:sz w:val="24"/>
          <w:szCs w:val="24"/>
        </w:rPr>
        <w:t xml:space="preserve">    (Підпис)                            (ПІБ)</w:t>
      </w:r>
    </w:p>
    <w:p w:rsidR="00DC7E94" w:rsidRPr="00D51327" w:rsidRDefault="00DC7E94" w:rsidP="007F11CC">
      <w:pPr>
        <w:ind w:left="5103"/>
        <w:rPr>
          <w:sz w:val="24"/>
          <w:szCs w:val="24"/>
        </w:rPr>
      </w:pPr>
      <w:r w:rsidRPr="00D51327">
        <w:rPr>
          <w:sz w:val="24"/>
          <w:szCs w:val="24"/>
        </w:rPr>
        <w:t>«____» __________ 201_ р.</w:t>
      </w:r>
    </w:p>
    <w:p w:rsidR="00DC7E94" w:rsidRPr="00D51327" w:rsidRDefault="00DC7E94" w:rsidP="003C5EB0">
      <w:pPr>
        <w:tabs>
          <w:tab w:val="left" w:pos="9921"/>
        </w:tabs>
        <w:ind w:right="-2"/>
        <w:jc w:val="center"/>
      </w:pPr>
    </w:p>
    <w:p w:rsidR="00DC7E94" w:rsidRPr="00D51327" w:rsidRDefault="00DC7E94" w:rsidP="003C5EB0">
      <w:pPr>
        <w:ind w:right="-2"/>
        <w:jc w:val="center"/>
        <w:rPr>
          <w:b/>
        </w:rPr>
      </w:pPr>
      <w:r w:rsidRPr="00D51327">
        <w:rPr>
          <w:b/>
        </w:rPr>
        <w:t>Положення</w:t>
      </w:r>
    </w:p>
    <w:p w:rsidR="00DC7E94" w:rsidRPr="00D51327" w:rsidRDefault="00DC7E94" w:rsidP="003C5EB0">
      <w:pPr>
        <w:ind w:right="-2"/>
        <w:jc w:val="center"/>
        <w:rPr>
          <w:b/>
        </w:rPr>
      </w:pPr>
      <w:r w:rsidRPr="00D51327">
        <w:rPr>
          <w:b/>
        </w:rPr>
        <w:t xml:space="preserve">про спеціалізовану протипожежну ланку </w:t>
      </w:r>
    </w:p>
    <w:p w:rsidR="00DC7E94" w:rsidRPr="00D51327" w:rsidRDefault="00DC7E94" w:rsidP="00191809">
      <w:pPr>
        <w:ind w:right="-1" w:firstLine="567"/>
        <w:jc w:val="both"/>
        <w:rPr>
          <w:lang w:eastAsia="uk-UA"/>
        </w:rPr>
      </w:pPr>
      <w:r w:rsidRPr="00D51327">
        <w:rPr>
          <w:lang w:eastAsia="uk-UA"/>
        </w:rPr>
        <w:t>1. Це Положення визначає основні завдання, порядок утворення, склад, схему оповіщення та табель оснащення спеціалізованої протипожежної ланки.</w:t>
      </w:r>
    </w:p>
    <w:p w:rsidR="00DC7E94" w:rsidRPr="00D51327" w:rsidRDefault="00DC7E94" w:rsidP="00191809">
      <w:pPr>
        <w:ind w:right="-1" w:firstLine="567"/>
        <w:jc w:val="both"/>
        <w:rPr>
          <w:lang w:eastAsia="uk-UA"/>
        </w:rPr>
      </w:pPr>
      <w:r w:rsidRPr="00D51327">
        <w:rPr>
          <w:lang w:eastAsia="uk-UA"/>
        </w:rPr>
        <w:t>2. Спеціалізована протипожежна ланка утворюється згідно наказу керівника (назва закладу освіти).</w:t>
      </w:r>
    </w:p>
    <w:p w:rsidR="00DC7E94" w:rsidRPr="00D51327" w:rsidRDefault="00DC7E94" w:rsidP="00191809">
      <w:pPr>
        <w:ind w:right="-1" w:firstLine="567"/>
        <w:jc w:val="both"/>
        <w:rPr>
          <w:lang w:eastAsia="uk-UA"/>
        </w:rPr>
      </w:pPr>
      <w:r w:rsidRPr="00D51327">
        <w:rPr>
          <w:lang w:eastAsia="uk-UA"/>
        </w:rPr>
        <w:t>Функціонування та залучення спеціалізованої ланки для проведення спеціальних робіт і заходів з цивільного захисту та їх забезпечення здійснюється згідно з Кодексом цивільного захисту України у режимах повсякденного функціонування, підвищеної готовності, надзвичайної ситуації та надзвичайного стану відповідно до основних завдань і заходів.</w:t>
      </w:r>
    </w:p>
    <w:p w:rsidR="00DC7E94" w:rsidRPr="00D51327" w:rsidRDefault="00DC7E94" w:rsidP="00191809">
      <w:pPr>
        <w:ind w:right="-1" w:firstLine="567"/>
        <w:jc w:val="both"/>
        <w:rPr>
          <w:lang w:eastAsia="uk-UA"/>
        </w:rPr>
      </w:pPr>
      <w:r w:rsidRPr="00D51327">
        <w:rPr>
          <w:lang w:eastAsia="uk-UA"/>
        </w:rPr>
        <w:t>3. Основними завданнями спеціалізованої протипожежної ланки є:</w:t>
      </w:r>
    </w:p>
    <w:p w:rsidR="00DC7E94" w:rsidRPr="00D51327" w:rsidRDefault="00DC7E94" w:rsidP="00191809">
      <w:pPr>
        <w:ind w:right="-1" w:firstLine="567"/>
        <w:jc w:val="both"/>
        <w:rPr>
          <w:lang w:eastAsia="uk-UA"/>
        </w:rPr>
      </w:pPr>
      <w:r w:rsidRPr="00D51327">
        <w:rPr>
          <w:lang w:eastAsia="uk-UA"/>
        </w:rPr>
        <w:t>3.1. Участь у розробленні планів реагування на надзвичайні ситуації;</w:t>
      </w:r>
    </w:p>
    <w:p w:rsidR="00DC7E94" w:rsidRPr="00D51327" w:rsidRDefault="00DC7E94" w:rsidP="00191809">
      <w:pPr>
        <w:ind w:right="-1" w:firstLine="567"/>
        <w:jc w:val="both"/>
        <w:rPr>
          <w:lang w:eastAsia="uk-UA"/>
        </w:rPr>
      </w:pPr>
      <w:r w:rsidRPr="00D51327">
        <w:rPr>
          <w:lang w:eastAsia="uk-UA"/>
        </w:rPr>
        <w:t>3.2. Здійснення заходів з переведення спеціалізованої ланки до функціонування в умовах надзвичайної ситуації та особливого періоду;</w:t>
      </w:r>
    </w:p>
    <w:p w:rsidR="00DC7E94" w:rsidRPr="00D51327" w:rsidRDefault="00DC7E94" w:rsidP="00191809">
      <w:pPr>
        <w:ind w:right="-1" w:firstLine="567"/>
        <w:jc w:val="both"/>
        <w:rPr>
          <w:lang w:eastAsia="uk-UA"/>
        </w:rPr>
      </w:pPr>
      <w:r w:rsidRPr="00D51327">
        <w:rPr>
          <w:lang w:eastAsia="uk-UA"/>
        </w:rPr>
        <w:t>3.3. Підтримання у готовності майна спеціального призначення для виконання завдань з цивільного захисту в мирний час та особливий період;</w:t>
      </w:r>
    </w:p>
    <w:p w:rsidR="00DC7E94" w:rsidRPr="00D51327" w:rsidRDefault="00DC7E94" w:rsidP="00191809">
      <w:pPr>
        <w:ind w:right="-1" w:firstLine="567"/>
        <w:jc w:val="both"/>
        <w:rPr>
          <w:lang w:eastAsia="uk-UA"/>
        </w:rPr>
      </w:pPr>
      <w:r w:rsidRPr="00D51327">
        <w:rPr>
          <w:lang w:eastAsia="uk-UA"/>
        </w:rPr>
        <w:t>3.4. Відповідно до функціональної спрямованості участь у проведенні спеціальних робіт і заходів із життєзабезпечення постраждалих;</w:t>
      </w:r>
    </w:p>
    <w:p w:rsidR="00DC7E94" w:rsidRPr="00D51327" w:rsidRDefault="00DC7E94" w:rsidP="00191809">
      <w:pPr>
        <w:ind w:right="-1" w:firstLine="567"/>
        <w:jc w:val="both"/>
        <w:rPr>
          <w:lang w:eastAsia="uk-UA"/>
        </w:rPr>
      </w:pPr>
      <w:r w:rsidRPr="00D51327">
        <w:rPr>
          <w:lang w:eastAsia="uk-UA"/>
        </w:rPr>
        <w:t>3.5. Підготовка пропозицій щодо проведення спеціальних робіт і заходів з цивільного захисту та їх забезпечення під час ліквідації наслідків надзвичайних ситуацій;</w:t>
      </w:r>
    </w:p>
    <w:p w:rsidR="00DC7E94" w:rsidRPr="00D51327" w:rsidRDefault="00DC7E94" w:rsidP="00191809">
      <w:pPr>
        <w:ind w:right="-1" w:firstLine="567"/>
        <w:jc w:val="both"/>
        <w:rPr>
          <w:lang w:eastAsia="uk-UA"/>
        </w:rPr>
      </w:pPr>
      <w:r w:rsidRPr="00D51327">
        <w:rPr>
          <w:lang w:eastAsia="uk-UA"/>
        </w:rPr>
        <w:t>4. Відповідно до покладених завдань спеціалізована протипожежна ланка проводить:</w:t>
      </w:r>
    </w:p>
    <w:p w:rsidR="00DC7E94" w:rsidRPr="00D51327" w:rsidRDefault="00DC7E94" w:rsidP="00191809">
      <w:pPr>
        <w:ind w:right="-1" w:firstLine="567"/>
        <w:jc w:val="both"/>
        <w:rPr>
          <w:lang w:eastAsia="uk-UA"/>
        </w:rPr>
      </w:pPr>
      <w:r w:rsidRPr="00D51327">
        <w:rPr>
          <w:lang w:eastAsia="uk-UA"/>
        </w:rPr>
        <w:t>4.1.Спеціальну розвідку в місцях виникнення (загрози виникнення) надзвичайної ситуації, шляхів руху сил цивільного захисту та маршрутів евакуації;</w:t>
      </w:r>
    </w:p>
    <w:p w:rsidR="00DC7E94" w:rsidRPr="00D51327" w:rsidRDefault="00DC7E94" w:rsidP="00191809">
      <w:pPr>
        <w:ind w:right="-1" w:firstLine="567"/>
        <w:jc w:val="both"/>
        <w:rPr>
          <w:lang w:eastAsia="uk-UA"/>
        </w:rPr>
      </w:pPr>
      <w:r w:rsidRPr="00D51327">
        <w:rPr>
          <w:lang w:eastAsia="uk-UA"/>
        </w:rPr>
        <w:t>4.2. Першочергові (невідкладні) роботи в осередках пожежі, її гасіння, а також під час виникнення аварій, катастроф, стихійного лиха;</w:t>
      </w:r>
    </w:p>
    <w:p w:rsidR="00DC7E94" w:rsidRPr="00D51327" w:rsidRDefault="00DC7E94" w:rsidP="00191809">
      <w:pPr>
        <w:ind w:right="-1" w:firstLine="567"/>
        <w:jc w:val="both"/>
        <w:rPr>
          <w:lang w:eastAsia="uk-UA"/>
        </w:rPr>
      </w:pPr>
      <w:r w:rsidRPr="00D51327">
        <w:rPr>
          <w:lang w:eastAsia="uk-UA"/>
        </w:rPr>
        <w:t>4.3. Розрахунок  потрібності в матеріальних ресурсах, необхідних для проведення аварійно-рятувальних та інших невідкладних робіт;</w:t>
      </w:r>
    </w:p>
    <w:p w:rsidR="00DC7E94" w:rsidRPr="00D51327" w:rsidRDefault="00DC7E94" w:rsidP="00191809">
      <w:pPr>
        <w:ind w:right="-1" w:firstLine="567"/>
        <w:jc w:val="both"/>
        <w:rPr>
          <w:lang w:eastAsia="uk-UA"/>
        </w:rPr>
      </w:pPr>
      <w:r w:rsidRPr="00D51327">
        <w:rPr>
          <w:lang w:eastAsia="uk-UA"/>
        </w:rPr>
        <w:t>4.4. Координацію дій  з планування та здійснення організаційних та інженерно-технічних заходів щодо підвищення рівня протипожежного захисту об’єкту і території.</w:t>
      </w:r>
    </w:p>
    <w:p w:rsidR="00DC7E94" w:rsidRPr="00D51327" w:rsidRDefault="00DC7E94" w:rsidP="00191809">
      <w:pPr>
        <w:ind w:right="-1" w:firstLine="567"/>
        <w:jc w:val="both"/>
        <w:rPr>
          <w:lang w:eastAsia="uk-UA"/>
        </w:rPr>
      </w:pPr>
    </w:p>
    <w:p w:rsidR="00DC7E94" w:rsidRPr="00D51327" w:rsidRDefault="00DC7E94" w:rsidP="00191809">
      <w:pPr>
        <w:ind w:right="-1" w:firstLine="567"/>
        <w:jc w:val="both"/>
        <w:rPr>
          <w:lang w:eastAsia="uk-UA"/>
        </w:rPr>
      </w:pPr>
    </w:p>
    <w:p w:rsidR="00DC7E94" w:rsidRPr="00D51327" w:rsidRDefault="00DC7E94" w:rsidP="00191809">
      <w:pPr>
        <w:ind w:right="-1" w:firstLine="567"/>
        <w:jc w:val="both"/>
        <w:rPr>
          <w:lang w:eastAsia="uk-UA"/>
        </w:rPr>
      </w:pPr>
    </w:p>
    <w:p w:rsidR="00DC7E94" w:rsidRPr="00D51327" w:rsidRDefault="00DC7E94" w:rsidP="00191809">
      <w:pPr>
        <w:ind w:right="-1" w:firstLine="567"/>
        <w:jc w:val="both"/>
        <w:rPr>
          <w:lang w:eastAsia="uk-UA"/>
        </w:rPr>
      </w:pPr>
    </w:p>
    <w:p w:rsidR="00DC7E94" w:rsidRPr="00D51327" w:rsidRDefault="00DC7E94" w:rsidP="00191809">
      <w:pPr>
        <w:ind w:right="-1" w:firstLine="567"/>
        <w:jc w:val="both"/>
        <w:rPr>
          <w:lang w:eastAsia="uk-UA"/>
        </w:rPr>
      </w:pPr>
      <w:r w:rsidRPr="00D51327">
        <w:rPr>
          <w:lang w:eastAsia="uk-UA"/>
        </w:rPr>
        <w:t xml:space="preserve">5. </w:t>
      </w:r>
      <w:r w:rsidRPr="00D51327">
        <w:t>Штатно-посадовий список спеціалізованої протипожежної ланки</w:t>
      </w:r>
    </w:p>
    <w:p w:rsidR="00DC7E94" w:rsidRPr="00D51327" w:rsidRDefault="00DC7E94" w:rsidP="001918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1"/>
        <w:gridCol w:w="2614"/>
        <w:gridCol w:w="2336"/>
        <w:gridCol w:w="2479"/>
        <w:gridCol w:w="2111"/>
      </w:tblGrid>
      <w:tr w:rsidR="00DC7E94" w:rsidRPr="00D51327" w:rsidTr="00191809">
        <w:trPr>
          <w:trHeight w:val="880"/>
        </w:trPr>
        <w:tc>
          <w:tcPr>
            <w:tcW w:w="259" w:type="pct"/>
            <w:vAlign w:val="center"/>
          </w:tcPr>
          <w:p w:rsidR="00DC7E94" w:rsidRPr="00D51327" w:rsidRDefault="00DC7E94" w:rsidP="00D21939">
            <w:pPr>
              <w:jc w:val="center"/>
              <w:rPr>
                <w:b/>
              </w:rPr>
            </w:pPr>
            <w:r w:rsidRPr="00D51327">
              <w:rPr>
                <w:b/>
              </w:rPr>
              <w:t>№</w:t>
            </w:r>
          </w:p>
          <w:p w:rsidR="00DC7E94" w:rsidRPr="00D51327" w:rsidRDefault="00DC7E94" w:rsidP="00D21939">
            <w:pPr>
              <w:jc w:val="center"/>
              <w:rPr>
                <w:b/>
              </w:rPr>
            </w:pPr>
            <w:r w:rsidRPr="00D51327">
              <w:rPr>
                <w:b/>
              </w:rPr>
              <w:t>з/п</w:t>
            </w:r>
          </w:p>
        </w:tc>
        <w:tc>
          <w:tcPr>
            <w:tcW w:w="1299" w:type="pct"/>
            <w:vAlign w:val="center"/>
          </w:tcPr>
          <w:p w:rsidR="00DC7E94" w:rsidRPr="00D51327" w:rsidRDefault="00DC7E94" w:rsidP="00191809">
            <w:pPr>
              <w:ind w:left="-81" w:right="-70"/>
              <w:jc w:val="center"/>
              <w:rPr>
                <w:b/>
              </w:rPr>
            </w:pPr>
            <w:r w:rsidRPr="00D51327">
              <w:rPr>
                <w:b/>
              </w:rPr>
              <w:t>Найменування</w:t>
            </w:r>
          </w:p>
          <w:p w:rsidR="00DC7E94" w:rsidRPr="00D51327" w:rsidRDefault="00DC7E94" w:rsidP="00191809">
            <w:pPr>
              <w:ind w:left="-81" w:right="-70"/>
              <w:jc w:val="center"/>
              <w:rPr>
                <w:b/>
              </w:rPr>
            </w:pPr>
            <w:r w:rsidRPr="00D51327">
              <w:rPr>
                <w:b/>
              </w:rPr>
              <w:t>штатних посад з ЦЗ</w:t>
            </w:r>
          </w:p>
        </w:tc>
        <w:tc>
          <w:tcPr>
            <w:tcW w:w="1161" w:type="pct"/>
            <w:vAlign w:val="center"/>
          </w:tcPr>
          <w:p w:rsidR="00DC7E94" w:rsidRPr="00D51327" w:rsidRDefault="00DC7E94" w:rsidP="00D21939">
            <w:pPr>
              <w:jc w:val="center"/>
              <w:rPr>
                <w:b/>
              </w:rPr>
            </w:pPr>
            <w:r w:rsidRPr="00D51327">
              <w:rPr>
                <w:b/>
              </w:rPr>
              <w:t>Прізвище,</w:t>
            </w:r>
          </w:p>
          <w:p w:rsidR="00DC7E94" w:rsidRPr="00D51327" w:rsidRDefault="00DC7E94" w:rsidP="00D21939">
            <w:pPr>
              <w:jc w:val="center"/>
              <w:rPr>
                <w:b/>
              </w:rPr>
            </w:pPr>
            <w:r w:rsidRPr="00D51327">
              <w:rPr>
                <w:b/>
              </w:rPr>
              <w:t>ім’я, по батькові</w:t>
            </w:r>
          </w:p>
        </w:tc>
        <w:tc>
          <w:tcPr>
            <w:tcW w:w="1232" w:type="pct"/>
            <w:vAlign w:val="center"/>
          </w:tcPr>
          <w:p w:rsidR="00DC7E94" w:rsidRPr="00D51327" w:rsidRDefault="00DC7E94" w:rsidP="00D21939">
            <w:pPr>
              <w:jc w:val="center"/>
              <w:rPr>
                <w:b/>
              </w:rPr>
            </w:pPr>
            <w:r w:rsidRPr="00D51327">
              <w:rPr>
                <w:b/>
              </w:rPr>
              <w:t>Домашня адреса,</w:t>
            </w:r>
          </w:p>
          <w:p w:rsidR="00DC7E94" w:rsidRPr="00D51327" w:rsidRDefault="00DC7E94" w:rsidP="00D21939">
            <w:pPr>
              <w:jc w:val="center"/>
              <w:rPr>
                <w:b/>
              </w:rPr>
            </w:pPr>
            <w:r w:rsidRPr="00D51327">
              <w:rPr>
                <w:b/>
              </w:rPr>
              <w:t>телефон</w:t>
            </w:r>
          </w:p>
        </w:tc>
        <w:tc>
          <w:tcPr>
            <w:tcW w:w="1049" w:type="pct"/>
            <w:vAlign w:val="center"/>
          </w:tcPr>
          <w:p w:rsidR="00DC7E94" w:rsidRPr="00D51327" w:rsidRDefault="00DC7E94" w:rsidP="00D21939">
            <w:pPr>
              <w:jc w:val="center"/>
              <w:rPr>
                <w:b/>
              </w:rPr>
            </w:pPr>
            <w:r w:rsidRPr="00D51327">
              <w:rPr>
                <w:b/>
              </w:rPr>
              <w:t>Ким і де</w:t>
            </w:r>
          </w:p>
          <w:p w:rsidR="00DC7E94" w:rsidRPr="00D51327" w:rsidRDefault="00DC7E94" w:rsidP="00D21939">
            <w:pPr>
              <w:jc w:val="center"/>
              <w:rPr>
                <w:b/>
              </w:rPr>
            </w:pPr>
            <w:r w:rsidRPr="00D51327">
              <w:rPr>
                <w:b/>
              </w:rPr>
              <w:t>працює</w:t>
            </w:r>
          </w:p>
        </w:tc>
      </w:tr>
      <w:tr w:rsidR="00DC7E94" w:rsidRPr="00D51327" w:rsidTr="00191809">
        <w:tc>
          <w:tcPr>
            <w:tcW w:w="259" w:type="pct"/>
            <w:vAlign w:val="center"/>
          </w:tcPr>
          <w:p w:rsidR="00DC7E94" w:rsidRPr="00D51327" w:rsidRDefault="00DC7E94" w:rsidP="00191809">
            <w:pPr>
              <w:numPr>
                <w:ilvl w:val="0"/>
                <w:numId w:val="21"/>
              </w:numPr>
              <w:tabs>
                <w:tab w:val="clear" w:pos="502"/>
                <w:tab w:val="num" w:pos="284"/>
              </w:tabs>
              <w:ind w:left="0" w:right="-74" w:firstLine="0"/>
              <w:jc w:val="center"/>
              <w:rPr>
                <w:b/>
              </w:rPr>
            </w:pPr>
          </w:p>
        </w:tc>
        <w:tc>
          <w:tcPr>
            <w:tcW w:w="1299" w:type="pct"/>
            <w:vAlign w:val="center"/>
          </w:tcPr>
          <w:p w:rsidR="00DC7E94" w:rsidRPr="00D51327" w:rsidRDefault="00DC7E94" w:rsidP="00D21939">
            <w:pPr>
              <w:tabs>
                <w:tab w:val="num" w:pos="284"/>
              </w:tabs>
              <w:ind w:right="-74"/>
              <w:rPr>
                <w:b/>
              </w:rPr>
            </w:pPr>
            <w:r w:rsidRPr="00D51327">
              <w:t>Командир ланки</w:t>
            </w:r>
          </w:p>
        </w:tc>
        <w:tc>
          <w:tcPr>
            <w:tcW w:w="1161" w:type="pct"/>
            <w:vAlign w:val="center"/>
          </w:tcPr>
          <w:p w:rsidR="00DC7E94" w:rsidRPr="00D51327" w:rsidRDefault="00DC7E94" w:rsidP="00D21939">
            <w:pPr>
              <w:jc w:val="center"/>
            </w:pPr>
          </w:p>
        </w:tc>
        <w:tc>
          <w:tcPr>
            <w:tcW w:w="1232" w:type="pct"/>
            <w:vAlign w:val="center"/>
          </w:tcPr>
          <w:p w:rsidR="00DC7E94" w:rsidRPr="00D51327" w:rsidRDefault="00DC7E94" w:rsidP="00D21939">
            <w:pPr>
              <w:jc w:val="center"/>
            </w:pPr>
          </w:p>
        </w:tc>
        <w:tc>
          <w:tcPr>
            <w:tcW w:w="1049" w:type="pct"/>
            <w:vAlign w:val="center"/>
          </w:tcPr>
          <w:p w:rsidR="00DC7E94" w:rsidRPr="00D51327" w:rsidRDefault="00DC7E94" w:rsidP="00D21939">
            <w:pPr>
              <w:jc w:val="center"/>
            </w:pPr>
          </w:p>
        </w:tc>
      </w:tr>
      <w:tr w:rsidR="00DC7E94" w:rsidRPr="00D51327" w:rsidTr="00191809">
        <w:tc>
          <w:tcPr>
            <w:tcW w:w="259" w:type="pct"/>
            <w:vAlign w:val="center"/>
          </w:tcPr>
          <w:p w:rsidR="00DC7E94" w:rsidRPr="00D51327" w:rsidRDefault="00DC7E94" w:rsidP="00191809">
            <w:pPr>
              <w:numPr>
                <w:ilvl w:val="0"/>
                <w:numId w:val="21"/>
              </w:numPr>
              <w:tabs>
                <w:tab w:val="clear" w:pos="502"/>
                <w:tab w:val="num" w:pos="284"/>
              </w:tabs>
              <w:ind w:left="0" w:right="-74" w:firstLine="0"/>
              <w:jc w:val="center"/>
              <w:rPr>
                <w:b/>
              </w:rPr>
            </w:pPr>
          </w:p>
        </w:tc>
        <w:tc>
          <w:tcPr>
            <w:tcW w:w="1299" w:type="pct"/>
            <w:vAlign w:val="center"/>
          </w:tcPr>
          <w:p w:rsidR="00DC7E94" w:rsidRPr="00D51327" w:rsidRDefault="00DC7E94" w:rsidP="00D21939">
            <w:pPr>
              <w:tabs>
                <w:tab w:val="num" w:pos="284"/>
              </w:tabs>
              <w:ind w:right="-74"/>
            </w:pPr>
            <w:r w:rsidRPr="00D51327">
              <w:t>Пожежний</w:t>
            </w:r>
          </w:p>
        </w:tc>
        <w:tc>
          <w:tcPr>
            <w:tcW w:w="1161" w:type="pct"/>
            <w:vAlign w:val="center"/>
          </w:tcPr>
          <w:p w:rsidR="00DC7E94" w:rsidRPr="00D51327" w:rsidRDefault="00DC7E94" w:rsidP="00D21939">
            <w:pPr>
              <w:jc w:val="center"/>
            </w:pPr>
          </w:p>
        </w:tc>
        <w:tc>
          <w:tcPr>
            <w:tcW w:w="1232" w:type="pct"/>
            <w:vAlign w:val="center"/>
          </w:tcPr>
          <w:p w:rsidR="00DC7E94" w:rsidRPr="00D51327" w:rsidRDefault="00DC7E94" w:rsidP="00D21939"/>
        </w:tc>
        <w:tc>
          <w:tcPr>
            <w:tcW w:w="1049" w:type="pct"/>
            <w:vAlign w:val="center"/>
          </w:tcPr>
          <w:p w:rsidR="00DC7E94" w:rsidRPr="00D51327" w:rsidRDefault="00DC7E94" w:rsidP="00D21939">
            <w:pPr>
              <w:jc w:val="center"/>
            </w:pPr>
          </w:p>
        </w:tc>
      </w:tr>
      <w:tr w:rsidR="00DC7E94" w:rsidRPr="00D51327" w:rsidTr="00191809">
        <w:tc>
          <w:tcPr>
            <w:tcW w:w="259" w:type="pct"/>
            <w:vAlign w:val="center"/>
          </w:tcPr>
          <w:p w:rsidR="00DC7E94" w:rsidRPr="00D51327" w:rsidRDefault="00DC7E94" w:rsidP="00191809">
            <w:pPr>
              <w:numPr>
                <w:ilvl w:val="0"/>
                <w:numId w:val="21"/>
              </w:numPr>
              <w:tabs>
                <w:tab w:val="clear" w:pos="502"/>
                <w:tab w:val="num" w:pos="284"/>
              </w:tabs>
              <w:ind w:left="0" w:right="-74" w:firstLine="0"/>
              <w:jc w:val="center"/>
              <w:rPr>
                <w:b/>
              </w:rPr>
            </w:pPr>
          </w:p>
        </w:tc>
        <w:tc>
          <w:tcPr>
            <w:tcW w:w="1299" w:type="pct"/>
            <w:vAlign w:val="center"/>
          </w:tcPr>
          <w:p w:rsidR="00DC7E94" w:rsidRPr="00D51327" w:rsidRDefault="00DC7E94" w:rsidP="00D21939">
            <w:pPr>
              <w:tabs>
                <w:tab w:val="num" w:pos="284"/>
              </w:tabs>
              <w:ind w:right="-74"/>
            </w:pPr>
            <w:r w:rsidRPr="00D51327">
              <w:t>Пожежний</w:t>
            </w:r>
          </w:p>
        </w:tc>
        <w:tc>
          <w:tcPr>
            <w:tcW w:w="1161" w:type="pct"/>
            <w:vAlign w:val="center"/>
          </w:tcPr>
          <w:p w:rsidR="00DC7E94" w:rsidRPr="00D51327" w:rsidRDefault="00DC7E94" w:rsidP="00D21939">
            <w:pPr>
              <w:jc w:val="center"/>
            </w:pPr>
          </w:p>
        </w:tc>
        <w:tc>
          <w:tcPr>
            <w:tcW w:w="1232" w:type="pct"/>
            <w:vAlign w:val="center"/>
          </w:tcPr>
          <w:p w:rsidR="00DC7E94" w:rsidRPr="00D51327" w:rsidRDefault="00DC7E94" w:rsidP="00D21939">
            <w:pPr>
              <w:jc w:val="center"/>
            </w:pPr>
          </w:p>
        </w:tc>
        <w:tc>
          <w:tcPr>
            <w:tcW w:w="1049" w:type="pct"/>
            <w:vAlign w:val="center"/>
          </w:tcPr>
          <w:p w:rsidR="00DC7E94" w:rsidRPr="00D51327" w:rsidRDefault="00DC7E94" w:rsidP="00D21939">
            <w:pPr>
              <w:jc w:val="center"/>
            </w:pPr>
          </w:p>
        </w:tc>
      </w:tr>
    </w:tbl>
    <w:p w:rsidR="00DC7E94" w:rsidRPr="00D51327" w:rsidRDefault="00DC7E94" w:rsidP="00191809">
      <w:pPr>
        <w:rPr>
          <w:lang w:eastAsia="uk-UA"/>
        </w:rPr>
      </w:pPr>
    </w:p>
    <w:p w:rsidR="00DC7E94" w:rsidRPr="00D51327" w:rsidRDefault="00DC7E94" w:rsidP="00191809">
      <w:pPr>
        <w:ind w:firstLine="567"/>
        <w:jc w:val="both"/>
      </w:pPr>
      <w:r w:rsidRPr="00D51327">
        <w:rPr>
          <w:lang w:eastAsia="uk-UA"/>
        </w:rPr>
        <w:t xml:space="preserve">6. </w:t>
      </w:r>
      <w:r w:rsidRPr="00D51327">
        <w:t>Схема оповіщення спеціалізованої протипожежної ланки</w:t>
      </w:r>
    </w:p>
    <w:p w:rsidR="00DC7E94" w:rsidRPr="00D51327" w:rsidRDefault="00DC7E94" w:rsidP="00191809"/>
    <w:p w:rsidR="00DC7E94" w:rsidRPr="00D51327" w:rsidRDefault="00DC7E94" w:rsidP="00191809">
      <w:pPr>
        <w:jc w:val="center"/>
      </w:pPr>
      <w:r w:rsidRPr="00D51327">
        <w:object w:dxaOrig="9145" w:dyaOrig="4903">
          <v:shape id="_x0000_i1037" type="#_x0000_t75" style="width:438.75pt;height:237.75pt" o:ole="">
            <v:imagedata r:id="rId30" o:title=""/>
          </v:shape>
          <o:OLEObject Type="Embed" ProgID="Visio.Drawing.11" ShapeID="_x0000_i1037" DrawAspect="Content" ObjectID="_1641970873" r:id="rId31"/>
        </w:object>
      </w:r>
    </w:p>
    <w:p w:rsidR="00DC7E94" w:rsidRPr="00D51327" w:rsidRDefault="00DC7E94" w:rsidP="00191809"/>
    <w:p w:rsidR="00DC7E94" w:rsidRPr="00D51327" w:rsidRDefault="00DC7E94" w:rsidP="00191809">
      <w:pPr>
        <w:ind w:firstLine="567"/>
        <w:jc w:val="both"/>
        <w:rPr>
          <w:lang w:eastAsia="uk-UA"/>
        </w:rPr>
      </w:pPr>
      <w:r w:rsidRPr="00D51327">
        <w:rPr>
          <w:lang w:eastAsia="uk-UA"/>
        </w:rPr>
        <w:t xml:space="preserve">7. </w:t>
      </w:r>
      <w:r w:rsidRPr="00D51327">
        <w:t>Табель оснащення спеціалізованої протипожежної ланки</w:t>
      </w:r>
    </w:p>
    <w:p w:rsidR="00DC7E94" w:rsidRPr="00D51327" w:rsidRDefault="00DC7E94" w:rsidP="001918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3"/>
        <w:gridCol w:w="3405"/>
        <w:gridCol w:w="1085"/>
        <w:gridCol w:w="899"/>
        <w:gridCol w:w="1559"/>
        <w:gridCol w:w="2620"/>
      </w:tblGrid>
      <w:tr w:rsidR="00DC7E94" w:rsidRPr="00D51327" w:rsidTr="00D21939">
        <w:trPr>
          <w:trHeight w:val="826"/>
        </w:trPr>
        <w:tc>
          <w:tcPr>
            <w:tcW w:w="245" w:type="pct"/>
            <w:vAlign w:val="center"/>
          </w:tcPr>
          <w:p w:rsidR="00DC7E94" w:rsidRPr="00D51327" w:rsidRDefault="00DC7E94" w:rsidP="00D21939">
            <w:pPr>
              <w:jc w:val="center"/>
              <w:rPr>
                <w:b/>
              </w:rPr>
            </w:pPr>
            <w:r w:rsidRPr="00D51327">
              <w:rPr>
                <w:b/>
              </w:rPr>
              <w:t>№</w:t>
            </w:r>
          </w:p>
          <w:p w:rsidR="00DC7E94" w:rsidRPr="00D51327" w:rsidRDefault="00DC7E94" w:rsidP="00D21939">
            <w:pPr>
              <w:jc w:val="center"/>
              <w:rPr>
                <w:b/>
              </w:rPr>
            </w:pPr>
            <w:r w:rsidRPr="00D51327">
              <w:rPr>
                <w:b/>
              </w:rPr>
              <w:t>з/п</w:t>
            </w:r>
          </w:p>
        </w:tc>
        <w:tc>
          <w:tcPr>
            <w:tcW w:w="1692" w:type="pct"/>
            <w:vAlign w:val="center"/>
          </w:tcPr>
          <w:p w:rsidR="00DC7E94" w:rsidRPr="00D51327" w:rsidRDefault="00DC7E94" w:rsidP="00D21939">
            <w:pPr>
              <w:jc w:val="center"/>
              <w:rPr>
                <w:b/>
              </w:rPr>
            </w:pPr>
            <w:r w:rsidRPr="00D51327">
              <w:rPr>
                <w:b/>
              </w:rPr>
              <w:t>Найменування</w:t>
            </w:r>
          </w:p>
          <w:p w:rsidR="00DC7E94" w:rsidRPr="00D51327" w:rsidRDefault="00DC7E94" w:rsidP="00D21939">
            <w:pPr>
              <w:jc w:val="center"/>
              <w:rPr>
                <w:b/>
              </w:rPr>
            </w:pPr>
            <w:r w:rsidRPr="00D51327">
              <w:rPr>
                <w:b/>
              </w:rPr>
              <w:t>майна</w:t>
            </w:r>
          </w:p>
        </w:tc>
        <w:tc>
          <w:tcPr>
            <w:tcW w:w="539" w:type="pct"/>
            <w:vAlign w:val="center"/>
          </w:tcPr>
          <w:p w:rsidR="00DC7E94" w:rsidRPr="00D51327" w:rsidRDefault="00DC7E94" w:rsidP="00D21939">
            <w:pPr>
              <w:ind w:left="-70" w:right="-70"/>
              <w:jc w:val="center"/>
              <w:rPr>
                <w:b/>
              </w:rPr>
            </w:pPr>
            <w:r w:rsidRPr="00D51327">
              <w:rPr>
                <w:b/>
              </w:rPr>
              <w:t>За табелем</w:t>
            </w:r>
          </w:p>
        </w:tc>
        <w:tc>
          <w:tcPr>
            <w:tcW w:w="447" w:type="pct"/>
            <w:vAlign w:val="center"/>
          </w:tcPr>
          <w:p w:rsidR="00DC7E94" w:rsidRPr="00D51327" w:rsidRDefault="00DC7E94" w:rsidP="00D21939">
            <w:pPr>
              <w:jc w:val="center"/>
              <w:rPr>
                <w:b/>
              </w:rPr>
            </w:pPr>
            <w:r w:rsidRPr="00D51327">
              <w:rPr>
                <w:b/>
              </w:rPr>
              <w:t>Фак-</w:t>
            </w:r>
          </w:p>
          <w:p w:rsidR="00DC7E94" w:rsidRPr="00D51327" w:rsidRDefault="00DC7E94" w:rsidP="00D21939">
            <w:pPr>
              <w:jc w:val="center"/>
              <w:rPr>
                <w:b/>
              </w:rPr>
            </w:pPr>
            <w:r w:rsidRPr="00D51327">
              <w:rPr>
                <w:b/>
              </w:rPr>
              <w:t>тично</w:t>
            </w:r>
          </w:p>
        </w:tc>
        <w:tc>
          <w:tcPr>
            <w:tcW w:w="775" w:type="pct"/>
            <w:vAlign w:val="center"/>
          </w:tcPr>
          <w:p w:rsidR="00DC7E94" w:rsidRPr="00D51327" w:rsidRDefault="00DC7E94" w:rsidP="00D21939">
            <w:pPr>
              <w:jc w:val="center"/>
              <w:rPr>
                <w:b/>
              </w:rPr>
            </w:pPr>
            <w:r w:rsidRPr="00D51327">
              <w:rPr>
                <w:b/>
              </w:rPr>
              <w:t>Місце зберігання</w:t>
            </w:r>
          </w:p>
        </w:tc>
        <w:tc>
          <w:tcPr>
            <w:tcW w:w="1302" w:type="pct"/>
            <w:vAlign w:val="center"/>
          </w:tcPr>
          <w:p w:rsidR="00DC7E94" w:rsidRPr="00D51327" w:rsidRDefault="00DC7E94" w:rsidP="00D21939">
            <w:pPr>
              <w:ind w:left="-45" w:right="-71"/>
              <w:jc w:val="center"/>
              <w:rPr>
                <w:b/>
              </w:rPr>
            </w:pPr>
            <w:r w:rsidRPr="00D51327">
              <w:rPr>
                <w:b/>
              </w:rPr>
              <w:t>Відповідальний</w:t>
            </w:r>
          </w:p>
          <w:p w:rsidR="00DC7E94" w:rsidRPr="00D51327" w:rsidRDefault="00DC7E94" w:rsidP="00D21939">
            <w:pPr>
              <w:jc w:val="center"/>
              <w:rPr>
                <w:b/>
              </w:rPr>
            </w:pPr>
            <w:r w:rsidRPr="00D51327">
              <w:rPr>
                <w:b/>
              </w:rPr>
              <w:t>за отримання</w:t>
            </w:r>
          </w:p>
        </w:tc>
      </w:tr>
      <w:tr w:rsidR="00DC7E94" w:rsidRPr="00D51327" w:rsidTr="00D21939">
        <w:tc>
          <w:tcPr>
            <w:tcW w:w="245" w:type="pct"/>
            <w:vAlign w:val="center"/>
          </w:tcPr>
          <w:p w:rsidR="00DC7E94" w:rsidRPr="00D51327" w:rsidRDefault="00DC7E94" w:rsidP="00D21939">
            <w:pPr>
              <w:jc w:val="center"/>
            </w:pPr>
            <w:r w:rsidRPr="00D51327">
              <w:t>1.</w:t>
            </w:r>
          </w:p>
        </w:tc>
        <w:tc>
          <w:tcPr>
            <w:tcW w:w="1692" w:type="pct"/>
            <w:vAlign w:val="center"/>
          </w:tcPr>
          <w:p w:rsidR="00DC7E94" w:rsidRPr="00D51327" w:rsidRDefault="00DC7E94" w:rsidP="00D21939">
            <w:r w:rsidRPr="00D51327">
              <w:t>Ватно-марлева пов’язка</w:t>
            </w:r>
          </w:p>
        </w:tc>
        <w:tc>
          <w:tcPr>
            <w:tcW w:w="539" w:type="pct"/>
            <w:vAlign w:val="center"/>
          </w:tcPr>
          <w:p w:rsidR="00DC7E94" w:rsidRPr="00D51327" w:rsidRDefault="00DC7E94" w:rsidP="00A15DB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p>
        </w:tc>
        <w:tc>
          <w:tcPr>
            <w:tcW w:w="1302" w:type="pct"/>
            <w:vAlign w:val="center"/>
          </w:tcPr>
          <w:p w:rsidR="00DC7E94" w:rsidRPr="00D51327" w:rsidRDefault="00DC7E94" w:rsidP="00D21939">
            <w:pPr>
              <w:jc w:val="center"/>
            </w:pPr>
          </w:p>
        </w:tc>
      </w:tr>
      <w:tr w:rsidR="00DC7E94" w:rsidRPr="00D51327" w:rsidTr="00D21939">
        <w:tc>
          <w:tcPr>
            <w:tcW w:w="245" w:type="pct"/>
            <w:vAlign w:val="center"/>
          </w:tcPr>
          <w:p w:rsidR="00DC7E94" w:rsidRPr="00D51327" w:rsidRDefault="00DC7E94" w:rsidP="00D21939">
            <w:pPr>
              <w:jc w:val="center"/>
            </w:pPr>
            <w:r w:rsidRPr="00D51327">
              <w:t>2.</w:t>
            </w:r>
          </w:p>
        </w:tc>
        <w:tc>
          <w:tcPr>
            <w:tcW w:w="1692" w:type="pct"/>
            <w:vAlign w:val="center"/>
          </w:tcPr>
          <w:p w:rsidR="00DC7E94" w:rsidRPr="00D51327" w:rsidRDefault="00DC7E94" w:rsidP="00D21939">
            <w:r w:rsidRPr="00D51327">
              <w:t>Лопата залізна штикова</w:t>
            </w:r>
          </w:p>
        </w:tc>
        <w:tc>
          <w:tcPr>
            <w:tcW w:w="539" w:type="pct"/>
            <w:vAlign w:val="center"/>
          </w:tcPr>
          <w:p w:rsidR="00DC7E94" w:rsidRPr="00D51327" w:rsidRDefault="00DC7E94" w:rsidP="00A15DB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r w:rsidRPr="00D51327">
              <w:t>-”-</w:t>
            </w:r>
          </w:p>
        </w:tc>
        <w:tc>
          <w:tcPr>
            <w:tcW w:w="1302" w:type="pct"/>
            <w:vAlign w:val="center"/>
          </w:tcPr>
          <w:p w:rsidR="00DC7E94" w:rsidRPr="00D51327" w:rsidRDefault="00DC7E94" w:rsidP="00D21939">
            <w:pPr>
              <w:jc w:val="center"/>
            </w:pPr>
          </w:p>
        </w:tc>
      </w:tr>
      <w:tr w:rsidR="00DC7E94" w:rsidRPr="00D51327" w:rsidTr="00D21939">
        <w:tc>
          <w:tcPr>
            <w:tcW w:w="245" w:type="pct"/>
            <w:vAlign w:val="center"/>
          </w:tcPr>
          <w:p w:rsidR="00DC7E94" w:rsidRPr="00D51327" w:rsidRDefault="00DC7E94" w:rsidP="00D21939">
            <w:pPr>
              <w:jc w:val="center"/>
            </w:pPr>
            <w:r w:rsidRPr="00D51327">
              <w:t>3.</w:t>
            </w:r>
          </w:p>
        </w:tc>
        <w:tc>
          <w:tcPr>
            <w:tcW w:w="1692" w:type="pct"/>
            <w:vAlign w:val="center"/>
          </w:tcPr>
          <w:p w:rsidR="00DC7E94" w:rsidRPr="00D51327" w:rsidRDefault="00DC7E94" w:rsidP="00D21939">
            <w:r w:rsidRPr="00D51327">
              <w:t>Вогнегасник</w:t>
            </w:r>
          </w:p>
        </w:tc>
        <w:tc>
          <w:tcPr>
            <w:tcW w:w="539" w:type="pct"/>
            <w:vAlign w:val="center"/>
          </w:tcPr>
          <w:p w:rsidR="00DC7E94" w:rsidRPr="00D51327" w:rsidRDefault="00DC7E94" w:rsidP="00A15DB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r w:rsidRPr="00D51327">
              <w:t>-”-</w:t>
            </w:r>
          </w:p>
        </w:tc>
        <w:tc>
          <w:tcPr>
            <w:tcW w:w="1302" w:type="pct"/>
            <w:vAlign w:val="center"/>
          </w:tcPr>
          <w:p w:rsidR="00DC7E94" w:rsidRPr="00D51327" w:rsidRDefault="00DC7E94" w:rsidP="00D21939">
            <w:pPr>
              <w:jc w:val="center"/>
            </w:pPr>
          </w:p>
        </w:tc>
      </w:tr>
    </w:tbl>
    <w:p w:rsidR="00DC7E94" w:rsidRPr="00D51327" w:rsidRDefault="00DC7E94" w:rsidP="00191809">
      <w:pPr>
        <w:jc w:val="both"/>
        <w:rPr>
          <w:lang w:eastAsia="uk-UA"/>
        </w:rPr>
      </w:pPr>
    </w:p>
    <w:p w:rsidR="00DC7E94" w:rsidRPr="00D51327" w:rsidRDefault="00DC7E94" w:rsidP="00191809">
      <w:pPr>
        <w:ind w:firstLine="567"/>
        <w:jc w:val="both"/>
        <w:rPr>
          <w:lang w:eastAsia="uk-UA"/>
        </w:rPr>
      </w:pPr>
      <w:r w:rsidRPr="00D51327">
        <w:rPr>
          <w:lang w:eastAsia="uk-UA"/>
        </w:rPr>
        <w:t>8. Підготовка ланки проводиться згідно з Порядком підготовки до дій за призначенням органів управління та сил цивільного захисту, затвердженим постановою Кабінету Міністрів України від 26 червня 2013 р. № 443, Порядком здійснення навчання населення діям у надзвичайних ситуаціях, затвердженим постановою Кабінету Міністрів України від 26 червня 2013 р. № 444, Порядком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затвердженим постановою Кабінету Міністрів України від 23 жовтня 2013 р. № 819.</w:t>
      </w:r>
    </w:p>
    <w:p w:rsidR="00DC7E94" w:rsidRPr="00D51327" w:rsidRDefault="00DC7E94" w:rsidP="00191809">
      <w:pPr>
        <w:ind w:right="567"/>
      </w:pPr>
    </w:p>
    <w:p w:rsidR="00DC7E94" w:rsidRPr="00D51327" w:rsidRDefault="00DC7E94" w:rsidP="00191809">
      <w:pPr>
        <w:pStyle w:val="BodyTextIndent"/>
        <w:ind w:firstLine="0"/>
        <w:rPr>
          <w:b/>
          <w:szCs w:val="28"/>
        </w:rPr>
      </w:pPr>
      <w:r w:rsidRPr="00D51327">
        <w:rPr>
          <w:szCs w:val="28"/>
        </w:rPr>
        <w:t>Посадова особа з питань ЦЗ                          ________     ________________</w:t>
      </w:r>
    </w:p>
    <w:p w:rsidR="00DC7E94" w:rsidRPr="00D51327" w:rsidRDefault="00DC7E94" w:rsidP="00191809">
      <w:pPr>
        <w:rPr>
          <w:sz w:val="24"/>
        </w:rPr>
      </w:pPr>
      <w:r w:rsidRPr="00D51327">
        <w:rPr>
          <w:sz w:val="24"/>
        </w:rPr>
        <w:t xml:space="preserve">                                                                                             (Підпис)                           (ПІБ)</w:t>
      </w:r>
    </w:p>
    <w:p w:rsidR="00DC7E94" w:rsidRPr="00D51327" w:rsidRDefault="00DC7E94" w:rsidP="00191809">
      <w:pPr>
        <w:jc w:val="right"/>
        <w:rPr>
          <w:b/>
          <w:bCs/>
          <w:i/>
          <w:spacing w:val="-4"/>
        </w:rPr>
      </w:pPr>
      <w:r w:rsidRPr="00D51327">
        <w:rPr>
          <w:b/>
          <w:bCs/>
          <w:i/>
          <w:spacing w:val="-4"/>
        </w:rPr>
        <w:t>Варіант</w:t>
      </w:r>
    </w:p>
    <w:p w:rsidR="00DC7E94" w:rsidRPr="00D51327" w:rsidRDefault="00DC7E94" w:rsidP="00191809"/>
    <w:p w:rsidR="00DC7E94" w:rsidRPr="00D51327" w:rsidRDefault="00DC7E94" w:rsidP="007F11CC">
      <w:pPr>
        <w:ind w:left="5103"/>
        <w:jc w:val="both"/>
      </w:pPr>
      <w:r w:rsidRPr="00D51327">
        <w:t>ЗАТВЕРДЖУЮ</w:t>
      </w:r>
    </w:p>
    <w:p w:rsidR="00DC7E94" w:rsidRPr="00D51327" w:rsidRDefault="00DC7E94" w:rsidP="007F11CC">
      <w:pPr>
        <w:ind w:left="5103"/>
      </w:pPr>
      <w:r w:rsidRPr="00D51327">
        <w:t xml:space="preserve">Директор Харківської гімназії №___ </w:t>
      </w:r>
    </w:p>
    <w:p w:rsidR="00DC7E94" w:rsidRPr="00D51327" w:rsidRDefault="00DC7E94" w:rsidP="007F11CC">
      <w:pPr>
        <w:ind w:left="5103"/>
        <w:rPr>
          <w:sz w:val="24"/>
          <w:szCs w:val="24"/>
        </w:rPr>
      </w:pPr>
    </w:p>
    <w:p w:rsidR="00DC7E94" w:rsidRPr="00D51327" w:rsidRDefault="00DC7E94" w:rsidP="007F11CC">
      <w:pPr>
        <w:ind w:left="5103" w:firstLine="3"/>
        <w:rPr>
          <w:sz w:val="24"/>
          <w:szCs w:val="24"/>
        </w:rPr>
      </w:pPr>
      <w:r w:rsidRPr="00D51327">
        <w:rPr>
          <w:sz w:val="24"/>
          <w:szCs w:val="24"/>
        </w:rPr>
        <w:t>_________   _____________________</w:t>
      </w:r>
    </w:p>
    <w:p w:rsidR="00DC7E94" w:rsidRPr="00D51327" w:rsidRDefault="00DC7E94" w:rsidP="007F11CC">
      <w:pPr>
        <w:ind w:left="5103" w:firstLine="3"/>
        <w:rPr>
          <w:sz w:val="24"/>
          <w:szCs w:val="24"/>
        </w:rPr>
      </w:pPr>
      <w:r w:rsidRPr="00D51327">
        <w:rPr>
          <w:sz w:val="24"/>
          <w:szCs w:val="24"/>
        </w:rPr>
        <w:t xml:space="preserve">    (Підпис)                            (ПІБ)</w:t>
      </w:r>
    </w:p>
    <w:p w:rsidR="00DC7E94" w:rsidRPr="00D51327" w:rsidRDefault="00DC7E94" w:rsidP="007F11CC">
      <w:pPr>
        <w:ind w:left="5103"/>
        <w:rPr>
          <w:sz w:val="24"/>
          <w:szCs w:val="24"/>
        </w:rPr>
      </w:pPr>
      <w:r w:rsidRPr="00D51327">
        <w:rPr>
          <w:sz w:val="24"/>
          <w:szCs w:val="24"/>
        </w:rPr>
        <w:t>«____» __________ 201_ р.</w:t>
      </w:r>
    </w:p>
    <w:p w:rsidR="00DC7E94" w:rsidRPr="00D51327" w:rsidRDefault="00DC7E94" w:rsidP="00191809">
      <w:pPr>
        <w:ind w:right="567"/>
        <w:jc w:val="center"/>
        <w:rPr>
          <w:b/>
        </w:rPr>
      </w:pPr>
    </w:p>
    <w:p w:rsidR="00DC7E94" w:rsidRPr="00D51327" w:rsidRDefault="00DC7E94" w:rsidP="00191809">
      <w:pPr>
        <w:ind w:right="567"/>
        <w:jc w:val="center"/>
        <w:rPr>
          <w:b/>
        </w:rPr>
      </w:pPr>
      <w:r w:rsidRPr="00D51327">
        <w:rPr>
          <w:b/>
        </w:rPr>
        <w:t>Положення</w:t>
      </w:r>
    </w:p>
    <w:p w:rsidR="00DC7E94" w:rsidRPr="00D51327" w:rsidRDefault="00DC7E94" w:rsidP="00191809">
      <w:pPr>
        <w:ind w:right="567"/>
        <w:jc w:val="center"/>
        <w:rPr>
          <w:b/>
        </w:rPr>
      </w:pPr>
      <w:r w:rsidRPr="00D51327">
        <w:rPr>
          <w:b/>
        </w:rPr>
        <w:t xml:space="preserve">про спеціалізовану медичну ланку </w:t>
      </w:r>
    </w:p>
    <w:p w:rsidR="00DC7E94" w:rsidRPr="00D51327" w:rsidRDefault="00DC7E94" w:rsidP="00453F0C">
      <w:pPr>
        <w:tabs>
          <w:tab w:val="left" w:pos="9921"/>
        </w:tabs>
        <w:ind w:right="-2" w:firstLine="567"/>
        <w:jc w:val="both"/>
        <w:rPr>
          <w:lang w:eastAsia="uk-UA"/>
        </w:rPr>
      </w:pPr>
      <w:r w:rsidRPr="00D51327">
        <w:rPr>
          <w:lang w:eastAsia="uk-UA"/>
        </w:rPr>
        <w:t>1. Це Положення визначає основні завдання, порядок утворення, склад, схему оповіщення та табель оснащення спеціалізованої медичної ланки.</w:t>
      </w:r>
    </w:p>
    <w:p w:rsidR="00DC7E94" w:rsidRPr="00D51327" w:rsidRDefault="00DC7E94" w:rsidP="00191809">
      <w:pPr>
        <w:ind w:firstLine="567"/>
        <w:jc w:val="both"/>
        <w:rPr>
          <w:lang w:eastAsia="uk-UA"/>
        </w:rPr>
      </w:pPr>
      <w:r w:rsidRPr="00D51327">
        <w:rPr>
          <w:lang w:eastAsia="uk-UA"/>
        </w:rPr>
        <w:t>2. Спеціалізована медична ланка утворюється згідно наказу керівника (назва закладу освіти).</w:t>
      </w:r>
    </w:p>
    <w:p w:rsidR="00DC7E94" w:rsidRPr="00D51327" w:rsidRDefault="00DC7E94" w:rsidP="00191809">
      <w:pPr>
        <w:ind w:firstLine="567"/>
        <w:jc w:val="both"/>
        <w:rPr>
          <w:lang w:eastAsia="uk-UA"/>
        </w:rPr>
      </w:pPr>
      <w:r w:rsidRPr="00D51327">
        <w:rPr>
          <w:lang w:eastAsia="uk-UA"/>
        </w:rPr>
        <w:t>Функціонування та залучення спеціалізованої ланки для проведення спеціальних робіт і заходів з цивільного захисту та їх забезпечення здійснюється згідно з Кодексом цивільного захисту України у режимах повсякденного функціонування, підвищеної готовності, надзвичайної ситуації та надзвичайного стану відповідно до основних завдань і заходів.</w:t>
      </w:r>
    </w:p>
    <w:p w:rsidR="00DC7E94" w:rsidRPr="00D51327" w:rsidRDefault="00DC7E94" w:rsidP="00191809">
      <w:pPr>
        <w:ind w:firstLine="567"/>
        <w:jc w:val="both"/>
        <w:rPr>
          <w:lang w:eastAsia="uk-UA"/>
        </w:rPr>
      </w:pPr>
      <w:r w:rsidRPr="00D51327">
        <w:rPr>
          <w:lang w:eastAsia="uk-UA"/>
        </w:rPr>
        <w:t>3. Основними завданнями спеціалізованої медичної ланки є:</w:t>
      </w:r>
    </w:p>
    <w:p w:rsidR="00DC7E94" w:rsidRPr="00D51327" w:rsidRDefault="00DC7E94" w:rsidP="00191809">
      <w:pPr>
        <w:ind w:firstLine="567"/>
        <w:jc w:val="both"/>
        <w:rPr>
          <w:lang w:eastAsia="uk-UA"/>
        </w:rPr>
      </w:pPr>
      <w:r w:rsidRPr="00D51327">
        <w:rPr>
          <w:lang w:eastAsia="uk-UA"/>
        </w:rPr>
        <w:t>3.1. Участь у розробленні планів реагування на надзвичайні ситуації;</w:t>
      </w:r>
    </w:p>
    <w:p w:rsidR="00DC7E94" w:rsidRPr="00D51327" w:rsidRDefault="00DC7E94" w:rsidP="00191809">
      <w:pPr>
        <w:ind w:firstLine="567"/>
        <w:jc w:val="both"/>
        <w:rPr>
          <w:lang w:eastAsia="uk-UA"/>
        </w:rPr>
      </w:pPr>
      <w:r w:rsidRPr="00D51327">
        <w:rPr>
          <w:lang w:eastAsia="uk-UA"/>
        </w:rPr>
        <w:t>3.2. Здійснення заходів з переведення спеціалізованої ланки до функціонування в умовах надзвичайної ситуації та особливого періоду;</w:t>
      </w:r>
    </w:p>
    <w:p w:rsidR="00DC7E94" w:rsidRPr="00D51327" w:rsidRDefault="00DC7E94" w:rsidP="00191809">
      <w:pPr>
        <w:ind w:firstLine="567"/>
        <w:jc w:val="both"/>
        <w:rPr>
          <w:lang w:eastAsia="uk-UA"/>
        </w:rPr>
      </w:pPr>
      <w:r w:rsidRPr="00D51327">
        <w:rPr>
          <w:lang w:eastAsia="uk-UA"/>
        </w:rPr>
        <w:t>3.3. Підтримання у готовності майна спеціального призначення для виконання завдань з цивільного захисту в мирний час та особливий період;</w:t>
      </w:r>
    </w:p>
    <w:p w:rsidR="00DC7E94" w:rsidRPr="00D51327" w:rsidRDefault="00DC7E94" w:rsidP="00191809">
      <w:pPr>
        <w:ind w:firstLine="567"/>
        <w:jc w:val="both"/>
        <w:rPr>
          <w:lang w:eastAsia="uk-UA"/>
        </w:rPr>
      </w:pPr>
      <w:r w:rsidRPr="00D51327">
        <w:rPr>
          <w:lang w:eastAsia="uk-UA"/>
        </w:rPr>
        <w:t>3.4. Відповідно до функціональної спрямованості участь у проведенні спеціальних робіт і заходів із життєзабезпечення постраждалих;</w:t>
      </w:r>
    </w:p>
    <w:p w:rsidR="00DC7E94" w:rsidRPr="00D51327" w:rsidRDefault="00DC7E94" w:rsidP="00191809">
      <w:pPr>
        <w:ind w:firstLine="567"/>
        <w:jc w:val="both"/>
        <w:rPr>
          <w:lang w:eastAsia="uk-UA"/>
        </w:rPr>
      </w:pPr>
      <w:r w:rsidRPr="00D51327">
        <w:rPr>
          <w:lang w:eastAsia="uk-UA"/>
        </w:rPr>
        <w:t>3.5. Підготовка пропозицій щодо проведення спеціальних робіт і заходів з цивільного захисту та їх забезпечення під час ліквідації наслідків надзвичайних ситуацій;</w:t>
      </w:r>
    </w:p>
    <w:p w:rsidR="00DC7E94" w:rsidRPr="00D51327" w:rsidRDefault="00DC7E94" w:rsidP="00191809">
      <w:pPr>
        <w:ind w:firstLine="567"/>
        <w:jc w:val="both"/>
        <w:rPr>
          <w:lang w:eastAsia="uk-UA"/>
        </w:rPr>
      </w:pPr>
      <w:r w:rsidRPr="00D51327">
        <w:rPr>
          <w:lang w:eastAsia="uk-UA"/>
        </w:rPr>
        <w:t>4. Відповідно до покладених завдань спеціалізована медична ланка проводить:</w:t>
      </w:r>
    </w:p>
    <w:p w:rsidR="00DC7E94" w:rsidRPr="00D51327" w:rsidRDefault="00DC7E94" w:rsidP="00191809">
      <w:pPr>
        <w:ind w:firstLine="567"/>
        <w:jc w:val="both"/>
        <w:rPr>
          <w:lang w:eastAsia="uk-UA"/>
        </w:rPr>
      </w:pPr>
      <w:r w:rsidRPr="00D51327">
        <w:rPr>
          <w:lang w:eastAsia="uk-UA"/>
        </w:rPr>
        <w:t>4.1. Домедичну допомогу постраждалим у разі виникнення надзвичайних ситуацій та особовому складу підрозділів цивільного захисту;</w:t>
      </w:r>
    </w:p>
    <w:p w:rsidR="00DC7E94" w:rsidRPr="00D51327" w:rsidRDefault="00DC7E94" w:rsidP="00191809">
      <w:pPr>
        <w:ind w:firstLine="567"/>
        <w:jc w:val="both"/>
        <w:rPr>
          <w:lang w:eastAsia="uk-UA"/>
        </w:rPr>
      </w:pPr>
      <w:r w:rsidRPr="00D51327">
        <w:rPr>
          <w:lang w:eastAsia="uk-UA"/>
        </w:rPr>
        <w:t>4.2. Допомогу в евакуації постраждалих у разі виникнення надзвичайних ситуацій до закладів охорони здоров’я з урахуванням медичних показань;</w:t>
      </w:r>
    </w:p>
    <w:p w:rsidR="00DC7E94" w:rsidRPr="00D51327" w:rsidRDefault="00DC7E94" w:rsidP="00191809">
      <w:pPr>
        <w:ind w:firstLine="567"/>
        <w:jc w:val="both"/>
        <w:rPr>
          <w:lang w:eastAsia="uk-UA"/>
        </w:rPr>
      </w:pPr>
      <w:r w:rsidRPr="00D51327">
        <w:rPr>
          <w:lang w:eastAsia="uk-UA"/>
        </w:rPr>
        <w:t>4.3. Навчання працівників методам та навичкам надання домедичної допомоги у разі виникнення надзвичайних ситуацій;</w:t>
      </w:r>
    </w:p>
    <w:p w:rsidR="00DC7E94" w:rsidRPr="00D51327" w:rsidRDefault="00DC7E94" w:rsidP="00191809">
      <w:pPr>
        <w:ind w:firstLine="567"/>
        <w:jc w:val="both"/>
        <w:rPr>
          <w:lang w:eastAsia="uk-UA"/>
        </w:rPr>
      </w:pPr>
      <w:r w:rsidRPr="00D51327">
        <w:rPr>
          <w:lang w:eastAsia="uk-UA"/>
        </w:rPr>
        <w:t>4.4. Аналіз, узагальнення даних про медичну і санітарно-епідемічну обстановку, у районі виникнення надзвичайної ситуації, а також у місцях тимчасового розміщення евакуйованих.</w:t>
      </w:r>
    </w:p>
    <w:p w:rsidR="00DC7E94" w:rsidRPr="00D51327" w:rsidRDefault="00DC7E94" w:rsidP="00191809">
      <w:pPr>
        <w:jc w:val="both"/>
        <w:rPr>
          <w:lang w:eastAsia="uk-UA"/>
        </w:rPr>
      </w:pPr>
    </w:p>
    <w:p w:rsidR="00DC7E94" w:rsidRPr="00D51327" w:rsidRDefault="00DC7E94" w:rsidP="00191809">
      <w:pPr>
        <w:jc w:val="both"/>
        <w:rPr>
          <w:lang w:eastAsia="uk-UA"/>
        </w:rPr>
      </w:pPr>
    </w:p>
    <w:p w:rsidR="00DC7E94" w:rsidRPr="00D51327" w:rsidRDefault="00DC7E94" w:rsidP="00191809">
      <w:pPr>
        <w:jc w:val="both"/>
        <w:rPr>
          <w:lang w:eastAsia="uk-UA"/>
        </w:rPr>
      </w:pPr>
    </w:p>
    <w:p w:rsidR="00DC7E94" w:rsidRPr="00D51327" w:rsidRDefault="00DC7E94" w:rsidP="00191809">
      <w:pPr>
        <w:jc w:val="both"/>
        <w:rPr>
          <w:lang w:eastAsia="uk-UA"/>
        </w:rPr>
      </w:pPr>
    </w:p>
    <w:p w:rsidR="00DC7E94" w:rsidRPr="00D51327" w:rsidRDefault="00DC7E94" w:rsidP="00191809">
      <w:pPr>
        <w:jc w:val="both"/>
        <w:rPr>
          <w:lang w:eastAsia="uk-UA"/>
        </w:rPr>
      </w:pPr>
    </w:p>
    <w:p w:rsidR="00DC7E94" w:rsidRPr="00D51327" w:rsidRDefault="00DC7E94" w:rsidP="00191809">
      <w:pPr>
        <w:ind w:left="562"/>
        <w:jc w:val="both"/>
      </w:pPr>
      <w:r w:rsidRPr="00D51327">
        <w:t xml:space="preserve">5. Штатно-посадовий список спеціалізованої медичної ланки  </w:t>
      </w:r>
    </w:p>
    <w:p w:rsidR="00DC7E94" w:rsidRPr="00D51327" w:rsidRDefault="00DC7E94" w:rsidP="00191809">
      <w:pPr>
        <w:ind w:left="142"/>
        <w:jc w:val="both"/>
        <w:rPr>
          <w:sz w:val="1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1"/>
        <w:gridCol w:w="2761"/>
        <w:gridCol w:w="2479"/>
        <w:gridCol w:w="2773"/>
        <w:gridCol w:w="1527"/>
      </w:tblGrid>
      <w:tr w:rsidR="00DC7E94" w:rsidRPr="00D51327" w:rsidTr="00191809">
        <w:trPr>
          <w:trHeight w:val="880"/>
        </w:trPr>
        <w:tc>
          <w:tcPr>
            <w:tcW w:w="259" w:type="pct"/>
            <w:vAlign w:val="center"/>
          </w:tcPr>
          <w:p w:rsidR="00DC7E94" w:rsidRPr="00D51327" w:rsidRDefault="00DC7E94" w:rsidP="00D21939">
            <w:pPr>
              <w:jc w:val="center"/>
              <w:rPr>
                <w:b/>
              </w:rPr>
            </w:pPr>
            <w:r w:rsidRPr="00D51327">
              <w:rPr>
                <w:b/>
              </w:rPr>
              <w:t>№</w:t>
            </w:r>
          </w:p>
          <w:p w:rsidR="00DC7E94" w:rsidRPr="00D51327" w:rsidRDefault="00DC7E94" w:rsidP="00D21939">
            <w:pPr>
              <w:jc w:val="center"/>
              <w:rPr>
                <w:b/>
              </w:rPr>
            </w:pPr>
            <w:r w:rsidRPr="00D51327">
              <w:rPr>
                <w:b/>
              </w:rPr>
              <w:t>з/п</w:t>
            </w:r>
          </w:p>
        </w:tc>
        <w:tc>
          <w:tcPr>
            <w:tcW w:w="1372" w:type="pct"/>
            <w:vAlign w:val="center"/>
          </w:tcPr>
          <w:p w:rsidR="00DC7E94" w:rsidRPr="00D51327" w:rsidRDefault="00DC7E94" w:rsidP="00D21939">
            <w:pPr>
              <w:jc w:val="center"/>
              <w:rPr>
                <w:b/>
              </w:rPr>
            </w:pPr>
            <w:r w:rsidRPr="00D51327">
              <w:rPr>
                <w:b/>
              </w:rPr>
              <w:t>Найменування штатних посад з ЦЗ</w:t>
            </w:r>
          </w:p>
        </w:tc>
        <w:tc>
          <w:tcPr>
            <w:tcW w:w="1232" w:type="pct"/>
            <w:vAlign w:val="center"/>
          </w:tcPr>
          <w:p w:rsidR="00DC7E94" w:rsidRPr="00D51327" w:rsidRDefault="00DC7E94" w:rsidP="00D21939">
            <w:pPr>
              <w:jc w:val="center"/>
              <w:rPr>
                <w:b/>
              </w:rPr>
            </w:pPr>
            <w:r w:rsidRPr="00D51327">
              <w:rPr>
                <w:b/>
              </w:rPr>
              <w:t>Прізвище,</w:t>
            </w:r>
          </w:p>
          <w:p w:rsidR="00DC7E94" w:rsidRPr="00D51327" w:rsidRDefault="00DC7E94" w:rsidP="00D21939">
            <w:pPr>
              <w:jc w:val="center"/>
              <w:rPr>
                <w:b/>
              </w:rPr>
            </w:pPr>
            <w:r w:rsidRPr="00D51327">
              <w:rPr>
                <w:b/>
              </w:rPr>
              <w:t>ім’я, по батькові</w:t>
            </w:r>
          </w:p>
        </w:tc>
        <w:tc>
          <w:tcPr>
            <w:tcW w:w="1378" w:type="pct"/>
            <w:vAlign w:val="center"/>
          </w:tcPr>
          <w:p w:rsidR="00DC7E94" w:rsidRPr="00D51327" w:rsidRDefault="00DC7E94" w:rsidP="00D21939">
            <w:pPr>
              <w:jc w:val="center"/>
              <w:rPr>
                <w:b/>
              </w:rPr>
            </w:pPr>
            <w:r w:rsidRPr="00D51327">
              <w:rPr>
                <w:b/>
              </w:rPr>
              <w:t>Домашня адреса,</w:t>
            </w:r>
          </w:p>
          <w:p w:rsidR="00DC7E94" w:rsidRPr="00D51327" w:rsidRDefault="00DC7E94" w:rsidP="00D21939">
            <w:pPr>
              <w:jc w:val="center"/>
              <w:rPr>
                <w:b/>
              </w:rPr>
            </w:pPr>
            <w:r w:rsidRPr="00D51327">
              <w:rPr>
                <w:b/>
              </w:rPr>
              <w:t>телефон</w:t>
            </w:r>
          </w:p>
        </w:tc>
        <w:tc>
          <w:tcPr>
            <w:tcW w:w="759" w:type="pct"/>
            <w:vAlign w:val="center"/>
          </w:tcPr>
          <w:p w:rsidR="00DC7E94" w:rsidRPr="00D51327" w:rsidRDefault="00DC7E94" w:rsidP="00D21939">
            <w:pPr>
              <w:jc w:val="center"/>
              <w:rPr>
                <w:b/>
              </w:rPr>
            </w:pPr>
            <w:r w:rsidRPr="00D51327">
              <w:rPr>
                <w:b/>
              </w:rPr>
              <w:t>Ким і де</w:t>
            </w:r>
          </w:p>
          <w:p w:rsidR="00DC7E94" w:rsidRPr="00D51327" w:rsidRDefault="00DC7E94" w:rsidP="00D21939">
            <w:pPr>
              <w:jc w:val="center"/>
              <w:rPr>
                <w:b/>
              </w:rPr>
            </w:pPr>
            <w:r w:rsidRPr="00D51327">
              <w:rPr>
                <w:b/>
              </w:rPr>
              <w:t>працює</w:t>
            </w:r>
          </w:p>
        </w:tc>
      </w:tr>
      <w:tr w:rsidR="00DC7E94" w:rsidRPr="00D51327" w:rsidTr="00191809">
        <w:tc>
          <w:tcPr>
            <w:tcW w:w="259" w:type="pct"/>
            <w:vAlign w:val="center"/>
          </w:tcPr>
          <w:p w:rsidR="00DC7E94" w:rsidRPr="00D51327" w:rsidRDefault="00DC7E94" w:rsidP="003C5EB0">
            <w:pPr>
              <w:ind w:right="-74"/>
              <w:jc w:val="center"/>
            </w:pPr>
            <w:r w:rsidRPr="00D51327">
              <w:t>1.</w:t>
            </w:r>
          </w:p>
        </w:tc>
        <w:tc>
          <w:tcPr>
            <w:tcW w:w="1372" w:type="pct"/>
            <w:vAlign w:val="center"/>
          </w:tcPr>
          <w:p w:rsidR="00DC7E94" w:rsidRPr="00D51327" w:rsidRDefault="00DC7E94" w:rsidP="00D21939">
            <w:pPr>
              <w:tabs>
                <w:tab w:val="num" w:pos="284"/>
              </w:tabs>
              <w:ind w:right="-74"/>
              <w:rPr>
                <w:b/>
              </w:rPr>
            </w:pPr>
            <w:r w:rsidRPr="00D51327">
              <w:t>Командир ланки</w:t>
            </w:r>
          </w:p>
        </w:tc>
        <w:tc>
          <w:tcPr>
            <w:tcW w:w="1232" w:type="pct"/>
            <w:vAlign w:val="center"/>
          </w:tcPr>
          <w:p w:rsidR="00DC7E94" w:rsidRPr="00D51327" w:rsidRDefault="00DC7E94" w:rsidP="00D21939">
            <w:pPr>
              <w:jc w:val="center"/>
            </w:pPr>
          </w:p>
        </w:tc>
        <w:tc>
          <w:tcPr>
            <w:tcW w:w="1378" w:type="pct"/>
            <w:vAlign w:val="center"/>
          </w:tcPr>
          <w:p w:rsidR="00DC7E94" w:rsidRPr="00D51327" w:rsidRDefault="00DC7E94" w:rsidP="00D21939">
            <w:pPr>
              <w:jc w:val="center"/>
            </w:pPr>
          </w:p>
        </w:tc>
        <w:tc>
          <w:tcPr>
            <w:tcW w:w="759" w:type="pct"/>
            <w:vAlign w:val="center"/>
          </w:tcPr>
          <w:p w:rsidR="00DC7E94" w:rsidRPr="00D51327" w:rsidRDefault="00DC7E94" w:rsidP="00D21939">
            <w:pPr>
              <w:jc w:val="center"/>
            </w:pPr>
          </w:p>
        </w:tc>
      </w:tr>
      <w:tr w:rsidR="00DC7E94" w:rsidRPr="00D51327" w:rsidTr="00191809">
        <w:tc>
          <w:tcPr>
            <w:tcW w:w="259" w:type="pct"/>
            <w:vAlign w:val="center"/>
          </w:tcPr>
          <w:p w:rsidR="00DC7E94" w:rsidRPr="00D51327" w:rsidRDefault="00DC7E94" w:rsidP="003C5EB0">
            <w:pPr>
              <w:ind w:right="-74"/>
              <w:jc w:val="center"/>
            </w:pPr>
            <w:r w:rsidRPr="00D51327">
              <w:t>2.</w:t>
            </w:r>
          </w:p>
        </w:tc>
        <w:tc>
          <w:tcPr>
            <w:tcW w:w="1372" w:type="pct"/>
            <w:vAlign w:val="center"/>
          </w:tcPr>
          <w:p w:rsidR="00DC7E94" w:rsidRPr="00D51327" w:rsidRDefault="00DC7E94" w:rsidP="00D21939">
            <w:pPr>
              <w:tabs>
                <w:tab w:val="num" w:pos="284"/>
              </w:tabs>
              <w:ind w:right="-74"/>
            </w:pPr>
            <w:r w:rsidRPr="00D51327">
              <w:t>Сандружинник</w:t>
            </w:r>
          </w:p>
        </w:tc>
        <w:tc>
          <w:tcPr>
            <w:tcW w:w="1232" w:type="pct"/>
            <w:vAlign w:val="center"/>
          </w:tcPr>
          <w:p w:rsidR="00DC7E94" w:rsidRPr="00D51327" w:rsidRDefault="00DC7E94" w:rsidP="00D21939">
            <w:pPr>
              <w:jc w:val="center"/>
            </w:pPr>
          </w:p>
        </w:tc>
        <w:tc>
          <w:tcPr>
            <w:tcW w:w="1378" w:type="pct"/>
            <w:vAlign w:val="center"/>
          </w:tcPr>
          <w:p w:rsidR="00DC7E94" w:rsidRPr="00D51327" w:rsidRDefault="00DC7E94" w:rsidP="00D21939"/>
        </w:tc>
        <w:tc>
          <w:tcPr>
            <w:tcW w:w="759" w:type="pct"/>
            <w:vAlign w:val="center"/>
          </w:tcPr>
          <w:p w:rsidR="00DC7E94" w:rsidRPr="00D51327" w:rsidRDefault="00DC7E94" w:rsidP="00D21939">
            <w:pPr>
              <w:jc w:val="center"/>
            </w:pPr>
          </w:p>
        </w:tc>
      </w:tr>
      <w:tr w:rsidR="00DC7E94" w:rsidRPr="00D51327" w:rsidTr="00191809">
        <w:tc>
          <w:tcPr>
            <w:tcW w:w="259" w:type="pct"/>
            <w:vAlign w:val="center"/>
          </w:tcPr>
          <w:p w:rsidR="00DC7E94" w:rsidRPr="00D51327" w:rsidRDefault="00DC7E94" w:rsidP="003C5EB0">
            <w:pPr>
              <w:ind w:right="-74"/>
              <w:jc w:val="center"/>
            </w:pPr>
            <w:r w:rsidRPr="00D51327">
              <w:t>3.</w:t>
            </w:r>
          </w:p>
        </w:tc>
        <w:tc>
          <w:tcPr>
            <w:tcW w:w="1372" w:type="pct"/>
            <w:vAlign w:val="center"/>
          </w:tcPr>
          <w:p w:rsidR="00DC7E94" w:rsidRPr="00D51327" w:rsidRDefault="00DC7E94" w:rsidP="00D21939">
            <w:pPr>
              <w:tabs>
                <w:tab w:val="num" w:pos="284"/>
              </w:tabs>
              <w:ind w:right="-74"/>
            </w:pPr>
            <w:r w:rsidRPr="00D51327">
              <w:t>Сандружинник</w:t>
            </w:r>
          </w:p>
        </w:tc>
        <w:tc>
          <w:tcPr>
            <w:tcW w:w="1232" w:type="pct"/>
            <w:vAlign w:val="center"/>
          </w:tcPr>
          <w:p w:rsidR="00DC7E94" w:rsidRPr="00D51327" w:rsidRDefault="00DC7E94" w:rsidP="00D21939">
            <w:pPr>
              <w:jc w:val="center"/>
            </w:pPr>
          </w:p>
        </w:tc>
        <w:tc>
          <w:tcPr>
            <w:tcW w:w="1378" w:type="pct"/>
            <w:vAlign w:val="center"/>
          </w:tcPr>
          <w:p w:rsidR="00DC7E94" w:rsidRPr="00D51327" w:rsidRDefault="00DC7E94" w:rsidP="00D21939">
            <w:pPr>
              <w:jc w:val="center"/>
            </w:pPr>
          </w:p>
        </w:tc>
        <w:tc>
          <w:tcPr>
            <w:tcW w:w="759" w:type="pct"/>
            <w:vAlign w:val="center"/>
          </w:tcPr>
          <w:p w:rsidR="00DC7E94" w:rsidRPr="00D51327" w:rsidRDefault="00DC7E94" w:rsidP="00D21939">
            <w:pPr>
              <w:jc w:val="center"/>
            </w:pPr>
          </w:p>
        </w:tc>
      </w:tr>
    </w:tbl>
    <w:p w:rsidR="00DC7E94" w:rsidRPr="00D51327" w:rsidRDefault="00DC7E94" w:rsidP="00191809">
      <w:pPr>
        <w:rPr>
          <w:sz w:val="20"/>
          <w:lang w:eastAsia="uk-UA"/>
        </w:rPr>
      </w:pPr>
    </w:p>
    <w:p w:rsidR="00DC7E94" w:rsidRPr="00D51327" w:rsidRDefault="00DC7E94" w:rsidP="00191809">
      <w:pPr>
        <w:ind w:firstLine="567"/>
        <w:jc w:val="both"/>
      </w:pPr>
      <w:r w:rsidRPr="00D51327">
        <w:rPr>
          <w:lang w:eastAsia="uk-UA"/>
        </w:rPr>
        <w:t xml:space="preserve">6. </w:t>
      </w:r>
      <w:r w:rsidRPr="00D51327">
        <w:t>Схема оповіщення спеціалізованої медичної ланки</w:t>
      </w:r>
    </w:p>
    <w:p w:rsidR="00DC7E94" w:rsidRPr="00D51327" w:rsidRDefault="00DC7E94" w:rsidP="00191809">
      <w:pPr>
        <w:rPr>
          <w:sz w:val="16"/>
        </w:rPr>
      </w:pPr>
    </w:p>
    <w:p w:rsidR="00DC7E94" w:rsidRPr="00D51327" w:rsidRDefault="00DC7E94" w:rsidP="00191809">
      <w:pPr>
        <w:jc w:val="center"/>
      </w:pPr>
      <w:r w:rsidRPr="00D51327">
        <w:object w:dxaOrig="9145" w:dyaOrig="4903">
          <v:shape id="_x0000_i1038" type="#_x0000_t75" style="width:420.75pt;height:228pt" o:ole="">
            <v:imagedata r:id="rId32" o:title=""/>
          </v:shape>
          <o:OLEObject Type="Embed" ProgID="Visio.Drawing.11" ShapeID="_x0000_i1038" DrawAspect="Content" ObjectID="_1641970874" r:id="rId33"/>
        </w:object>
      </w:r>
    </w:p>
    <w:p w:rsidR="00DC7E94" w:rsidRPr="00D51327" w:rsidRDefault="00DC7E94" w:rsidP="00191809">
      <w:pPr>
        <w:jc w:val="center"/>
        <w:rPr>
          <w:sz w:val="18"/>
        </w:rPr>
      </w:pPr>
    </w:p>
    <w:p w:rsidR="00DC7E94" w:rsidRPr="00D51327" w:rsidRDefault="00DC7E94" w:rsidP="00191809">
      <w:pPr>
        <w:ind w:firstLine="567"/>
        <w:jc w:val="both"/>
        <w:rPr>
          <w:lang w:eastAsia="uk-UA"/>
        </w:rPr>
      </w:pPr>
      <w:r w:rsidRPr="00D51327">
        <w:rPr>
          <w:lang w:eastAsia="uk-UA"/>
        </w:rPr>
        <w:t xml:space="preserve">7. </w:t>
      </w:r>
      <w:r w:rsidRPr="00D51327">
        <w:t>Табель оснащення спеціалізованої медичної ланки</w:t>
      </w:r>
    </w:p>
    <w:p w:rsidR="00DC7E94" w:rsidRPr="00D51327" w:rsidRDefault="00DC7E94" w:rsidP="00191809">
      <w:pPr>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6"/>
        <w:gridCol w:w="3546"/>
        <w:gridCol w:w="1227"/>
        <w:gridCol w:w="899"/>
        <w:gridCol w:w="1559"/>
        <w:gridCol w:w="2334"/>
      </w:tblGrid>
      <w:tr w:rsidR="00DC7E94" w:rsidRPr="00D51327" w:rsidTr="00D21939">
        <w:trPr>
          <w:trHeight w:val="826"/>
        </w:trPr>
        <w:tc>
          <w:tcPr>
            <w:tcW w:w="246" w:type="pct"/>
            <w:vAlign w:val="center"/>
          </w:tcPr>
          <w:p w:rsidR="00DC7E94" w:rsidRPr="00D51327" w:rsidRDefault="00DC7E94" w:rsidP="00D21939">
            <w:pPr>
              <w:jc w:val="center"/>
              <w:rPr>
                <w:b/>
              </w:rPr>
            </w:pPr>
            <w:r w:rsidRPr="00D51327">
              <w:rPr>
                <w:b/>
              </w:rPr>
              <w:t>№</w:t>
            </w:r>
          </w:p>
          <w:p w:rsidR="00DC7E94" w:rsidRPr="00D51327" w:rsidRDefault="00DC7E94" w:rsidP="00D21939">
            <w:pPr>
              <w:jc w:val="center"/>
              <w:rPr>
                <w:b/>
              </w:rPr>
            </w:pPr>
            <w:r w:rsidRPr="00D51327">
              <w:rPr>
                <w:b/>
              </w:rPr>
              <w:t>з/п</w:t>
            </w:r>
          </w:p>
        </w:tc>
        <w:tc>
          <w:tcPr>
            <w:tcW w:w="1762" w:type="pct"/>
            <w:vAlign w:val="center"/>
          </w:tcPr>
          <w:p w:rsidR="00DC7E94" w:rsidRPr="00D51327" w:rsidRDefault="00DC7E94" w:rsidP="00D21939">
            <w:pPr>
              <w:jc w:val="center"/>
              <w:rPr>
                <w:b/>
              </w:rPr>
            </w:pPr>
            <w:r w:rsidRPr="00D51327">
              <w:rPr>
                <w:b/>
              </w:rPr>
              <w:t>Найменування</w:t>
            </w:r>
          </w:p>
          <w:p w:rsidR="00DC7E94" w:rsidRPr="00D51327" w:rsidRDefault="00DC7E94" w:rsidP="00D21939">
            <w:pPr>
              <w:jc w:val="center"/>
              <w:rPr>
                <w:b/>
              </w:rPr>
            </w:pPr>
            <w:r w:rsidRPr="00D51327">
              <w:rPr>
                <w:b/>
              </w:rPr>
              <w:t>майна</w:t>
            </w:r>
          </w:p>
        </w:tc>
        <w:tc>
          <w:tcPr>
            <w:tcW w:w="610" w:type="pct"/>
            <w:vAlign w:val="center"/>
          </w:tcPr>
          <w:p w:rsidR="00DC7E94" w:rsidRPr="00D51327" w:rsidRDefault="00DC7E94" w:rsidP="00D21939">
            <w:pPr>
              <w:ind w:left="-70" w:right="-70"/>
              <w:jc w:val="center"/>
              <w:rPr>
                <w:b/>
              </w:rPr>
            </w:pPr>
            <w:r w:rsidRPr="00D51327">
              <w:rPr>
                <w:b/>
              </w:rPr>
              <w:t>За табелем</w:t>
            </w:r>
          </w:p>
        </w:tc>
        <w:tc>
          <w:tcPr>
            <w:tcW w:w="447" w:type="pct"/>
            <w:vAlign w:val="center"/>
          </w:tcPr>
          <w:p w:rsidR="00DC7E94" w:rsidRPr="00D51327" w:rsidRDefault="00DC7E94" w:rsidP="00D21939">
            <w:pPr>
              <w:jc w:val="center"/>
              <w:rPr>
                <w:b/>
              </w:rPr>
            </w:pPr>
            <w:r w:rsidRPr="00D51327">
              <w:rPr>
                <w:b/>
              </w:rPr>
              <w:t>Фак-</w:t>
            </w:r>
          </w:p>
          <w:p w:rsidR="00DC7E94" w:rsidRPr="00D51327" w:rsidRDefault="00DC7E94" w:rsidP="00D21939">
            <w:pPr>
              <w:jc w:val="center"/>
              <w:rPr>
                <w:b/>
              </w:rPr>
            </w:pPr>
            <w:r w:rsidRPr="00D51327">
              <w:rPr>
                <w:b/>
              </w:rPr>
              <w:t>тично</w:t>
            </w:r>
          </w:p>
        </w:tc>
        <w:tc>
          <w:tcPr>
            <w:tcW w:w="775" w:type="pct"/>
            <w:vAlign w:val="center"/>
          </w:tcPr>
          <w:p w:rsidR="00DC7E94" w:rsidRPr="00D51327" w:rsidRDefault="00DC7E94" w:rsidP="00D21939">
            <w:pPr>
              <w:jc w:val="center"/>
              <w:rPr>
                <w:b/>
              </w:rPr>
            </w:pPr>
            <w:r w:rsidRPr="00D51327">
              <w:rPr>
                <w:b/>
              </w:rPr>
              <w:t>Місце зберігання</w:t>
            </w:r>
          </w:p>
        </w:tc>
        <w:tc>
          <w:tcPr>
            <w:tcW w:w="1161" w:type="pct"/>
            <w:vAlign w:val="center"/>
          </w:tcPr>
          <w:p w:rsidR="00DC7E94" w:rsidRPr="00D51327" w:rsidRDefault="00DC7E94" w:rsidP="00D21939">
            <w:pPr>
              <w:ind w:left="-45" w:right="-71"/>
              <w:jc w:val="center"/>
              <w:rPr>
                <w:b/>
              </w:rPr>
            </w:pPr>
            <w:r w:rsidRPr="00D51327">
              <w:rPr>
                <w:b/>
              </w:rPr>
              <w:t>Відповідальний</w:t>
            </w:r>
          </w:p>
          <w:p w:rsidR="00DC7E94" w:rsidRPr="00D51327" w:rsidRDefault="00DC7E94" w:rsidP="00D21939">
            <w:pPr>
              <w:jc w:val="center"/>
              <w:rPr>
                <w:b/>
              </w:rPr>
            </w:pPr>
            <w:r w:rsidRPr="00D51327">
              <w:rPr>
                <w:b/>
              </w:rPr>
              <w:t>за отримання</w:t>
            </w:r>
          </w:p>
        </w:tc>
      </w:tr>
      <w:tr w:rsidR="00DC7E94" w:rsidRPr="00D51327" w:rsidTr="00D21939">
        <w:tc>
          <w:tcPr>
            <w:tcW w:w="246" w:type="pct"/>
            <w:vAlign w:val="center"/>
          </w:tcPr>
          <w:p w:rsidR="00DC7E94" w:rsidRPr="00D51327" w:rsidRDefault="00DC7E94" w:rsidP="00D21939">
            <w:pPr>
              <w:jc w:val="center"/>
            </w:pPr>
            <w:r w:rsidRPr="00D51327">
              <w:t>1.</w:t>
            </w:r>
          </w:p>
        </w:tc>
        <w:tc>
          <w:tcPr>
            <w:tcW w:w="1762" w:type="pct"/>
            <w:vAlign w:val="center"/>
          </w:tcPr>
          <w:p w:rsidR="00DC7E94" w:rsidRPr="00D51327" w:rsidRDefault="00DC7E94" w:rsidP="00D21939">
            <w:pPr>
              <w:jc w:val="both"/>
            </w:pPr>
            <w:r w:rsidRPr="00D51327">
              <w:t>Ватно-марлева пов’язка</w:t>
            </w:r>
          </w:p>
        </w:tc>
        <w:tc>
          <w:tcPr>
            <w:tcW w:w="610" w:type="pct"/>
            <w:vAlign w:val="center"/>
          </w:tcPr>
          <w:p w:rsidR="00DC7E94" w:rsidRPr="00D51327" w:rsidRDefault="00DC7E94" w:rsidP="00D2193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p>
        </w:tc>
        <w:tc>
          <w:tcPr>
            <w:tcW w:w="1161" w:type="pct"/>
            <w:vAlign w:val="center"/>
          </w:tcPr>
          <w:p w:rsidR="00DC7E94" w:rsidRPr="00D51327" w:rsidRDefault="00DC7E94" w:rsidP="00D21939">
            <w:pPr>
              <w:jc w:val="center"/>
            </w:pPr>
          </w:p>
        </w:tc>
      </w:tr>
      <w:tr w:rsidR="00DC7E94" w:rsidRPr="00D51327" w:rsidTr="00D21939">
        <w:tc>
          <w:tcPr>
            <w:tcW w:w="246" w:type="pct"/>
            <w:vAlign w:val="center"/>
          </w:tcPr>
          <w:p w:rsidR="00DC7E94" w:rsidRPr="00D51327" w:rsidRDefault="00DC7E94" w:rsidP="00D21939">
            <w:pPr>
              <w:jc w:val="center"/>
            </w:pPr>
            <w:r w:rsidRPr="00D51327">
              <w:t>2.</w:t>
            </w:r>
          </w:p>
        </w:tc>
        <w:tc>
          <w:tcPr>
            <w:tcW w:w="1762" w:type="pct"/>
            <w:vAlign w:val="center"/>
          </w:tcPr>
          <w:p w:rsidR="00DC7E94" w:rsidRPr="00D51327" w:rsidRDefault="00DC7E94" w:rsidP="00D21939">
            <w:pPr>
              <w:ind w:right="-4"/>
              <w:jc w:val="both"/>
              <w:rPr>
                <w:sz w:val="27"/>
                <w:szCs w:val="27"/>
              </w:rPr>
            </w:pPr>
            <w:r w:rsidRPr="00D51327">
              <w:rPr>
                <w:sz w:val="27"/>
                <w:szCs w:val="27"/>
              </w:rPr>
              <w:t>Санітарна сумка зі спецукладкою (сумка з набором медикаментів і перев’язочних засобів)</w:t>
            </w:r>
          </w:p>
        </w:tc>
        <w:tc>
          <w:tcPr>
            <w:tcW w:w="610" w:type="pct"/>
            <w:vAlign w:val="center"/>
          </w:tcPr>
          <w:p w:rsidR="00DC7E94" w:rsidRPr="00D51327" w:rsidRDefault="00DC7E94" w:rsidP="00D2193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r w:rsidRPr="00D51327">
              <w:t>медпункт</w:t>
            </w:r>
          </w:p>
        </w:tc>
        <w:tc>
          <w:tcPr>
            <w:tcW w:w="1161" w:type="pct"/>
            <w:vAlign w:val="center"/>
          </w:tcPr>
          <w:p w:rsidR="00DC7E94" w:rsidRPr="00D51327" w:rsidRDefault="00DC7E94" w:rsidP="00D21939">
            <w:pPr>
              <w:jc w:val="center"/>
            </w:pPr>
          </w:p>
        </w:tc>
      </w:tr>
      <w:tr w:rsidR="00DC7E94" w:rsidRPr="00D51327" w:rsidTr="00D21939">
        <w:tc>
          <w:tcPr>
            <w:tcW w:w="246" w:type="pct"/>
            <w:vAlign w:val="center"/>
          </w:tcPr>
          <w:p w:rsidR="00DC7E94" w:rsidRPr="00D51327" w:rsidRDefault="00DC7E94" w:rsidP="00D21939">
            <w:pPr>
              <w:jc w:val="center"/>
            </w:pPr>
            <w:r w:rsidRPr="00D51327">
              <w:t>3.</w:t>
            </w:r>
          </w:p>
        </w:tc>
        <w:tc>
          <w:tcPr>
            <w:tcW w:w="1762" w:type="pct"/>
            <w:vAlign w:val="center"/>
          </w:tcPr>
          <w:p w:rsidR="00DC7E94" w:rsidRPr="00D51327" w:rsidRDefault="00DC7E94" w:rsidP="00D21939">
            <w:pPr>
              <w:ind w:right="-4"/>
              <w:jc w:val="both"/>
              <w:rPr>
                <w:sz w:val="27"/>
                <w:szCs w:val="27"/>
              </w:rPr>
            </w:pPr>
            <w:r w:rsidRPr="00D51327">
              <w:rPr>
                <w:sz w:val="27"/>
                <w:szCs w:val="27"/>
              </w:rPr>
              <w:t>Пакет перев’язочний індивідуальний</w:t>
            </w:r>
          </w:p>
        </w:tc>
        <w:tc>
          <w:tcPr>
            <w:tcW w:w="610" w:type="pct"/>
            <w:vAlign w:val="center"/>
          </w:tcPr>
          <w:p w:rsidR="00DC7E94" w:rsidRPr="00D51327" w:rsidRDefault="00DC7E94" w:rsidP="00D2193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r w:rsidRPr="00D51327">
              <w:t>-”-</w:t>
            </w:r>
          </w:p>
        </w:tc>
        <w:tc>
          <w:tcPr>
            <w:tcW w:w="1161" w:type="pct"/>
            <w:vAlign w:val="center"/>
          </w:tcPr>
          <w:p w:rsidR="00DC7E94" w:rsidRPr="00D51327" w:rsidRDefault="00DC7E94" w:rsidP="00D21939">
            <w:pPr>
              <w:jc w:val="center"/>
            </w:pPr>
          </w:p>
        </w:tc>
      </w:tr>
      <w:tr w:rsidR="00DC7E94" w:rsidRPr="00D51327" w:rsidTr="00D21939">
        <w:tc>
          <w:tcPr>
            <w:tcW w:w="246" w:type="pct"/>
            <w:vAlign w:val="center"/>
          </w:tcPr>
          <w:p w:rsidR="00DC7E94" w:rsidRPr="00D51327" w:rsidRDefault="00DC7E94" w:rsidP="00D21939">
            <w:pPr>
              <w:jc w:val="center"/>
            </w:pPr>
            <w:r w:rsidRPr="00D51327">
              <w:t>4.</w:t>
            </w:r>
          </w:p>
        </w:tc>
        <w:tc>
          <w:tcPr>
            <w:tcW w:w="1762" w:type="pct"/>
            <w:vAlign w:val="center"/>
          </w:tcPr>
          <w:p w:rsidR="00DC7E94" w:rsidRPr="00D51327" w:rsidRDefault="00DC7E94" w:rsidP="00D21939">
            <w:pPr>
              <w:ind w:right="-4"/>
              <w:jc w:val="both"/>
              <w:rPr>
                <w:sz w:val="27"/>
                <w:szCs w:val="27"/>
              </w:rPr>
            </w:pPr>
            <w:r w:rsidRPr="00D51327">
              <w:rPr>
                <w:sz w:val="27"/>
                <w:szCs w:val="27"/>
              </w:rPr>
              <w:t>Ноші санітарні</w:t>
            </w:r>
          </w:p>
        </w:tc>
        <w:tc>
          <w:tcPr>
            <w:tcW w:w="610" w:type="pct"/>
            <w:vAlign w:val="center"/>
          </w:tcPr>
          <w:p w:rsidR="00DC7E94" w:rsidRPr="00D51327" w:rsidRDefault="00DC7E94" w:rsidP="00D2193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r w:rsidRPr="00D51327">
              <w:t>медпункт</w:t>
            </w:r>
          </w:p>
        </w:tc>
        <w:tc>
          <w:tcPr>
            <w:tcW w:w="1161" w:type="pct"/>
            <w:vAlign w:val="center"/>
          </w:tcPr>
          <w:p w:rsidR="00DC7E94" w:rsidRPr="00D51327" w:rsidRDefault="00DC7E94" w:rsidP="00D21939">
            <w:pPr>
              <w:jc w:val="center"/>
            </w:pPr>
          </w:p>
        </w:tc>
      </w:tr>
      <w:tr w:rsidR="00DC7E94" w:rsidRPr="00D51327" w:rsidTr="00D21939">
        <w:tc>
          <w:tcPr>
            <w:tcW w:w="246" w:type="pct"/>
            <w:vAlign w:val="center"/>
          </w:tcPr>
          <w:p w:rsidR="00DC7E94" w:rsidRPr="00D51327" w:rsidRDefault="00DC7E94" w:rsidP="00D21939">
            <w:pPr>
              <w:jc w:val="center"/>
            </w:pPr>
            <w:r w:rsidRPr="00D51327">
              <w:t>5.</w:t>
            </w:r>
          </w:p>
        </w:tc>
        <w:tc>
          <w:tcPr>
            <w:tcW w:w="1762" w:type="pct"/>
            <w:vAlign w:val="center"/>
          </w:tcPr>
          <w:p w:rsidR="00DC7E94" w:rsidRPr="00D51327" w:rsidRDefault="00DC7E94" w:rsidP="00D21939">
            <w:pPr>
              <w:ind w:right="-4"/>
              <w:jc w:val="both"/>
              <w:rPr>
                <w:sz w:val="27"/>
                <w:szCs w:val="27"/>
              </w:rPr>
            </w:pPr>
            <w:r w:rsidRPr="00D51327">
              <w:rPr>
                <w:sz w:val="27"/>
                <w:szCs w:val="27"/>
              </w:rPr>
              <w:t>Комплект транспортних шин:</w:t>
            </w:r>
          </w:p>
          <w:p w:rsidR="00DC7E94" w:rsidRPr="00D51327" w:rsidRDefault="00DC7E94" w:rsidP="00D21939">
            <w:pPr>
              <w:ind w:right="-4"/>
              <w:jc w:val="both"/>
              <w:rPr>
                <w:sz w:val="27"/>
                <w:szCs w:val="27"/>
              </w:rPr>
            </w:pPr>
            <w:r w:rsidRPr="00D51327">
              <w:rPr>
                <w:sz w:val="27"/>
                <w:szCs w:val="27"/>
              </w:rPr>
              <w:t>а) шина дротяна драбинчаста (для верхніх кінцівок) довжиною 80 см - одна;</w:t>
            </w:r>
          </w:p>
          <w:p w:rsidR="00DC7E94" w:rsidRPr="00D51327" w:rsidRDefault="00DC7E94" w:rsidP="00D21939">
            <w:pPr>
              <w:ind w:right="-4"/>
              <w:jc w:val="both"/>
              <w:rPr>
                <w:sz w:val="27"/>
                <w:szCs w:val="27"/>
              </w:rPr>
            </w:pPr>
            <w:r w:rsidRPr="00D51327">
              <w:rPr>
                <w:sz w:val="27"/>
                <w:szCs w:val="27"/>
              </w:rPr>
              <w:t>б) шина дротяна драбинчаста (для нижніх кінцівок) довжиною 120 см - одна.</w:t>
            </w:r>
          </w:p>
        </w:tc>
        <w:tc>
          <w:tcPr>
            <w:tcW w:w="610" w:type="pct"/>
            <w:vAlign w:val="center"/>
          </w:tcPr>
          <w:p w:rsidR="00DC7E94" w:rsidRPr="00D51327" w:rsidRDefault="00DC7E94" w:rsidP="00D2193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r w:rsidRPr="00D51327">
              <w:t>-”-</w:t>
            </w:r>
          </w:p>
        </w:tc>
        <w:tc>
          <w:tcPr>
            <w:tcW w:w="1161" w:type="pct"/>
            <w:vAlign w:val="center"/>
          </w:tcPr>
          <w:p w:rsidR="00DC7E94" w:rsidRPr="00D51327" w:rsidRDefault="00DC7E94" w:rsidP="00D21939">
            <w:pPr>
              <w:jc w:val="center"/>
            </w:pPr>
          </w:p>
        </w:tc>
      </w:tr>
    </w:tbl>
    <w:p w:rsidR="00DC7E94" w:rsidRPr="00D51327" w:rsidRDefault="00DC7E94" w:rsidP="00191809">
      <w:pPr>
        <w:ind w:firstLine="567"/>
        <w:jc w:val="both"/>
        <w:rPr>
          <w:lang w:eastAsia="uk-UA"/>
        </w:rPr>
      </w:pPr>
    </w:p>
    <w:p w:rsidR="00DC7E94" w:rsidRPr="00D51327" w:rsidRDefault="00DC7E94" w:rsidP="00191809">
      <w:pPr>
        <w:ind w:firstLine="567"/>
        <w:jc w:val="both"/>
        <w:rPr>
          <w:lang w:eastAsia="uk-UA"/>
        </w:rPr>
      </w:pPr>
      <w:r w:rsidRPr="00D51327">
        <w:rPr>
          <w:lang w:eastAsia="uk-UA"/>
        </w:rPr>
        <w:t>8. Підготовка ланки проводиться згідно з Порядком підготовки до дій за призначенням органів управління та сил цивільного захисту, затвердженим постановою Кабінету Міністрів України від 26 червня 2013 р. № 443, Порядком здійснення навчання населення діям у надзвичайних ситуаціях, затвердженим постановою Кабінету Міністрів України від 26 червня 2013 р. № 444, Порядком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затвердженим постановою Кабінету Міністрів України від 23 жовтня 2013 р. № 819.</w:t>
      </w:r>
    </w:p>
    <w:p w:rsidR="00DC7E94" w:rsidRPr="00D51327" w:rsidRDefault="00DC7E94" w:rsidP="00191809"/>
    <w:p w:rsidR="00DC7E94" w:rsidRPr="00D51327" w:rsidRDefault="00DC7E94" w:rsidP="00A43DE6">
      <w:pPr>
        <w:pStyle w:val="BodyTextIndent"/>
        <w:ind w:firstLine="0"/>
        <w:rPr>
          <w:b/>
          <w:szCs w:val="28"/>
        </w:rPr>
      </w:pPr>
      <w:r w:rsidRPr="00D51327">
        <w:rPr>
          <w:szCs w:val="28"/>
        </w:rPr>
        <w:t>Посадова особа з питань ЦЗ                          ________    ________________</w:t>
      </w:r>
    </w:p>
    <w:p w:rsidR="00DC7E94" w:rsidRPr="00D51327" w:rsidRDefault="00DC7E94" w:rsidP="00A43DE6">
      <w:pPr>
        <w:rPr>
          <w:sz w:val="24"/>
        </w:rPr>
      </w:pPr>
      <w:r w:rsidRPr="00D51327">
        <w:rPr>
          <w:sz w:val="24"/>
        </w:rPr>
        <w:t xml:space="preserve">                                                                                              (Підпис)                           (ПІБ)</w:t>
      </w:r>
    </w:p>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 w:rsidR="00DC7E94" w:rsidRPr="00D51327" w:rsidRDefault="00DC7E94" w:rsidP="00191809">
      <w:pPr>
        <w:jc w:val="right"/>
        <w:rPr>
          <w:b/>
          <w:bCs/>
          <w:i/>
          <w:spacing w:val="-4"/>
        </w:rPr>
      </w:pPr>
      <w:r w:rsidRPr="00D51327">
        <w:rPr>
          <w:b/>
          <w:bCs/>
          <w:i/>
          <w:spacing w:val="-4"/>
        </w:rPr>
        <w:t>Варіант</w:t>
      </w:r>
    </w:p>
    <w:p w:rsidR="00DC7E94" w:rsidRPr="00D51327" w:rsidRDefault="00DC7E94" w:rsidP="00191809"/>
    <w:p w:rsidR="00DC7E94" w:rsidRPr="00D51327" w:rsidRDefault="00DC7E94" w:rsidP="007F11CC">
      <w:pPr>
        <w:ind w:left="5103"/>
        <w:jc w:val="both"/>
      </w:pPr>
      <w:r w:rsidRPr="00D51327">
        <w:t>ЗАТВЕРДЖУЮ</w:t>
      </w:r>
    </w:p>
    <w:p w:rsidR="00DC7E94" w:rsidRPr="00D51327" w:rsidRDefault="00DC7E94" w:rsidP="007F11CC">
      <w:pPr>
        <w:ind w:left="5103"/>
      </w:pPr>
      <w:r w:rsidRPr="00D51327">
        <w:t xml:space="preserve">Директор Харківської гімназії №___ </w:t>
      </w:r>
    </w:p>
    <w:p w:rsidR="00DC7E94" w:rsidRPr="00D51327" w:rsidRDefault="00DC7E94" w:rsidP="007F11CC">
      <w:pPr>
        <w:ind w:left="5103"/>
        <w:rPr>
          <w:sz w:val="24"/>
          <w:szCs w:val="24"/>
        </w:rPr>
      </w:pPr>
    </w:p>
    <w:p w:rsidR="00DC7E94" w:rsidRPr="00D51327" w:rsidRDefault="00DC7E94" w:rsidP="007F11CC">
      <w:pPr>
        <w:ind w:left="5103" w:firstLine="3"/>
        <w:rPr>
          <w:sz w:val="24"/>
          <w:szCs w:val="24"/>
        </w:rPr>
      </w:pPr>
      <w:r w:rsidRPr="00D51327">
        <w:rPr>
          <w:sz w:val="24"/>
          <w:szCs w:val="24"/>
        </w:rPr>
        <w:t>_________   _____________________</w:t>
      </w:r>
    </w:p>
    <w:p w:rsidR="00DC7E94" w:rsidRPr="00D51327" w:rsidRDefault="00DC7E94" w:rsidP="007F11CC">
      <w:pPr>
        <w:ind w:left="5103" w:firstLine="3"/>
        <w:rPr>
          <w:sz w:val="24"/>
          <w:szCs w:val="24"/>
        </w:rPr>
      </w:pPr>
      <w:r w:rsidRPr="00D51327">
        <w:rPr>
          <w:sz w:val="24"/>
          <w:szCs w:val="24"/>
        </w:rPr>
        <w:t xml:space="preserve">    (Підпис)                            (ПІБ)</w:t>
      </w:r>
    </w:p>
    <w:p w:rsidR="00DC7E94" w:rsidRPr="00D51327" w:rsidRDefault="00DC7E94" w:rsidP="007F11CC">
      <w:pPr>
        <w:ind w:left="5103"/>
        <w:rPr>
          <w:sz w:val="24"/>
          <w:szCs w:val="24"/>
        </w:rPr>
      </w:pPr>
      <w:r w:rsidRPr="00D51327">
        <w:rPr>
          <w:sz w:val="24"/>
          <w:szCs w:val="24"/>
        </w:rPr>
        <w:t>«____» __________ 201_ р.</w:t>
      </w:r>
    </w:p>
    <w:p w:rsidR="00DC7E94" w:rsidRPr="00D51327" w:rsidRDefault="00DC7E94" w:rsidP="00191809">
      <w:pPr>
        <w:ind w:right="567" w:firstLine="567"/>
        <w:jc w:val="center"/>
        <w:rPr>
          <w:b/>
        </w:rPr>
      </w:pPr>
    </w:p>
    <w:p w:rsidR="00DC7E94" w:rsidRPr="00D51327" w:rsidRDefault="00DC7E94" w:rsidP="00191809">
      <w:pPr>
        <w:ind w:right="567"/>
        <w:jc w:val="center"/>
        <w:rPr>
          <w:b/>
        </w:rPr>
      </w:pPr>
      <w:r w:rsidRPr="00D51327">
        <w:rPr>
          <w:b/>
        </w:rPr>
        <w:t>Положення</w:t>
      </w:r>
    </w:p>
    <w:p w:rsidR="00DC7E94" w:rsidRPr="00D51327" w:rsidRDefault="00DC7E94" w:rsidP="00191809">
      <w:pPr>
        <w:ind w:right="567"/>
        <w:jc w:val="center"/>
        <w:rPr>
          <w:b/>
        </w:rPr>
      </w:pPr>
      <w:r w:rsidRPr="00D51327">
        <w:rPr>
          <w:b/>
        </w:rPr>
        <w:t>про спеціалізовану ланку зв’язку та оповіщення</w:t>
      </w:r>
    </w:p>
    <w:p w:rsidR="00DC7E94" w:rsidRPr="00D51327" w:rsidRDefault="00DC7E94" w:rsidP="00191809">
      <w:pPr>
        <w:ind w:right="-1" w:firstLine="567"/>
        <w:jc w:val="both"/>
        <w:rPr>
          <w:lang w:eastAsia="uk-UA"/>
        </w:rPr>
      </w:pPr>
      <w:r w:rsidRPr="00D51327">
        <w:rPr>
          <w:lang w:eastAsia="uk-UA"/>
        </w:rPr>
        <w:t>1. Це Положення визначає основні завдання, порядок утворення , склад, схему оповіщення та табель оснащення спеціалізованої ланки зв’язку та оповіщення.</w:t>
      </w:r>
    </w:p>
    <w:p w:rsidR="00DC7E94" w:rsidRPr="00D51327" w:rsidRDefault="00DC7E94" w:rsidP="00191809">
      <w:pPr>
        <w:ind w:right="-1" w:firstLine="567"/>
        <w:jc w:val="both"/>
        <w:rPr>
          <w:lang w:eastAsia="uk-UA"/>
        </w:rPr>
      </w:pPr>
      <w:r w:rsidRPr="00D51327">
        <w:rPr>
          <w:lang w:eastAsia="uk-UA"/>
        </w:rPr>
        <w:t>2. Спеціалізована ланка  зв’язку та оповіщення утворюється згідно наказу керівника (назва закладу освіти).</w:t>
      </w:r>
    </w:p>
    <w:p w:rsidR="00DC7E94" w:rsidRPr="00D51327" w:rsidRDefault="00DC7E94" w:rsidP="00191809">
      <w:pPr>
        <w:ind w:right="-1" w:firstLine="567"/>
        <w:jc w:val="both"/>
        <w:rPr>
          <w:lang w:eastAsia="uk-UA"/>
        </w:rPr>
      </w:pPr>
      <w:r w:rsidRPr="00D51327">
        <w:rPr>
          <w:lang w:eastAsia="uk-UA"/>
        </w:rPr>
        <w:t>Функціонування та залучення спеціалізованої ланки для проведення спеціальних робіт і заходів з цивільного захисту та їх забезпечення здійснюється згідно з Кодексом цивільного захисту України у режимах повсякденного функціонування, підвищеної готовності, надзвичайної ситуації та надзвичайного стану відповідно до основних завдань і заходів.</w:t>
      </w:r>
    </w:p>
    <w:p w:rsidR="00DC7E94" w:rsidRPr="00D51327" w:rsidRDefault="00DC7E94" w:rsidP="00191809">
      <w:pPr>
        <w:ind w:right="-1" w:firstLine="567"/>
        <w:jc w:val="both"/>
        <w:rPr>
          <w:lang w:eastAsia="uk-UA"/>
        </w:rPr>
      </w:pPr>
      <w:r w:rsidRPr="00D51327">
        <w:rPr>
          <w:lang w:eastAsia="uk-UA"/>
        </w:rPr>
        <w:t>3. Основними завданнями спеціалізованої ланки зв’язку та оповіщення є:</w:t>
      </w:r>
    </w:p>
    <w:p w:rsidR="00DC7E94" w:rsidRPr="00D51327" w:rsidRDefault="00DC7E94" w:rsidP="00191809">
      <w:pPr>
        <w:ind w:right="-1" w:firstLine="567"/>
        <w:jc w:val="both"/>
        <w:rPr>
          <w:lang w:eastAsia="uk-UA"/>
        </w:rPr>
      </w:pPr>
      <w:r w:rsidRPr="00D51327">
        <w:rPr>
          <w:lang w:eastAsia="uk-UA"/>
        </w:rPr>
        <w:t>3.1. Участь у розробленні планів реагування на надзвичайні ситуації;</w:t>
      </w:r>
    </w:p>
    <w:p w:rsidR="00DC7E94" w:rsidRPr="00D51327" w:rsidRDefault="00DC7E94" w:rsidP="00191809">
      <w:pPr>
        <w:ind w:right="-1" w:firstLine="567"/>
        <w:jc w:val="both"/>
        <w:rPr>
          <w:lang w:eastAsia="uk-UA"/>
        </w:rPr>
      </w:pPr>
      <w:r w:rsidRPr="00D51327">
        <w:rPr>
          <w:lang w:eastAsia="uk-UA"/>
        </w:rPr>
        <w:t>3.2. Здійснення заходів з переведення спеціалізованої ланки до функціонування в умовах надзвичайної ситуації та особливого періоду;</w:t>
      </w:r>
    </w:p>
    <w:p w:rsidR="00DC7E94" w:rsidRPr="00D51327" w:rsidRDefault="00DC7E94" w:rsidP="00191809">
      <w:pPr>
        <w:ind w:right="-1" w:firstLine="567"/>
        <w:jc w:val="both"/>
        <w:rPr>
          <w:lang w:eastAsia="uk-UA"/>
        </w:rPr>
      </w:pPr>
      <w:r w:rsidRPr="00D51327">
        <w:rPr>
          <w:lang w:eastAsia="uk-UA"/>
        </w:rPr>
        <w:t>3.3. Підтримання у готовності майна спеціального призначення для виконання завдань з цивільного захисту в мирний час та особливий період;</w:t>
      </w:r>
    </w:p>
    <w:p w:rsidR="00DC7E94" w:rsidRPr="00D51327" w:rsidRDefault="00DC7E94" w:rsidP="00191809">
      <w:pPr>
        <w:ind w:right="-1" w:firstLine="567"/>
        <w:jc w:val="both"/>
        <w:rPr>
          <w:lang w:eastAsia="uk-UA"/>
        </w:rPr>
      </w:pPr>
      <w:r w:rsidRPr="00D51327">
        <w:rPr>
          <w:lang w:eastAsia="uk-UA"/>
        </w:rPr>
        <w:t>3.4. Відповідно до функціональної спрямованості участь у проведенні спеціальних робіт і заходів із життєзабезпечення постраждалих;</w:t>
      </w:r>
    </w:p>
    <w:p w:rsidR="00DC7E94" w:rsidRPr="00D51327" w:rsidRDefault="00DC7E94" w:rsidP="00191809">
      <w:pPr>
        <w:ind w:right="-1" w:firstLine="567"/>
        <w:jc w:val="both"/>
        <w:rPr>
          <w:lang w:eastAsia="uk-UA"/>
        </w:rPr>
      </w:pPr>
      <w:r w:rsidRPr="00D51327">
        <w:rPr>
          <w:lang w:eastAsia="uk-UA"/>
        </w:rPr>
        <w:t>3.5. Підготовка пропозицій щодо проведення заходів з цивільного захисту та їх забезпечення під час ліквідації наслідків надзвичайних ситуацій;</w:t>
      </w:r>
    </w:p>
    <w:p w:rsidR="00DC7E94" w:rsidRPr="00D51327" w:rsidRDefault="00DC7E94" w:rsidP="00191809">
      <w:pPr>
        <w:ind w:right="-1" w:firstLine="567"/>
        <w:jc w:val="both"/>
        <w:rPr>
          <w:lang w:eastAsia="uk-UA"/>
        </w:rPr>
      </w:pPr>
      <w:r w:rsidRPr="00D51327">
        <w:rPr>
          <w:lang w:eastAsia="uk-UA"/>
        </w:rPr>
        <w:t>4. Відповідно до покладених завдань спеціалізована ланка зв’язку та оповіщення проводить:</w:t>
      </w:r>
    </w:p>
    <w:p w:rsidR="00DC7E94" w:rsidRPr="00D51327" w:rsidRDefault="00DC7E94" w:rsidP="00191809">
      <w:pPr>
        <w:ind w:right="-1" w:firstLine="567"/>
        <w:jc w:val="both"/>
        <w:rPr>
          <w:lang w:eastAsia="uk-UA"/>
        </w:rPr>
      </w:pPr>
      <w:r w:rsidRPr="00D51327">
        <w:rPr>
          <w:lang w:eastAsia="uk-UA"/>
        </w:rPr>
        <w:t>4.1. Оповіщення керівного складу навчального закладу згідно схеми оповіщення;</w:t>
      </w:r>
    </w:p>
    <w:p w:rsidR="00DC7E94" w:rsidRPr="00D51327" w:rsidRDefault="00DC7E94" w:rsidP="00191809">
      <w:pPr>
        <w:ind w:right="-1" w:firstLine="567"/>
        <w:jc w:val="both"/>
        <w:rPr>
          <w:lang w:eastAsia="uk-UA"/>
        </w:rPr>
      </w:pPr>
      <w:r w:rsidRPr="00D51327">
        <w:rPr>
          <w:lang w:eastAsia="uk-UA"/>
        </w:rPr>
        <w:t>4.2. Оповіщення диспетчерської державної служби з надзвичайних ситуацій, потрібних аварійно-рятувальних служб;</w:t>
      </w:r>
    </w:p>
    <w:p w:rsidR="00DC7E94" w:rsidRPr="00D51327" w:rsidRDefault="00DC7E94" w:rsidP="00191809">
      <w:pPr>
        <w:ind w:right="-1" w:firstLine="567"/>
        <w:jc w:val="both"/>
        <w:rPr>
          <w:lang w:eastAsia="uk-UA"/>
        </w:rPr>
      </w:pPr>
      <w:r w:rsidRPr="00D51327">
        <w:rPr>
          <w:lang w:eastAsia="uk-UA"/>
        </w:rPr>
        <w:t>4.3. Розрахунок потреби в матеріальних ресурсах, необхідних для проведення аварійно-рятувальних та інших невідкладних робіт;</w:t>
      </w:r>
    </w:p>
    <w:p w:rsidR="00DC7E94" w:rsidRPr="00D51327" w:rsidRDefault="00DC7E94" w:rsidP="00191809">
      <w:pPr>
        <w:ind w:right="-1" w:firstLine="567"/>
        <w:jc w:val="both"/>
        <w:rPr>
          <w:lang w:eastAsia="uk-UA"/>
        </w:rPr>
      </w:pPr>
      <w:r w:rsidRPr="00D51327">
        <w:rPr>
          <w:lang w:eastAsia="uk-UA"/>
        </w:rPr>
        <w:t>4.4. Взаємодію з підрозділами, які залучені до ліквідації НС;</w:t>
      </w:r>
    </w:p>
    <w:p w:rsidR="00DC7E94" w:rsidRPr="00D51327" w:rsidRDefault="00DC7E94" w:rsidP="00191809">
      <w:pPr>
        <w:ind w:right="-1" w:firstLine="567"/>
        <w:jc w:val="both"/>
        <w:rPr>
          <w:lang w:eastAsia="uk-UA"/>
        </w:rPr>
      </w:pPr>
      <w:r w:rsidRPr="00D51327">
        <w:rPr>
          <w:lang w:eastAsia="uk-UA"/>
        </w:rPr>
        <w:t>4.5. Інформування  з питань цивільного захисту.</w:t>
      </w:r>
    </w:p>
    <w:p w:rsidR="00DC7E94" w:rsidRPr="00D51327" w:rsidRDefault="00DC7E94" w:rsidP="00191809">
      <w:pPr>
        <w:ind w:right="-1" w:firstLine="567"/>
        <w:jc w:val="both"/>
        <w:rPr>
          <w:lang w:eastAsia="uk-UA"/>
        </w:rPr>
      </w:pPr>
    </w:p>
    <w:p w:rsidR="00DC7E94" w:rsidRPr="00D51327" w:rsidRDefault="00DC7E94" w:rsidP="00191809">
      <w:pPr>
        <w:ind w:right="-1" w:firstLine="567"/>
        <w:jc w:val="both"/>
        <w:rPr>
          <w:lang w:eastAsia="uk-UA"/>
        </w:rPr>
      </w:pPr>
    </w:p>
    <w:p w:rsidR="00DC7E94" w:rsidRPr="00D51327" w:rsidRDefault="00DC7E94" w:rsidP="00191809">
      <w:pPr>
        <w:ind w:right="-1" w:firstLine="567"/>
        <w:jc w:val="both"/>
        <w:rPr>
          <w:lang w:eastAsia="uk-UA"/>
        </w:rPr>
      </w:pPr>
    </w:p>
    <w:p w:rsidR="00DC7E94" w:rsidRPr="00D51327" w:rsidRDefault="00DC7E94" w:rsidP="00191809">
      <w:pPr>
        <w:ind w:right="-1" w:firstLine="567"/>
        <w:jc w:val="both"/>
        <w:rPr>
          <w:lang w:eastAsia="uk-UA"/>
        </w:rPr>
      </w:pPr>
    </w:p>
    <w:p w:rsidR="00DC7E94" w:rsidRPr="00D51327" w:rsidRDefault="00DC7E94" w:rsidP="00191809">
      <w:pPr>
        <w:ind w:right="-1" w:firstLine="567"/>
        <w:jc w:val="both"/>
        <w:rPr>
          <w:lang w:eastAsia="uk-UA"/>
        </w:rPr>
      </w:pPr>
    </w:p>
    <w:p w:rsidR="00DC7E94" w:rsidRPr="00D51327" w:rsidRDefault="00DC7E94" w:rsidP="00191809">
      <w:pPr>
        <w:ind w:right="-1" w:firstLine="567"/>
        <w:jc w:val="both"/>
        <w:rPr>
          <w:lang w:eastAsia="uk-UA"/>
        </w:rPr>
      </w:pPr>
    </w:p>
    <w:p w:rsidR="00DC7E94" w:rsidRPr="00D51327" w:rsidRDefault="00DC7E94" w:rsidP="00191809">
      <w:pPr>
        <w:ind w:right="-1" w:firstLine="567"/>
        <w:jc w:val="both"/>
        <w:rPr>
          <w:lang w:eastAsia="uk-UA"/>
        </w:rPr>
      </w:pPr>
      <w:r w:rsidRPr="00D51327">
        <w:rPr>
          <w:lang w:eastAsia="uk-UA"/>
        </w:rPr>
        <w:t xml:space="preserve">5. </w:t>
      </w:r>
      <w:r w:rsidRPr="00D51327">
        <w:t xml:space="preserve">Штатно-посадовий список спеціалізованої ланки  </w:t>
      </w:r>
      <w:r w:rsidRPr="00D51327">
        <w:rPr>
          <w:lang w:eastAsia="uk-UA"/>
        </w:rPr>
        <w:t>зв’язку та оповіщення</w:t>
      </w:r>
    </w:p>
    <w:p w:rsidR="00DC7E94" w:rsidRPr="00D51327" w:rsidRDefault="00DC7E94" w:rsidP="00191809">
      <w:pPr>
        <w:jc w:val="center"/>
        <w:rPr>
          <w:b/>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2"/>
        <w:gridCol w:w="2163"/>
        <w:gridCol w:w="2485"/>
        <w:gridCol w:w="2201"/>
        <w:gridCol w:w="2690"/>
      </w:tblGrid>
      <w:tr w:rsidR="00DC7E94" w:rsidRPr="00D51327" w:rsidTr="00D21939">
        <w:trPr>
          <w:trHeight w:val="880"/>
        </w:trPr>
        <w:tc>
          <w:tcPr>
            <w:tcW w:w="259" w:type="pct"/>
            <w:vAlign w:val="center"/>
          </w:tcPr>
          <w:p w:rsidR="00DC7E94" w:rsidRPr="00D51327" w:rsidRDefault="00DC7E94" w:rsidP="00D21939">
            <w:pPr>
              <w:jc w:val="center"/>
              <w:rPr>
                <w:b/>
              </w:rPr>
            </w:pPr>
            <w:r w:rsidRPr="00D51327">
              <w:rPr>
                <w:b/>
              </w:rPr>
              <w:t>№</w:t>
            </w:r>
          </w:p>
          <w:p w:rsidR="00DC7E94" w:rsidRPr="00D51327" w:rsidRDefault="00DC7E94" w:rsidP="00D21939">
            <w:pPr>
              <w:jc w:val="center"/>
              <w:rPr>
                <w:b/>
              </w:rPr>
            </w:pPr>
            <w:r w:rsidRPr="00D51327">
              <w:rPr>
                <w:b/>
              </w:rPr>
              <w:t>з/п</w:t>
            </w:r>
          </w:p>
        </w:tc>
        <w:tc>
          <w:tcPr>
            <w:tcW w:w="1075" w:type="pct"/>
            <w:vAlign w:val="center"/>
          </w:tcPr>
          <w:p w:rsidR="00DC7E94" w:rsidRPr="00D51327" w:rsidRDefault="00DC7E94" w:rsidP="00D21939">
            <w:pPr>
              <w:jc w:val="center"/>
              <w:rPr>
                <w:b/>
              </w:rPr>
            </w:pPr>
            <w:r w:rsidRPr="00D51327">
              <w:rPr>
                <w:b/>
              </w:rPr>
              <w:t>Найменування штатних посад з ЦЗ</w:t>
            </w:r>
          </w:p>
        </w:tc>
        <w:tc>
          <w:tcPr>
            <w:tcW w:w="1235" w:type="pct"/>
            <w:vAlign w:val="center"/>
          </w:tcPr>
          <w:p w:rsidR="00DC7E94" w:rsidRPr="00D51327" w:rsidRDefault="00DC7E94" w:rsidP="00D21939">
            <w:pPr>
              <w:jc w:val="center"/>
              <w:rPr>
                <w:b/>
              </w:rPr>
            </w:pPr>
            <w:r w:rsidRPr="00D51327">
              <w:rPr>
                <w:b/>
              </w:rPr>
              <w:t>Прізвище,</w:t>
            </w:r>
          </w:p>
          <w:p w:rsidR="00DC7E94" w:rsidRPr="00D51327" w:rsidRDefault="00DC7E94" w:rsidP="00D21939">
            <w:pPr>
              <w:jc w:val="center"/>
              <w:rPr>
                <w:b/>
              </w:rPr>
            </w:pPr>
            <w:r w:rsidRPr="00D51327">
              <w:rPr>
                <w:b/>
              </w:rPr>
              <w:t>ім’я, по батькові</w:t>
            </w:r>
          </w:p>
        </w:tc>
        <w:tc>
          <w:tcPr>
            <w:tcW w:w="1094" w:type="pct"/>
            <w:vAlign w:val="center"/>
          </w:tcPr>
          <w:p w:rsidR="00DC7E94" w:rsidRPr="00D51327" w:rsidRDefault="00DC7E94" w:rsidP="00D21939">
            <w:pPr>
              <w:jc w:val="center"/>
              <w:rPr>
                <w:b/>
              </w:rPr>
            </w:pPr>
            <w:r w:rsidRPr="00D51327">
              <w:rPr>
                <w:b/>
              </w:rPr>
              <w:t>Домашня адреса,</w:t>
            </w:r>
          </w:p>
          <w:p w:rsidR="00DC7E94" w:rsidRPr="00D51327" w:rsidRDefault="00DC7E94" w:rsidP="00D21939">
            <w:pPr>
              <w:jc w:val="center"/>
              <w:rPr>
                <w:b/>
              </w:rPr>
            </w:pPr>
            <w:r w:rsidRPr="00D51327">
              <w:rPr>
                <w:b/>
              </w:rPr>
              <w:t>телефон</w:t>
            </w:r>
          </w:p>
        </w:tc>
        <w:tc>
          <w:tcPr>
            <w:tcW w:w="1337" w:type="pct"/>
            <w:vAlign w:val="center"/>
          </w:tcPr>
          <w:p w:rsidR="00DC7E94" w:rsidRPr="00D51327" w:rsidRDefault="00DC7E94" w:rsidP="00D21939">
            <w:pPr>
              <w:jc w:val="center"/>
              <w:rPr>
                <w:b/>
              </w:rPr>
            </w:pPr>
            <w:r w:rsidRPr="00D51327">
              <w:rPr>
                <w:b/>
              </w:rPr>
              <w:t>Ким і де</w:t>
            </w:r>
          </w:p>
          <w:p w:rsidR="00DC7E94" w:rsidRPr="00D51327" w:rsidRDefault="00DC7E94" w:rsidP="00D21939">
            <w:pPr>
              <w:jc w:val="center"/>
              <w:rPr>
                <w:b/>
              </w:rPr>
            </w:pPr>
            <w:r w:rsidRPr="00D51327">
              <w:rPr>
                <w:b/>
              </w:rPr>
              <w:t>працює</w:t>
            </w:r>
          </w:p>
        </w:tc>
      </w:tr>
      <w:tr w:rsidR="00DC7E94" w:rsidRPr="00D51327" w:rsidTr="00D21939">
        <w:tc>
          <w:tcPr>
            <w:tcW w:w="259" w:type="pct"/>
            <w:vAlign w:val="center"/>
          </w:tcPr>
          <w:p w:rsidR="00DC7E94" w:rsidRPr="00D51327" w:rsidRDefault="00DC7E94" w:rsidP="003C5EB0">
            <w:pPr>
              <w:ind w:right="-74"/>
              <w:jc w:val="center"/>
            </w:pPr>
            <w:r w:rsidRPr="00D51327">
              <w:t>1.</w:t>
            </w:r>
          </w:p>
        </w:tc>
        <w:tc>
          <w:tcPr>
            <w:tcW w:w="1075" w:type="pct"/>
            <w:vAlign w:val="center"/>
          </w:tcPr>
          <w:p w:rsidR="00DC7E94" w:rsidRPr="00D51327" w:rsidRDefault="00DC7E94" w:rsidP="00D21939">
            <w:pPr>
              <w:tabs>
                <w:tab w:val="num" w:pos="284"/>
              </w:tabs>
              <w:ind w:right="-74"/>
              <w:rPr>
                <w:b/>
              </w:rPr>
            </w:pPr>
            <w:r w:rsidRPr="00D51327">
              <w:t>Командир ланки</w:t>
            </w:r>
          </w:p>
        </w:tc>
        <w:tc>
          <w:tcPr>
            <w:tcW w:w="1235" w:type="pct"/>
            <w:vAlign w:val="center"/>
          </w:tcPr>
          <w:p w:rsidR="00DC7E94" w:rsidRPr="00D51327" w:rsidRDefault="00DC7E94" w:rsidP="00D21939">
            <w:pPr>
              <w:jc w:val="center"/>
            </w:pPr>
          </w:p>
        </w:tc>
        <w:tc>
          <w:tcPr>
            <w:tcW w:w="1094" w:type="pct"/>
            <w:vAlign w:val="center"/>
          </w:tcPr>
          <w:p w:rsidR="00DC7E94" w:rsidRPr="00D51327" w:rsidRDefault="00DC7E94" w:rsidP="00D21939">
            <w:pPr>
              <w:jc w:val="center"/>
            </w:pPr>
          </w:p>
        </w:tc>
        <w:tc>
          <w:tcPr>
            <w:tcW w:w="1337" w:type="pct"/>
            <w:vAlign w:val="center"/>
          </w:tcPr>
          <w:p w:rsidR="00DC7E94" w:rsidRPr="00D51327" w:rsidRDefault="00DC7E94" w:rsidP="00D21939">
            <w:pPr>
              <w:jc w:val="center"/>
            </w:pPr>
          </w:p>
        </w:tc>
      </w:tr>
      <w:tr w:rsidR="00DC7E94" w:rsidRPr="00D51327" w:rsidTr="00D21939">
        <w:tc>
          <w:tcPr>
            <w:tcW w:w="259" w:type="pct"/>
            <w:vAlign w:val="center"/>
          </w:tcPr>
          <w:p w:rsidR="00DC7E94" w:rsidRPr="00D51327" w:rsidRDefault="00DC7E94" w:rsidP="003C5EB0">
            <w:pPr>
              <w:ind w:right="-74"/>
              <w:jc w:val="center"/>
            </w:pPr>
            <w:r w:rsidRPr="00D51327">
              <w:t>2.</w:t>
            </w:r>
          </w:p>
        </w:tc>
        <w:tc>
          <w:tcPr>
            <w:tcW w:w="1075" w:type="pct"/>
            <w:vAlign w:val="center"/>
          </w:tcPr>
          <w:p w:rsidR="00DC7E94" w:rsidRPr="00D51327" w:rsidRDefault="00DC7E94" w:rsidP="00D21939">
            <w:pPr>
              <w:jc w:val="center"/>
            </w:pPr>
            <w:r w:rsidRPr="00D51327">
              <w:t xml:space="preserve">Зв’язківець </w:t>
            </w:r>
          </w:p>
        </w:tc>
        <w:tc>
          <w:tcPr>
            <w:tcW w:w="1235" w:type="pct"/>
            <w:vAlign w:val="center"/>
          </w:tcPr>
          <w:p w:rsidR="00DC7E94" w:rsidRPr="00D51327" w:rsidRDefault="00DC7E94" w:rsidP="00D21939">
            <w:pPr>
              <w:jc w:val="center"/>
            </w:pPr>
          </w:p>
        </w:tc>
        <w:tc>
          <w:tcPr>
            <w:tcW w:w="1094" w:type="pct"/>
            <w:vAlign w:val="center"/>
          </w:tcPr>
          <w:p w:rsidR="00DC7E94" w:rsidRPr="00D51327" w:rsidRDefault="00DC7E94" w:rsidP="00D21939"/>
        </w:tc>
        <w:tc>
          <w:tcPr>
            <w:tcW w:w="1337" w:type="pct"/>
            <w:vAlign w:val="center"/>
          </w:tcPr>
          <w:p w:rsidR="00DC7E94" w:rsidRPr="00D51327" w:rsidRDefault="00DC7E94" w:rsidP="00D21939">
            <w:pPr>
              <w:jc w:val="center"/>
            </w:pPr>
          </w:p>
        </w:tc>
      </w:tr>
      <w:tr w:rsidR="00DC7E94" w:rsidRPr="00D51327" w:rsidTr="00D21939">
        <w:tc>
          <w:tcPr>
            <w:tcW w:w="259" w:type="pct"/>
            <w:vAlign w:val="center"/>
          </w:tcPr>
          <w:p w:rsidR="00DC7E94" w:rsidRPr="00D51327" w:rsidRDefault="00DC7E94" w:rsidP="003C5EB0">
            <w:pPr>
              <w:ind w:right="-74"/>
              <w:jc w:val="center"/>
            </w:pPr>
            <w:r w:rsidRPr="00D51327">
              <w:t>3.</w:t>
            </w:r>
          </w:p>
        </w:tc>
        <w:tc>
          <w:tcPr>
            <w:tcW w:w="1075" w:type="pct"/>
            <w:vAlign w:val="center"/>
          </w:tcPr>
          <w:p w:rsidR="00DC7E94" w:rsidRPr="00D51327" w:rsidRDefault="00DC7E94" w:rsidP="00D21939">
            <w:pPr>
              <w:jc w:val="center"/>
            </w:pPr>
            <w:r w:rsidRPr="00D51327">
              <w:t xml:space="preserve">Зв’язківець </w:t>
            </w:r>
          </w:p>
        </w:tc>
        <w:tc>
          <w:tcPr>
            <w:tcW w:w="1235" w:type="pct"/>
            <w:vAlign w:val="center"/>
          </w:tcPr>
          <w:p w:rsidR="00DC7E94" w:rsidRPr="00D51327" w:rsidRDefault="00DC7E94" w:rsidP="00D21939">
            <w:pPr>
              <w:jc w:val="center"/>
            </w:pPr>
          </w:p>
        </w:tc>
        <w:tc>
          <w:tcPr>
            <w:tcW w:w="1094" w:type="pct"/>
            <w:vAlign w:val="center"/>
          </w:tcPr>
          <w:p w:rsidR="00DC7E94" w:rsidRPr="00D51327" w:rsidRDefault="00DC7E94" w:rsidP="00D21939">
            <w:pPr>
              <w:jc w:val="center"/>
            </w:pPr>
          </w:p>
        </w:tc>
        <w:tc>
          <w:tcPr>
            <w:tcW w:w="1337" w:type="pct"/>
            <w:vAlign w:val="center"/>
          </w:tcPr>
          <w:p w:rsidR="00DC7E94" w:rsidRPr="00D51327" w:rsidRDefault="00DC7E94" w:rsidP="00D21939">
            <w:pPr>
              <w:jc w:val="center"/>
            </w:pPr>
          </w:p>
        </w:tc>
      </w:tr>
    </w:tbl>
    <w:p w:rsidR="00DC7E94" w:rsidRPr="00D51327" w:rsidRDefault="00DC7E94" w:rsidP="00191809">
      <w:pPr>
        <w:rPr>
          <w:lang w:eastAsia="uk-UA"/>
        </w:rPr>
      </w:pPr>
    </w:p>
    <w:p w:rsidR="00DC7E94" w:rsidRPr="00D51327" w:rsidRDefault="00DC7E94" w:rsidP="00191809">
      <w:pPr>
        <w:ind w:firstLine="567"/>
        <w:jc w:val="both"/>
        <w:rPr>
          <w:lang w:eastAsia="uk-UA"/>
        </w:rPr>
      </w:pPr>
      <w:r w:rsidRPr="00D51327">
        <w:rPr>
          <w:lang w:eastAsia="uk-UA"/>
        </w:rPr>
        <w:t xml:space="preserve">6. </w:t>
      </w:r>
      <w:r w:rsidRPr="00D51327">
        <w:t xml:space="preserve">Схема оповіщення спеціалізованої ланки  </w:t>
      </w:r>
      <w:r w:rsidRPr="00D51327">
        <w:rPr>
          <w:lang w:eastAsia="uk-UA"/>
        </w:rPr>
        <w:t>зв’язку та оповіщення</w:t>
      </w:r>
    </w:p>
    <w:p w:rsidR="00DC7E94" w:rsidRPr="00D51327" w:rsidRDefault="00DC7E94" w:rsidP="00191809">
      <w:pPr>
        <w:jc w:val="center"/>
      </w:pPr>
    </w:p>
    <w:p w:rsidR="00DC7E94" w:rsidRPr="00D51327" w:rsidRDefault="00DC7E94" w:rsidP="00191809">
      <w:pPr>
        <w:jc w:val="center"/>
      </w:pPr>
      <w:r w:rsidRPr="00D51327">
        <w:object w:dxaOrig="9145" w:dyaOrig="4903">
          <v:shape id="_x0000_i1039" type="#_x0000_t75" style="width:457.5pt;height:243pt" o:ole="">
            <v:imagedata r:id="rId34" o:title=""/>
          </v:shape>
          <o:OLEObject Type="Embed" ProgID="Visio.Drawing.11" ShapeID="_x0000_i1039" DrawAspect="Content" ObjectID="_1641970875" r:id="rId35"/>
        </w:object>
      </w:r>
    </w:p>
    <w:p w:rsidR="00DC7E94" w:rsidRPr="00D51327" w:rsidRDefault="00DC7E94" w:rsidP="00191809">
      <w:pPr>
        <w:jc w:val="both"/>
        <w:rPr>
          <w:lang w:eastAsia="uk-UA"/>
        </w:rPr>
      </w:pPr>
    </w:p>
    <w:p w:rsidR="00DC7E94" w:rsidRPr="00D51327" w:rsidRDefault="00DC7E94" w:rsidP="00191809">
      <w:pPr>
        <w:ind w:firstLine="567"/>
        <w:jc w:val="both"/>
        <w:rPr>
          <w:lang w:eastAsia="uk-UA"/>
        </w:rPr>
      </w:pPr>
      <w:r w:rsidRPr="00D51327">
        <w:rPr>
          <w:lang w:eastAsia="uk-UA"/>
        </w:rPr>
        <w:t xml:space="preserve">7. </w:t>
      </w:r>
      <w:r w:rsidRPr="00D51327">
        <w:t xml:space="preserve">Табель оснащення спеціалізованої ланки </w:t>
      </w:r>
      <w:r w:rsidRPr="00D51327">
        <w:rPr>
          <w:lang w:eastAsia="uk-UA"/>
        </w:rPr>
        <w:t>зв’язку та оповіщення</w:t>
      </w:r>
    </w:p>
    <w:p w:rsidR="00DC7E94" w:rsidRPr="00D51327" w:rsidRDefault="00DC7E94" w:rsidP="001918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3"/>
        <w:gridCol w:w="3405"/>
        <w:gridCol w:w="1085"/>
        <w:gridCol w:w="899"/>
        <w:gridCol w:w="1559"/>
        <w:gridCol w:w="2620"/>
      </w:tblGrid>
      <w:tr w:rsidR="00DC7E94" w:rsidRPr="00D51327" w:rsidTr="00D21939">
        <w:trPr>
          <w:trHeight w:val="826"/>
        </w:trPr>
        <w:tc>
          <w:tcPr>
            <w:tcW w:w="245" w:type="pct"/>
            <w:vAlign w:val="center"/>
          </w:tcPr>
          <w:p w:rsidR="00DC7E94" w:rsidRPr="00D51327" w:rsidRDefault="00DC7E94" w:rsidP="00D21939">
            <w:pPr>
              <w:jc w:val="center"/>
              <w:rPr>
                <w:b/>
              </w:rPr>
            </w:pPr>
            <w:r w:rsidRPr="00D51327">
              <w:rPr>
                <w:b/>
              </w:rPr>
              <w:t>№</w:t>
            </w:r>
          </w:p>
          <w:p w:rsidR="00DC7E94" w:rsidRPr="00D51327" w:rsidRDefault="00DC7E94" w:rsidP="00D21939">
            <w:pPr>
              <w:jc w:val="center"/>
              <w:rPr>
                <w:b/>
              </w:rPr>
            </w:pPr>
            <w:r w:rsidRPr="00D51327">
              <w:rPr>
                <w:b/>
              </w:rPr>
              <w:t>з/п</w:t>
            </w:r>
          </w:p>
        </w:tc>
        <w:tc>
          <w:tcPr>
            <w:tcW w:w="1692" w:type="pct"/>
            <w:vAlign w:val="center"/>
          </w:tcPr>
          <w:p w:rsidR="00DC7E94" w:rsidRPr="00D51327" w:rsidRDefault="00DC7E94" w:rsidP="00D21939">
            <w:pPr>
              <w:jc w:val="center"/>
              <w:rPr>
                <w:b/>
              </w:rPr>
            </w:pPr>
            <w:r w:rsidRPr="00D51327">
              <w:rPr>
                <w:b/>
              </w:rPr>
              <w:t>Найменування</w:t>
            </w:r>
          </w:p>
          <w:p w:rsidR="00DC7E94" w:rsidRPr="00D51327" w:rsidRDefault="00DC7E94" w:rsidP="00D21939">
            <w:pPr>
              <w:jc w:val="center"/>
              <w:rPr>
                <w:b/>
              </w:rPr>
            </w:pPr>
            <w:r w:rsidRPr="00D51327">
              <w:rPr>
                <w:b/>
              </w:rPr>
              <w:t>майна</w:t>
            </w:r>
          </w:p>
        </w:tc>
        <w:tc>
          <w:tcPr>
            <w:tcW w:w="539" w:type="pct"/>
            <w:vAlign w:val="center"/>
          </w:tcPr>
          <w:p w:rsidR="00DC7E94" w:rsidRPr="00D51327" w:rsidRDefault="00DC7E94" w:rsidP="00D21939">
            <w:pPr>
              <w:ind w:left="-70" w:right="-70"/>
              <w:jc w:val="center"/>
              <w:rPr>
                <w:b/>
              </w:rPr>
            </w:pPr>
            <w:r w:rsidRPr="00D51327">
              <w:rPr>
                <w:b/>
              </w:rPr>
              <w:t>За табелем</w:t>
            </w:r>
          </w:p>
        </w:tc>
        <w:tc>
          <w:tcPr>
            <w:tcW w:w="447" w:type="pct"/>
            <w:vAlign w:val="center"/>
          </w:tcPr>
          <w:p w:rsidR="00DC7E94" w:rsidRPr="00D51327" w:rsidRDefault="00DC7E94" w:rsidP="00D21939">
            <w:pPr>
              <w:jc w:val="center"/>
              <w:rPr>
                <w:b/>
              </w:rPr>
            </w:pPr>
            <w:r w:rsidRPr="00D51327">
              <w:rPr>
                <w:b/>
              </w:rPr>
              <w:t>Фак-</w:t>
            </w:r>
          </w:p>
          <w:p w:rsidR="00DC7E94" w:rsidRPr="00D51327" w:rsidRDefault="00DC7E94" w:rsidP="00D21939">
            <w:pPr>
              <w:jc w:val="center"/>
              <w:rPr>
                <w:b/>
              </w:rPr>
            </w:pPr>
            <w:r w:rsidRPr="00D51327">
              <w:rPr>
                <w:b/>
              </w:rPr>
              <w:t>тично</w:t>
            </w:r>
          </w:p>
        </w:tc>
        <w:tc>
          <w:tcPr>
            <w:tcW w:w="775" w:type="pct"/>
            <w:vAlign w:val="center"/>
          </w:tcPr>
          <w:p w:rsidR="00DC7E94" w:rsidRPr="00D51327" w:rsidRDefault="00DC7E94" w:rsidP="00D21939">
            <w:pPr>
              <w:jc w:val="center"/>
              <w:rPr>
                <w:b/>
              </w:rPr>
            </w:pPr>
            <w:r w:rsidRPr="00D51327">
              <w:rPr>
                <w:b/>
              </w:rPr>
              <w:t>Місце зберігання</w:t>
            </w:r>
          </w:p>
        </w:tc>
        <w:tc>
          <w:tcPr>
            <w:tcW w:w="1302" w:type="pct"/>
            <w:vAlign w:val="center"/>
          </w:tcPr>
          <w:p w:rsidR="00DC7E94" w:rsidRPr="00D51327" w:rsidRDefault="00DC7E94" w:rsidP="00D21939">
            <w:pPr>
              <w:ind w:left="-45" w:right="-71"/>
              <w:jc w:val="center"/>
              <w:rPr>
                <w:b/>
              </w:rPr>
            </w:pPr>
            <w:r w:rsidRPr="00D51327">
              <w:rPr>
                <w:b/>
              </w:rPr>
              <w:t>Відповідальний</w:t>
            </w:r>
          </w:p>
          <w:p w:rsidR="00DC7E94" w:rsidRPr="00D51327" w:rsidRDefault="00DC7E94" w:rsidP="00D21939">
            <w:pPr>
              <w:jc w:val="center"/>
              <w:rPr>
                <w:b/>
              </w:rPr>
            </w:pPr>
            <w:r w:rsidRPr="00D51327">
              <w:rPr>
                <w:b/>
              </w:rPr>
              <w:t>за отримання</w:t>
            </w:r>
          </w:p>
        </w:tc>
      </w:tr>
      <w:tr w:rsidR="00DC7E94" w:rsidRPr="00D51327" w:rsidTr="00D21939">
        <w:tc>
          <w:tcPr>
            <w:tcW w:w="245" w:type="pct"/>
            <w:vAlign w:val="center"/>
          </w:tcPr>
          <w:p w:rsidR="00DC7E94" w:rsidRPr="00D51327" w:rsidRDefault="00DC7E94" w:rsidP="00D21939">
            <w:pPr>
              <w:jc w:val="center"/>
            </w:pPr>
            <w:r w:rsidRPr="00D51327">
              <w:t>1.</w:t>
            </w:r>
          </w:p>
        </w:tc>
        <w:tc>
          <w:tcPr>
            <w:tcW w:w="1692" w:type="pct"/>
            <w:vAlign w:val="center"/>
          </w:tcPr>
          <w:p w:rsidR="00DC7E94" w:rsidRPr="00D51327" w:rsidRDefault="00DC7E94" w:rsidP="00D21939">
            <w:r w:rsidRPr="00D51327">
              <w:t>Ватно-марлева пов’язка</w:t>
            </w:r>
          </w:p>
        </w:tc>
        <w:tc>
          <w:tcPr>
            <w:tcW w:w="539" w:type="pct"/>
            <w:vAlign w:val="center"/>
          </w:tcPr>
          <w:p w:rsidR="00DC7E94" w:rsidRPr="00D51327" w:rsidRDefault="00DC7E94" w:rsidP="00A15DB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p>
        </w:tc>
        <w:tc>
          <w:tcPr>
            <w:tcW w:w="1302" w:type="pct"/>
            <w:vAlign w:val="center"/>
          </w:tcPr>
          <w:p w:rsidR="00DC7E94" w:rsidRPr="00D51327" w:rsidRDefault="00DC7E94" w:rsidP="00D21939">
            <w:pPr>
              <w:jc w:val="center"/>
            </w:pPr>
          </w:p>
        </w:tc>
      </w:tr>
      <w:tr w:rsidR="00DC7E94" w:rsidRPr="00D51327" w:rsidTr="00D21939">
        <w:tc>
          <w:tcPr>
            <w:tcW w:w="245" w:type="pct"/>
            <w:vAlign w:val="center"/>
          </w:tcPr>
          <w:p w:rsidR="00DC7E94" w:rsidRPr="00D51327" w:rsidRDefault="00DC7E94" w:rsidP="00D21939">
            <w:pPr>
              <w:jc w:val="center"/>
            </w:pPr>
            <w:r w:rsidRPr="00D51327">
              <w:t>2.</w:t>
            </w:r>
          </w:p>
        </w:tc>
        <w:tc>
          <w:tcPr>
            <w:tcW w:w="1692" w:type="pct"/>
            <w:vAlign w:val="center"/>
          </w:tcPr>
          <w:p w:rsidR="00DC7E94" w:rsidRPr="00D51327" w:rsidRDefault="00DC7E94" w:rsidP="00D21939">
            <w:r w:rsidRPr="00D51327">
              <w:t>Телефон стаціонарний</w:t>
            </w:r>
          </w:p>
        </w:tc>
        <w:tc>
          <w:tcPr>
            <w:tcW w:w="539" w:type="pct"/>
            <w:vAlign w:val="center"/>
          </w:tcPr>
          <w:p w:rsidR="00DC7E94" w:rsidRPr="00D51327" w:rsidRDefault="00DC7E94" w:rsidP="00A15DB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r w:rsidRPr="00D51327">
              <w:t>-”-</w:t>
            </w:r>
          </w:p>
        </w:tc>
        <w:tc>
          <w:tcPr>
            <w:tcW w:w="1302" w:type="pct"/>
            <w:vAlign w:val="center"/>
          </w:tcPr>
          <w:p w:rsidR="00DC7E94" w:rsidRPr="00D51327" w:rsidRDefault="00DC7E94" w:rsidP="00D21939">
            <w:pPr>
              <w:jc w:val="center"/>
            </w:pPr>
          </w:p>
        </w:tc>
      </w:tr>
      <w:tr w:rsidR="00DC7E94" w:rsidRPr="00D51327" w:rsidTr="00D21939">
        <w:tc>
          <w:tcPr>
            <w:tcW w:w="245" w:type="pct"/>
            <w:vAlign w:val="center"/>
          </w:tcPr>
          <w:p w:rsidR="00DC7E94" w:rsidRPr="00D51327" w:rsidRDefault="00DC7E94" w:rsidP="00D21939">
            <w:pPr>
              <w:jc w:val="center"/>
            </w:pPr>
            <w:r w:rsidRPr="00D51327">
              <w:t>3.</w:t>
            </w:r>
          </w:p>
        </w:tc>
        <w:tc>
          <w:tcPr>
            <w:tcW w:w="1692" w:type="pct"/>
            <w:vAlign w:val="center"/>
          </w:tcPr>
          <w:p w:rsidR="00DC7E94" w:rsidRPr="00D51327" w:rsidRDefault="00DC7E94" w:rsidP="00D21939">
            <w:r w:rsidRPr="00D51327">
              <w:t>Гучномовець</w:t>
            </w:r>
          </w:p>
        </w:tc>
        <w:tc>
          <w:tcPr>
            <w:tcW w:w="539" w:type="pct"/>
            <w:vAlign w:val="center"/>
          </w:tcPr>
          <w:p w:rsidR="00DC7E94" w:rsidRPr="00D51327" w:rsidRDefault="00DC7E94" w:rsidP="00A15DB9">
            <w:pPr>
              <w:jc w:val="center"/>
            </w:pPr>
            <w:r w:rsidRPr="00D51327">
              <w:t>шт.</w:t>
            </w:r>
          </w:p>
        </w:tc>
        <w:tc>
          <w:tcPr>
            <w:tcW w:w="447" w:type="pct"/>
            <w:vAlign w:val="center"/>
          </w:tcPr>
          <w:p w:rsidR="00DC7E94" w:rsidRPr="00D51327" w:rsidRDefault="00DC7E94" w:rsidP="00D21939">
            <w:pPr>
              <w:jc w:val="center"/>
            </w:pPr>
          </w:p>
        </w:tc>
        <w:tc>
          <w:tcPr>
            <w:tcW w:w="775" w:type="pct"/>
            <w:vAlign w:val="center"/>
          </w:tcPr>
          <w:p w:rsidR="00DC7E94" w:rsidRPr="00D51327" w:rsidRDefault="00DC7E94" w:rsidP="00D21939">
            <w:pPr>
              <w:jc w:val="center"/>
            </w:pPr>
            <w:r w:rsidRPr="00D51327">
              <w:t>-”-</w:t>
            </w:r>
          </w:p>
        </w:tc>
        <w:tc>
          <w:tcPr>
            <w:tcW w:w="1302" w:type="pct"/>
            <w:vAlign w:val="center"/>
          </w:tcPr>
          <w:p w:rsidR="00DC7E94" w:rsidRPr="00D51327" w:rsidRDefault="00DC7E94" w:rsidP="00D21939">
            <w:pPr>
              <w:jc w:val="center"/>
            </w:pPr>
          </w:p>
        </w:tc>
      </w:tr>
    </w:tbl>
    <w:p w:rsidR="00DC7E94" w:rsidRPr="00D51327" w:rsidRDefault="00DC7E94" w:rsidP="00191809">
      <w:pPr>
        <w:jc w:val="both"/>
        <w:rPr>
          <w:lang w:eastAsia="uk-UA"/>
        </w:rPr>
      </w:pPr>
    </w:p>
    <w:p w:rsidR="00DC7E94" w:rsidRPr="00D51327" w:rsidRDefault="00DC7E94" w:rsidP="00191809">
      <w:pPr>
        <w:ind w:firstLine="567"/>
        <w:jc w:val="both"/>
        <w:rPr>
          <w:lang w:eastAsia="uk-UA"/>
        </w:rPr>
      </w:pPr>
      <w:r w:rsidRPr="00D51327">
        <w:rPr>
          <w:lang w:eastAsia="uk-UA"/>
        </w:rPr>
        <w:t>8. Підготовка ланки проводиться згідно з Порядком підготовки до дій за призначенням органів управління та сил цивільного захисту, затвердженим постановою Кабінету Міністрів України від 26 червня 2013 р. № 443, Порядком здійснення навчання населення діям у надзвичайних ситуаціях, затвердженим постановою Кабінету Міністрів України від 26 червня 2013 р. № 444, Порядком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затвердженим постановою Кабінету Міністрів України від 23 жовтня 2013 р. № 819.</w:t>
      </w:r>
    </w:p>
    <w:p w:rsidR="00DC7E94" w:rsidRPr="00D51327" w:rsidRDefault="00DC7E94" w:rsidP="00191809">
      <w:pPr>
        <w:ind w:right="567"/>
      </w:pPr>
    </w:p>
    <w:p w:rsidR="00DC7E94" w:rsidRPr="00D51327" w:rsidRDefault="00DC7E94" w:rsidP="00A43DE6">
      <w:pPr>
        <w:pStyle w:val="BodyTextIndent"/>
        <w:ind w:firstLine="0"/>
        <w:rPr>
          <w:b/>
          <w:szCs w:val="28"/>
        </w:rPr>
      </w:pPr>
      <w:r w:rsidRPr="00D51327">
        <w:rPr>
          <w:szCs w:val="28"/>
        </w:rPr>
        <w:t>Посадова особа з питань ЦЗ                          ________    ________________</w:t>
      </w:r>
    </w:p>
    <w:p w:rsidR="00DC7E94" w:rsidRPr="00D51327" w:rsidRDefault="00DC7E94" w:rsidP="00A43DE6">
      <w:pPr>
        <w:rPr>
          <w:sz w:val="24"/>
        </w:rPr>
      </w:pPr>
      <w:r w:rsidRPr="00D51327">
        <w:rPr>
          <w:sz w:val="24"/>
        </w:rPr>
        <w:t xml:space="preserve">                                                                                              (Підпис)                          (ПІБ)</w:t>
      </w:r>
    </w:p>
    <w:p w:rsidR="00DC7E94" w:rsidRPr="00D51327" w:rsidRDefault="00DC7E94" w:rsidP="00191809">
      <w:pPr>
        <w:pStyle w:val="Title"/>
        <w:jc w:val="right"/>
        <w:rPr>
          <w:i/>
          <w:sz w:val="28"/>
          <w:szCs w:val="28"/>
        </w:rPr>
      </w:pPr>
      <w:r w:rsidRPr="00D51327">
        <w:rPr>
          <w:i/>
          <w:sz w:val="28"/>
          <w:szCs w:val="28"/>
        </w:rPr>
        <w:t>Варіант</w:t>
      </w:r>
    </w:p>
    <w:p w:rsidR="00DC7E94" w:rsidRPr="00D51327" w:rsidRDefault="00DC7E94" w:rsidP="00191809">
      <w:pPr>
        <w:pStyle w:val="Title"/>
        <w:rPr>
          <w:b w:val="0"/>
          <w:i/>
          <w:sz w:val="28"/>
          <w:szCs w:val="28"/>
        </w:rPr>
      </w:pPr>
    </w:p>
    <w:p w:rsidR="00DC7E94" w:rsidRPr="00D51327" w:rsidRDefault="00DC7E94" w:rsidP="00191809">
      <w:pPr>
        <w:pStyle w:val="Title"/>
        <w:rPr>
          <w:b w:val="0"/>
          <w:i/>
          <w:sz w:val="28"/>
          <w:szCs w:val="28"/>
        </w:rPr>
      </w:pPr>
      <w:r w:rsidRPr="00D51327">
        <w:rPr>
          <w:b w:val="0"/>
          <w:i/>
          <w:sz w:val="28"/>
          <w:szCs w:val="28"/>
        </w:rPr>
        <w:t xml:space="preserve">Для закладів освіти з чисельністю працюючого персоналу 50 осіб і менше </w:t>
      </w:r>
    </w:p>
    <w:p w:rsidR="00DC7E94" w:rsidRPr="00D51327" w:rsidRDefault="00DC7E94" w:rsidP="00191809">
      <w:pPr>
        <w:pStyle w:val="Title"/>
        <w:rPr>
          <w:b w:val="0"/>
          <w:i/>
          <w:sz w:val="28"/>
          <w:szCs w:val="28"/>
        </w:rPr>
      </w:pPr>
    </w:p>
    <w:p w:rsidR="00DC7E94" w:rsidRPr="00D51327" w:rsidRDefault="00DC7E94" w:rsidP="00191809">
      <w:pPr>
        <w:pStyle w:val="Title"/>
        <w:rPr>
          <w:sz w:val="28"/>
          <w:szCs w:val="28"/>
        </w:rPr>
      </w:pPr>
      <w:r w:rsidRPr="00D51327">
        <w:rPr>
          <w:sz w:val="28"/>
          <w:szCs w:val="28"/>
        </w:rPr>
        <w:t xml:space="preserve">Н А К А З </w:t>
      </w:r>
    </w:p>
    <w:p w:rsidR="00DC7E94" w:rsidRPr="00D51327" w:rsidRDefault="00DC7E94" w:rsidP="00191809">
      <w:pPr>
        <w:jc w:val="center"/>
      </w:pPr>
    </w:p>
    <w:p w:rsidR="00DC7E94" w:rsidRPr="00D51327" w:rsidRDefault="00DC7E94" w:rsidP="00191809">
      <w:r w:rsidRPr="00D51327">
        <w:t xml:space="preserve">   “____”___________ 201__р.      №_________                                   м. Харків</w:t>
      </w:r>
    </w:p>
    <w:p w:rsidR="00DC7E94" w:rsidRPr="00D51327" w:rsidRDefault="00DC7E94" w:rsidP="00191809"/>
    <w:p w:rsidR="00DC7E94" w:rsidRPr="00D51327" w:rsidRDefault="00DC7E94" w:rsidP="00191809">
      <w:pPr>
        <w:rPr>
          <w:b/>
          <w:sz w:val="24"/>
        </w:rPr>
      </w:pPr>
      <w:r w:rsidRPr="00D51327">
        <w:rPr>
          <w:b/>
          <w:sz w:val="24"/>
        </w:rPr>
        <w:t>Про призначення відповідальних</w:t>
      </w:r>
    </w:p>
    <w:p w:rsidR="00DC7E94" w:rsidRPr="00D51327" w:rsidRDefault="00DC7E94" w:rsidP="00191809">
      <w:pPr>
        <w:rPr>
          <w:b/>
          <w:sz w:val="24"/>
        </w:rPr>
      </w:pPr>
      <w:r w:rsidRPr="00D51327">
        <w:rPr>
          <w:b/>
          <w:sz w:val="24"/>
        </w:rPr>
        <w:t>осіб забезпечення заходів цивільного</w:t>
      </w:r>
    </w:p>
    <w:p w:rsidR="00DC7E94" w:rsidRPr="00D51327" w:rsidRDefault="00DC7E94" w:rsidP="00191809">
      <w:pPr>
        <w:rPr>
          <w:b/>
          <w:sz w:val="24"/>
        </w:rPr>
      </w:pPr>
      <w:r w:rsidRPr="00D51327">
        <w:rPr>
          <w:b/>
          <w:sz w:val="24"/>
        </w:rPr>
        <w:t>захисту</w:t>
      </w:r>
    </w:p>
    <w:p w:rsidR="00DC7E94" w:rsidRPr="00D51327" w:rsidRDefault="00DC7E94" w:rsidP="00191809">
      <w:pPr>
        <w:rPr>
          <w:b/>
        </w:rPr>
      </w:pPr>
    </w:p>
    <w:p w:rsidR="00DC7E94" w:rsidRPr="00D51327" w:rsidRDefault="00DC7E94" w:rsidP="00191809">
      <w:pPr>
        <w:ind w:firstLine="567"/>
        <w:jc w:val="both"/>
      </w:pPr>
      <w:r w:rsidRPr="00D51327">
        <w:t>На виконання вимог Кодексу цивільного захисту України, наказу МОН України від 21.11.2016 р. № 1400 «Про затвердження Положення про функціональну підсистему навчання дітей дошкільного віку, учнів та студентів діям у надзвичайних ситуацій (з питань безпеки життєдіяльності) та збереження життя та здоров’я учнів (дітей дошкільного віку) та персоналу, готовності до проведення першочергових робіт з ліквідації наслідків можливих надзвичайних ситуацій»,</w:t>
      </w:r>
    </w:p>
    <w:p w:rsidR="00DC7E94" w:rsidRPr="00D51327" w:rsidRDefault="00DC7E94" w:rsidP="00191809">
      <w:pPr>
        <w:jc w:val="both"/>
      </w:pPr>
      <w:r w:rsidRPr="00D51327">
        <w:tab/>
        <w:t>НАКАЗУЮ:</w:t>
      </w:r>
    </w:p>
    <w:p w:rsidR="00DC7E94" w:rsidRPr="00D51327" w:rsidRDefault="00DC7E94" w:rsidP="00191809">
      <w:pPr>
        <w:ind w:firstLine="567"/>
        <w:jc w:val="both"/>
      </w:pPr>
      <w:r w:rsidRPr="00D51327">
        <w:t>1. Призначити відповідальних за забезпечення спеціалізованих функцій заходів цивільного захисту:</w:t>
      </w:r>
    </w:p>
    <w:p w:rsidR="00DC7E94" w:rsidRPr="00D51327" w:rsidRDefault="00DC7E94" w:rsidP="00191809">
      <w:pPr>
        <w:ind w:firstLine="567"/>
        <w:jc w:val="both"/>
      </w:pPr>
      <w:r w:rsidRPr="00D51327">
        <w:t>1.1. Відповідальною особою за медичне забезпечення заходів ЦЗ –</w:t>
      </w:r>
    </w:p>
    <w:p w:rsidR="00DC7E94" w:rsidRPr="00D51327" w:rsidRDefault="00DC7E94" w:rsidP="00191809">
      <w:pPr>
        <w:jc w:val="both"/>
      </w:pPr>
      <w:r w:rsidRPr="00D51327">
        <w:t>_____________________</w:t>
      </w:r>
    </w:p>
    <w:p w:rsidR="00DC7E94" w:rsidRPr="00D51327" w:rsidRDefault="00DC7E94" w:rsidP="00191809">
      <w:pPr>
        <w:ind w:firstLine="567"/>
        <w:jc w:val="both"/>
      </w:pPr>
      <w:r w:rsidRPr="00D51327">
        <w:t>1.2. Відповідальною особою за протипожежне забезпечення заходів ЦЗ –___________________</w:t>
      </w:r>
    </w:p>
    <w:p w:rsidR="00DC7E94" w:rsidRPr="00D51327" w:rsidRDefault="00DC7E94" w:rsidP="00191809">
      <w:pPr>
        <w:ind w:firstLine="567"/>
        <w:jc w:val="both"/>
      </w:pPr>
    </w:p>
    <w:p w:rsidR="00DC7E94" w:rsidRPr="00D51327" w:rsidRDefault="00DC7E94" w:rsidP="00191809">
      <w:pPr>
        <w:ind w:firstLine="567"/>
        <w:jc w:val="both"/>
      </w:pPr>
      <w:r w:rsidRPr="00D51327">
        <w:t>1.3. Відповідальною особою за забезпечення охорони громадського порядку заходів ЦЗ –________________</w:t>
      </w:r>
    </w:p>
    <w:p w:rsidR="00DC7E94" w:rsidRPr="00D51327" w:rsidRDefault="00DC7E94" w:rsidP="00191809">
      <w:pPr>
        <w:ind w:firstLine="567"/>
        <w:jc w:val="both"/>
      </w:pPr>
      <w:r w:rsidRPr="00D51327">
        <w:t>1.4. Відповідальною особою за забезпечення зв’язку та оповіщення заходів ЦЗ _________________.</w:t>
      </w:r>
    </w:p>
    <w:p w:rsidR="00DC7E94" w:rsidRPr="00D51327" w:rsidRDefault="00DC7E94" w:rsidP="00191809">
      <w:pPr>
        <w:ind w:firstLine="567"/>
        <w:jc w:val="both"/>
      </w:pPr>
    </w:p>
    <w:p w:rsidR="00DC7E94" w:rsidRPr="00D51327" w:rsidRDefault="00DC7E94" w:rsidP="00191809">
      <w:pPr>
        <w:ind w:firstLine="567"/>
        <w:jc w:val="both"/>
      </w:pPr>
      <w:r w:rsidRPr="00D51327">
        <w:t>2. Затвердити функціональні обов’язки відповідальних осіб за виконання спеціалізованих функцій заходів ЦЗ.</w:t>
      </w:r>
    </w:p>
    <w:p w:rsidR="00DC7E94" w:rsidRPr="00D51327" w:rsidRDefault="00DC7E94" w:rsidP="00191809">
      <w:pPr>
        <w:ind w:firstLine="567"/>
        <w:jc w:val="both"/>
      </w:pPr>
      <w:r w:rsidRPr="00D51327">
        <w:t>3. В ході підготовки осіб відповідальних за виконання спеціалізованих функцій особливу увагу звернути на відпрацювання практичних дій за призначенням, виконання своїх функціональних обов’язків в ході задач, виникаючих при ліквідації НС та їх наслідків.</w:t>
      </w:r>
    </w:p>
    <w:p w:rsidR="00DC7E94" w:rsidRPr="00D51327" w:rsidRDefault="00DC7E94" w:rsidP="00191809">
      <w:pPr>
        <w:ind w:firstLine="567"/>
        <w:jc w:val="both"/>
      </w:pPr>
      <w:r w:rsidRPr="00D51327">
        <w:t>4. Посадовій особі з питань цивільного захисту (прізвище) внести необхідні зміни до Інструкції щодо дій персоналу у разі загрози або виникнення надзвичайних ситуацій з урахуванням призначення відповідальних осіб за виконання спеціалізованих функцій заходів ЦЗ.</w:t>
      </w:r>
    </w:p>
    <w:p w:rsidR="00DC7E94" w:rsidRPr="00D51327" w:rsidRDefault="00DC7E94" w:rsidP="00191809">
      <w:pPr>
        <w:ind w:firstLine="567"/>
        <w:jc w:val="both"/>
      </w:pPr>
      <w:r w:rsidRPr="00D51327">
        <w:t>5. Контроль за виконанням наказу залишаю за собою.</w:t>
      </w:r>
    </w:p>
    <w:p w:rsidR="00DC7E94" w:rsidRPr="00D51327" w:rsidRDefault="00DC7E94" w:rsidP="00191809"/>
    <w:p w:rsidR="00DC7E94" w:rsidRPr="00D51327" w:rsidRDefault="00DC7E94" w:rsidP="00A43DE6">
      <w:pPr>
        <w:pStyle w:val="ListParagraph"/>
        <w:ind w:left="0"/>
        <w:rPr>
          <w:sz w:val="28"/>
          <w:szCs w:val="28"/>
          <w:lang w:val="uk-UA"/>
        </w:rPr>
      </w:pPr>
      <w:r w:rsidRPr="00D51327">
        <w:rPr>
          <w:sz w:val="28"/>
          <w:szCs w:val="28"/>
          <w:lang w:val="uk-UA"/>
        </w:rPr>
        <w:t>Директор       _________________          ___________________</w:t>
      </w:r>
    </w:p>
    <w:p w:rsidR="00DC7E94" w:rsidRPr="00D51327" w:rsidRDefault="00DC7E94" w:rsidP="00A43DE6">
      <w:pPr>
        <w:pStyle w:val="ListParagraph"/>
        <w:ind w:left="0"/>
        <w:rPr>
          <w:sz w:val="24"/>
          <w:szCs w:val="28"/>
          <w:lang w:val="uk-UA"/>
        </w:rPr>
      </w:pPr>
      <w:r w:rsidRPr="00D51327">
        <w:rPr>
          <w:sz w:val="24"/>
          <w:szCs w:val="28"/>
          <w:lang w:val="uk-UA"/>
        </w:rPr>
        <w:t xml:space="preserve">                                         (підпис)                                     (ПІБ)</w:t>
      </w:r>
    </w:p>
    <w:p w:rsidR="00DC7E94" w:rsidRPr="00D51327" w:rsidRDefault="00DC7E94" w:rsidP="00191809"/>
    <w:p w:rsidR="00DC7E94" w:rsidRPr="00D51327" w:rsidRDefault="00DC7E94" w:rsidP="00BE5E8C">
      <w:pPr>
        <w:jc w:val="center"/>
        <w:rPr>
          <w:b/>
          <w:sz w:val="48"/>
          <w:szCs w:val="48"/>
        </w:rPr>
      </w:pPr>
    </w:p>
    <w:p w:rsidR="00DC7E94" w:rsidRPr="00D51327" w:rsidRDefault="00DC7E94" w:rsidP="00BE5E8C">
      <w:pPr>
        <w:jc w:val="center"/>
        <w:rPr>
          <w:b/>
          <w:sz w:val="48"/>
          <w:szCs w:val="48"/>
        </w:rPr>
      </w:pPr>
    </w:p>
    <w:p w:rsidR="00DC7E94" w:rsidRPr="00D51327" w:rsidRDefault="00DC7E94" w:rsidP="00BE5E8C">
      <w:pPr>
        <w:jc w:val="center"/>
        <w:rPr>
          <w:b/>
          <w:sz w:val="48"/>
          <w:szCs w:val="48"/>
        </w:rPr>
      </w:pPr>
    </w:p>
    <w:p w:rsidR="00DC7E94" w:rsidRPr="00D51327" w:rsidRDefault="00DC7E94" w:rsidP="00BE5E8C">
      <w:pPr>
        <w:jc w:val="center"/>
        <w:rPr>
          <w:b/>
          <w:sz w:val="48"/>
          <w:szCs w:val="48"/>
        </w:rPr>
      </w:pPr>
    </w:p>
    <w:p w:rsidR="00DC7E94" w:rsidRPr="00D51327" w:rsidRDefault="00DC7E94" w:rsidP="00BE5E8C">
      <w:pPr>
        <w:jc w:val="center"/>
        <w:rPr>
          <w:b/>
          <w:sz w:val="48"/>
          <w:szCs w:val="48"/>
        </w:rPr>
      </w:pPr>
    </w:p>
    <w:p w:rsidR="00DC7E94" w:rsidRPr="00D51327" w:rsidRDefault="00DC7E94" w:rsidP="00BE5E8C">
      <w:pPr>
        <w:jc w:val="center"/>
        <w:rPr>
          <w:b/>
          <w:sz w:val="48"/>
          <w:szCs w:val="48"/>
        </w:rPr>
      </w:pPr>
    </w:p>
    <w:p w:rsidR="00DC7E94" w:rsidRPr="00D51327" w:rsidRDefault="00DC7E94" w:rsidP="00BE5E8C">
      <w:pPr>
        <w:jc w:val="center"/>
        <w:rPr>
          <w:b/>
          <w:sz w:val="48"/>
          <w:szCs w:val="48"/>
        </w:rPr>
      </w:pPr>
    </w:p>
    <w:p w:rsidR="00DC7E94" w:rsidRPr="00D51327" w:rsidRDefault="00DC7E94" w:rsidP="00BE5E8C">
      <w:pPr>
        <w:jc w:val="center"/>
        <w:rPr>
          <w:b/>
          <w:sz w:val="48"/>
          <w:szCs w:val="48"/>
        </w:rPr>
      </w:pPr>
    </w:p>
    <w:p w:rsidR="00DC7E94" w:rsidRPr="00D51327" w:rsidRDefault="00DC7E94" w:rsidP="00BE5E8C">
      <w:pPr>
        <w:jc w:val="center"/>
        <w:rPr>
          <w:b/>
          <w:sz w:val="48"/>
          <w:szCs w:val="48"/>
        </w:rPr>
      </w:pPr>
    </w:p>
    <w:p w:rsidR="00DC7E94" w:rsidRPr="00D51327" w:rsidRDefault="00DC7E94" w:rsidP="00BE5E8C">
      <w:pPr>
        <w:jc w:val="center"/>
        <w:rPr>
          <w:b/>
          <w:sz w:val="48"/>
          <w:szCs w:val="48"/>
        </w:rPr>
      </w:pPr>
    </w:p>
    <w:p w:rsidR="00DC7E94" w:rsidRPr="00D51327" w:rsidRDefault="00DC7E94" w:rsidP="00BE5E8C">
      <w:pPr>
        <w:jc w:val="center"/>
        <w:rPr>
          <w:b/>
          <w:sz w:val="48"/>
          <w:szCs w:val="48"/>
        </w:rPr>
      </w:pPr>
    </w:p>
    <w:p w:rsidR="00DC7E94" w:rsidRPr="00D51327" w:rsidRDefault="00DC7E94" w:rsidP="00BE5E8C">
      <w:pPr>
        <w:jc w:val="center"/>
        <w:rPr>
          <w:b/>
          <w:sz w:val="48"/>
          <w:szCs w:val="48"/>
        </w:rPr>
      </w:pPr>
      <w:r w:rsidRPr="00D51327">
        <w:rPr>
          <w:b/>
          <w:sz w:val="48"/>
          <w:szCs w:val="48"/>
        </w:rPr>
        <w:t>Документи щодо підготовки працівників до дій у надзвичайних ситуаціях</w:t>
      </w:r>
    </w:p>
    <w:p w:rsidR="00DC7E94" w:rsidRPr="00D51327" w:rsidRDefault="00DC7E94" w:rsidP="00BE5E8C">
      <w:pPr>
        <w:jc w:val="center"/>
        <w:rPr>
          <w:b/>
          <w:sz w:val="48"/>
          <w:szCs w:val="48"/>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30189B">
      <w:pPr>
        <w:jc w:val="center"/>
        <w:rPr>
          <w:b/>
        </w:rPr>
      </w:pPr>
    </w:p>
    <w:p w:rsidR="00DC7E94" w:rsidRPr="00D51327" w:rsidRDefault="00DC7E94" w:rsidP="00112066">
      <w:pPr>
        <w:jc w:val="center"/>
        <w:rPr>
          <w:b/>
        </w:rPr>
      </w:pPr>
      <w:r w:rsidRPr="00D51327">
        <w:rPr>
          <w:b/>
        </w:rPr>
        <w:t>ХАРКІВСЬКА ГІМНАЗІЯ № __</w:t>
      </w:r>
    </w:p>
    <w:p w:rsidR="00DC7E94" w:rsidRPr="00D51327" w:rsidRDefault="00DC7E94" w:rsidP="00112066">
      <w:pPr>
        <w:jc w:val="center"/>
        <w:rPr>
          <w:b/>
        </w:rPr>
      </w:pPr>
      <w:r w:rsidRPr="00D51327">
        <w:rPr>
          <w:b/>
        </w:rPr>
        <w:t>ХАРКІВСЬКОЇ МІСЬКОЇ РАДИ ХАРКІВСЬКОЇ ОБЛАСТІ</w:t>
      </w: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ind w:left="5103"/>
      </w:pPr>
      <w:r w:rsidRPr="00D51327">
        <w:t>ЗАТВЕРДЖУЮ</w:t>
      </w:r>
    </w:p>
    <w:p w:rsidR="00DC7E94" w:rsidRPr="00D51327" w:rsidRDefault="00DC7E94" w:rsidP="00112066">
      <w:pPr>
        <w:ind w:left="5103"/>
        <w:jc w:val="both"/>
      </w:pPr>
      <w:r w:rsidRPr="00D51327">
        <w:t>Директор Харківської гімназії №__</w:t>
      </w:r>
    </w:p>
    <w:p w:rsidR="00DC7E94" w:rsidRPr="00D51327" w:rsidRDefault="00DC7E94" w:rsidP="00112066">
      <w:pPr>
        <w:ind w:left="5103"/>
        <w:jc w:val="both"/>
      </w:pPr>
    </w:p>
    <w:p w:rsidR="00DC7E94" w:rsidRPr="00D51327" w:rsidRDefault="00DC7E94" w:rsidP="00112066">
      <w:pPr>
        <w:ind w:left="5103"/>
        <w:jc w:val="both"/>
      </w:pPr>
      <w:r w:rsidRPr="00D51327">
        <w:t>________         _________________</w:t>
      </w:r>
    </w:p>
    <w:p w:rsidR="00DC7E94" w:rsidRPr="00D51327" w:rsidRDefault="00DC7E94" w:rsidP="00112066">
      <w:pPr>
        <w:ind w:left="5103"/>
        <w:rPr>
          <w:sz w:val="24"/>
          <w:szCs w:val="24"/>
        </w:rPr>
      </w:pPr>
      <w:r w:rsidRPr="00D51327">
        <w:rPr>
          <w:sz w:val="24"/>
          <w:szCs w:val="24"/>
        </w:rPr>
        <w:t xml:space="preserve">  (Підпис)                            (ПІБ)</w:t>
      </w:r>
    </w:p>
    <w:p w:rsidR="00DC7E94" w:rsidRPr="00D51327" w:rsidRDefault="00DC7E94" w:rsidP="00112066">
      <w:pPr>
        <w:ind w:left="5103"/>
        <w:jc w:val="both"/>
      </w:pPr>
      <w:r w:rsidRPr="00D51327">
        <w:t>«____» __________ 201_ р.</w:t>
      </w:r>
    </w:p>
    <w:p w:rsidR="00DC7E94" w:rsidRPr="00D51327" w:rsidRDefault="00DC7E94" w:rsidP="00112066"/>
    <w:p w:rsidR="00DC7E94" w:rsidRPr="00D51327" w:rsidRDefault="00DC7E94" w:rsidP="00112066"/>
    <w:p w:rsidR="00DC7E94" w:rsidRPr="00D51327" w:rsidRDefault="00DC7E94" w:rsidP="00112066"/>
    <w:p w:rsidR="00DC7E94" w:rsidRPr="00D51327" w:rsidRDefault="00DC7E94" w:rsidP="00112066"/>
    <w:p w:rsidR="00DC7E94" w:rsidRPr="00D51327" w:rsidRDefault="00DC7E94" w:rsidP="00112066"/>
    <w:p w:rsidR="00DC7E94" w:rsidRPr="00D51327" w:rsidRDefault="00DC7E94" w:rsidP="00112066"/>
    <w:p w:rsidR="00DC7E94" w:rsidRPr="00D51327" w:rsidRDefault="00DC7E94" w:rsidP="00112066"/>
    <w:p w:rsidR="00DC7E94" w:rsidRPr="00D51327" w:rsidRDefault="00DC7E94" w:rsidP="00112066"/>
    <w:p w:rsidR="00DC7E94" w:rsidRPr="00D51327" w:rsidRDefault="00DC7E94" w:rsidP="00112066"/>
    <w:p w:rsidR="00DC7E94" w:rsidRPr="00D51327" w:rsidRDefault="00DC7E94" w:rsidP="00112066"/>
    <w:p w:rsidR="00DC7E94" w:rsidRPr="00D51327" w:rsidRDefault="00DC7E94" w:rsidP="00112066"/>
    <w:p w:rsidR="00DC7E94" w:rsidRPr="00D51327" w:rsidRDefault="00DC7E94" w:rsidP="00112066"/>
    <w:p w:rsidR="00DC7E94" w:rsidRPr="00D51327" w:rsidRDefault="00DC7E94" w:rsidP="00112066">
      <w:pPr>
        <w:jc w:val="center"/>
        <w:rPr>
          <w:b/>
          <w:sz w:val="40"/>
          <w:szCs w:val="40"/>
        </w:rPr>
      </w:pPr>
      <w:r w:rsidRPr="00D51327">
        <w:rPr>
          <w:b/>
          <w:sz w:val="40"/>
          <w:szCs w:val="40"/>
        </w:rPr>
        <w:t>ПРОГРАМА</w:t>
      </w:r>
    </w:p>
    <w:p w:rsidR="00DC7E94" w:rsidRPr="00D51327" w:rsidRDefault="00DC7E94" w:rsidP="00112066">
      <w:pPr>
        <w:jc w:val="center"/>
        <w:rPr>
          <w:b/>
          <w:sz w:val="40"/>
          <w:szCs w:val="40"/>
        </w:rPr>
      </w:pPr>
      <w:r w:rsidRPr="00D51327">
        <w:rPr>
          <w:b/>
          <w:sz w:val="40"/>
          <w:szCs w:val="40"/>
        </w:rPr>
        <w:t xml:space="preserve">загальної підготовки працівників гімназії до дій </w:t>
      </w:r>
    </w:p>
    <w:p w:rsidR="00DC7E94" w:rsidRPr="00D51327" w:rsidRDefault="00DC7E94" w:rsidP="00112066">
      <w:pPr>
        <w:jc w:val="center"/>
        <w:rPr>
          <w:b/>
          <w:sz w:val="40"/>
          <w:szCs w:val="40"/>
        </w:rPr>
      </w:pPr>
      <w:r w:rsidRPr="00D51327">
        <w:rPr>
          <w:b/>
          <w:sz w:val="40"/>
          <w:szCs w:val="40"/>
        </w:rPr>
        <w:t>у надзвичайних ситуаціях</w:t>
      </w:r>
    </w:p>
    <w:p w:rsidR="00DC7E94" w:rsidRPr="00D51327" w:rsidRDefault="00DC7E94" w:rsidP="00112066">
      <w:pPr>
        <w:jc w:val="center"/>
        <w:rPr>
          <w:color w:val="000000"/>
          <w:lang w:eastAsia="uk-UA"/>
        </w:rPr>
      </w:pPr>
    </w:p>
    <w:p w:rsidR="00DC7E94" w:rsidRPr="00D51327" w:rsidRDefault="00DC7E94" w:rsidP="00112066">
      <w:pPr>
        <w:jc w:val="center"/>
        <w:rPr>
          <w:color w:val="000000"/>
          <w:szCs w:val="24"/>
          <w:lang w:eastAsia="uk-UA"/>
        </w:rPr>
      </w:pPr>
      <w:r w:rsidRPr="00D51327">
        <w:rPr>
          <w:color w:val="000000"/>
          <w:szCs w:val="24"/>
          <w:lang w:eastAsia="uk-UA"/>
        </w:rPr>
        <w:t>(варіант)</w:t>
      </w: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rPr>
          <w:b/>
        </w:rPr>
      </w:pPr>
      <w:r w:rsidRPr="00D51327">
        <w:rPr>
          <w:b/>
        </w:rPr>
        <w:t>І. Загальні положення</w:t>
      </w:r>
    </w:p>
    <w:p w:rsidR="00DC7E94" w:rsidRPr="00D51327" w:rsidRDefault="00DC7E94" w:rsidP="00112066">
      <w:pPr>
        <w:jc w:val="center"/>
        <w:rPr>
          <w:sz w:val="12"/>
        </w:rPr>
      </w:pPr>
    </w:p>
    <w:p w:rsidR="00DC7E94" w:rsidRPr="00D51327" w:rsidRDefault="00DC7E94" w:rsidP="00112066">
      <w:pPr>
        <w:ind w:firstLine="567"/>
        <w:jc w:val="both"/>
      </w:pPr>
      <w:r w:rsidRPr="00D51327">
        <w:t xml:space="preserve">1.1. </w:t>
      </w:r>
      <w:r w:rsidRPr="00D51327">
        <w:rPr>
          <w:b/>
        </w:rPr>
        <w:t>Програма загальної підготовки</w:t>
      </w:r>
      <w:r w:rsidRPr="00D51327">
        <w:t xml:space="preserve"> працівників до дій у надзвичайних ситуаціях (далі - Програма) розроблена відповідно до Кодексу цивільного захисту України та постанови Кабінету Міністрів України від 26 червня 2013 р. № 444 «Про затвердження Порядку здійснення навчання населення діям у надзвичайних ситуаціях» з метою встановлення рекомендованого змісту різних форм навчання, а також навчального часу на їх проведення.</w:t>
      </w:r>
    </w:p>
    <w:p w:rsidR="00DC7E94" w:rsidRPr="00D51327" w:rsidRDefault="00DC7E94" w:rsidP="00112066">
      <w:pPr>
        <w:ind w:firstLine="567"/>
        <w:jc w:val="both"/>
      </w:pPr>
    </w:p>
    <w:p w:rsidR="00DC7E94" w:rsidRPr="00D51327" w:rsidRDefault="00DC7E94" w:rsidP="00112066">
      <w:pPr>
        <w:ind w:firstLine="567"/>
        <w:jc w:val="both"/>
      </w:pPr>
      <w:r w:rsidRPr="00D51327">
        <w:t>1.2. В процесі вивчення Програми рекомендується:</w:t>
      </w:r>
    </w:p>
    <w:p w:rsidR="00DC7E94" w:rsidRPr="00D51327" w:rsidRDefault="00DC7E94" w:rsidP="00112066">
      <w:pPr>
        <w:ind w:firstLine="567"/>
        <w:jc w:val="both"/>
      </w:pPr>
      <w:r w:rsidRPr="00D51327">
        <w:t>ознайомлення із завданнями та особливостями організації заходів цивільного захисту в гімназії;</w:t>
      </w:r>
    </w:p>
    <w:p w:rsidR="00DC7E94" w:rsidRPr="00D51327" w:rsidRDefault="00DC7E94" w:rsidP="00112066">
      <w:pPr>
        <w:ind w:firstLine="567"/>
        <w:jc w:val="both"/>
      </w:pPr>
      <w:r w:rsidRPr="00D51327">
        <w:t>вивчення основних способів захисту працівників від вражаючих факторів надзвичайних ситуацій (НС) з урахуванням особливостей виробничої діяльності;</w:t>
      </w:r>
    </w:p>
    <w:p w:rsidR="00DC7E94" w:rsidRPr="00D51327" w:rsidRDefault="00DC7E94" w:rsidP="00112066">
      <w:pPr>
        <w:ind w:firstLine="567"/>
        <w:jc w:val="both"/>
      </w:pPr>
      <w:r w:rsidRPr="00D51327">
        <w:t>ознайомлення з інформацією, що міститься в планах реагування на НС про дії в умовах загрози і/або виникнення НС;</w:t>
      </w:r>
    </w:p>
    <w:p w:rsidR="00DC7E94" w:rsidRPr="00D51327" w:rsidRDefault="00DC7E94" w:rsidP="00112066">
      <w:pPr>
        <w:ind w:firstLine="567"/>
        <w:jc w:val="both"/>
      </w:pPr>
      <w:r w:rsidRPr="00D51327">
        <w:t>набуття практичних вмінь щодо користування засобами індивідуального і колективного захисту, первинними засобами пожежогасіння і сприяння проведенню рятувальних та інших невідкладних робіт під час ліквідації НС;</w:t>
      </w:r>
    </w:p>
    <w:p w:rsidR="00DC7E94" w:rsidRPr="00D51327" w:rsidRDefault="00DC7E94" w:rsidP="00112066">
      <w:pPr>
        <w:ind w:firstLine="567"/>
        <w:jc w:val="both"/>
      </w:pPr>
      <w:r w:rsidRPr="00D51327">
        <w:t>оволодіння навичками з надання першої допомоги потерпілим.</w:t>
      </w:r>
    </w:p>
    <w:p w:rsidR="00DC7E94" w:rsidRPr="00D51327" w:rsidRDefault="00DC7E94" w:rsidP="00112066">
      <w:pPr>
        <w:ind w:firstLine="567"/>
        <w:jc w:val="both"/>
        <w:rPr>
          <w:sz w:val="16"/>
          <w:szCs w:val="16"/>
        </w:rPr>
      </w:pPr>
    </w:p>
    <w:p w:rsidR="00DC7E94" w:rsidRPr="00D51327" w:rsidRDefault="00DC7E94" w:rsidP="00112066">
      <w:pPr>
        <w:pStyle w:val="BodyTextIndent"/>
        <w:ind w:firstLine="567"/>
        <w:rPr>
          <w:b/>
          <w:szCs w:val="28"/>
        </w:rPr>
      </w:pPr>
      <w:r w:rsidRPr="00D51327">
        <w:rPr>
          <w:b/>
          <w:szCs w:val="28"/>
        </w:rPr>
        <w:t>ІІ. Орієнтовний обсяг засвоєних знань та вмінь за Програмою.</w:t>
      </w:r>
    </w:p>
    <w:p w:rsidR="00DC7E94" w:rsidRPr="00D51327" w:rsidRDefault="00DC7E94" w:rsidP="00112066">
      <w:pPr>
        <w:pStyle w:val="BodyTextIndent"/>
        <w:ind w:firstLine="567"/>
        <w:rPr>
          <w:sz w:val="16"/>
          <w:szCs w:val="16"/>
        </w:rPr>
      </w:pPr>
    </w:p>
    <w:p w:rsidR="00DC7E94" w:rsidRPr="00D51327" w:rsidRDefault="00DC7E94" w:rsidP="00112066">
      <w:pPr>
        <w:pStyle w:val="BodyTextIndent"/>
        <w:ind w:firstLine="567"/>
        <w:rPr>
          <w:szCs w:val="28"/>
        </w:rPr>
      </w:pPr>
      <w:r w:rsidRPr="00D51327">
        <w:rPr>
          <w:szCs w:val="28"/>
        </w:rPr>
        <w:t>2.1. У результаті проходження навчання за Програмою рекомендується знати:</w:t>
      </w:r>
    </w:p>
    <w:p w:rsidR="00DC7E94" w:rsidRPr="00D51327" w:rsidRDefault="00DC7E94" w:rsidP="00112066">
      <w:pPr>
        <w:pStyle w:val="BodyTextIndent"/>
        <w:ind w:firstLine="567"/>
        <w:rPr>
          <w:szCs w:val="28"/>
        </w:rPr>
      </w:pPr>
      <w:r w:rsidRPr="00D51327">
        <w:rPr>
          <w:szCs w:val="28"/>
        </w:rPr>
        <w:t>основні небезпечні виробничі фактори, техногенні та природні небезпеки, що ймовірні для місця розташування підприємства, установи та організації;</w:t>
      </w:r>
    </w:p>
    <w:p w:rsidR="00DC7E94" w:rsidRPr="00D51327" w:rsidRDefault="00DC7E94" w:rsidP="00112066">
      <w:pPr>
        <w:pStyle w:val="BodyTextIndent"/>
        <w:ind w:firstLine="567"/>
        <w:rPr>
          <w:szCs w:val="28"/>
        </w:rPr>
      </w:pPr>
      <w:r w:rsidRPr="00D51327">
        <w:rPr>
          <w:szCs w:val="28"/>
        </w:rPr>
        <w:t>основні принципи функціонування об’єктової системи цивільного захисту, організацію оповіщення про загрозу і виникнення надзвичайної ситуації;</w:t>
      </w:r>
    </w:p>
    <w:p w:rsidR="00DC7E94" w:rsidRPr="00D51327" w:rsidRDefault="00DC7E94" w:rsidP="00112066">
      <w:pPr>
        <w:pStyle w:val="BodyTextIndent"/>
        <w:ind w:firstLine="567"/>
        <w:rPr>
          <w:szCs w:val="28"/>
        </w:rPr>
      </w:pPr>
      <w:r w:rsidRPr="00D51327">
        <w:rPr>
          <w:szCs w:val="28"/>
        </w:rPr>
        <w:t>засоби індивідуального та колективного захисту, порядок і правила користування ними;</w:t>
      </w:r>
    </w:p>
    <w:p w:rsidR="00DC7E94" w:rsidRPr="00D51327" w:rsidRDefault="00DC7E94" w:rsidP="00112066">
      <w:pPr>
        <w:pStyle w:val="BodyTextIndent"/>
        <w:ind w:firstLine="567"/>
        <w:rPr>
          <w:szCs w:val="28"/>
        </w:rPr>
      </w:pPr>
      <w:r w:rsidRPr="00D51327">
        <w:rPr>
          <w:szCs w:val="28"/>
        </w:rPr>
        <w:t>обов’язки і дії працівників під час загрози виникнення або виникнення надзвичайних ситуацій згідно із планами реагування на НС;</w:t>
      </w:r>
    </w:p>
    <w:p w:rsidR="00DC7E94" w:rsidRPr="00D51327" w:rsidRDefault="00DC7E94" w:rsidP="00112066">
      <w:pPr>
        <w:pStyle w:val="BodyTextIndent"/>
        <w:ind w:firstLine="567"/>
        <w:rPr>
          <w:szCs w:val="28"/>
        </w:rPr>
      </w:pPr>
      <w:r w:rsidRPr="00D51327">
        <w:rPr>
          <w:szCs w:val="28"/>
        </w:rPr>
        <w:t>способи та засоби запобігання пожежам та вибухам, типові дії працівників при їх виникненні, способи застосування первинних засобів пожежогасіння;</w:t>
      </w:r>
    </w:p>
    <w:p w:rsidR="00DC7E94" w:rsidRPr="00D51327" w:rsidRDefault="00DC7E94" w:rsidP="00112066">
      <w:pPr>
        <w:pStyle w:val="BodyTextIndent"/>
        <w:ind w:firstLine="567"/>
        <w:rPr>
          <w:szCs w:val="28"/>
        </w:rPr>
      </w:pPr>
      <w:r w:rsidRPr="00D51327">
        <w:rPr>
          <w:szCs w:val="28"/>
        </w:rPr>
        <w:t>побутові дозиметричні прилади, їх призначення та особливості користування ними;</w:t>
      </w:r>
    </w:p>
    <w:p w:rsidR="00DC7E94" w:rsidRPr="00D51327" w:rsidRDefault="00DC7E94" w:rsidP="00112066">
      <w:pPr>
        <w:pStyle w:val="BodyTextIndent"/>
        <w:ind w:firstLine="567"/>
        <w:rPr>
          <w:szCs w:val="28"/>
        </w:rPr>
      </w:pPr>
      <w:r w:rsidRPr="00D51327">
        <w:rPr>
          <w:szCs w:val="28"/>
        </w:rPr>
        <w:t>заходи щодо сприяння проведенню на підприємстві, в установі та організації аварійно-рятувальних та інших невідкладних робіт в умовах виникнення НС.</w:t>
      </w:r>
    </w:p>
    <w:p w:rsidR="00DC7E94" w:rsidRPr="00D51327" w:rsidRDefault="00DC7E94" w:rsidP="00112066">
      <w:pPr>
        <w:pStyle w:val="BodyTextIndent"/>
        <w:ind w:firstLine="567"/>
        <w:rPr>
          <w:sz w:val="16"/>
          <w:szCs w:val="28"/>
        </w:rPr>
      </w:pPr>
    </w:p>
    <w:p w:rsidR="00DC7E94" w:rsidRPr="00D51327" w:rsidRDefault="00DC7E94" w:rsidP="00112066">
      <w:pPr>
        <w:pStyle w:val="BodyTextIndent"/>
        <w:ind w:firstLine="567"/>
        <w:rPr>
          <w:szCs w:val="28"/>
        </w:rPr>
      </w:pPr>
      <w:r w:rsidRPr="00D51327">
        <w:rPr>
          <w:szCs w:val="28"/>
        </w:rPr>
        <w:t>2.2. У результаті проходження навчання за Програмою рекомендується вміти:</w:t>
      </w:r>
    </w:p>
    <w:p w:rsidR="00DC7E94" w:rsidRPr="00D51327" w:rsidRDefault="00DC7E94" w:rsidP="00112066">
      <w:pPr>
        <w:pStyle w:val="BodyTextIndent"/>
        <w:ind w:firstLine="567"/>
        <w:rPr>
          <w:szCs w:val="28"/>
        </w:rPr>
      </w:pPr>
      <w:r w:rsidRPr="00D51327">
        <w:rPr>
          <w:szCs w:val="28"/>
        </w:rPr>
        <w:t>запобігати створенню умов, що можуть привести до виникнення НС;</w:t>
      </w:r>
    </w:p>
    <w:p w:rsidR="00DC7E94" w:rsidRPr="00D51327" w:rsidRDefault="00DC7E94" w:rsidP="00112066">
      <w:pPr>
        <w:pStyle w:val="BodyTextIndent"/>
        <w:ind w:firstLine="567"/>
        <w:rPr>
          <w:szCs w:val="28"/>
        </w:rPr>
      </w:pPr>
      <w:r w:rsidRPr="00D51327">
        <w:rPr>
          <w:szCs w:val="28"/>
        </w:rPr>
        <w:t>чітко діяти за сигналами оповіщення, практично виконувати заходи згідно із планами реагування на НС;</w:t>
      </w:r>
    </w:p>
    <w:p w:rsidR="00DC7E94" w:rsidRPr="00D51327" w:rsidRDefault="00DC7E94" w:rsidP="00112066">
      <w:pPr>
        <w:pStyle w:val="BodyTextIndent"/>
        <w:ind w:firstLine="567"/>
        <w:rPr>
          <w:szCs w:val="28"/>
        </w:rPr>
      </w:pPr>
      <w:r w:rsidRPr="00D51327">
        <w:rPr>
          <w:szCs w:val="28"/>
        </w:rPr>
        <w:t>користуватися засобами індивідуального і колективного захисту, первинними засобами пожежогасіння;</w:t>
      </w:r>
    </w:p>
    <w:p w:rsidR="00DC7E94" w:rsidRPr="00D51327" w:rsidRDefault="00DC7E94" w:rsidP="00112066">
      <w:pPr>
        <w:pStyle w:val="BodyTextIndent"/>
        <w:ind w:firstLine="567"/>
        <w:rPr>
          <w:szCs w:val="28"/>
        </w:rPr>
      </w:pPr>
      <w:r w:rsidRPr="00D51327">
        <w:rPr>
          <w:szCs w:val="28"/>
        </w:rPr>
        <w:t>сприяти проведенню аварійно-рятувальних та інших невідкладних робіт в умовах виникнення НС;</w:t>
      </w:r>
    </w:p>
    <w:p w:rsidR="00DC7E94" w:rsidRPr="00D51327" w:rsidRDefault="00DC7E94" w:rsidP="00112066">
      <w:pPr>
        <w:pStyle w:val="BodyTextIndent"/>
        <w:ind w:firstLine="567"/>
        <w:rPr>
          <w:szCs w:val="28"/>
        </w:rPr>
      </w:pPr>
      <w:r w:rsidRPr="00D51327">
        <w:rPr>
          <w:szCs w:val="28"/>
        </w:rPr>
        <w:t>дотримуватися режимів радіаційного захисту;</w:t>
      </w:r>
    </w:p>
    <w:p w:rsidR="00DC7E94" w:rsidRPr="00D51327" w:rsidRDefault="00DC7E94" w:rsidP="00112066">
      <w:pPr>
        <w:pStyle w:val="BodyTextIndent"/>
        <w:ind w:firstLine="567"/>
        <w:rPr>
          <w:szCs w:val="28"/>
        </w:rPr>
      </w:pPr>
      <w:r w:rsidRPr="00D51327">
        <w:rPr>
          <w:szCs w:val="28"/>
        </w:rPr>
        <w:t>надавати першу допомогу потерпілим у НС.</w:t>
      </w:r>
    </w:p>
    <w:p w:rsidR="00DC7E94" w:rsidRPr="00D51327" w:rsidRDefault="00DC7E94" w:rsidP="00112066">
      <w:pPr>
        <w:pStyle w:val="BodyTextIndent"/>
        <w:ind w:firstLine="567"/>
        <w:rPr>
          <w:sz w:val="16"/>
          <w:szCs w:val="16"/>
        </w:rPr>
      </w:pPr>
    </w:p>
    <w:p w:rsidR="00DC7E94" w:rsidRPr="00D51327" w:rsidRDefault="00DC7E94" w:rsidP="00112066">
      <w:pPr>
        <w:pStyle w:val="BodyTextIndent"/>
        <w:ind w:firstLine="567"/>
        <w:rPr>
          <w:szCs w:val="28"/>
        </w:rPr>
      </w:pPr>
      <w:r w:rsidRPr="00D51327">
        <w:rPr>
          <w:szCs w:val="28"/>
        </w:rPr>
        <w:t>2.3. За підсумками навчання за Програмою рекомендується формування психологічної готовності до адекватних дій в умовах стресового впливу вражаючих чинників НС.</w:t>
      </w:r>
    </w:p>
    <w:p w:rsidR="00DC7E94" w:rsidRPr="00D51327" w:rsidRDefault="00DC7E94" w:rsidP="00112066">
      <w:pPr>
        <w:pStyle w:val="BodyTextIndent"/>
        <w:ind w:firstLine="720"/>
        <w:rPr>
          <w:szCs w:val="28"/>
        </w:rPr>
      </w:pPr>
    </w:p>
    <w:p w:rsidR="00DC7E94" w:rsidRPr="00D51327" w:rsidRDefault="00DC7E94" w:rsidP="00112066">
      <w:pPr>
        <w:pStyle w:val="BodyTextIndent"/>
        <w:jc w:val="center"/>
        <w:rPr>
          <w:b/>
          <w:szCs w:val="28"/>
        </w:rPr>
      </w:pPr>
      <w:r w:rsidRPr="00D51327">
        <w:rPr>
          <w:b/>
          <w:szCs w:val="28"/>
        </w:rPr>
        <w:t xml:space="preserve">ІІІ. Орієнтовний розподіл навчального часу за розділами програми </w:t>
      </w:r>
    </w:p>
    <w:p w:rsidR="00DC7E94" w:rsidRPr="00D51327" w:rsidRDefault="00DC7E94" w:rsidP="00112066">
      <w:pPr>
        <w:pStyle w:val="BodyTextIndent"/>
        <w:jc w:val="center"/>
        <w:rPr>
          <w:b/>
          <w:caps/>
          <w:szCs w:val="28"/>
        </w:rPr>
      </w:pPr>
      <w:r w:rsidRPr="00D51327">
        <w:rPr>
          <w:b/>
          <w:szCs w:val="28"/>
        </w:rPr>
        <w:t>та формами навчання</w:t>
      </w:r>
    </w:p>
    <w:p w:rsidR="00DC7E94" w:rsidRPr="00D51327" w:rsidRDefault="00DC7E94" w:rsidP="00112066">
      <w:pPr>
        <w:pStyle w:val="BodyTextIndent"/>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3"/>
        <w:gridCol w:w="2088"/>
        <w:gridCol w:w="2088"/>
        <w:gridCol w:w="2088"/>
      </w:tblGrid>
      <w:tr w:rsidR="00DC7E94" w:rsidRPr="00D51327" w:rsidTr="00A15504">
        <w:trPr>
          <w:cantSplit/>
          <w:trHeight w:val="490"/>
          <w:tblHeader/>
        </w:trPr>
        <w:tc>
          <w:tcPr>
            <w:tcW w:w="1910" w:type="pct"/>
            <w:vMerge w:val="restart"/>
            <w:vAlign w:val="center"/>
          </w:tcPr>
          <w:p w:rsidR="00DC7E94" w:rsidRPr="00D51327" w:rsidRDefault="00DC7E94" w:rsidP="00112066">
            <w:pPr>
              <w:pStyle w:val="BodyTextIndent"/>
              <w:ind w:firstLine="0"/>
              <w:jc w:val="center"/>
              <w:rPr>
                <w:szCs w:val="28"/>
              </w:rPr>
            </w:pPr>
            <w:r w:rsidRPr="00D51327">
              <w:rPr>
                <w:szCs w:val="28"/>
              </w:rPr>
              <w:t>Найменування розділу</w:t>
            </w:r>
          </w:p>
        </w:tc>
        <w:tc>
          <w:tcPr>
            <w:tcW w:w="3090" w:type="pct"/>
            <w:gridSpan w:val="3"/>
            <w:vAlign w:val="center"/>
          </w:tcPr>
          <w:p w:rsidR="00DC7E94" w:rsidRPr="00D51327" w:rsidRDefault="00DC7E94" w:rsidP="00112066">
            <w:pPr>
              <w:pStyle w:val="BodyTextIndent"/>
              <w:ind w:hanging="22"/>
              <w:jc w:val="center"/>
              <w:rPr>
                <w:szCs w:val="28"/>
              </w:rPr>
            </w:pPr>
            <w:r w:rsidRPr="00D51327">
              <w:rPr>
                <w:szCs w:val="28"/>
              </w:rPr>
              <w:t>Форма навчання, години</w:t>
            </w:r>
          </w:p>
        </w:tc>
      </w:tr>
      <w:tr w:rsidR="00DC7E94" w:rsidRPr="00D51327" w:rsidTr="00A15504">
        <w:trPr>
          <w:cantSplit/>
          <w:trHeight w:val="490"/>
          <w:tblHeader/>
        </w:trPr>
        <w:tc>
          <w:tcPr>
            <w:tcW w:w="1910" w:type="pct"/>
            <w:vMerge/>
          </w:tcPr>
          <w:p w:rsidR="00DC7E94" w:rsidRPr="00D51327" w:rsidRDefault="00DC7E94" w:rsidP="00112066">
            <w:pPr>
              <w:pStyle w:val="BodyTextIndent"/>
              <w:jc w:val="center"/>
              <w:rPr>
                <w:szCs w:val="28"/>
              </w:rPr>
            </w:pPr>
          </w:p>
        </w:tc>
        <w:tc>
          <w:tcPr>
            <w:tcW w:w="1030" w:type="pct"/>
            <w:tcBorders>
              <w:bottom w:val="nil"/>
            </w:tcBorders>
            <w:vAlign w:val="center"/>
          </w:tcPr>
          <w:p w:rsidR="00DC7E94" w:rsidRPr="00D51327" w:rsidRDefault="00DC7E94" w:rsidP="00112066">
            <w:pPr>
              <w:pStyle w:val="BodyTextIndent"/>
              <w:ind w:left="-22" w:firstLine="22"/>
              <w:jc w:val="center"/>
              <w:rPr>
                <w:b/>
                <w:szCs w:val="28"/>
              </w:rPr>
            </w:pPr>
            <w:r w:rsidRPr="00D51327">
              <w:rPr>
                <w:b/>
                <w:szCs w:val="28"/>
              </w:rPr>
              <w:t>курсове навчання</w:t>
            </w:r>
          </w:p>
        </w:tc>
        <w:tc>
          <w:tcPr>
            <w:tcW w:w="1030" w:type="pct"/>
            <w:tcBorders>
              <w:bottom w:val="nil"/>
            </w:tcBorders>
            <w:vAlign w:val="center"/>
          </w:tcPr>
          <w:p w:rsidR="00DC7E94" w:rsidRPr="00D51327" w:rsidRDefault="00DC7E94" w:rsidP="00112066">
            <w:pPr>
              <w:pStyle w:val="BodyTextIndent"/>
              <w:ind w:left="-22" w:firstLine="22"/>
              <w:jc w:val="center"/>
              <w:rPr>
                <w:szCs w:val="28"/>
              </w:rPr>
            </w:pPr>
            <w:r w:rsidRPr="00D51327">
              <w:rPr>
                <w:b/>
                <w:szCs w:val="28"/>
              </w:rPr>
              <w:t>індивідуальне навчання</w:t>
            </w:r>
          </w:p>
        </w:tc>
        <w:tc>
          <w:tcPr>
            <w:tcW w:w="1030" w:type="pct"/>
            <w:tcBorders>
              <w:bottom w:val="nil"/>
            </w:tcBorders>
            <w:vAlign w:val="center"/>
          </w:tcPr>
          <w:p w:rsidR="00DC7E94" w:rsidRPr="00D51327" w:rsidRDefault="00DC7E94" w:rsidP="00112066">
            <w:pPr>
              <w:pStyle w:val="BodyTextIndent"/>
              <w:ind w:left="-22" w:firstLine="22"/>
              <w:jc w:val="center"/>
              <w:rPr>
                <w:szCs w:val="28"/>
              </w:rPr>
            </w:pPr>
            <w:r w:rsidRPr="00D51327">
              <w:rPr>
                <w:szCs w:val="28"/>
              </w:rPr>
              <w:t>спеціальні об’єктові навчання, тренування</w:t>
            </w:r>
          </w:p>
        </w:tc>
      </w:tr>
      <w:tr w:rsidR="00DC7E94" w:rsidRPr="00D51327" w:rsidTr="00A15504">
        <w:trPr>
          <w:cantSplit/>
          <w:trHeight w:val="414"/>
        </w:trPr>
        <w:tc>
          <w:tcPr>
            <w:tcW w:w="5000" w:type="pct"/>
            <w:gridSpan w:val="4"/>
            <w:vAlign w:val="center"/>
          </w:tcPr>
          <w:p w:rsidR="00DC7E94" w:rsidRPr="00D51327" w:rsidRDefault="00DC7E94" w:rsidP="00112066">
            <w:pPr>
              <w:pStyle w:val="BodyTextIndent"/>
              <w:jc w:val="center"/>
              <w:rPr>
                <w:szCs w:val="28"/>
              </w:rPr>
            </w:pPr>
            <w:r w:rsidRPr="00D51327">
              <w:rPr>
                <w:szCs w:val="28"/>
              </w:rPr>
              <w:t>Теоретична складова</w:t>
            </w:r>
          </w:p>
        </w:tc>
      </w:tr>
      <w:tr w:rsidR="00DC7E94" w:rsidRPr="00D51327" w:rsidTr="00A15504">
        <w:trPr>
          <w:cantSplit/>
        </w:trPr>
        <w:tc>
          <w:tcPr>
            <w:tcW w:w="1910" w:type="pct"/>
          </w:tcPr>
          <w:p w:rsidR="00DC7E94" w:rsidRPr="00D51327" w:rsidRDefault="00DC7E94" w:rsidP="00112066">
            <w:pPr>
              <w:pStyle w:val="BodyTextIndent"/>
              <w:ind w:firstLine="142"/>
              <w:rPr>
                <w:szCs w:val="28"/>
              </w:rPr>
            </w:pPr>
            <w:r w:rsidRPr="00D51327">
              <w:rPr>
                <w:szCs w:val="28"/>
              </w:rPr>
              <w:t>Основні способи захисту і загальні правила поведінки в умовах загрози та виникнення НС</w:t>
            </w:r>
          </w:p>
        </w:tc>
        <w:tc>
          <w:tcPr>
            <w:tcW w:w="1030" w:type="pct"/>
            <w:vAlign w:val="center"/>
          </w:tcPr>
          <w:p w:rsidR="00DC7E94" w:rsidRPr="00D51327" w:rsidRDefault="00DC7E94" w:rsidP="00112066">
            <w:pPr>
              <w:pStyle w:val="BodyTextIndent"/>
              <w:rPr>
                <w:szCs w:val="28"/>
              </w:rPr>
            </w:pPr>
            <w:r w:rsidRPr="00D51327">
              <w:rPr>
                <w:szCs w:val="28"/>
              </w:rPr>
              <w:t>1</w:t>
            </w:r>
          </w:p>
        </w:tc>
        <w:tc>
          <w:tcPr>
            <w:tcW w:w="1030" w:type="pct"/>
            <w:vAlign w:val="center"/>
          </w:tcPr>
          <w:p w:rsidR="00DC7E94" w:rsidRPr="00D51327" w:rsidRDefault="00DC7E94" w:rsidP="00112066">
            <w:pPr>
              <w:pStyle w:val="BodyTextIndent"/>
              <w:rPr>
                <w:szCs w:val="28"/>
              </w:rPr>
            </w:pPr>
            <w:r w:rsidRPr="00D51327">
              <w:rPr>
                <w:szCs w:val="28"/>
              </w:rPr>
              <w:t>5</w:t>
            </w:r>
          </w:p>
        </w:tc>
        <w:tc>
          <w:tcPr>
            <w:tcW w:w="1030" w:type="pct"/>
            <w:vAlign w:val="center"/>
          </w:tcPr>
          <w:p w:rsidR="00DC7E94" w:rsidRPr="00D51327" w:rsidRDefault="00DC7E94" w:rsidP="00112066">
            <w:pPr>
              <w:pStyle w:val="BodyTextIndent"/>
              <w:rPr>
                <w:szCs w:val="28"/>
              </w:rPr>
            </w:pPr>
            <w:r w:rsidRPr="00D51327">
              <w:rPr>
                <w:szCs w:val="28"/>
              </w:rPr>
              <w:t>—</w:t>
            </w:r>
          </w:p>
        </w:tc>
      </w:tr>
      <w:tr w:rsidR="00DC7E94" w:rsidRPr="00D51327" w:rsidTr="00A15504">
        <w:trPr>
          <w:cantSplit/>
        </w:trPr>
        <w:tc>
          <w:tcPr>
            <w:tcW w:w="1910" w:type="pct"/>
          </w:tcPr>
          <w:p w:rsidR="00DC7E94" w:rsidRPr="00D51327" w:rsidRDefault="00DC7E94" w:rsidP="00112066">
            <w:pPr>
              <w:pStyle w:val="BodyTextIndent"/>
              <w:ind w:firstLine="142"/>
              <w:rPr>
                <w:szCs w:val="28"/>
              </w:rPr>
            </w:pPr>
            <w:r w:rsidRPr="00D51327">
              <w:rPr>
                <w:szCs w:val="28"/>
              </w:rPr>
              <w:t>Надання першої допомоги потерпілим</w:t>
            </w:r>
          </w:p>
        </w:tc>
        <w:tc>
          <w:tcPr>
            <w:tcW w:w="1030" w:type="pct"/>
            <w:vAlign w:val="center"/>
          </w:tcPr>
          <w:p w:rsidR="00DC7E94" w:rsidRPr="00D51327" w:rsidRDefault="00DC7E94" w:rsidP="00112066">
            <w:pPr>
              <w:pStyle w:val="BodyTextIndent"/>
              <w:rPr>
                <w:szCs w:val="28"/>
              </w:rPr>
            </w:pPr>
            <w:r w:rsidRPr="00D51327">
              <w:rPr>
                <w:szCs w:val="28"/>
              </w:rPr>
              <w:t>1</w:t>
            </w:r>
          </w:p>
        </w:tc>
        <w:tc>
          <w:tcPr>
            <w:tcW w:w="1030" w:type="pct"/>
            <w:vAlign w:val="center"/>
          </w:tcPr>
          <w:p w:rsidR="00DC7E94" w:rsidRPr="00D51327" w:rsidRDefault="00DC7E94" w:rsidP="00112066">
            <w:pPr>
              <w:pStyle w:val="BodyTextIndent"/>
              <w:rPr>
                <w:szCs w:val="28"/>
              </w:rPr>
            </w:pPr>
            <w:r w:rsidRPr="00D51327">
              <w:rPr>
                <w:szCs w:val="28"/>
              </w:rPr>
              <w:t>1</w:t>
            </w:r>
          </w:p>
        </w:tc>
        <w:tc>
          <w:tcPr>
            <w:tcW w:w="1030" w:type="pct"/>
            <w:vAlign w:val="center"/>
          </w:tcPr>
          <w:p w:rsidR="00DC7E94" w:rsidRPr="00D51327" w:rsidRDefault="00DC7E94" w:rsidP="00112066">
            <w:pPr>
              <w:pStyle w:val="BodyTextIndent"/>
              <w:rPr>
                <w:szCs w:val="28"/>
              </w:rPr>
            </w:pPr>
            <w:r w:rsidRPr="00D51327">
              <w:rPr>
                <w:szCs w:val="28"/>
              </w:rPr>
              <w:t>—</w:t>
            </w:r>
          </w:p>
        </w:tc>
      </w:tr>
      <w:tr w:rsidR="00DC7E94" w:rsidRPr="00D51327" w:rsidTr="00A15504">
        <w:trPr>
          <w:cantSplit/>
        </w:trPr>
        <w:tc>
          <w:tcPr>
            <w:tcW w:w="1910" w:type="pct"/>
          </w:tcPr>
          <w:p w:rsidR="00DC7E94" w:rsidRPr="00D51327" w:rsidRDefault="00DC7E94" w:rsidP="00112066">
            <w:pPr>
              <w:pStyle w:val="BodyTextIndent"/>
              <w:ind w:firstLine="142"/>
              <w:rPr>
                <w:szCs w:val="28"/>
              </w:rPr>
            </w:pPr>
            <w:r w:rsidRPr="00D51327">
              <w:rPr>
                <w:szCs w:val="28"/>
              </w:rPr>
              <w:t>Організація заходів цивільного захисту на підприємстві, в установі, організації</w:t>
            </w:r>
          </w:p>
        </w:tc>
        <w:tc>
          <w:tcPr>
            <w:tcW w:w="1030" w:type="pct"/>
            <w:vAlign w:val="center"/>
          </w:tcPr>
          <w:p w:rsidR="00DC7E94" w:rsidRPr="00D51327" w:rsidRDefault="00DC7E94" w:rsidP="00112066">
            <w:pPr>
              <w:pStyle w:val="BodyTextIndent"/>
              <w:rPr>
                <w:szCs w:val="28"/>
              </w:rPr>
            </w:pPr>
            <w:r w:rsidRPr="00D51327">
              <w:rPr>
                <w:szCs w:val="28"/>
              </w:rPr>
              <w:t>1</w:t>
            </w:r>
          </w:p>
        </w:tc>
        <w:tc>
          <w:tcPr>
            <w:tcW w:w="1030" w:type="pct"/>
            <w:vAlign w:val="center"/>
          </w:tcPr>
          <w:p w:rsidR="00DC7E94" w:rsidRPr="00D51327" w:rsidRDefault="00DC7E94" w:rsidP="00112066">
            <w:pPr>
              <w:pStyle w:val="BodyTextIndent"/>
              <w:rPr>
                <w:szCs w:val="28"/>
              </w:rPr>
            </w:pPr>
            <w:r w:rsidRPr="00D51327">
              <w:rPr>
                <w:szCs w:val="28"/>
              </w:rPr>
              <w:t>2</w:t>
            </w:r>
          </w:p>
        </w:tc>
        <w:tc>
          <w:tcPr>
            <w:tcW w:w="1030" w:type="pct"/>
            <w:vAlign w:val="center"/>
          </w:tcPr>
          <w:p w:rsidR="00DC7E94" w:rsidRPr="00D51327" w:rsidRDefault="00DC7E94" w:rsidP="00112066">
            <w:pPr>
              <w:pStyle w:val="BodyTextIndent"/>
              <w:rPr>
                <w:szCs w:val="28"/>
              </w:rPr>
            </w:pPr>
            <w:r w:rsidRPr="00D51327">
              <w:rPr>
                <w:szCs w:val="28"/>
              </w:rPr>
              <w:t>—</w:t>
            </w:r>
          </w:p>
        </w:tc>
      </w:tr>
      <w:tr w:rsidR="00DC7E94" w:rsidRPr="00D51327" w:rsidTr="00A15504">
        <w:trPr>
          <w:cantSplit/>
        </w:trPr>
        <w:tc>
          <w:tcPr>
            <w:tcW w:w="1910" w:type="pct"/>
          </w:tcPr>
          <w:p w:rsidR="00DC7E94" w:rsidRPr="00D51327" w:rsidRDefault="00DC7E94" w:rsidP="00112066">
            <w:pPr>
              <w:pStyle w:val="BodyTextIndent"/>
              <w:ind w:left="142" w:firstLine="142"/>
              <w:rPr>
                <w:szCs w:val="28"/>
              </w:rPr>
            </w:pPr>
            <w:r w:rsidRPr="00D51327">
              <w:rPr>
                <w:szCs w:val="28"/>
              </w:rPr>
              <w:t>Перевірка знань</w:t>
            </w:r>
          </w:p>
        </w:tc>
        <w:tc>
          <w:tcPr>
            <w:tcW w:w="1030" w:type="pct"/>
            <w:vAlign w:val="center"/>
          </w:tcPr>
          <w:p w:rsidR="00DC7E94" w:rsidRPr="00D51327" w:rsidRDefault="00DC7E94" w:rsidP="00112066">
            <w:pPr>
              <w:pStyle w:val="BodyTextIndent"/>
              <w:rPr>
                <w:szCs w:val="28"/>
              </w:rPr>
            </w:pPr>
            <w:r w:rsidRPr="00D51327">
              <w:rPr>
                <w:szCs w:val="28"/>
              </w:rPr>
              <w:t>1</w:t>
            </w:r>
          </w:p>
        </w:tc>
        <w:tc>
          <w:tcPr>
            <w:tcW w:w="1030" w:type="pct"/>
            <w:vAlign w:val="center"/>
          </w:tcPr>
          <w:p w:rsidR="00DC7E94" w:rsidRPr="00D51327" w:rsidRDefault="00DC7E94" w:rsidP="00112066">
            <w:pPr>
              <w:pStyle w:val="BodyTextIndent"/>
              <w:rPr>
                <w:szCs w:val="28"/>
              </w:rPr>
            </w:pPr>
            <w:r w:rsidRPr="00D51327">
              <w:rPr>
                <w:szCs w:val="28"/>
              </w:rPr>
              <w:t>—</w:t>
            </w:r>
          </w:p>
        </w:tc>
        <w:tc>
          <w:tcPr>
            <w:tcW w:w="1030" w:type="pct"/>
            <w:vAlign w:val="center"/>
          </w:tcPr>
          <w:p w:rsidR="00DC7E94" w:rsidRPr="00D51327" w:rsidRDefault="00DC7E94" w:rsidP="00112066">
            <w:pPr>
              <w:pStyle w:val="BodyTextIndent"/>
              <w:rPr>
                <w:szCs w:val="28"/>
              </w:rPr>
            </w:pPr>
            <w:r w:rsidRPr="00D51327">
              <w:rPr>
                <w:szCs w:val="28"/>
              </w:rPr>
              <w:t>—</w:t>
            </w:r>
          </w:p>
        </w:tc>
      </w:tr>
      <w:tr w:rsidR="00DC7E94" w:rsidRPr="00D51327" w:rsidTr="00A15504">
        <w:trPr>
          <w:cantSplit/>
        </w:trPr>
        <w:tc>
          <w:tcPr>
            <w:tcW w:w="1910" w:type="pct"/>
          </w:tcPr>
          <w:p w:rsidR="00DC7E94" w:rsidRPr="00D51327" w:rsidRDefault="00DC7E94" w:rsidP="00112066">
            <w:pPr>
              <w:pStyle w:val="BodyTextIndent"/>
              <w:ind w:left="142" w:firstLine="142"/>
              <w:rPr>
                <w:szCs w:val="28"/>
              </w:rPr>
            </w:pPr>
            <w:r w:rsidRPr="00D51327">
              <w:rPr>
                <w:szCs w:val="28"/>
              </w:rPr>
              <w:t xml:space="preserve">Усього </w:t>
            </w:r>
          </w:p>
        </w:tc>
        <w:tc>
          <w:tcPr>
            <w:tcW w:w="1030" w:type="pct"/>
            <w:vAlign w:val="center"/>
          </w:tcPr>
          <w:p w:rsidR="00DC7E94" w:rsidRPr="00D51327" w:rsidRDefault="00DC7E94" w:rsidP="00112066">
            <w:pPr>
              <w:pStyle w:val="BodyTextIndent"/>
              <w:rPr>
                <w:b/>
                <w:szCs w:val="28"/>
              </w:rPr>
            </w:pPr>
            <w:r w:rsidRPr="00D51327">
              <w:rPr>
                <w:b/>
                <w:szCs w:val="28"/>
              </w:rPr>
              <w:t>4</w:t>
            </w:r>
          </w:p>
        </w:tc>
        <w:tc>
          <w:tcPr>
            <w:tcW w:w="1030" w:type="pct"/>
            <w:vAlign w:val="center"/>
          </w:tcPr>
          <w:p w:rsidR="00DC7E94" w:rsidRPr="00D51327" w:rsidRDefault="00DC7E94" w:rsidP="00112066">
            <w:pPr>
              <w:pStyle w:val="BodyTextIndent"/>
              <w:rPr>
                <w:b/>
                <w:szCs w:val="28"/>
              </w:rPr>
            </w:pPr>
            <w:r w:rsidRPr="00D51327">
              <w:rPr>
                <w:b/>
                <w:szCs w:val="28"/>
              </w:rPr>
              <w:t>8</w:t>
            </w:r>
          </w:p>
        </w:tc>
        <w:tc>
          <w:tcPr>
            <w:tcW w:w="1030" w:type="pct"/>
            <w:vAlign w:val="center"/>
          </w:tcPr>
          <w:p w:rsidR="00DC7E94" w:rsidRPr="00D51327" w:rsidRDefault="00DC7E94" w:rsidP="00112066">
            <w:pPr>
              <w:pStyle w:val="BodyTextIndent"/>
              <w:rPr>
                <w:szCs w:val="28"/>
              </w:rPr>
            </w:pPr>
            <w:r w:rsidRPr="00D51327">
              <w:rPr>
                <w:szCs w:val="28"/>
              </w:rPr>
              <w:t>—</w:t>
            </w:r>
          </w:p>
        </w:tc>
      </w:tr>
      <w:tr w:rsidR="00DC7E94" w:rsidRPr="00D51327" w:rsidTr="00A15504">
        <w:trPr>
          <w:cantSplit/>
        </w:trPr>
        <w:tc>
          <w:tcPr>
            <w:tcW w:w="5000" w:type="pct"/>
            <w:gridSpan w:val="4"/>
            <w:vAlign w:val="center"/>
          </w:tcPr>
          <w:p w:rsidR="00DC7E94" w:rsidRPr="00D51327" w:rsidRDefault="00DC7E94" w:rsidP="00112066">
            <w:pPr>
              <w:pStyle w:val="BodyTextIndent"/>
              <w:jc w:val="center"/>
              <w:rPr>
                <w:szCs w:val="28"/>
              </w:rPr>
            </w:pPr>
            <w:r w:rsidRPr="00D51327">
              <w:rPr>
                <w:szCs w:val="28"/>
              </w:rPr>
              <w:t>Практична складова</w:t>
            </w:r>
          </w:p>
        </w:tc>
      </w:tr>
      <w:tr w:rsidR="00DC7E94" w:rsidRPr="00D51327" w:rsidTr="00A15504">
        <w:trPr>
          <w:cantSplit/>
        </w:trPr>
        <w:tc>
          <w:tcPr>
            <w:tcW w:w="1910" w:type="pct"/>
          </w:tcPr>
          <w:p w:rsidR="00DC7E94" w:rsidRPr="00D51327" w:rsidRDefault="00DC7E94" w:rsidP="00112066">
            <w:pPr>
              <w:pStyle w:val="BodyTextIndent"/>
              <w:ind w:firstLine="142"/>
              <w:rPr>
                <w:szCs w:val="28"/>
              </w:rPr>
            </w:pPr>
            <w:r w:rsidRPr="00D51327">
              <w:rPr>
                <w:szCs w:val="28"/>
              </w:rPr>
              <w:t>Протипожежні тренування</w:t>
            </w:r>
          </w:p>
        </w:tc>
        <w:tc>
          <w:tcPr>
            <w:tcW w:w="1030" w:type="pct"/>
            <w:vAlign w:val="center"/>
          </w:tcPr>
          <w:p w:rsidR="00DC7E94" w:rsidRPr="00D51327" w:rsidRDefault="00DC7E94" w:rsidP="00112066">
            <w:pPr>
              <w:pStyle w:val="BodyTextIndent"/>
              <w:rPr>
                <w:szCs w:val="28"/>
              </w:rPr>
            </w:pPr>
            <w:r w:rsidRPr="00D51327">
              <w:rPr>
                <w:szCs w:val="28"/>
              </w:rPr>
              <w:t>—</w:t>
            </w:r>
          </w:p>
        </w:tc>
        <w:tc>
          <w:tcPr>
            <w:tcW w:w="1030" w:type="pct"/>
            <w:vAlign w:val="center"/>
          </w:tcPr>
          <w:p w:rsidR="00DC7E94" w:rsidRPr="00D51327" w:rsidRDefault="00DC7E94" w:rsidP="00112066">
            <w:pPr>
              <w:pStyle w:val="BodyTextIndent"/>
              <w:rPr>
                <w:szCs w:val="28"/>
              </w:rPr>
            </w:pPr>
            <w:r w:rsidRPr="00D51327">
              <w:rPr>
                <w:szCs w:val="28"/>
              </w:rPr>
              <w:t>—</w:t>
            </w:r>
          </w:p>
        </w:tc>
        <w:tc>
          <w:tcPr>
            <w:tcW w:w="1030" w:type="pct"/>
            <w:vAlign w:val="center"/>
          </w:tcPr>
          <w:p w:rsidR="00DC7E94" w:rsidRPr="00D51327" w:rsidRDefault="00DC7E94" w:rsidP="00112066">
            <w:pPr>
              <w:pStyle w:val="BodyTextIndent"/>
              <w:rPr>
                <w:szCs w:val="28"/>
              </w:rPr>
            </w:pPr>
            <w:r w:rsidRPr="00D51327">
              <w:rPr>
                <w:szCs w:val="28"/>
              </w:rPr>
              <w:t>2</w:t>
            </w:r>
          </w:p>
        </w:tc>
      </w:tr>
      <w:tr w:rsidR="00DC7E94" w:rsidRPr="00D51327" w:rsidTr="00A15504">
        <w:trPr>
          <w:cantSplit/>
        </w:trPr>
        <w:tc>
          <w:tcPr>
            <w:tcW w:w="1910" w:type="pct"/>
          </w:tcPr>
          <w:p w:rsidR="00DC7E94" w:rsidRPr="00D51327" w:rsidRDefault="00DC7E94" w:rsidP="00112066">
            <w:pPr>
              <w:pStyle w:val="BodyTextIndent"/>
              <w:ind w:firstLine="142"/>
              <w:rPr>
                <w:szCs w:val="28"/>
              </w:rPr>
            </w:pPr>
            <w:r w:rsidRPr="00D51327">
              <w:rPr>
                <w:szCs w:val="28"/>
              </w:rPr>
              <w:t>Спеціальне об’єктове навчання (тренування) з питань цивільного захисту</w:t>
            </w:r>
          </w:p>
        </w:tc>
        <w:tc>
          <w:tcPr>
            <w:tcW w:w="1030" w:type="pct"/>
            <w:vAlign w:val="center"/>
          </w:tcPr>
          <w:p w:rsidR="00DC7E94" w:rsidRPr="00D51327" w:rsidRDefault="00DC7E94" w:rsidP="00112066">
            <w:pPr>
              <w:pStyle w:val="BodyTextIndent"/>
              <w:rPr>
                <w:szCs w:val="28"/>
              </w:rPr>
            </w:pPr>
            <w:r w:rsidRPr="00D51327">
              <w:rPr>
                <w:szCs w:val="28"/>
              </w:rPr>
              <w:t>—</w:t>
            </w:r>
          </w:p>
        </w:tc>
        <w:tc>
          <w:tcPr>
            <w:tcW w:w="1030" w:type="pct"/>
            <w:vAlign w:val="center"/>
          </w:tcPr>
          <w:p w:rsidR="00DC7E94" w:rsidRPr="00D51327" w:rsidRDefault="00DC7E94" w:rsidP="00112066">
            <w:pPr>
              <w:pStyle w:val="BodyTextIndent"/>
              <w:rPr>
                <w:szCs w:val="28"/>
              </w:rPr>
            </w:pPr>
            <w:r w:rsidRPr="00D51327">
              <w:rPr>
                <w:szCs w:val="28"/>
              </w:rPr>
              <w:t>—</w:t>
            </w:r>
          </w:p>
        </w:tc>
        <w:tc>
          <w:tcPr>
            <w:tcW w:w="1030" w:type="pct"/>
            <w:vAlign w:val="center"/>
          </w:tcPr>
          <w:p w:rsidR="00DC7E94" w:rsidRPr="00D51327" w:rsidRDefault="00DC7E94" w:rsidP="00112066">
            <w:pPr>
              <w:pStyle w:val="BodyTextIndent"/>
              <w:rPr>
                <w:szCs w:val="28"/>
              </w:rPr>
            </w:pPr>
            <w:r w:rsidRPr="00D51327">
              <w:rPr>
                <w:szCs w:val="28"/>
              </w:rPr>
              <w:t>до 8</w:t>
            </w:r>
          </w:p>
        </w:tc>
      </w:tr>
      <w:tr w:rsidR="00DC7E94" w:rsidRPr="00D51327" w:rsidTr="00A15504">
        <w:trPr>
          <w:cantSplit/>
        </w:trPr>
        <w:tc>
          <w:tcPr>
            <w:tcW w:w="1910" w:type="pct"/>
          </w:tcPr>
          <w:p w:rsidR="00DC7E94" w:rsidRPr="00D51327" w:rsidRDefault="00DC7E94" w:rsidP="00112066">
            <w:pPr>
              <w:pStyle w:val="BodyTextIndent"/>
              <w:ind w:firstLine="142"/>
              <w:rPr>
                <w:szCs w:val="28"/>
              </w:rPr>
            </w:pPr>
            <w:r w:rsidRPr="00D51327">
              <w:rPr>
                <w:szCs w:val="28"/>
              </w:rPr>
              <w:t>Усього</w:t>
            </w:r>
          </w:p>
        </w:tc>
        <w:tc>
          <w:tcPr>
            <w:tcW w:w="1030" w:type="pct"/>
            <w:vAlign w:val="center"/>
          </w:tcPr>
          <w:p w:rsidR="00DC7E94" w:rsidRPr="00D51327" w:rsidRDefault="00DC7E94" w:rsidP="00112066">
            <w:pPr>
              <w:pStyle w:val="BodyTextIndent"/>
              <w:rPr>
                <w:szCs w:val="28"/>
              </w:rPr>
            </w:pPr>
            <w:r w:rsidRPr="00D51327">
              <w:rPr>
                <w:szCs w:val="28"/>
              </w:rPr>
              <w:t>—</w:t>
            </w:r>
          </w:p>
        </w:tc>
        <w:tc>
          <w:tcPr>
            <w:tcW w:w="1030" w:type="pct"/>
            <w:vAlign w:val="center"/>
          </w:tcPr>
          <w:p w:rsidR="00DC7E94" w:rsidRPr="00D51327" w:rsidRDefault="00DC7E94" w:rsidP="00112066">
            <w:pPr>
              <w:pStyle w:val="BodyTextIndent"/>
              <w:rPr>
                <w:szCs w:val="28"/>
              </w:rPr>
            </w:pPr>
            <w:r w:rsidRPr="00D51327">
              <w:rPr>
                <w:szCs w:val="28"/>
              </w:rPr>
              <w:t>—</w:t>
            </w:r>
          </w:p>
        </w:tc>
        <w:tc>
          <w:tcPr>
            <w:tcW w:w="1030" w:type="pct"/>
            <w:vAlign w:val="center"/>
          </w:tcPr>
          <w:p w:rsidR="00DC7E94" w:rsidRPr="00D51327" w:rsidRDefault="00DC7E94" w:rsidP="00112066">
            <w:pPr>
              <w:pStyle w:val="BodyTextIndent"/>
              <w:rPr>
                <w:szCs w:val="28"/>
              </w:rPr>
            </w:pPr>
            <w:r w:rsidRPr="00D51327">
              <w:rPr>
                <w:szCs w:val="28"/>
              </w:rPr>
              <w:t>до 10</w:t>
            </w:r>
          </w:p>
        </w:tc>
      </w:tr>
      <w:tr w:rsidR="00DC7E94" w:rsidRPr="00D51327" w:rsidTr="00A15504">
        <w:trPr>
          <w:cantSplit/>
        </w:trPr>
        <w:tc>
          <w:tcPr>
            <w:tcW w:w="1910" w:type="pct"/>
          </w:tcPr>
          <w:p w:rsidR="00DC7E94" w:rsidRPr="00D51327" w:rsidRDefault="00DC7E94" w:rsidP="00112066">
            <w:pPr>
              <w:pStyle w:val="BodyTextIndent"/>
              <w:ind w:firstLine="142"/>
              <w:rPr>
                <w:szCs w:val="28"/>
              </w:rPr>
            </w:pPr>
            <w:r w:rsidRPr="00D51327">
              <w:rPr>
                <w:szCs w:val="28"/>
              </w:rPr>
              <w:t>Разом</w:t>
            </w:r>
          </w:p>
        </w:tc>
        <w:tc>
          <w:tcPr>
            <w:tcW w:w="1030" w:type="pct"/>
            <w:vAlign w:val="center"/>
          </w:tcPr>
          <w:p w:rsidR="00DC7E94" w:rsidRPr="00D51327" w:rsidRDefault="00DC7E94" w:rsidP="00112066">
            <w:pPr>
              <w:pStyle w:val="BodyTextIndent"/>
              <w:rPr>
                <w:szCs w:val="28"/>
              </w:rPr>
            </w:pPr>
            <w:r w:rsidRPr="00D51327">
              <w:rPr>
                <w:szCs w:val="28"/>
              </w:rPr>
              <w:t>4</w:t>
            </w:r>
          </w:p>
        </w:tc>
        <w:tc>
          <w:tcPr>
            <w:tcW w:w="1030" w:type="pct"/>
            <w:vAlign w:val="center"/>
          </w:tcPr>
          <w:p w:rsidR="00DC7E94" w:rsidRPr="00D51327" w:rsidRDefault="00DC7E94" w:rsidP="00112066">
            <w:pPr>
              <w:pStyle w:val="BodyTextIndent"/>
              <w:rPr>
                <w:szCs w:val="28"/>
              </w:rPr>
            </w:pPr>
            <w:r w:rsidRPr="00D51327">
              <w:rPr>
                <w:szCs w:val="28"/>
              </w:rPr>
              <w:t>8</w:t>
            </w:r>
          </w:p>
        </w:tc>
        <w:tc>
          <w:tcPr>
            <w:tcW w:w="1030" w:type="pct"/>
            <w:vAlign w:val="center"/>
          </w:tcPr>
          <w:p w:rsidR="00DC7E94" w:rsidRPr="00D51327" w:rsidRDefault="00DC7E94" w:rsidP="00112066">
            <w:pPr>
              <w:pStyle w:val="BodyTextIndent"/>
              <w:rPr>
                <w:szCs w:val="28"/>
              </w:rPr>
            </w:pPr>
            <w:r w:rsidRPr="00D51327">
              <w:rPr>
                <w:szCs w:val="28"/>
              </w:rPr>
              <w:t>до 10</w:t>
            </w:r>
          </w:p>
        </w:tc>
      </w:tr>
    </w:tbl>
    <w:p w:rsidR="00DC7E94" w:rsidRPr="00D51327" w:rsidRDefault="00DC7E94" w:rsidP="007C363D">
      <w:pPr>
        <w:pStyle w:val="BodyTextIndent"/>
        <w:ind w:firstLine="0"/>
        <w:rPr>
          <w:szCs w:val="28"/>
        </w:rPr>
      </w:pPr>
    </w:p>
    <w:p w:rsidR="00DC7E94" w:rsidRPr="00D51327" w:rsidRDefault="00DC7E94" w:rsidP="007C363D">
      <w:pPr>
        <w:pStyle w:val="BodyTextIndent"/>
        <w:ind w:firstLine="0"/>
        <w:rPr>
          <w:szCs w:val="28"/>
        </w:rPr>
      </w:pPr>
    </w:p>
    <w:p w:rsidR="00DC7E94" w:rsidRPr="00D51327" w:rsidRDefault="00DC7E94" w:rsidP="007C363D">
      <w:pPr>
        <w:pStyle w:val="BodyTextIndent"/>
        <w:ind w:firstLine="0"/>
        <w:rPr>
          <w:szCs w:val="28"/>
        </w:rPr>
      </w:pPr>
    </w:p>
    <w:p w:rsidR="00DC7E94" w:rsidRPr="00D51327" w:rsidRDefault="00DC7E94" w:rsidP="007C363D">
      <w:pPr>
        <w:pStyle w:val="BodyTextIndent"/>
        <w:ind w:firstLine="0"/>
        <w:rPr>
          <w:szCs w:val="28"/>
        </w:rPr>
      </w:pPr>
    </w:p>
    <w:p w:rsidR="00DC7E94" w:rsidRPr="00D51327" w:rsidRDefault="00DC7E94" w:rsidP="007C363D">
      <w:pPr>
        <w:pStyle w:val="BodyTextIndent"/>
        <w:ind w:firstLine="0"/>
        <w:rPr>
          <w:szCs w:val="28"/>
        </w:rPr>
      </w:pPr>
    </w:p>
    <w:p w:rsidR="00DC7E94" w:rsidRPr="00D51327" w:rsidRDefault="00DC7E94" w:rsidP="007C363D">
      <w:pPr>
        <w:pStyle w:val="BodyTextIndent"/>
        <w:ind w:firstLine="0"/>
        <w:rPr>
          <w:szCs w:val="28"/>
        </w:rPr>
      </w:pPr>
    </w:p>
    <w:p w:rsidR="00DC7E94" w:rsidRPr="00D51327" w:rsidRDefault="00DC7E94" w:rsidP="007C363D">
      <w:pPr>
        <w:pStyle w:val="BodyTextIndent"/>
        <w:ind w:firstLine="0"/>
        <w:rPr>
          <w:szCs w:val="28"/>
        </w:rPr>
      </w:pPr>
    </w:p>
    <w:p w:rsidR="00DC7E94" w:rsidRPr="00D51327" w:rsidRDefault="00DC7E94" w:rsidP="007C363D">
      <w:pPr>
        <w:pStyle w:val="BodyTextIndent"/>
        <w:ind w:firstLine="0"/>
        <w:rPr>
          <w:szCs w:val="28"/>
        </w:rPr>
      </w:pPr>
    </w:p>
    <w:p w:rsidR="00DC7E94" w:rsidRPr="00D51327" w:rsidRDefault="00DC7E94" w:rsidP="007C363D">
      <w:pPr>
        <w:pStyle w:val="BodyTextIndent"/>
        <w:ind w:firstLine="0"/>
        <w:rPr>
          <w:szCs w:val="28"/>
        </w:rPr>
      </w:pPr>
    </w:p>
    <w:p w:rsidR="00DC7E94" w:rsidRPr="00D51327" w:rsidRDefault="00DC7E94" w:rsidP="00112066">
      <w:pPr>
        <w:pStyle w:val="BodyTextIndent"/>
        <w:jc w:val="center"/>
        <w:rPr>
          <w:b/>
          <w:szCs w:val="28"/>
        </w:rPr>
      </w:pPr>
      <w:r w:rsidRPr="00D51327">
        <w:rPr>
          <w:b/>
          <w:szCs w:val="28"/>
        </w:rPr>
        <w:t xml:space="preserve">IV. Рекомендована тематика та орієнтовний зміст тем </w:t>
      </w:r>
    </w:p>
    <w:p w:rsidR="00DC7E94" w:rsidRPr="00D51327" w:rsidRDefault="00DC7E94" w:rsidP="00112066">
      <w:pPr>
        <w:pStyle w:val="BodyTextIndent"/>
        <w:jc w:val="center"/>
        <w:rPr>
          <w:b/>
          <w:szCs w:val="28"/>
        </w:rPr>
      </w:pPr>
      <w:r w:rsidRPr="00D51327">
        <w:rPr>
          <w:b/>
          <w:szCs w:val="28"/>
        </w:rPr>
        <w:t>за розділами програми</w:t>
      </w:r>
    </w:p>
    <w:p w:rsidR="00DC7E94" w:rsidRPr="00D51327" w:rsidRDefault="00DC7E94" w:rsidP="00112066">
      <w:pPr>
        <w:pStyle w:val="BodyTextIndent"/>
        <w:ind w:firstLine="709"/>
        <w:jc w:val="center"/>
        <w:rPr>
          <w:b/>
          <w:sz w:val="16"/>
          <w:szCs w:val="16"/>
        </w:rPr>
      </w:pPr>
    </w:p>
    <w:p w:rsidR="00DC7E94" w:rsidRPr="00D51327" w:rsidRDefault="00DC7E94" w:rsidP="00112066">
      <w:pPr>
        <w:pStyle w:val="BodyTextIndent"/>
        <w:ind w:firstLine="709"/>
        <w:rPr>
          <w:b/>
          <w:szCs w:val="28"/>
        </w:rPr>
      </w:pPr>
      <w:r w:rsidRPr="00D51327">
        <w:rPr>
          <w:b/>
          <w:szCs w:val="28"/>
        </w:rPr>
        <w:t>1. Основні способи захисту і загальні правила поведінки в умовах загрози та виникнення НС</w:t>
      </w:r>
    </w:p>
    <w:p w:rsidR="00DC7E94" w:rsidRPr="00D51327" w:rsidRDefault="00DC7E94" w:rsidP="00112066">
      <w:pPr>
        <w:ind w:firstLine="709"/>
        <w:jc w:val="both"/>
        <w:rPr>
          <w:sz w:val="16"/>
          <w:szCs w:val="16"/>
        </w:rPr>
      </w:pPr>
    </w:p>
    <w:p w:rsidR="00DC7E94" w:rsidRPr="00D51327" w:rsidRDefault="00DC7E94" w:rsidP="00112066">
      <w:pPr>
        <w:pStyle w:val="BodyTextIndent"/>
        <w:ind w:firstLine="709"/>
        <w:rPr>
          <w:b/>
          <w:szCs w:val="28"/>
        </w:rPr>
      </w:pPr>
      <w:r w:rsidRPr="00D51327">
        <w:rPr>
          <w:b/>
          <w:szCs w:val="28"/>
        </w:rPr>
        <w:t>Тема 1.1. Основні способи захисту в умовах загрози та виникнення НС.</w:t>
      </w:r>
    </w:p>
    <w:p w:rsidR="00DC7E94" w:rsidRPr="00D51327" w:rsidRDefault="00DC7E94" w:rsidP="00112066">
      <w:pPr>
        <w:ind w:firstLine="709"/>
        <w:jc w:val="both"/>
        <w:rPr>
          <w:sz w:val="24"/>
        </w:rPr>
      </w:pPr>
      <w:r w:rsidRPr="00D51327">
        <w:rPr>
          <w:sz w:val="24"/>
        </w:rPr>
        <w:t>Основні поняття про НС. Порядок отримання інформації про загрозу і виникнення НС. Попереджувальний сигнал «Увага всім!».</w:t>
      </w:r>
    </w:p>
    <w:p w:rsidR="00DC7E94" w:rsidRPr="00D51327" w:rsidRDefault="00DC7E94" w:rsidP="00112066">
      <w:pPr>
        <w:ind w:firstLine="709"/>
        <w:jc w:val="both"/>
        <w:rPr>
          <w:strike/>
          <w:sz w:val="24"/>
        </w:rPr>
      </w:pPr>
      <w:r w:rsidRPr="00D51327">
        <w:rPr>
          <w:sz w:val="24"/>
        </w:rPr>
        <w:t>Захисні споруди цивільного захисту, їх призначення та облаштування. Порядок заповнення захисних споруд та правила поведінки працівників, які укриваються в них.</w:t>
      </w:r>
    </w:p>
    <w:p w:rsidR="00DC7E94" w:rsidRPr="00D51327" w:rsidRDefault="00DC7E94" w:rsidP="00112066">
      <w:pPr>
        <w:pStyle w:val="BodyTextIndent"/>
        <w:ind w:firstLine="709"/>
        <w:rPr>
          <w:sz w:val="24"/>
          <w:szCs w:val="28"/>
        </w:rPr>
      </w:pPr>
      <w:r w:rsidRPr="00D51327">
        <w:rPr>
          <w:sz w:val="24"/>
          <w:szCs w:val="28"/>
        </w:rPr>
        <w:t>Принцип дії, індивідуальний підбір та правила користування протигазами, респіраторами. Медичні засоби, що входять до індивідуальних аптечок та їх призначення. Індивідуальний перев’язочний пакет. Індивідуальні протихімічні пакети.</w:t>
      </w:r>
    </w:p>
    <w:p w:rsidR="00DC7E94" w:rsidRPr="00D51327" w:rsidRDefault="00DC7E94" w:rsidP="00112066">
      <w:pPr>
        <w:pStyle w:val="BodyTextIndent"/>
        <w:ind w:firstLine="709"/>
        <w:rPr>
          <w:b/>
          <w:sz w:val="24"/>
          <w:szCs w:val="28"/>
        </w:rPr>
      </w:pPr>
      <w:r w:rsidRPr="00D51327">
        <w:rPr>
          <w:sz w:val="24"/>
          <w:szCs w:val="28"/>
        </w:rPr>
        <w:t>Евакуація, порядок її проведення, правила поведінки та обов’язки евакуйованих працівників.</w:t>
      </w:r>
    </w:p>
    <w:p w:rsidR="00DC7E94" w:rsidRPr="00D51327" w:rsidRDefault="00DC7E94" w:rsidP="00112066">
      <w:pPr>
        <w:pStyle w:val="BodyText"/>
        <w:ind w:firstLine="709"/>
        <w:rPr>
          <w:sz w:val="28"/>
          <w:szCs w:val="28"/>
          <w:lang w:val="uk-UA"/>
        </w:rPr>
      </w:pPr>
    </w:p>
    <w:p w:rsidR="00DC7E94" w:rsidRPr="00D51327" w:rsidRDefault="00DC7E94" w:rsidP="00112066">
      <w:pPr>
        <w:pStyle w:val="BodyText"/>
        <w:ind w:firstLine="709"/>
        <w:rPr>
          <w:b/>
          <w:sz w:val="28"/>
          <w:szCs w:val="28"/>
          <w:lang w:val="uk-UA"/>
        </w:rPr>
      </w:pPr>
      <w:r w:rsidRPr="00D51327">
        <w:rPr>
          <w:b/>
          <w:sz w:val="28"/>
          <w:szCs w:val="28"/>
          <w:lang w:val="uk-UA"/>
        </w:rPr>
        <w:t xml:space="preserve">Тема 1.2. Правила поведінки працівників під час НС природного характеру. </w:t>
      </w:r>
    </w:p>
    <w:p w:rsidR="00DC7E94" w:rsidRPr="00D51327" w:rsidRDefault="00DC7E94" w:rsidP="00112066">
      <w:pPr>
        <w:pStyle w:val="BodyTextIndent"/>
        <w:ind w:firstLine="709"/>
        <w:rPr>
          <w:sz w:val="24"/>
          <w:szCs w:val="28"/>
        </w:rPr>
      </w:pPr>
      <w:r w:rsidRPr="00D51327">
        <w:rPr>
          <w:sz w:val="24"/>
          <w:szCs w:val="28"/>
        </w:rPr>
        <w:t>Правила поведінки і дії працівників при землетрусах.</w:t>
      </w:r>
    </w:p>
    <w:p w:rsidR="00DC7E94" w:rsidRPr="00D51327" w:rsidRDefault="00DC7E94" w:rsidP="00112066">
      <w:pPr>
        <w:pStyle w:val="BodyTextIndent"/>
        <w:ind w:firstLine="709"/>
        <w:rPr>
          <w:sz w:val="24"/>
          <w:szCs w:val="28"/>
        </w:rPr>
      </w:pPr>
      <w:r w:rsidRPr="00D51327">
        <w:rPr>
          <w:sz w:val="24"/>
          <w:szCs w:val="28"/>
        </w:rPr>
        <w:t>Безпечні дії працівників у разі виникнення геологічних НС (пов’язаних із зсувами, обвалами або осипами, осіданням земної поверхні, карстовими провалами або підтопленням).</w:t>
      </w:r>
    </w:p>
    <w:p w:rsidR="00DC7E94" w:rsidRPr="00D51327" w:rsidRDefault="00DC7E94" w:rsidP="00112066">
      <w:pPr>
        <w:pStyle w:val="BodyTextIndent"/>
        <w:ind w:firstLine="709"/>
        <w:rPr>
          <w:sz w:val="24"/>
          <w:szCs w:val="28"/>
        </w:rPr>
      </w:pPr>
      <w:r w:rsidRPr="00D51327">
        <w:rPr>
          <w:sz w:val="24"/>
          <w:szCs w:val="28"/>
        </w:rPr>
        <w:t>Особливості негативного впливу гідрометеорологічних НС. Правила безпечної поведінки у разі їх виникнення.</w:t>
      </w:r>
    </w:p>
    <w:p w:rsidR="00DC7E94" w:rsidRPr="00D51327" w:rsidRDefault="00DC7E94" w:rsidP="00112066">
      <w:pPr>
        <w:pStyle w:val="BodyTextIndent"/>
        <w:ind w:firstLine="709"/>
        <w:rPr>
          <w:sz w:val="24"/>
          <w:szCs w:val="28"/>
        </w:rPr>
      </w:pPr>
      <w:r w:rsidRPr="00D51327">
        <w:rPr>
          <w:sz w:val="24"/>
          <w:szCs w:val="28"/>
        </w:rPr>
        <w:t>Основні причини виникнення та особливості пожеж у природних екологічних системах. Правила поведінки та заходи безпеки у разі їх виникнення.</w:t>
      </w:r>
    </w:p>
    <w:p w:rsidR="00DC7E94" w:rsidRPr="00D51327" w:rsidRDefault="00DC7E94" w:rsidP="00112066">
      <w:pPr>
        <w:ind w:firstLine="709"/>
        <w:jc w:val="both"/>
      </w:pPr>
    </w:p>
    <w:p w:rsidR="00DC7E94" w:rsidRPr="00D51327" w:rsidRDefault="00DC7E94" w:rsidP="00112066">
      <w:pPr>
        <w:ind w:firstLine="709"/>
        <w:jc w:val="both"/>
        <w:rPr>
          <w:b/>
        </w:rPr>
      </w:pPr>
      <w:r w:rsidRPr="00D51327">
        <w:rPr>
          <w:b/>
        </w:rPr>
        <w:t>Тема 1.3. Безпека працівників під час радіаційних аварій і радіаційного забруднення місцевості. Режими радіаційного захисту.</w:t>
      </w:r>
    </w:p>
    <w:p w:rsidR="00DC7E94" w:rsidRPr="00D51327" w:rsidRDefault="00DC7E94" w:rsidP="00112066">
      <w:pPr>
        <w:ind w:firstLine="709"/>
        <w:jc w:val="both"/>
        <w:rPr>
          <w:sz w:val="24"/>
        </w:rPr>
      </w:pPr>
      <w:r w:rsidRPr="00D51327">
        <w:rPr>
          <w:sz w:val="24"/>
        </w:rPr>
        <w:t>Ядерні установки та джерела іонізуючого випромінювання. Особливості радіаційного впливу на людину. Поняття про дози опромінення людини. Променева хвороба.</w:t>
      </w:r>
    </w:p>
    <w:p w:rsidR="00DC7E94" w:rsidRPr="00D51327" w:rsidRDefault="00DC7E94" w:rsidP="00112066">
      <w:pPr>
        <w:ind w:firstLine="709"/>
        <w:jc w:val="both"/>
        <w:rPr>
          <w:sz w:val="24"/>
        </w:rPr>
      </w:pPr>
      <w:r w:rsidRPr="00D51327">
        <w:rPr>
          <w:sz w:val="24"/>
        </w:rPr>
        <w:t>Побутові дозиметричні прилади, їх призначення та особливості користування.</w:t>
      </w:r>
    </w:p>
    <w:p w:rsidR="00DC7E94" w:rsidRPr="00D51327" w:rsidRDefault="00DC7E94" w:rsidP="00112066">
      <w:pPr>
        <w:ind w:firstLine="709"/>
        <w:jc w:val="both"/>
        <w:rPr>
          <w:sz w:val="24"/>
        </w:rPr>
      </w:pPr>
      <w:r w:rsidRPr="00D51327">
        <w:rPr>
          <w:sz w:val="24"/>
        </w:rPr>
        <w:t>Режими радіаційного захисту. Санітарна обробка працівників. Дезактивація приміщень, обладнання, техніки, виробничої території тощо.</w:t>
      </w:r>
    </w:p>
    <w:p w:rsidR="00DC7E94" w:rsidRPr="00D51327" w:rsidRDefault="00DC7E94" w:rsidP="00112066">
      <w:pPr>
        <w:ind w:firstLine="709"/>
        <w:jc w:val="both"/>
      </w:pPr>
    </w:p>
    <w:p w:rsidR="00DC7E94" w:rsidRPr="00D51327" w:rsidRDefault="00DC7E94" w:rsidP="00112066">
      <w:pPr>
        <w:ind w:firstLine="709"/>
        <w:jc w:val="both"/>
        <w:rPr>
          <w:b/>
          <w:strike/>
        </w:rPr>
      </w:pPr>
      <w:r w:rsidRPr="00D51327">
        <w:rPr>
          <w:b/>
        </w:rPr>
        <w:t>Тема 1.4. Правила поведінки працівників при аваріях з викидом небезпечних хімічних речовин.</w:t>
      </w:r>
    </w:p>
    <w:p w:rsidR="00DC7E94" w:rsidRPr="00D51327" w:rsidRDefault="00DC7E94" w:rsidP="00112066">
      <w:pPr>
        <w:ind w:firstLine="709"/>
        <w:jc w:val="both"/>
        <w:rPr>
          <w:sz w:val="24"/>
        </w:rPr>
      </w:pPr>
      <w:r w:rsidRPr="00D51327">
        <w:rPr>
          <w:sz w:val="24"/>
        </w:rPr>
        <w:t>Характеристики основних небезпечних хімічних речовин. Особливості їх впливу на організм людини. Наслідки аварій з викидом небезпечних хімічних речовин.</w:t>
      </w:r>
    </w:p>
    <w:p w:rsidR="00DC7E94" w:rsidRPr="00D51327" w:rsidRDefault="00DC7E94" w:rsidP="00112066">
      <w:pPr>
        <w:ind w:firstLine="709"/>
        <w:jc w:val="both"/>
        <w:rPr>
          <w:sz w:val="24"/>
        </w:rPr>
      </w:pPr>
      <w:r w:rsidRPr="00D51327">
        <w:rPr>
          <w:sz w:val="24"/>
        </w:rPr>
        <w:t xml:space="preserve">Загальні правила поведінки та дії працівників при аваріях з викидом небезпечних хімічних речовин. </w:t>
      </w:r>
    </w:p>
    <w:p w:rsidR="00DC7E94" w:rsidRPr="00D51327" w:rsidRDefault="00DC7E94" w:rsidP="00112066">
      <w:pPr>
        <w:ind w:firstLine="709"/>
        <w:jc w:val="both"/>
        <w:rPr>
          <w:color w:val="000000"/>
          <w:sz w:val="24"/>
        </w:rPr>
      </w:pPr>
      <w:r w:rsidRPr="00D51327">
        <w:rPr>
          <w:sz w:val="24"/>
        </w:rPr>
        <w:t>Проведення заходів з ліквідації наслідків аварій з викидом небезпечних хімічних речовин. Д</w:t>
      </w:r>
      <w:r w:rsidRPr="00D51327">
        <w:rPr>
          <w:color w:val="000000"/>
          <w:sz w:val="24"/>
        </w:rPr>
        <w:t>егазація приміщень, обладнання, виробничої території тощо.</w:t>
      </w: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b/>
          <w:szCs w:val="28"/>
        </w:rPr>
      </w:pPr>
      <w:r w:rsidRPr="00D51327">
        <w:rPr>
          <w:b/>
          <w:szCs w:val="28"/>
        </w:rPr>
        <w:t>Тема 1.5. Вибухо та пожежонебезпека на виробництві. Рекомендації щодо дій під час виникнення пожежі.</w:t>
      </w:r>
    </w:p>
    <w:p w:rsidR="00DC7E94" w:rsidRPr="00D51327" w:rsidRDefault="00DC7E94" w:rsidP="00112066">
      <w:pPr>
        <w:pStyle w:val="BodyTextIndent"/>
        <w:ind w:firstLine="709"/>
        <w:rPr>
          <w:sz w:val="24"/>
          <w:szCs w:val="28"/>
        </w:rPr>
      </w:pPr>
      <w:r w:rsidRPr="00D51327">
        <w:rPr>
          <w:sz w:val="24"/>
          <w:szCs w:val="28"/>
        </w:rPr>
        <w:t>Основні поняття вибухобезпеки виробництва. Н</w:t>
      </w:r>
      <w:r w:rsidRPr="00D51327">
        <w:rPr>
          <w:bCs/>
          <w:color w:val="000000"/>
          <w:sz w:val="24"/>
          <w:szCs w:val="28"/>
          <w:shd w:val="clear" w:color="auto" w:fill="FFFFFF"/>
        </w:rPr>
        <w:t>ебезпечні фактори вибуху і захист від них.</w:t>
      </w:r>
      <w:r w:rsidRPr="00D51327">
        <w:rPr>
          <w:sz w:val="24"/>
          <w:szCs w:val="28"/>
        </w:rPr>
        <w:t xml:space="preserve"> Правила поведінки при виявленні вибухонебезпечних предметів.</w:t>
      </w:r>
    </w:p>
    <w:p w:rsidR="00DC7E94" w:rsidRPr="00D51327" w:rsidRDefault="00DC7E94" w:rsidP="00112066">
      <w:pPr>
        <w:pStyle w:val="HTMLPreformatted"/>
        <w:shd w:val="clear" w:color="auto" w:fill="FFFFFF"/>
        <w:ind w:firstLine="709"/>
        <w:jc w:val="both"/>
        <w:textAlignment w:val="baseline"/>
        <w:rPr>
          <w:rFonts w:ascii="Times New Roman" w:hAnsi="Times New Roman"/>
          <w:sz w:val="24"/>
          <w:szCs w:val="28"/>
          <w:lang w:val="uk-UA"/>
        </w:rPr>
      </w:pPr>
      <w:r w:rsidRPr="00D51327">
        <w:rPr>
          <w:rFonts w:ascii="Times New Roman" w:hAnsi="Times New Roman"/>
          <w:sz w:val="24"/>
          <w:szCs w:val="28"/>
          <w:lang w:val="uk-UA"/>
        </w:rPr>
        <w:t>Стисла характеристика пожежної небезпеки підприємства, установи, організації. Протипожежний режим на робочому місці. Можливість виникнення та (або) розвитку пожежі. Небезпечні фактори пожежі.</w:t>
      </w:r>
    </w:p>
    <w:p w:rsidR="00DC7E94" w:rsidRPr="00D51327" w:rsidRDefault="00DC7E94" w:rsidP="00112066">
      <w:pPr>
        <w:pStyle w:val="BodyTextIndent"/>
        <w:ind w:firstLine="709"/>
        <w:rPr>
          <w:sz w:val="24"/>
          <w:szCs w:val="28"/>
        </w:rPr>
      </w:pPr>
      <w:r w:rsidRPr="00D51327">
        <w:rPr>
          <w:sz w:val="24"/>
          <w:szCs w:val="28"/>
        </w:rPr>
        <w:t>Дії працівників у разі загрози або при виникненні пожежі. Гасіння пожеж. Засоби пожежогасіння, протипожежне устаткування та інвентар, порядок та правила їх використання під час пожежі.</w:t>
      </w:r>
    </w:p>
    <w:p w:rsidR="00DC7E94" w:rsidRPr="00D51327" w:rsidRDefault="00DC7E94" w:rsidP="00112066">
      <w:pPr>
        <w:pStyle w:val="BodyTextIndent"/>
        <w:ind w:firstLine="709"/>
        <w:rPr>
          <w:szCs w:val="28"/>
        </w:rPr>
      </w:pPr>
    </w:p>
    <w:p w:rsidR="00DC7E94" w:rsidRPr="00D51327" w:rsidRDefault="00DC7E94" w:rsidP="00112066">
      <w:pPr>
        <w:ind w:firstLine="709"/>
        <w:jc w:val="both"/>
        <w:rPr>
          <w:b/>
        </w:rPr>
      </w:pPr>
      <w:r w:rsidRPr="00D51327">
        <w:rPr>
          <w:b/>
        </w:rPr>
        <w:t>Тема 1.6. Правила поведінки і дії в умовах масового скупчення людей та в осередках інфекційних захворювань.</w:t>
      </w:r>
    </w:p>
    <w:p w:rsidR="00DC7E94" w:rsidRPr="00D51327" w:rsidRDefault="00DC7E94" w:rsidP="00112066">
      <w:pPr>
        <w:pStyle w:val="BodyTextIndent"/>
        <w:ind w:firstLine="709"/>
        <w:rPr>
          <w:sz w:val="24"/>
          <w:szCs w:val="28"/>
        </w:rPr>
      </w:pPr>
      <w:r w:rsidRPr="00D51327">
        <w:rPr>
          <w:sz w:val="24"/>
          <w:szCs w:val="28"/>
        </w:rPr>
        <w:t>Безпека при масових скупченнях людей. Психологія натовпу. Правила безпечної поведінки у місцях масового перебування людей та у разі масового скупчення людей.</w:t>
      </w:r>
    </w:p>
    <w:p w:rsidR="00DC7E94" w:rsidRPr="00D51327" w:rsidRDefault="00DC7E94" w:rsidP="00112066">
      <w:pPr>
        <w:ind w:firstLine="709"/>
        <w:jc w:val="both"/>
        <w:rPr>
          <w:sz w:val="24"/>
        </w:rPr>
      </w:pPr>
      <w:r w:rsidRPr="00D51327">
        <w:rPr>
          <w:sz w:val="24"/>
        </w:rPr>
        <w:t>Поширення інфекційних хвороб серед населення. Джерела збудників інфекцій. Основні механізми передавання збудників інфекції.</w:t>
      </w:r>
    </w:p>
    <w:p w:rsidR="00DC7E94" w:rsidRPr="00D51327" w:rsidRDefault="00DC7E94" w:rsidP="00112066">
      <w:pPr>
        <w:pStyle w:val="BodyTextIndent"/>
        <w:ind w:firstLine="709"/>
        <w:rPr>
          <w:sz w:val="24"/>
          <w:szCs w:val="28"/>
        </w:rPr>
      </w:pPr>
      <w:r w:rsidRPr="00D51327">
        <w:rPr>
          <w:sz w:val="24"/>
          <w:szCs w:val="28"/>
        </w:rPr>
        <w:t>Режимно-обмежувальні заходи (посилене медичне спостереження, обсервація, карантин). Правила поведінки в осередках інфекційних захворювань, особиста гігієна в цих умовах.</w:t>
      </w:r>
    </w:p>
    <w:p w:rsidR="00DC7E94" w:rsidRPr="00D51327" w:rsidRDefault="00DC7E94" w:rsidP="00112066">
      <w:pPr>
        <w:ind w:firstLine="709"/>
        <w:jc w:val="both"/>
        <w:rPr>
          <w:sz w:val="24"/>
        </w:rPr>
      </w:pPr>
      <w:r w:rsidRPr="00D51327">
        <w:rPr>
          <w:sz w:val="24"/>
        </w:rPr>
        <w:t>Основні напрямки профілактики інфекційних хвороб. Методи і засоби дезінфекції, дезінсекції, дератизації. Основні дезінфекційні засоби.</w:t>
      </w: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b/>
          <w:szCs w:val="28"/>
        </w:rPr>
      </w:pPr>
      <w:r w:rsidRPr="00D51327">
        <w:rPr>
          <w:b/>
          <w:szCs w:val="28"/>
        </w:rPr>
        <w:t>2. Надання першої допомоги потерпілим.</w:t>
      </w:r>
    </w:p>
    <w:p w:rsidR="00DC7E94" w:rsidRPr="00D51327" w:rsidRDefault="00DC7E94" w:rsidP="00112066">
      <w:pPr>
        <w:ind w:firstLine="709"/>
        <w:jc w:val="both"/>
      </w:pPr>
    </w:p>
    <w:p w:rsidR="00DC7E94" w:rsidRPr="00D51327" w:rsidRDefault="00DC7E94" w:rsidP="00112066">
      <w:pPr>
        <w:ind w:firstLine="709"/>
        <w:jc w:val="both"/>
        <w:rPr>
          <w:b/>
        </w:rPr>
      </w:pPr>
      <w:r w:rsidRPr="00D51327">
        <w:rPr>
          <w:b/>
        </w:rPr>
        <w:t>Тема 2.1. Порядок і правила надання першої допомоги при різних типах ушкоджень.</w:t>
      </w:r>
    </w:p>
    <w:p w:rsidR="00DC7E94" w:rsidRPr="00D51327" w:rsidRDefault="00DC7E94" w:rsidP="00112066">
      <w:pPr>
        <w:ind w:firstLine="709"/>
        <w:jc w:val="both"/>
        <w:rPr>
          <w:sz w:val="24"/>
        </w:rPr>
      </w:pPr>
      <w:r w:rsidRPr="00D51327">
        <w:rPr>
          <w:sz w:val="24"/>
        </w:rPr>
        <w:t>Основні правила надання першої допомоги в невідкладних ситуаціях. Проведення первинного огляду потерпілого. Способи виклику екстреної медичної допомоги.</w:t>
      </w:r>
    </w:p>
    <w:p w:rsidR="00DC7E94" w:rsidRPr="00D51327" w:rsidRDefault="00DC7E94" w:rsidP="00112066">
      <w:pPr>
        <w:ind w:firstLine="709"/>
        <w:jc w:val="both"/>
        <w:rPr>
          <w:sz w:val="24"/>
        </w:rPr>
      </w:pPr>
      <w:r w:rsidRPr="00D51327">
        <w:rPr>
          <w:sz w:val="24"/>
        </w:rPr>
        <w:t>Ознаки порушення дихання. Забезпечення прохідності дихальних шляхів. Проведення штучного дихання. Ознаки зупинки роботи серця. Проведення непрямого масажу серця.</w:t>
      </w:r>
    </w:p>
    <w:p w:rsidR="00DC7E94" w:rsidRPr="00D51327" w:rsidRDefault="00DC7E94" w:rsidP="00112066">
      <w:pPr>
        <w:ind w:firstLine="709"/>
        <w:jc w:val="both"/>
        <w:rPr>
          <w:sz w:val="24"/>
        </w:rPr>
      </w:pPr>
      <w:r w:rsidRPr="00D51327">
        <w:rPr>
          <w:sz w:val="24"/>
        </w:rPr>
        <w:t>Перша допомога при ранах і кровотечах. Способи зупинки кровотеч. Правила та прийоми накладання пов’язок на рани.</w:t>
      </w:r>
    </w:p>
    <w:p w:rsidR="00DC7E94" w:rsidRPr="00D51327" w:rsidRDefault="00DC7E94" w:rsidP="00112066">
      <w:pPr>
        <w:ind w:firstLine="709"/>
        <w:jc w:val="both"/>
        <w:rPr>
          <w:sz w:val="24"/>
        </w:rPr>
      </w:pPr>
      <w:r w:rsidRPr="00D51327">
        <w:rPr>
          <w:sz w:val="24"/>
        </w:rPr>
        <w:t>Перша допомога при переломах. Прийоми та способи іммобілізації із застосуванням табельних або підручних засобів.</w:t>
      </w:r>
    </w:p>
    <w:p w:rsidR="00DC7E94" w:rsidRPr="00D51327" w:rsidRDefault="00DC7E94" w:rsidP="00112066">
      <w:pPr>
        <w:ind w:firstLine="709"/>
        <w:jc w:val="both"/>
      </w:pPr>
    </w:p>
    <w:p w:rsidR="00DC7E94" w:rsidRPr="00D51327" w:rsidRDefault="00DC7E94" w:rsidP="00112066">
      <w:pPr>
        <w:ind w:firstLine="709"/>
        <w:jc w:val="both"/>
        <w:rPr>
          <w:b/>
        </w:rPr>
      </w:pPr>
      <w:r w:rsidRPr="00D51327">
        <w:rPr>
          <w:b/>
        </w:rPr>
        <w:t>Тема 2.2. Порядок і правила надання першої допомоги при ураженні небезпечними речовинами, при опіках тощо.</w:t>
      </w:r>
    </w:p>
    <w:p w:rsidR="00DC7E94" w:rsidRPr="00D51327" w:rsidRDefault="00DC7E94" w:rsidP="00112066">
      <w:pPr>
        <w:ind w:firstLine="709"/>
        <w:jc w:val="both"/>
        <w:rPr>
          <w:sz w:val="24"/>
        </w:rPr>
      </w:pPr>
      <w:r w:rsidRPr="00D51327">
        <w:rPr>
          <w:sz w:val="24"/>
        </w:rPr>
        <w:t>Невідкладна та перша допомога при отруєннях чадним газом, аміаком, хлором, іншими небезпечними хімічними речовинами.</w:t>
      </w:r>
    </w:p>
    <w:p w:rsidR="00DC7E94" w:rsidRPr="00D51327" w:rsidRDefault="00DC7E94" w:rsidP="00112066">
      <w:pPr>
        <w:ind w:firstLine="709"/>
        <w:jc w:val="both"/>
        <w:rPr>
          <w:sz w:val="24"/>
        </w:rPr>
      </w:pPr>
      <w:r w:rsidRPr="00D51327">
        <w:rPr>
          <w:sz w:val="24"/>
        </w:rPr>
        <w:t xml:space="preserve">Перша допомога при хімічних та термічних опіках, </w:t>
      </w:r>
      <w:r w:rsidRPr="00D51327">
        <w:rPr>
          <w:bCs/>
          <w:color w:val="000000"/>
          <w:sz w:val="24"/>
          <w:shd w:val="clear" w:color="auto" w:fill="FFFFFF"/>
        </w:rPr>
        <w:t>радіаційних ураженнях</w:t>
      </w:r>
      <w:r w:rsidRPr="00D51327">
        <w:rPr>
          <w:sz w:val="24"/>
        </w:rPr>
        <w:t>, втраті свідомості, тепловому та сонячному ударах.</w:t>
      </w:r>
    </w:p>
    <w:p w:rsidR="00DC7E94" w:rsidRPr="00D51327" w:rsidRDefault="00DC7E94" w:rsidP="00112066">
      <w:pPr>
        <w:ind w:firstLine="709"/>
        <w:jc w:val="both"/>
        <w:rPr>
          <w:sz w:val="24"/>
        </w:rPr>
      </w:pPr>
      <w:r w:rsidRPr="00D51327">
        <w:rPr>
          <w:sz w:val="24"/>
        </w:rPr>
        <w:t>Правила надання допомоги при утопленні.</w:t>
      </w:r>
    </w:p>
    <w:p w:rsidR="00DC7E94" w:rsidRPr="00D51327" w:rsidRDefault="00DC7E94" w:rsidP="00112066">
      <w:pPr>
        <w:ind w:firstLine="709"/>
        <w:jc w:val="both"/>
        <w:rPr>
          <w:sz w:val="24"/>
        </w:rPr>
      </w:pPr>
      <w:r w:rsidRPr="00D51327">
        <w:rPr>
          <w:sz w:val="24"/>
        </w:rPr>
        <w:t>Способи і правила транспортування потерпілих.</w:t>
      </w: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b/>
          <w:szCs w:val="28"/>
        </w:rPr>
      </w:pPr>
      <w:r w:rsidRPr="00D51327">
        <w:rPr>
          <w:b/>
          <w:szCs w:val="28"/>
        </w:rPr>
        <w:t>3. Організація заходів цивільного захисту на підприємстві, в установі, організації.</w:t>
      </w: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b/>
          <w:szCs w:val="28"/>
        </w:rPr>
      </w:pPr>
      <w:r w:rsidRPr="00D51327">
        <w:rPr>
          <w:b/>
          <w:szCs w:val="28"/>
        </w:rPr>
        <w:t>Тема 3.1. Забезпечення виконання на підприємстві, в установі та організації завдань з цивільного захисту</w:t>
      </w:r>
    </w:p>
    <w:p w:rsidR="00DC7E94" w:rsidRPr="00D51327" w:rsidRDefault="00DC7E94" w:rsidP="00112066">
      <w:pPr>
        <w:pStyle w:val="BodyTextIndent"/>
        <w:ind w:firstLine="709"/>
        <w:rPr>
          <w:sz w:val="24"/>
          <w:szCs w:val="28"/>
        </w:rPr>
      </w:pPr>
      <w:r w:rsidRPr="00D51327">
        <w:rPr>
          <w:sz w:val="24"/>
          <w:szCs w:val="28"/>
        </w:rPr>
        <w:t>Повноваження суб’єктів забезпечення цивільного захисту. Організаційна структура управління цивільним захистом підприємства, установи, організації. Об’єктові комісія з питань НС та евакооргани.</w:t>
      </w:r>
    </w:p>
    <w:p w:rsidR="00DC7E94" w:rsidRPr="00D51327" w:rsidRDefault="00DC7E94" w:rsidP="00112066">
      <w:pPr>
        <w:pStyle w:val="BodyTextIndent"/>
        <w:ind w:firstLine="709"/>
        <w:rPr>
          <w:sz w:val="24"/>
          <w:szCs w:val="28"/>
        </w:rPr>
      </w:pPr>
      <w:r w:rsidRPr="00D51327">
        <w:rPr>
          <w:sz w:val="24"/>
          <w:szCs w:val="28"/>
        </w:rPr>
        <w:t>Відомості щодо об’єктових спеціалізованих служб і формувань цивільного захисту. Відомча та добровільна пожежна охорона. Аварійно-рятувальне обслуговування підприємств, установ, організацій. Система керівництва рятувальними роботами, координація дій виробничого персоналу та залучених підрозділів і служб, які беруть участь у ліквідації наслідків надзвичайної ситуації.</w:t>
      </w:r>
    </w:p>
    <w:p w:rsidR="00DC7E94" w:rsidRPr="00D51327" w:rsidRDefault="00DC7E94" w:rsidP="00112066">
      <w:pPr>
        <w:ind w:firstLine="709"/>
        <w:jc w:val="both"/>
        <w:rPr>
          <w:sz w:val="24"/>
        </w:rPr>
      </w:pPr>
      <w:r w:rsidRPr="00D51327">
        <w:rPr>
          <w:sz w:val="24"/>
        </w:rPr>
        <w:t>Права і обов’язки працівників у сфері цивільного захисту. Сприяння проведенню аварійно-рятувальних та інших невідкладних робіт з ліквідації наслідків НС у разі їх виникнення. Заходи життєзабезпечення постраждалих та соціального захисту і відшкодування матеріальних збитків постраждалим внаслідок НС.</w:t>
      </w:r>
    </w:p>
    <w:p w:rsidR="00DC7E94" w:rsidRPr="00D51327" w:rsidRDefault="00DC7E94" w:rsidP="00112066">
      <w:pPr>
        <w:ind w:firstLine="709"/>
        <w:jc w:val="both"/>
      </w:pPr>
    </w:p>
    <w:p w:rsidR="00DC7E94" w:rsidRPr="00D51327" w:rsidRDefault="00DC7E94" w:rsidP="00112066">
      <w:pPr>
        <w:pStyle w:val="BodyText"/>
        <w:ind w:firstLine="709"/>
        <w:rPr>
          <w:b/>
          <w:sz w:val="28"/>
          <w:szCs w:val="28"/>
          <w:lang w:val="uk-UA"/>
        </w:rPr>
      </w:pPr>
      <w:r w:rsidRPr="00D51327">
        <w:rPr>
          <w:b/>
          <w:sz w:val="28"/>
          <w:szCs w:val="28"/>
          <w:lang w:val="uk-UA"/>
        </w:rPr>
        <w:t>Тема 3.2. Виконання заходів захисту та дії працівників згідно з планами  реагування на НС</w:t>
      </w:r>
    </w:p>
    <w:p w:rsidR="00DC7E94" w:rsidRPr="00D51327" w:rsidRDefault="00DC7E94" w:rsidP="00112066">
      <w:pPr>
        <w:ind w:firstLine="709"/>
        <w:jc w:val="both"/>
        <w:rPr>
          <w:sz w:val="24"/>
        </w:rPr>
      </w:pPr>
      <w:r w:rsidRPr="00D51327">
        <w:rPr>
          <w:sz w:val="24"/>
        </w:rPr>
        <w:t>Об’єктовий план реагування на НС (інструкція щодо дій персоналу суб’єкта господарювання у разі загрози або виникнення НС). Прогнозовані природні загрози, територіальне розміщення потенційно небезпечних об’єктів, небезпечні виробничі фактори, характерні причини аварій (вибухів, пожеж тощо) на виробництві.</w:t>
      </w:r>
    </w:p>
    <w:p w:rsidR="00DC7E94" w:rsidRPr="00D51327" w:rsidRDefault="00DC7E94" w:rsidP="00112066">
      <w:pPr>
        <w:ind w:firstLine="709"/>
        <w:jc w:val="both"/>
        <w:rPr>
          <w:sz w:val="24"/>
        </w:rPr>
      </w:pPr>
      <w:r w:rsidRPr="00D51327">
        <w:rPr>
          <w:sz w:val="24"/>
        </w:rPr>
        <w:t>Об’єктова система оповіщення працівників. Дії персоналу щодо аварійної зупинки виробництва. Виведення працівників з небезпечної зони, порядок забезпечення їх засобами індивідуального захисту, місця розташування можливих сховищ, шляхи евакуації.</w:t>
      </w:r>
    </w:p>
    <w:p w:rsidR="00DC7E94" w:rsidRPr="00D51327" w:rsidRDefault="00DC7E94" w:rsidP="00112066">
      <w:pPr>
        <w:ind w:firstLine="709"/>
        <w:jc w:val="both"/>
        <w:rPr>
          <w:sz w:val="24"/>
        </w:rPr>
      </w:pPr>
      <w:r w:rsidRPr="00D51327">
        <w:rPr>
          <w:sz w:val="24"/>
        </w:rPr>
        <w:t>Інформування працівників щодо розвитку НС, місць розгортання і маневрування аварійно-рятувальних сил, залучення необхідних ресурсів, технічних і транспортних засобів, координації дій з населенням та заходів безпеки в зоні НС.</w:t>
      </w:r>
    </w:p>
    <w:p w:rsidR="00DC7E94" w:rsidRPr="00D51327" w:rsidRDefault="00DC7E94" w:rsidP="00112066">
      <w:pPr>
        <w:pStyle w:val="BodyTextIndent"/>
        <w:ind w:firstLine="709"/>
        <w:rPr>
          <w:b/>
          <w:szCs w:val="28"/>
        </w:rPr>
      </w:pPr>
    </w:p>
    <w:p w:rsidR="00DC7E94" w:rsidRPr="00D51327" w:rsidRDefault="00DC7E94" w:rsidP="00112066">
      <w:pPr>
        <w:pStyle w:val="BodyTextIndent"/>
        <w:jc w:val="center"/>
        <w:rPr>
          <w:b/>
          <w:szCs w:val="28"/>
        </w:rPr>
      </w:pPr>
      <w:r w:rsidRPr="00D51327">
        <w:rPr>
          <w:b/>
          <w:szCs w:val="28"/>
        </w:rPr>
        <w:t>V. Рекомендований зміст практичних форм навчання за Програмою</w:t>
      </w:r>
    </w:p>
    <w:p w:rsidR="00DC7E94" w:rsidRPr="00D51327" w:rsidRDefault="00DC7E94" w:rsidP="00112066">
      <w:pPr>
        <w:pStyle w:val="BodyTextIndent"/>
        <w:ind w:firstLine="709"/>
        <w:rPr>
          <w:b/>
          <w:sz w:val="16"/>
          <w:szCs w:val="28"/>
        </w:rPr>
      </w:pPr>
    </w:p>
    <w:p w:rsidR="00DC7E94" w:rsidRPr="00D51327" w:rsidRDefault="00DC7E94" w:rsidP="00112066">
      <w:pPr>
        <w:pStyle w:val="BodyTextIndent"/>
        <w:ind w:firstLine="709"/>
        <w:rPr>
          <w:b/>
          <w:szCs w:val="28"/>
        </w:rPr>
      </w:pPr>
      <w:r w:rsidRPr="00D51327">
        <w:rPr>
          <w:szCs w:val="28"/>
        </w:rPr>
        <w:t xml:space="preserve">5.1. </w:t>
      </w:r>
      <w:r w:rsidRPr="00D51327">
        <w:rPr>
          <w:b/>
          <w:szCs w:val="28"/>
        </w:rPr>
        <w:t>Тренінги необхідних дій в умовах НС проводяться під час курсового або індивідуального навчання шляхом виконання індивідуальних завдань або групових занять</w:t>
      </w:r>
      <w:r w:rsidRPr="00D51327">
        <w:rPr>
          <w:szCs w:val="28"/>
        </w:rPr>
        <w:t xml:space="preserve"> з метою формування та/або відпрацювання умінь та навичок користування засобами індивідуального захисту та засобами пожежогасіння, дотримання правил поведінки під час проведення евакуації, проведення серцево-легеневої реанімації та інших способів надання першої допомоги потерпілим.</w:t>
      </w: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szCs w:val="28"/>
        </w:rPr>
      </w:pPr>
      <w:r w:rsidRPr="00D51327">
        <w:rPr>
          <w:szCs w:val="28"/>
        </w:rPr>
        <w:t>5.2. Тренування з питань цивільного захисту та протипожежні тренування є спрощеними за організацією та скорочені за часом і обсягом злагоджені навчальні заходи, що спрямовані на вирішення завдань запобігання, мінімізації або ліквідації наслідків НС в гімназії в умовах, максимально наближених до обстановки, що може бути спричинена небезпечною подією або сукупністю небезпечних подій та явищ.</w:t>
      </w:r>
    </w:p>
    <w:p w:rsidR="00DC7E94" w:rsidRPr="00D51327" w:rsidRDefault="00DC7E94" w:rsidP="00112066">
      <w:pPr>
        <w:pStyle w:val="BodyTextIndent"/>
        <w:ind w:firstLine="709"/>
        <w:rPr>
          <w:szCs w:val="28"/>
        </w:rPr>
      </w:pPr>
      <w:r w:rsidRPr="00D51327">
        <w:rPr>
          <w:szCs w:val="28"/>
        </w:rPr>
        <w:t xml:space="preserve">Тренування проводяться з метою практичного </w:t>
      </w:r>
      <w:r w:rsidRPr="00D51327">
        <w:rPr>
          <w:color w:val="000000"/>
          <w:szCs w:val="28"/>
          <w:shd w:val="clear" w:color="auto" w:fill="FFFFFF"/>
        </w:rPr>
        <w:t xml:space="preserve">відпрацювання, закріплення та перевірки умінь та навичок виконання працівниками дій щодо запобігання можливих НС та дій у разі виникнення НС, насамперед дій за сигналами оповіщення, </w:t>
      </w:r>
      <w:r w:rsidRPr="00D51327">
        <w:rPr>
          <w:szCs w:val="28"/>
        </w:rPr>
        <w:t>користування засобами індивідуального захисту та засобами пожежогасіння, способів рятування людей, надання першої допомоги потерпілим, порядку евакуації людей і матеріальних цінностей, взаємодії з аварійно-рятувальними підрозділами та медичними працівниками.</w:t>
      </w: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szCs w:val="28"/>
        </w:rPr>
      </w:pPr>
    </w:p>
    <w:p w:rsidR="00DC7E94" w:rsidRPr="00D51327" w:rsidRDefault="00DC7E94" w:rsidP="00112066">
      <w:pPr>
        <w:pStyle w:val="BodyTextIndent"/>
        <w:jc w:val="center"/>
        <w:rPr>
          <w:b/>
          <w:szCs w:val="28"/>
        </w:rPr>
      </w:pPr>
      <w:r w:rsidRPr="00D51327">
        <w:rPr>
          <w:b/>
          <w:szCs w:val="28"/>
        </w:rPr>
        <w:t>VІ. Рекомендації щодо перевірки засвоєння змісту Програми</w:t>
      </w:r>
    </w:p>
    <w:p w:rsidR="00DC7E94" w:rsidRPr="00D51327" w:rsidRDefault="00DC7E94" w:rsidP="00112066">
      <w:pPr>
        <w:pStyle w:val="BodyTextIndent"/>
        <w:ind w:firstLine="709"/>
        <w:rPr>
          <w:sz w:val="14"/>
          <w:szCs w:val="28"/>
        </w:rPr>
      </w:pPr>
    </w:p>
    <w:p w:rsidR="00DC7E94" w:rsidRPr="00D51327" w:rsidRDefault="00DC7E94" w:rsidP="00112066">
      <w:pPr>
        <w:pStyle w:val="BodyTextIndent"/>
        <w:ind w:firstLine="709"/>
        <w:rPr>
          <w:szCs w:val="28"/>
        </w:rPr>
      </w:pPr>
      <w:r w:rsidRPr="00D51327">
        <w:rPr>
          <w:szCs w:val="28"/>
        </w:rPr>
        <w:t xml:space="preserve">6.1. Перевірку засвоєння змісту Програми рекомендується проводити комісійно із залученням фахівців, </w:t>
      </w:r>
      <w:r w:rsidRPr="00D51327">
        <w:rPr>
          <w:color w:val="000000"/>
          <w:szCs w:val="28"/>
          <w:shd w:val="clear" w:color="auto" w:fill="FFFFFF"/>
        </w:rPr>
        <w:t>діяльність яких пов’язана з організацією і здійсненням заходів з питань цивільного захисту</w:t>
      </w:r>
      <w:r w:rsidRPr="00D51327">
        <w:rPr>
          <w:szCs w:val="28"/>
        </w:rPr>
        <w:t>.</w:t>
      </w:r>
    </w:p>
    <w:p w:rsidR="00DC7E94" w:rsidRPr="00D51327" w:rsidRDefault="00DC7E94" w:rsidP="00112066">
      <w:pPr>
        <w:pStyle w:val="BodyTextIndent"/>
        <w:ind w:firstLine="709"/>
        <w:rPr>
          <w:szCs w:val="28"/>
        </w:rPr>
      </w:pPr>
      <w:r w:rsidRPr="00D51327">
        <w:rPr>
          <w:szCs w:val="28"/>
        </w:rPr>
        <w:t>6.2. Перевірку знань за змістом Програми рекомендується проводити шляхом тестування або заліку в усній або письмовій формі.</w:t>
      </w:r>
    </w:p>
    <w:p w:rsidR="00DC7E94" w:rsidRPr="00D51327" w:rsidRDefault="00DC7E94" w:rsidP="00112066">
      <w:pPr>
        <w:pStyle w:val="BodyTextIndent"/>
        <w:ind w:firstLine="709"/>
        <w:rPr>
          <w:szCs w:val="28"/>
        </w:rPr>
      </w:pPr>
    </w:p>
    <w:p w:rsidR="00DC7E94" w:rsidRPr="00D51327" w:rsidRDefault="00DC7E94" w:rsidP="00112066">
      <w:pPr>
        <w:pStyle w:val="BodyTextIndent"/>
        <w:jc w:val="center"/>
        <w:rPr>
          <w:b/>
          <w:szCs w:val="28"/>
        </w:rPr>
      </w:pPr>
      <w:r w:rsidRPr="00D51327">
        <w:rPr>
          <w:b/>
          <w:szCs w:val="28"/>
        </w:rPr>
        <w:t>VІІ. Рекомендований перелік навчально-матеріального майна</w:t>
      </w:r>
    </w:p>
    <w:p w:rsidR="00DC7E94" w:rsidRPr="00D51327" w:rsidRDefault="00DC7E94" w:rsidP="00112066">
      <w:pPr>
        <w:pStyle w:val="BodyTextIndent"/>
        <w:ind w:firstLine="709"/>
        <w:jc w:val="center"/>
        <w:rPr>
          <w:sz w:val="12"/>
          <w:szCs w:val="12"/>
        </w:rPr>
      </w:pPr>
    </w:p>
    <w:p w:rsidR="00DC7E94" w:rsidRPr="00D51327" w:rsidRDefault="00DC7E94" w:rsidP="00112066">
      <w:pPr>
        <w:ind w:firstLine="709"/>
        <w:jc w:val="both"/>
      </w:pPr>
      <w:r w:rsidRPr="00D51327">
        <w:t>7.1. Для забезпечення проведення навчання за Програмою використовується матеріально-технічна база гімназії.</w:t>
      </w:r>
    </w:p>
    <w:p w:rsidR="00DC7E94" w:rsidRPr="00D51327" w:rsidRDefault="00DC7E94" w:rsidP="00112066">
      <w:pPr>
        <w:ind w:firstLine="709"/>
        <w:jc w:val="both"/>
      </w:pPr>
      <w:r w:rsidRPr="00D51327">
        <w:t>7.2. У складі навчально-матеріального майна, повний перелік та кількісні показники якого визначаються керівником гімназії з урахуванням особливостей їх виробничої діяльності та кількості працівників, доцільно передбачати протигаз фільтруючий, респіратор, побутовий дозиметричний прилад, вогнегасники, індивідуальну аптечку, навчальні стенди та схеми.</w:t>
      </w:r>
    </w:p>
    <w:p w:rsidR="00DC7E94" w:rsidRPr="00D51327" w:rsidRDefault="00DC7E94" w:rsidP="00112066">
      <w:pPr>
        <w:ind w:firstLine="709"/>
        <w:rPr>
          <w:lang w:eastAsia="uk-UA"/>
        </w:rPr>
      </w:pPr>
    </w:p>
    <w:p w:rsidR="00DC7E94" w:rsidRPr="00D51327" w:rsidRDefault="00DC7E94" w:rsidP="00112066">
      <w:pPr>
        <w:pStyle w:val="BodyTextIndent"/>
        <w:jc w:val="center"/>
        <w:rPr>
          <w:b/>
          <w:szCs w:val="28"/>
        </w:rPr>
      </w:pPr>
      <w:r w:rsidRPr="00D51327">
        <w:rPr>
          <w:b/>
          <w:szCs w:val="28"/>
        </w:rPr>
        <w:t>VІІІ. Рекомендований перелік нормативних документів</w:t>
      </w:r>
    </w:p>
    <w:p w:rsidR="00DC7E94" w:rsidRPr="00D51327" w:rsidRDefault="00DC7E94" w:rsidP="00112066">
      <w:pPr>
        <w:ind w:firstLine="709"/>
        <w:rPr>
          <w:sz w:val="16"/>
          <w:lang w:eastAsia="uk-UA"/>
        </w:rPr>
      </w:pPr>
    </w:p>
    <w:p w:rsidR="00DC7E94" w:rsidRPr="00D51327" w:rsidRDefault="00DC7E94" w:rsidP="00112066">
      <w:pPr>
        <w:pStyle w:val="ListParagraph"/>
        <w:ind w:left="0" w:firstLine="567"/>
        <w:jc w:val="both"/>
        <w:rPr>
          <w:sz w:val="28"/>
          <w:lang w:val="uk-UA"/>
        </w:rPr>
      </w:pPr>
      <w:r w:rsidRPr="00D51327">
        <w:rPr>
          <w:sz w:val="28"/>
          <w:lang w:val="uk-UA"/>
        </w:rPr>
        <w:t xml:space="preserve">1. Кодекс цивільного захисту України </w:t>
      </w:r>
      <w:r w:rsidRPr="00D51327">
        <w:rPr>
          <w:sz w:val="28"/>
          <w:shd w:val="clear" w:color="auto" w:fill="FFFFFF"/>
          <w:lang w:val="uk-UA"/>
        </w:rPr>
        <w:t xml:space="preserve">від </w:t>
      </w:r>
      <w:r w:rsidRPr="00D51327">
        <w:rPr>
          <w:sz w:val="28"/>
          <w:bdr w:val="none" w:sz="0" w:space="0" w:color="auto" w:frame="1"/>
          <w:shd w:val="clear" w:color="auto" w:fill="FFFFFF"/>
          <w:lang w:val="uk-UA"/>
        </w:rPr>
        <w:t xml:space="preserve">2 жовтня 2012 </w:t>
      </w:r>
      <w:r w:rsidRPr="00D51327">
        <w:rPr>
          <w:sz w:val="28"/>
          <w:shd w:val="clear" w:color="auto" w:fill="FFFFFF"/>
          <w:lang w:val="uk-UA"/>
        </w:rPr>
        <w:t xml:space="preserve">№ </w:t>
      </w:r>
      <w:r w:rsidRPr="00D51327">
        <w:rPr>
          <w:bCs/>
          <w:sz w:val="28"/>
          <w:bdr w:val="none" w:sz="0" w:space="0" w:color="auto" w:frame="1"/>
          <w:shd w:val="clear" w:color="auto" w:fill="FFFFFF"/>
          <w:lang w:val="uk-UA"/>
        </w:rPr>
        <w:t>5403-VI</w:t>
      </w:r>
      <w:r w:rsidRPr="00D51327">
        <w:rPr>
          <w:sz w:val="28"/>
          <w:bdr w:val="none" w:sz="0" w:space="0" w:color="auto" w:frame="1"/>
          <w:shd w:val="clear" w:color="auto" w:fill="FFFFFF"/>
          <w:lang w:val="uk-UA"/>
        </w:rPr>
        <w:t>.</w:t>
      </w:r>
    </w:p>
    <w:p w:rsidR="00DC7E94" w:rsidRPr="00D51327" w:rsidRDefault="00DC7E94" w:rsidP="00112066">
      <w:pPr>
        <w:ind w:firstLine="567"/>
        <w:jc w:val="both"/>
      </w:pPr>
      <w:r w:rsidRPr="00D51327">
        <w:t xml:space="preserve">2. Основи законодавства України про охорону здоров’я: Закон України від 19 листопада 1992 р. </w:t>
      </w:r>
    </w:p>
    <w:p w:rsidR="00DC7E94" w:rsidRPr="00D51327" w:rsidRDefault="00DC7E94" w:rsidP="00112066">
      <w:pPr>
        <w:ind w:firstLine="567"/>
        <w:jc w:val="both"/>
      </w:pPr>
      <w:r w:rsidRPr="00D51327">
        <w:t>3. Про забезпечення санітарного та епідеміологічного благополуччя населення: Закон України від 24 лютого 1994 р.</w:t>
      </w:r>
    </w:p>
    <w:p w:rsidR="00DC7E94" w:rsidRPr="00D51327" w:rsidRDefault="00DC7E94" w:rsidP="00112066">
      <w:pPr>
        <w:pStyle w:val="Heading1"/>
        <w:shd w:val="clear" w:color="auto" w:fill="FFFFFF"/>
        <w:ind w:firstLine="567"/>
        <w:rPr>
          <w:b w:val="0"/>
        </w:rPr>
      </w:pPr>
      <w:r w:rsidRPr="00D51327">
        <w:rPr>
          <w:b w:val="0"/>
        </w:rPr>
        <w:t>4. Про захист людини від впливу іонізуючих випромінювань: Закон України від 14 січня 1998 р.</w:t>
      </w:r>
    </w:p>
    <w:p w:rsidR="00DC7E94" w:rsidRPr="00D51327" w:rsidRDefault="00DC7E94" w:rsidP="00112066">
      <w:pPr>
        <w:ind w:firstLine="567"/>
        <w:jc w:val="both"/>
      </w:pPr>
      <w:r w:rsidRPr="00D51327">
        <w:t xml:space="preserve">5. Про захист населення від інфекційних хвороб:Закон України від 6 квітня 2000 р. </w:t>
      </w:r>
    </w:p>
    <w:p w:rsidR="00DC7E94" w:rsidRPr="00D51327" w:rsidRDefault="00DC7E94" w:rsidP="00112066">
      <w:pPr>
        <w:ind w:firstLine="567"/>
        <w:jc w:val="both"/>
      </w:pPr>
      <w:r w:rsidRPr="00D51327">
        <w:t>6. Про об’єкти підвищеної небезпеки:Закон України від 18 січня 2001 р.</w:t>
      </w:r>
    </w:p>
    <w:p w:rsidR="00DC7E94" w:rsidRPr="00D51327" w:rsidRDefault="00DC7E94" w:rsidP="00112066">
      <w:pPr>
        <w:ind w:firstLine="567"/>
        <w:jc w:val="both"/>
      </w:pPr>
      <w:r w:rsidRPr="00D51327">
        <w:t>7. Про охорону праці: Закон України від 14 жовтня 1992 р. // Відомості Верховної Ради України.</w:t>
      </w:r>
    </w:p>
    <w:p w:rsidR="00DC7E94" w:rsidRPr="00D51327" w:rsidRDefault="00DC7E94" w:rsidP="00112066">
      <w:pPr>
        <w:ind w:firstLine="567"/>
        <w:jc w:val="both"/>
      </w:pPr>
      <w:r w:rsidRPr="00D51327">
        <w:t xml:space="preserve">8. Про правовий режим надзвичайного стану: Закон України від 16 березня  2000 р. </w:t>
      </w:r>
    </w:p>
    <w:p w:rsidR="00DC7E94" w:rsidRPr="00D51327" w:rsidRDefault="00DC7E94" w:rsidP="00112066">
      <w:pPr>
        <w:ind w:firstLine="567"/>
        <w:jc w:val="both"/>
      </w:pPr>
      <w:r w:rsidRPr="00D51327">
        <w:t>9. Про затвердження Положення про єдину державну систему цивільного захисту: постанова Кабінету Міністрів України від 9 січня 2014 р. № 1.</w:t>
      </w:r>
    </w:p>
    <w:p w:rsidR="00DC7E94" w:rsidRPr="00D51327" w:rsidRDefault="00DC7E94" w:rsidP="00112066">
      <w:pPr>
        <w:ind w:firstLine="567"/>
        <w:jc w:val="both"/>
      </w:pPr>
      <w:r w:rsidRPr="00D51327">
        <w:t>10. Постанова Кабінету Міністрів України «Про затвердження Положення про організацію оповіщення про загрозу виникнення або виникнення надзвичайних ситуацій та зв’язку у сфері цивільного захисту» від 27.09.2017 № 733.</w:t>
      </w:r>
    </w:p>
    <w:p w:rsidR="00DC7E94" w:rsidRPr="00D51327" w:rsidRDefault="00DC7E94" w:rsidP="00112066">
      <w:pPr>
        <w:ind w:firstLine="567"/>
        <w:jc w:val="both"/>
      </w:pPr>
      <w:r w:rsidRPr="00D51327">
        <w:t>11. Про затвердження Порядку забезпечення населення і працівників формувань та спеціалізованих служб цивільного захисту засобами індивідуального захисту, приладами радіаційної та хімічної розвідки, дозиметричного і хімічного контролю: постанова Кабінету Міністрів України від 19 серпня 2002 р. № 1200.</w:t>
      </w:r>
    </w:p>
    <w:p w:rsidR="00DC7E94" w:rsidRPr="00D51327" w:rsidRDefault="00DC7E94" w:rsidP="00112066">
      <w:pPr>
        <w:ind w:firstLine="567"/>
        <w:jc w:val="both"/>
      </w:pPr>
      <w:r w:rsidRPr="00D51327">
        <w:t>12. Про затвердження Порядку здійснення навчання населення діям у надзвичайних ситуаціях: постанова Кабінету Міністрів України від 26 червня 2013 р. № 444.</w:t>
      </w:r>
    </w:p>
    <w:p w:rsidR="00DC7E94" w:rsidRPr="00D51327" w:rsidRDefault="00DC7E94" w:rsidP="00112066">
      <w:pPr>
        <w:ind w:firstLine="567"/>
        <w:jc w:val="both"/>
      </w:pPr>
      <w:r w:rsidRPr="00D51327">
        <w:t>13. Про затвердження Порядку підготовки до дій за призначенням органів управління та сил цивільного захисту: постанова Кабінету Міністрів України від 26 червня 2013 р. № 443.</w:t>
      </w:r>
    </w:p>
    <w:p w:rsidR="00DC7E94" w:rsidRPr="00D51327" w:rsidRDefault="00DC7E94" w:rsidP="00112066">
      <w:pPr>
        <w:ind w:firstLine="567"/>
        <w:jc w:val="both"/>
      </w:pPr>
      <w:r w:rsidRPr="00D51327">
        <w:t>14. Про затвердження Порядку проведення евакуації у разі загрози виникнення або виникнення надзвичайних ситуацій техногенного та природного характеру: постанова Кабінету Міністрів України від 30 жовтня 2013 р. № 841.</w:t>
      </w:r>
    </w:p>
    <w:p w:rsidR="00DC7E94" w:rsidRPr="00D51327" w:rsidRDefault="00DC7E94" w:rsidP="00112066">
      <w:pPr>
        <w:ind w:firstLine="567"/>
        <w:jc w:val="both"/>
      </w:pPr>
      <w:r w:rsidRPr="00D51327">
        <w:t xml:space="preserve">15.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постанова Кабінету Міністрів України від </w:t>
      </w:r>
      <w:r w:rsidRPr="00D51327">
        <w:br w:type="textWrapping" w:clear="all"/>
        <w:t>23 жовтня 2013 р. № 819.</w:t>
      </w:r>
    </w:p>
    <w:p w:rsidR="00DC7E94" w:rsidRPr="00D51327" w:rsidRDefault="00DC7E94" w:rsidP="00112066">
      <w:pPr>
        <w:ind w:firstLine="567"/>
        <w:jc w:val="both"/>
      </w:pPr>
      <w:r w:rsidRPr="00D51327">
        <w:t>16. Про затвердження Правил вибору та застосування засобів індивідуального захисту органів дихання (НПАОП 0.00-1.04-07): наказ Держгірпромнагляду України від 28 грудня 2007 р. № 331, зареєстрований в Мін’юсті України 4 квітня 2008 за № 285/14976.</w:t>
      </w:r>
    </w:p>
    <w:p w:rsidR="00DC7E94" w:rsidRPr="00D51327" w:rsidRDefault="00DC7E94" w:rsidP="00112066">
      <w:pPr>
        <w:ind w:firstLine="567"/>
        <w:jc w:val="both"/>
      </w:pPr>
      <w:r w:rsidRPr="00D51327">
        <w:t>17. Про затвердження Правил експлуатації та типових норм належності вогнегасників наказ МВС України від 15 січня 2018 р. № 25, зареєстрований в Мін’юсті України 23 лютого 2018 р. за № 225/3167.</w:t>
      </w:r>
    </w:p>
    <w:p w:rsidR="00DC7E94" w:rsidRPr="00D51327" w:rsidRDefault="00DC7E94" w:rsidP="00112066">
      <w:pPr>
        <w:ind w:firstLine="567"/>
        <w:jc w:val="both"/>
      </w:pPr>
      <w:r w:rsidRPr="00D51327">
        <w:t>18. Про затвердження Правил пожежної безпеки в Україні, Наказ МВС України від 30.12.2014 № 1417, зареєстрований в Міністерстві юстиції України 05 березня 2015 р. за № 252/26697.</w:t>
      </w:r>
    </w:p>
    <w:p w:rsidR="00DC7E94" w:rsidRPr="00D51327" w:rsidRDefault="00DC7E94" w:rsidP="00112066">
      <w:pPr>
        <w:ind w:firstLine="567"/>
        <w:jc w:val="both"/>
      </w:pPr>
      <w:r w:rsidRPr="00D51327">
        <w:t>19. ДСТУ 2272-2006. Пожежна безпека. Терміни та визначення основних понять. — Вид. офіц. — На заміну ДСТУ 2272-93; Чинний від 01.10.2006. — К.: Держспоживстандарт України, 2007.</w:t>
      </w:r>
    </w:p>
    <w:p w:rsidR="00DC7E94" w:rsidRPr="00D51327" w:rsidRDefault="00DC7E94" w:rsidP="00112066">
      <w:pPr>
        <w:ind w:firstLine="567"/>
        <w:jc w:val="both"/>
      </w:pPr>
      <w:r w:rsidRPr="00D51327">
        <w:t>20. ДСТУ 3891-99. Безпека у надзвичайних ситуаціях. Терміни та визначення основних понять. — Введ. 2000.01.01. — Офіц. вид. — К.: Держстандарт України, 1999.</w:t>
      </w:r>
    </w:p>
    <w:p w:rsidR="00DC7E94" w:rsidRPr="00D51327" w:rsidRDefault="00DC7E94" w:rsidP="00112066">
      <w:pPr>
        <w:ind w:firstLine="567"/>
        <w:jc w:val="both"/>
      </w:pPr>
      <w:r w:rsidRPr="00D51327">
        <w:t>21. ДСТУ 5058:2008. Навчання населення діям у надзвичайних ситуаціях. Основні положення. — Вид. офіц. — Чинний від 2010-01-01.</w:t>
      </w:r>
    </w:p>
    <w:p w:rsidR="00DC7E94" w:rsidRPr="00D51327" w:rsidRDefault="00DC7E94" w:rsidP="00112066">
      <w:pPr>
        <w:shd w:val="clear" w:color="auto" w:fill="FFFFFF"/>
        <w:ind w:firstLine="567"/>
      </w:pPr>
      <w:r w:rsidRPr="00D51327">
        <w:t xml:space="preserve">22. ДК 019:2010. Класифікатор надзвичайних ситуацій. — На заміну ДК 019-2001 ; Чинний від 2011-01-01. </w:t>
      </w:r>
    </w:p>
    <w:p w:rsidR="00DC7E94" w:rsidRPr="00D51327" w:rsidRDefault="00DC7E94" w:rsidP="00112066">
      <w:pPr>
        <w:ind w:firstLine="567"/>
        <w:jc w:val="both"/>
      </w:pPr>
      <w:r w:rsidRPr="00D51327">
        <w:t>23. Норми радіаційної безпеки України, доповнення: Радіаційний захист від джерел потенційного опромінення (НРБУ — 97/Д — 2000): державні гігієнічні нормативи ДГН 6.6.1. — 6.5.061 — К.: 2000.</w:t>
      </w:r>
    </w:p>
    <w:p w:rsidR="00DC7E94" w:rsidRPr="00D51327" w:rsidRDefault="00DC7E94" w:rsidP="00112066"/>
    <w:p w:rsidR="00DC7E94" w:rsidRPr="00D51327" w:rsidRDefault="00DC7E94" w:rsidP="00D950ED">
      <w:pPr>
        <w:pStyle w:val="BodyTextIndent"/>
        <w:ind w:firstLine="0"/>
        <w:rPr>
          <w:b/>
          <w:szCs w:val="28"/>
        </w:rPr>
      </w:pPr>
      <w:r w:rsidRPr="00D51327">
        <w:rPr>
          <w:szCs w:val="28"/>
        </w:rPr>
        <w:t>Посадова особа з питань ЦЗ                          ________     ________________</w:t>
      </w:r>
    </w:p>
    <w:p w:rsidR="00DC7E94" w:rsidRPr="00D51327" w:rsidRDefault="00DC7E94" w:rsidP="00D950ED">
      <w:pPr>
        <w:jc w:val="center"/>
        <w:rPr>
          <w:b/>
        </w:rPr>
      </w:pPr>
      <w:r w:rsidRPr="00D51327">
        <w:rPr>
          <w:sz w:val="24"/>
        </w:rPr>
        <w:t xml:space="preserve">                                                                        (Підпис)                           (ПІБ)</w:t>
      </w: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pPr>
    </w:p>
    <w:p w:rsidR="00DC7E94" w:rsidRPr="00D51327" w:rsidRDefault="00DC7E94" w:rsidP="00112066">
      <w:pPr>
        <w:jc w:val="center"/>
        <w:rPr>
          <w:b/>
        </w:rPr>
      </w:pPr>
      <w:r w:rsidRPr="00D51327">
        <w:rPr>
          <w:b/>
        </w:rPr>
        <w:t>ХАРКІВСЬКА ГІМНАЗІЯ № __</w:t>
      </w:r>
    </w:p>
    <w:p w:rsidR="00DC7E94" w:rsidRPr="00D51327" w:rsidRDefault="00DC7E94" w:rsidP="00112066">
      <w:pPr>
        <w:jc w:val="center"/>
        <w:rPr>
          <w:b/>
        </w:rPr>
      </w:pPr>
      <w:r w:rsidRPr="00D51327">
        <w:rPr>
          <w:b/>
        </w:rPr>
        <w:t>ХАРКІВСЬКОЇ МІСЬКОЇ РАДИ ХАРКІВСЬКОЇ ОБЛАСТІ</w:t>
      </w: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ind w:left="5103"/>
      </w:pPr>
      <w:r w:rsidRPr="00D51327">
        <w:t>ЗАТВЕРДЖУЮ</w:t>
      </w:r>
    </w:p>
    <w:p w:rsidR="00DC7E94" w:rsidRPr="00D51327" w:rsidRDefault="00DC7E94" w:rsidP="00112066">
      <w:pPr>
        <w:ind w:left="5103"/>
        <w:jc w:val="both"/>
      </w:pPr>
      <w:r w:rsidRPr="00D51327">
        <w:t>Директор Харківської гімназії №__</w:t>
      </w:r>
    </w:p>
    <w:p w:rsidR="00DC7E94" w:rsidRPr="00D51327" w:rsidRDefault="00DC7E94" w:rsidP="00112066">
      <w:pPr>
        <w:ind w:left="5103"/>
        <w:jc w:val="both"/>
      </w:pPr>
    </w:p>
    <w:p w:rsidR="00DC7E94" w:rsidRPr="00D51327" w:rsidRDefault="00DC7E94" w:rsidP="00112066">
      <w:pPr>
        <w:ind w:left="5103"/>
        <w:jc w:val="both"/>
      </w:pPr>
      <w:r w:rsidRPr="00D51327">
        <w:t>________         _________________</w:t>
      </w:r>
    </w:p>
    <w:p w:rsidR="00DC7E94" w:rsidRPr="00D51327" w:rsidRDefault="00DC7E94" w:rsidP="00112066">
      <w:pPr>
        <w:ind w:left="5103"/>
        <w:rPr>
          <w:sz w:val="24"/>
          <w:szCs w:val="24"/>
        </w:rPr>
      </w:pPr>
      <w:r w:rsidRPr="00D51327">
        <w:rPr>
          <w:sz w:val="24"/>
          <w:szCs w:val="24"/>
        </w:rPr>
        <w:t xml:space="preserve">  (Підпис)                            (ПІБ)</w:t>
      </w:r>
    </w:p>
    <w:p w:rsidR="00DC7E94" w:rsidRPr="00D51327" w:rsidRDefault="00DC7E94" w:rsidP="00112066">
      <w:pPr>
        <w:ind w:left="5103"/>
        <w:jc w:val="both"/>
      </w:pPr>
      <w:r w:rsidRPr="00D51327">
        <w:t>«____» __________ 201_ р.</w:t>
      </w: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pStyle w:val="BodyText"/>
        <w:spacing w:after="0"/>
        <w:ind w:right="20"/>
        <w:jc w:val="center"/>
        <w:rPr>
          <w:b/>
          <w:sz w:val="40"/>
          <w:szCs w:val="40"/>
          <w:lang w:val="uk-UA"/>
        </w:rPr>
      </w:pPr>
      <w:r w:rsidRPr="00D51327">
        <w:rPr>
          <w:b/>
          <w:sz w:val="40"/>
          <w:szCs w:val="40"/>
          <w:lang w:val="uk-UA"/>
        </w:rPr>
        <w:t xml:space="preserve">Програма </w:t>
      </w:r>
    </w:p>
    <w:p w:rsidR="00DC7E94" w:rsidRPr="00D51327" w:rsidRDefault="00DC7E94" w:rsidP="00112066">
      <w:pPr>
        <w:pStyle w:val="BodyText"/>
        <w:spacing w:after="0"/>
        <w:ind w:right="20"/>
        <w:jc w:val="center"/>
        <w:rPr>
          <w:sz w:val="40"/>
          <w:szCs w:val="40"/>
          <w:lang w:val="uk-UA"/>
        </w:rPr>
      </w:pPr>
      <w:r w:rsidRPr="00D51327">
        <w:rPr>
          <w:b/>
          <w:sz w:val="40"/>
          <w:szCs w:val="40"/>
          <w:lang w:val="uk-UA"/>
        </w:rPr>
        <w:t>спеціальної підготовки працівників</w:t>
      </w:r>
    </w:p>
    <w:p w:rsidR="00DC7E94" w:rsidRPr="00D51327" w:rsidRDefault="00DC7E94" w:rsidP="00112066">
      <w:pPr>
        <w:pStyle w:val="BodyText"/>
        <w:spacing w:after="0"/>
        <w:ind w:right="20"/>
        <w:jc w:val="center"/>
        <w:rPr>
          <w:b/>
          <w:sz w:val="28"/>
          <w:szCs w:val="28"/>
          <w:lang w:val="uk-UA"/>
        </w:rPr>
      </w:pPr>
      <w:r w:rsidRPr="00D51327">
        <w:rPr>
          <w:b/>
          <w:sz w:val="40"/>
          <w:szCs w:val="40"/>
          <w:lang w:val="uk-UA"/>
        </w:rPr>
        <w:t>гімназії, що входять до складу спеціалізованих ланок цивільного захисту</w:t>
      </w:r>
    </w:p>
    <w:p w:rsidR="00DC7E94" w:rsidRPr="00D51327" w:rsidRDefault="00DC7E94" w:rsidP="00112066">
      <w:pPr>
        <w:jc w:val="center"/>
        <w:rPr>
          <w:b/>
        </w:rPr>
      </w:pPr>
    </w:p>
    <w:p w:rsidR="00DC7E94" w:rsidRPr="00D51327" w:rsidRDefault="00DC7E94" w:rsidP="00112066">
      <w:pPr>
        <w:jc w:val="center"/>
        <w:rPr>
          <w:color w:val="000000"/>
          <w:szCs w:val="24"/>
          <w:lang w:eastAsia="uk-UA"/>
        </w:rPr>
      </w:pPr>
      <w:r w:rsidRPr="00D51327">
        <w:rPr>
          <w:color w:val="000000"/>
          <w:szCs w:val="24"/>
          <w:lang w:eastAsia="uk-UA"/>
        </w:rPr>
        <w:t>(варіант)</w:t>
      </w: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p>
    <w:p w:rsidR="00DC7E94" w:rsidRPr="00D51327" w:rsidRDefault="00DC7E94" w:rsidP="00112066">
      <w:pPr>
        <w:jc w:val="center"/>
        <w:rPr>
          <w:b/>
        </w:rPr>
      </w:pPr>
      <w:r w:rsidRPr="00D51327">
        <w:rPr>
          <w:b/>
        </w:rPr>
        <w:t>Організаційно-методичні рекомендації з організації в навчальному закладі занять за Програмою спеціальної підготовки працівників, що входять до складу спеціалізованих ланок цивільного захисту</w:t>
      </w:r>
    </w:p>
    <w:p w:rsidR="00DC7E94" w:rsidRPr="00D51327" w:rsidRDefault="00DC7E94" w:rsidP="00112066">
      <w:pPr>
        <w:jc w:val="center"/>
        <w:rPr>
          <w:b/>
        </w:rPr>
      </w:pPr>
    </w:p>
    <w:p w:rsidR="00DC7E94" w:rsidRPr="00D51327" w:rsidRDefault="00DC7E94" w:rsidP="00112066">
      <w:pPr>
        <w:pStyle w:val="BodyText"/>
        <w:spacing w:after="0"/>
        <w:ind w:firstLine="720"/>
        <w:jc w:val="both"/>
        <w:rPr>
          <w:sz w:val="28"/>
          <w:szCs w:val="28"/>
          <w:lang w:val="uk-UA"/>
        </w:rPr>
      </w:pPr>
      <w:r w:rsidRPr="00D51327">
        <w:rPr>
          <w:sz w:val="28"/>
          <w:szCs w:val="28"/>
          <w:lang w:val="uk-UA"/>
        </w:rPr>
        <w:t>Підготовка працівників закладу загальної середньої освіти до дій у надзвичайних ситуаціях за програмою спеціальної підготовки працівників, що входять до складу спеціалізованих ланок цивільного захисту передбачає:</w:t>
      </w:r>
    </w:p>
    <w:p w:rsidR="00DC7E94" w:rsidRPr="00D51327" w:rsidRDefault="00DC7E94" w:rsidP="00112066">
      <w:pPr>
        <w:pStyle w:val="BodyText"/>
        <w:tabs>
          <w:tab w:val="left" w:pos="1133"/>
        </w:tabs>
        <w:spacing w:after="0"/>
        <w:ind w:right="20" w:firstLine="720"/>
        <w:jc w:val="both"/>
        <w:rPr>
          <w:sz w:val="28"/>
          <w:szCs w:val="28"/>
          <w:lang w:val="uk-UA"/>
        </w:rPr>
      </w:pPr>
      <w:r w:rsidRPr="00D51327">
        <w:rPr>
          <w:sz w:val="28"/>
          <w:szCs w:val="28"/>
          <w:lang w:val="uk-UA"/>
        </w:rPr>
        <w:t>- ознайомлення з обов'язками, навичками користування та матеріальною частиною техніки, приладів і табельного майна спеціалізованих ланок, засобами захисту, вивчення порядку приведення їх у готовність, проведення рятувальних та інших невідкладних робіт.</w:t>
      </w:r>
    </w:p>
    <w:p w:rsidR="00DC7E94" w:rsidRPr="00D51327" w:rsidRDefault="00DC7E94" w:rsidP="00112066">
      <w:pPr>
        <w:pStyle w:val="rvps2"/>
        <w:spacing w:before="0" w:beforeAutospacing="0" w:after="0" w:afterAutospacing="0"/>
        <w:ind w:firstLine="720"/>
        <w:jc w:val="both"/>
        <w:rPr>
          <w:sz w:val="28"/>
          <w:szCs w:val="28"/>
          <w:lang w:val="uk-UA"/>
        </w:rPr>
      </w:pPr>
      <w:r w:rsidRPr="00D51327">
        <w:rPr>
          <w:sz w:val="28"/>
          <w:szCs w:val="28"/>
          <w:lang w:val="uk-UA"/>
        </w:rPr>
        <w:t>Програма спеціальної підготовки розрахована на 15 годин, з яких 9 годин відводиться на загальну тематику, а 6 годин – на спеціальну, безпосередньо для певної спеціалізованої ланки.</w:t>
      </w:r>
    </w:p>
    <w:p w:rsidR="00DC7E94" w:rsidRPr="00D51327" w:rsidRDefault="00DC7E94" w:rsidP="00112066">
      <w:pPr>
        <w:ind w:firstLine="708"/>
        <w:jc w:val="both"/>
      </w:pPr>
      <w:r w:rsidRPr="00D51327">
        <w:t>Навчання передбачає поєднання курсових та індивідуальних форм з вивчення.</w:t>
      </w:r>
    </w:p>
    <w:p w:rsidR="00DC7E94" w:rsidRPr="00D51327" w:rsidRDefault="00DC7E94" w:rsidP="00112066">
      <w:pPr>
        <w:ind w:firstLine="708"/>
        <w:jc w:val="both"/>
      </w:pPr>
    </w:p>
    <w:p w:rsidR="00DC7E94" w:rsidRPr="00D51327" w:rsidRDefault="00DC7E94" w:rsidP="00112066">
      <w:pPr>
        <w:ind w:firstLine="567"/>
        <w:jc w:val="both"/>
      </w:pPr>
      <w:r w:rsidRPr="00D51327">
        <w:t>Навчання за Програмою спеціальної підготовки працівників здійснюється шляхом:</w:t>
      </w:r>
    </w:p>
    <w:p w:rsidR="00DC7E94" w:rsidRPr="00D51327" w:rsidRDefault="00DC7E94" w:rsidP="00112066">
      <w:pPr>
        <w:ind w:firstLine="567"/>
        <w:jc w:val="both"/>
      </w:pPr>
      <w:r w:rsidRPr="00D51327">
        <w:rPr>
          <w:b/>
        </w:rPr>
        <w:t>курсового навчання</w:t>
      </w:r>
      <w:r w:rsidRPr="00D51327">
        <w:t>, що передбачає навчання у складі навчальних груп за програмою загальної підготовки працівників і здійснюється в навчальних класах та за спеціальною тематикою спеціальної програми підготовки працівників, що здійснюється на спеціально обладнаному майданчику;</w:t>
      </w:r>
    </w:p>
    <w:p w:rsidR="00DC7E94" w:rsidRPr="00D51327" w:rsidRDefault="00DC7E94" w:rsidP="00112066">
      <w:pPr>
        <w:ind w:firstLine="567"/>
        <w:jc w:val="both"/>
      </w:pPr>
      <w:r w:rsidRPr="00D51327">
        <w:rPr>
          <w:b/>
        </w:rPr>
        <w:t>індивідуального навчання</w:t>
      </w:r>
      <w:r w:rsidRPr="00D51327">
        <w:t>, що передбачає вивчення теоретичного матеріалу самостійно та у формі консультацій з керівниками навчальних груп або іншими особами.</w:t>
      </w:r>
    </w:p>
    <w:p w:rsidR="00DC7E94" w:rsidRPr="00D51327" w:rsidRDefault="00DC7E94" w:rsidP="00112066">
      <w:pPr>
        <w:pStyle w:val="BodyText"/>
        <w:spacing w:after="0"/>
        <w:ind w:left="20" w:right="20" w:firstLine="700"/>
        <w:jc w:val="both"/>
        <w:rPr>
          <w:sz w:val="28"/>
          <w:szCs w:val="28"/>
          <w:lang w:val="uk-UA"/>
        </w:rPr>
      </w:pPr>
    </w:p>
    <w:p w:rsidR="00DC7E94" w:rsidRPr="00D51327" w:rsidRDefault="00DC7E94" w:rsidP="00112066">
      <w:pPr>
        <w:pStyle w:val="BodyText"/>
        <w:spacing w:after="0"/>
        <w:ind w:left="20" w:right="20" w:firstLine="700"/>
        <w:jc w:val="both"/>
        <w:rPr>
          <w:sz w:val="28"/>
          <w:szCs w:val="28"/>
          <w:lang w:val="uk-UA"/>
        </w:rPr>
      </w:pPr>
      <w:r w:rsidRPr="00D51327">
        <w:rPr>
          <w:sz w:val="28"/>
          <w:szCs w:val="28"/>
          <w:lang w:val="uk-UA"/>
        </w:rPr>
        <w:t>Для забезпечення належного проведення занять за Спеціальною тематикою спеціальних програм підготовки працівники закладу загальної середньої освіти, що входять до складу спеціалізованих ланок цивільного захисту наказом (розпорядженням) керівника навчального закладу розподіляються за навчальними групами, відповідно до створених спеціалізованих ланок цивільного захисту.</w:t>
      </w:r>
    </w:p>
    <w:p w:rsidR="00DC7E94" w:rsidRPr="00D51327" w:rsidRDefault="00DC7E94" w:rsidP="00112066">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9" w:after="198"/>
        <w:ind w:firstLine="700"/>
        <w:jc w:val="both"/>
      </w:pPr>
      <w:r w:rsidRPr="00D51327">
        <w:t xml:space="preserve">Керівники навчальних груп призначаються цим самим наказом (розпорядженням) керівника закладу загальної середньої освіти із числа керівників (заступників керівників), спеціалізованих ланок цивільного захисту, які пройшли спеціальну підготовку </w:t>
      </w:r>
      <w:r w:rsidRPr="00D51327">
        <w:rPr>
          <w:rStyle w:val="rvts0"/>
        </w:rPr>
        <w:t xml:space="preserve">та </w:t>
      </w:r>
      <w:r w:rsidRPr="00D51327">
        <w:t>набули методичних навичок у проведенні теоретичних занять і консультацій.</w:t>
      </w:r>
    </w:p>
    <w:p w:rsidR="00DC7E94" w:rsidRPr="00D51327" w:rsidRDefault="00DC7E94" w:rsidP="00112066">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9" w:after="198"/>
        <w:ind w:firstLine="700"/>
        <w:jc w:val="both"/>
      </w:pPr>
      <w:r w:rsidRPr="00D51327">
        <w:t>Курсове навчання здійснюється у складі навчальної групи в закладі загальної середньої освіти шляхом засвоєння працівниками теоретичного матеріалу під час лекцій, обговорення, показу, практичних та контрольних занять.</w:t>
      </w:r>
    </w:p>
    <w:p w:rsidR="00DC7E94" w:rsidRPr="00D51327" w:rsidRDefault="00DC7E94" w:rsidP="00112066">
      <w:pPr>
        <w:pStyle w:val="BodyText"/>
        <w:spacing w:after="0"/>
        <w:ind w:left="20" w:right="20" w:firstLine="700"/>
        <w:jc w:val="both"/>
        <w:rPr>
          <w:sz w:val="28"/>
          <w:szCs w:val="28"/>
          <w:lang w:val="uk-UA"/>
        </w:rPr>
      </w:pPr>
      <w:r w:rsidRPr="00D51327">
        <w:rPr>
          <w:sz w:val="28"/>
          <w:szCs w:val="28"/>
          <w:lang w:val="uk-UA"/>
        </w:rPr>
        <w:t xml:space="preserve">Заняття проводяться керівниками навчальних груп у визначені розкладом занять дні та години, облік яких здійснюється у журналах обліку теоретичного навчання установленої форми. </w:t>
      </w:r>
    </w:p>
    <w:p w:rsidR="00DC7E94" w:rsidRPr="00D51327" w:rsidRDefault="00DC7E94" w:rsidP="00112066">
      <w:pPr>
        <w:pStyle w:val="BodyText"/>
        <w:spacing w:after="0"/>
        <w:ind w:left="20" w:right="20" w:firstLine="700"/>
        <w:jc w:val="both"/>
        <w:rPr>
          <w:sz w:val="28"/>
          <w:szCs w:val="28"/>
          <w:lang w:val="uk-UA"/>
        </w:rPr>
      </w:pPr>
      <w:r w:rsidRPr="00D51327">
        <w:rPr>
          <w:sz w:val="28"/>
          <w:szCs w:val="28"/>
          <w:lang w:val="uk-UA"/>
        </w:rPr>
        <w:t>До проведення занять з надання домедичної допомоги залучаються медичні працівники закладу загальної середньої освіти.</w:t>
      </w:r>
    </w:p>
    <w:p w:rsidR="00DC7E94" w:rsidRPr="00D51327" w:rsidRDefault="00DC7E94" w:rsidP="00112066">
      <w:pPr>
        <w:spacing w:before="119" w:after="198"/>
        <w:ind w:firstLine="708"/>
        <w:jc w:val="both"/>
      </w:pPr>
      <w:r w:rsidRPr="00D51327">
        <w:t>При індивідуальному навчанні працівник вивчає зміст програм самостійно та шляхом консультацій у керівника навчальної групи. Для організації індивідуального навчання навчальним закладом обов'язково створюється необхідний фонд спеціальної навчальної літератури, яка рекомендована ДСНС України для використання у системі навчання населення діям у надзвичайних ситуаціях у якості навчального посібника.</w:t>
      </w:r>
    </w:p>
    <w:p w:rsidR="00DC7E94" w:rsidRPr="00D51327" w:rsidRDefault="00DC7E94" w:rsidP="00112066">
      <w:pPr>
        <w:ind w:firstLine="708"/>
        <w:jc w:val="both"/>
        <w:rPr>
          <w:b/>
        </w:rPr>
      </w:pPr>
      <w:r w:rsidRPr="00D51327">
        <w:rPr>
          <w:b/>
        </w:rPr>
        <w:t>Рекомендований зміст практичних форм навчання за Програмою</w:t>
      </w:r>
    </w:p>
    <w:p w:rsidR="00DC7E94" w:rsidRPr="00D51327" w:rsidRDefault="00DC7E94" w:rsidP="00112066">
      <w:pPr>
        <w:ind w:firstLine="708"/>
        <w:jc w:val="both"/>
        <w:rPr>
          <w:b/>
        </w:rPr>
      </w:pPr>
    </w:p>
    <w:p w:rsidR="00DC7E94" w:rsidRPr="00D51327" w:rsidRDefault="00DC7E94" w:rsidP="00112066">
      <w:pPr>
        <w:ind w:firstLine="708"/>
        <w:jc w:val="both"/>
      </w:pPr>
      <w:r w:rsidRPr="00D51327">
        <w:t>1. Тренінги необхідних дій в умовах НС проводяться під час курсового або індивідуального навчання шляхом виконання індивідуальних завдань або групових занять з метою формування та/або відпрацювання умінь та навичок користування засобами індивідуального захисту та засобами пожежогасіння, дотримання правил поведінки під час проведення евакуації, проведення серцево-легеневої реанімації та інших способів надання першої допомоги потерпілим.</w:t>
      </w:r>
    </w:p>
    <w:p w:rsidR="00DC7E94" w:rsidRPr="00D51327" w:rsidRDefault="00DC7E94" w:rsidP="00112066">
      <w:pPr>
        <w:ind w:firstLine="708"/>
        <w:jc w:val="both"/>
      </w:pPr>
    </w:p>
    <w:p w:rsidR="00DC7E94" w:rsidRPr="00D51327" w:rsidRDefault="00DC7E94" w:rsidP="00112066">
      <w:pPr>
        <w:ind w:firstLine="708"/>
        <w:jc w:val="both"/>
      </w:pPr>
      <w:r w:rsidRPr="00D51327">
        <w:t>2. Тренування з питань цивільного захисту («День цивільного захисту», тренування з відпрацювання дій на випадок пожежі) є спрощеними за організацією та скорочені за часом і обсягом злагоджені навчальні заходи, що спрямовані на вирішення завдань запобігання, мінімізації або ліквідації наслідків НС в закладі загальної середньої освіти в умовах, максимально наближених до обстановки, що може бути спричинена небезпечною подією або сукупністю небезпечних подій та явищ.</w:t>
      </w:r>
    </w:p>
    <w:p w:rsidR="00DC7E94" w:rsidRPr="00D51327" w:rsidRDefault="00DC7E94" w:rsidP="00112066">
      <w:pPr>
        <w:ind w:firstLine="708"/>
        <w:jc w:val="both"/>
      </w:pPr>
      <w:r w:rsidRPr="00D51327">
        <w:t>Тренування проводяться з метою практичного відпрацювання, закріплення та перевірки умінь та навичок виконання працівниками дій щодо запобігання можливих НС та дій у разі виникнення НС, насамперед дій за сигналами оповіщення, користування засобами індивідуального захисту та засобами пожежогасіння, способів рятування людей, надання першої допомоги потерпілим, порядку евакуації людей і матеріальних цінностей, взаємодії з аварійно-рятувальними підрозділами та медичними працівниками.</w:t>
      </w:r>
    </w:p>
    <w:p w:rsidR="00DC7E94" w:rsidRPr="00D51327" w:rsidRDefault="00DC7E94" w:rsidP="00112066">
      <w:pPr>
        <w:ind w:firstLine="708"/>
        <w:jc w:val="both"/>
      </w:pPr>
    </w:p>
    <w:p w:rsidR="00DC7E94" w:rsidRPr="00D51327" w:rsidRDefault="00DC7E94" w:rsidP="00112066">
      <w:pPr>
        <w:jc w:val="center"/>
        <w:rPr>
          <w:b/>
        </w:rPr>
      </w:pPr>
      <w:r w:rsidRPr="00D51327">
        <w:rPr>
          <w:b/>
        </w:rPr>
        <w:t>Рекомендації щодо перевірки засвоєння змісту Програми</w:t>
      </w:r>
    </w:p>
    <w:p w:rsidR="00DC7E94" w:rsidRPr="00D51327" w:rsidRDefault="00DC7E94" w:rsidP="00112066">
      <w:pPr>
        <w:ind w:firstLine="708"/>
        <w:jc w:val="both"/>
      </w:pPr>
    </w:p>
    <w:p w:rsidR="00DC7E94" w:rsidRPr="00D51327" w:rsidRDefault="00DC7E94" w:rsidP="00112066">
      <w:pPr>
        <w:ind w:firstLine="708"/>
        <w:jc w:val="both"/>
      </w:pPr>
      <w:r w:rsidRPr="00D51327">
        <w:t>Перевірку засвоєння змісту Програми рекомендується проводити комісійно із залученням фахівців, діяльність яких пов’язана з організацією і здійсненням заходів з питань цивільного захисту.</w:t>
      </w:r>
    </w:p>
    <w:p w:rsidR="00DC7E94" w:rsidRPr="00D51327" w:rsidRDefault="00DC7E94" w:rsidP="00112066">
      <w:pPr>
        <w:ind w:firstLine="708"/>
        <w:jc w:val="both"/>
      </w:pPr>
    </w:p>
    <w:p w:rsidR="00DC7E94" w:rsidRPr="00D51327" w:rsidRDefault="00DC7E94" w:rsidP="00112066">
      <w:pPr>
        <w:ind w:firstLine="708"/>
        <w:jc w:val="both"/>
      </w:pPr>
      <w:r w:rsidRPr="00D51327">
        <w:t>Перевірку знань за змістом Програми рекомендується проводити шляхом тестування або заліку в усній або письмовій формі.</w:t>
      </w:r>
    </w:p>
    <w:p w:rsidR="00DC7E94" w:rsidRPr="00D51327" w:rsidRDefault="00DC7E94" w:rsidP="00112066">
      <w:pPr>
        <w:ind w:firstLine="708"/>
        <w:jc w:val="both"/>
      </w:pPr>
    </w:p>
    <w:p w:rsidR="00DC7E94" w:rsidRPr="00D51327" w:rsidRDefault="00DC7E94" w:rsidP="00112066">
      <w:pPr>
        <w:ind w:firstLine="708"/>
        <w:jc w:val="both"/>
      </w:pPr>
      <w:r w:rsidRPr="00D51327">
        <w:t>Відповідні записи вносяться до журналів обліку теоретичного навчання.</w:t>
      </w:r>
    </w:p>
    <w:p w:rsidR="00DC7E94" w:rsidRPr="00D51327" w:rsidRDefault="00DC7E94" w:rsidP="00112066">
      <w:pPr>
        <w:pStyle w:val="BodyText"/>
        <w:spacing w:after="0"/>
        <w:ind w:left="20" w:right="20" w:firstLine="700"/>
        <w:jc w:val="both"/>
        <w:rPr>
          <w:sz w:val="28"/>
          <w:szCs w:val="28"/>
          <w:lang w:val="uk-UA"/>
        </w:rPr>
      </w:pPr>
      <w:r w:rsidRPr="00D51327">
        <w:rPr>
          <w:b/>
          <w:sz w:val="28"/>
          <w:szCs w:val="28"/>
          <w:lang w:val="uk-UA"/>
        </w:rPr>
        <w:t>Основні завдання спеціалізованих ланок цивільного захисту</w:t>
      </w:r>
      <w:r w:rsidRPr="00D51327">
        <w:rPr>
          <w:sz w:val="28"/>
          <w:szCs w:val="28"/>
          <w:lang w:val="uk-UA"/>
        </w:rPr>
        <w:t xml:space="preserve"> визначаються з урахуванням наявного майна та підготовлених працівників.</w:t>
      </w:r>
    </w:p>
    <w:p w:rsidR="00DC7E94" w:rsidRPr="00D51327" w:rsidRDefault="00DC7E94" w:rsidP="00112066">
      <w:pPr>
        <w:pStyle w:val="BodyText"/>
        <w:spacing w:after="0"/>
        <w:ind w:left="20" w:right="20" w:firstLine="700"/>
        <w:jc w:val="both"/>
        <w:rPr>
          <w:sz w:val="28"/>
          <w:szCs w:val="28"/>
          <w:lang w:val="uk-UA"/>
        </w:rPr>
      </w:pPr>
      <w:r w:rsidRPr="00D51327">
        <w:rPr>
          <w:b/>
          <w:sz w:val="28"/>
          <w:szCs w:val="28"/>
          <w:lang w:val="uk-UA"/>
        </w:rPr>
        <w:t>Відповідно до покладених на них завдань основними функціями спеціалізованих ланок цивільного захисту є</w:t>
      </w:r>
      <w:r w:rsidRPr="00D51327">
        <w:rPr>
          <w:sz w:val="28"/>
          <w:szCs w:val="28"/>
          <w:lang w:val="uk-UA"/>
        </w:rPr>
        <w:t>:</w:t>
      </w:r>
    </w:p>
    <w:p w:rsidR="00DC7E94" w:rsidRPr="00D51327" w:rsidRDefault="00DC7E94" w:rsidP="00112066">
      <w:pPr>
        <w:pStyle w:val="BodyText"/>
        <w:spacing w:after="0"/>
        <w:ind w:left="20" w:right="20" w:firstLine="700"/>
        <w:jc w:val="both"/>
        <w:rPr>
          <w:sz w:val="28"/>
          <w:szCs w:val="28"/>
          <w:lang w:val="uk-UA"/>
        </w:rPr>
      </w:pPr>
      <w:r w:rsidRPr="00D51327">
        <w:rPr>
          <w:sz w:val="28"/>
          <w:szCs w:val="28"/>
          <w:lang w:val="uk-UA"/>
        </w:rPr>
        <w:t>проведення загальної розвідки у зоні надзвичайної ситуації;</w:t>
      </w:r>
    </w:p>
    <w:p w:rsidR="00DC7E94" w:rsidRPr="00D51327" w:rsidRDefault="00DC7E94" w:rsidP="00112066">
      <w:pPr>
        <w:pStyle w:val="BodyText"/>
        <w:spacing w:after="0"/>
        <w:ind w:left="20" w:right="20" w:firstLine="700"/>
        <w:jc w:val="both"/>
        <w:rPr>
          <w:sz w:val="28"/>
          <w:szCs w:val="28"/>
          <w:lang w:val="uk-UA"/>
        </w:rPr>
      </w:pPr>
      <w:r w:rsidRPr="00D51327">
        <w:rPr>
          <w:sz w:val="28"/>
          <w:szCs w:val="28"/>
          <w:lang w:val="uk-UA"/>
        </w:rPr>
        <w:t>пошук, рятування та надання домедичної допомоги постраждалим;</w:t>
      </w:r>
    </w:p>
    <w:p w:rsidR="00DC7E94" w:rsidRPr="00D51327" w:rsidRDefault="00DC7E94" w:rsidP="00112066">
      <w:pPr>
        <w:pStyle w:val="BodyText"/>
        <w:spacing w:after="0"/>
        <w:ind w:left="20" w:right="20" w:firstLine="700"/>
        <w:jc w:val="both"/>
        <w:rPr>
          <w:sz w:val="28"/>
          <w:szCs w:val="28"/>
          <w:lang w:val="uk-UA"/>
        </w:rPr>
      </w:pPr>
      <w:r w:rsidRPr="00D51327">
        <w:rPr>
          <w:sz w:val="28"/>
          <w:szCs w:val="28"/>
          <w:lang w:val="uk-UA"/>
        </w:rPr>
        <w:t>здійснення заходів щодо локалізації надзвичайних ситуацій;</w:t>
      </w:r>
    </w:p>
    <w:p w:rsidR="00DC7E94" w:rsidRPr="00D51327" w:rsidRDefault="00DC7E94" w:rsidP="00112066">
      <w:pPr>
        <w:pStyle w:val="BodyText"/>
        <w:spacing w:after="0"/>
        <w:ind w:left="20" w:right="20" w:firstLine="700"/>
        <w:jc w:val="both"/>
        <w:rPr>
          <w:sz w:val="28"/>
          <w:szCs w:val="28"/>
          <w:lang w:val="uk-UA"/>
        </w:rPr>
      </w:pPr>
      <w:r w:rsidRPr="00D51327">
        <w:rPr>
          <w:sz w:val="28"/>
          <w:szCs w:val="28"/>
          <w:lang w:val="uk-UA"/>
        </w:rPr>
        <w:t>рятування матеріальних та культурних цінностей;</w:t>
      </w:r>
    </w:p>
    <w:p w:rsidR="00DC7E94" w:rsidRPr="00D51327" w:rsidRDefault="00DC7E94" w:rsidP="00112066">
      <w:pPr>
        <w:pStyle w:val="BodyText"/>
        <w:spacing w:after="0"/>
        <w:ind w:left="20" w:right="20" w:firstLine="700"/>
        <w:jc w:val="both"/>
        <w:rPr>
          <w:sz w:val="28"/>
          <w:szCs w:val="28"/>
          <w:lang w:val="uk-UA"/>
        </w:rPr>
      </w:pPr>
      <w:r w:rsidRPr="00D51327">
        <w:rPr>
          <w:sz w:val="28"/>
          <w:szCs w:val="28"/>
          <w:lang w:val="uk-UA"/>
        </w:rPr>
        <w:t>здійснення заходів щодо відновлення роботи пошкоджених об’єктів життєзабезпечення населення;</w:t>
      </w:r>
    </w:p>
    <w:p w:rsidR="00DC7E94" w:rsidRPr="00D51327" w:rsidRDefault="00DC7E94" w:rsidP="00112066">
      <w:pPr>
        <w:pStyle w:val="BodyText"/>
        <w:spacing w:after="0"/>
        <w:ind w:left="20" w:right="20" w:firstLine="700"/>
        <w:jc w:val="both"/>
        <w:rPr>
          <w:sz w:val="28"/>
          <w:szCs w:val="28"/>
          <w:lang w:val="uk-UA"/>
        </w:rPr>
      </w:pPr>
      <w:r w:rsidRPr="00D51327">
        <w:rPr>
          <w:sz w:val="28"/>
          <w:szCs w:val="28"/>
          <w:lang w:val="uk-UA"/>
        </w:rPr>
        <w:t>санітарне очищення та знезараження території.</w:t>
      </w:r>
    </w:p>
    <w:p w:rsidR="00DC7E94" w:rsidRPr="00D51327" w:rsidRDefault="00DC7E94" w:rsidP="00112066">
      <w:pPr>
        <w:pStyle w:val="BodyText"/>
        <w:spacing w:after="0"/>
        <w:ind w:left="20" w:right="20" w:firstLine="700"/>
        <w:jc w:val="both"/>
        <w:rPr>
          <w:sz w:val="28"/>
          <w:szCs w:val="28"/>
          <w:lang w:val="uk-UA"/>
        </w:rPr>
      </w:pPr>
    </w:p>
    <w:p w:rsidR="00DC7E94" w:rsidRPr="00D51327" w:rsidRDefault="00DC7E94" w:rsidP="00112066">
      <w:pPr>
        <w:pStyle w:val="BodyText"/>
        <w:spacing w:after="0"/>
        <w:ind w:left="20" w:right="20" w:firstLine="700"/>
        <w:jc w:val="both"/>
        <w:rPr>
          <w:sz w:val="28"/>
          <w:szCs w:val="28"/>
          <w:lang w:val="uk-UA"/>
        </w:rPr>
      </w:pPr>
      <w:r w:rsidRPr="00D51327">
        <w:rPr>
          <w:sz w:val="28"/>
          <w:szCs w:val="28"/>
          <w:lang w:val="uk-UA"/>
        </w:rPr>
        <w:t>Функції конкретних спеціалізованих ланок цивільного захисту визначаються в положеннях про ці спеціалізовані ланки.</w:t>
      </w:r>
    </w:p>
    <w:p w:rsidR="00DC7E94" w:rsidRPr="00D51327" w:rsidRDefault="00DC7E94" w:rsidP="00112066"/>
    <w:p w:rsidR="00DC7E94" w:rsidRPr="00D51327" w:rsidRDefault="00DC7E94" w:rsidP="00112066"/>
    <w:p w:rsidR="00DC7E94" w:rsidRPr="00D51327" w:rsidRDefault="00DC7E94" w:rsidP="00112066">
      <w:pPr>
        <w:pStyle w:val="BodyTextIndent"/>
        <w:jc w:val="center"/>
        <w:rPr>
          <w:b/>
          <w:szCs w:val="28"/>
        </w:rPr>
      </w:pPr>
      <w:r w:rsidRPr="00D51327">
        <w:rPr>
          <w:b/>
          <w:szCs w:val="28"/>
        </w:rPr>
        <w:t>Рекомендована тематика для підготовки працівників підприємств, установ та організацій що входять до складу спеціалізованих служб і спеціалізованих ланок цивільного захисту –  (15 годин)</w:t>
      </w:r>
    </w:p>
    <w:p w:rsidR="00DC7E94" w:rsidRPr="00D51327" w:rsidRDefault="00DC7E94" w:rsidP="00112066">
      <w:pPr>
        <w:pStyle w:val="BodyTextIndent"/>
        <w:ind w:left="284"/>
        <w:jc w:val="center"/>
        <w:rPr>
          <w:szCs w:val="28"/>
        </w:rPr>
      </w:pPr>
    </w:p>
    <w:p w:rsidR="00DC7E94" w:rsidRPr="00D51327" w:rsidRDefault="00DC7E94" w:rsidP="00112066">
      <w:pPr>
        <w:pStyle w:val="BodyTextIndent"/>
        <w:jc w:val="center"/>
        <w:rPr>
          <w:b/>
          <w:i/>
          <w:szCs w:val="28"/>
        </w:rPr>
      </w:pPr>
      <w:r w:rsidRPr="00D51327">
        <w:rPr>
          <w:b/>
          <w:i/>
          <w:szCs w:val="28"/>
        </w:rPr>
        <w:t>1. Загальна тематика - (9 годин)</w:t>
      </w:r>
    </w:p>
    <w:p w:rsidR="00DC7E94" w:rsidRPr="00D51327" w:rsidRDefault="00DC7E94" w:rsidP="00112066">
      <w:pPr>
        <w:pStyle w:val="BodyTextIndent"/>
        <w:ind w:firstLine="709"/>
        <w:rPr>
          <w:b/>
          <w:szCs w:val="28"/>
        </w:rPr>
      </w:pPr>
      <w:r w:rsidRPr="00D51327">
        <w:rPr>
          <w:b/>
          <w:szCs w:val="28"/>
        </w:rPr>
        <w:t>1. Основні способи захисту і загальні правила поведінки в умовах загрози та виникнення НС</w:t>
      </w:r>
    </w:p>
    <w:p w:rsidR="00DC7E94" w:rsidRPr="00D51327" w:rsidRDefault="00DC7E94" w:rsidP="00112066">
      <w:pPr>
        <w:ind w:firstLine="709"/>
        <w:jc w:val="both"/>
        <w:rPr>
          <w:sz w:val="16"/>
          <w:szCs w:val="16"/>
        </w:rPr>
      </w:pPr>
    </w:p>
    <w:p w:rsidR="00DC7E94" w:rsidRPr="00D51327" w:rsidRDefault="00DC7E94" w:rsidP="00112066">
      <w:pPr>
        <w:pStyle w:val="BodyTextIndent"/>
        <w:ind w:firstLine="709"/>
        <w:rPr>
          <w:b/>
          <w:szCs w:val="28"/>
        </w:rPr>
      </w:pPr>
      <w:r w:rsidRPr="00D51327">
        <w:rPr>
          <w:b/>
          <w:szCs w:val="28"/>
        </w:rPr>
        <w:t>Тема 1.1. Основні способи захисту в умовах загрози та виникнення НС.</w:t>
      </w:r>
    </w:p>
    <w:p w:rsidR="00DC7E94" w:rsidRPr="00D51327" w:rsidRDefault="00DC7E94" w:rsidP="00112066">
      <w:pPr>
        <w:ind w:firstLine="709"/>
        <w:jc w:val="both"/>
        <w:rPr>
          <w:sz w:val="24"/>
        </w:rPr>
      </w:pPr>
      <w:r w:rsidRPr="00D51327">
        <w:rPr>
          <w:sz w:val="24"/>
        </w:rPr>
        <w:t>Основні поняття про НС. Порядок отримання інформації про загрозу і виникнення НС. Попереджувальний сигнал «Увага всім!».</w:t>
      </w:r>
    </w:p>
    <w:p w:rsidR="00DC7E94" w:rsidRPr="00D51327" w:rsidRDefault="00DC7E94" w:rsidP="00112066">
      <w:pPr>
        <w:ind w:firstLine="709"/>
        <w:jc w:val="both"/>
        <w:rPr>
          <w:strike/>
          <w:sz w:val="24"/>
        </w:rPr>
      </w:pPr>
      <w:r w:rsidRPr="00D51327">
        <w:rPr>
          <w:sz w:val="24"/>
        </w:rPr>
        <w:t>Захисні споруди цивільного захисту, їх призначення та облаштування. Порядок заповнення захисних споруд та правила поведінки працівників, які укриваються в них.</w:t>
      </w:r>
    </w:p>
    <w:p w:rsidR="00DC7E94" w:rsidRPr="00D51327" w:rsidRDefault="00DC7E94" w:rsidP="00112066">
      <w:pPr>
        <w:pStyle w:val="BodyTextIndent"/>
        <w:ind w:firstLine="709"/>
        <w:rPr>
          <w:sz w:val="24"/>
          <w:szCs w:val="28"/>
        </w:rPr>
      </w:pPr>
      <w:r w:rsidRPr="00D51327">
        <w:rPr>
          <w:sz w:val="24"/>
          <w:szCs w:val="28"/>
        </w:rPr>
        <w:t>Принцип дії, індивідуальний підбір та правила користування протигазами, респіраторами. Медичні засоби, що входять до індивідуальних аптечок та їх призначення. Індивідуальний перев’язочний пакет. Індивідуальні протихімічні пакети.</w:t>
      </w:r>
    </w:p>
    <w:p w:rsidR="00DC7E94" w:rsidRPr="00D51327" w:rsidRDefault="00DC7E94" w:rsidP="00112066">
      <w:pPr>
        <w:pStyle w:val="BodyTextIndent"/>
        <w:ind w:firstLine="709"/>
        <w:rPr>
          <w:b/>
          <w:sz w:val="24"/>
          <w:szCs w:val="28"/>
        </w:rPr>
      </w:pPr>
      <w:r w:rsidRPr="00D51327">
        <w:rPr>
          <w:sz w:val="24"/>
          <w:szCs w:val="28"/>
        </w:rPr>
        <w:t>Евакуація, порядок її проведення, правила поведінки та обов’язки евакуйованих працівників.</w:t>
      </w:r>
    </w:p>
    <w:p w:rsidR="00DC7E94" w:rsidRPr="00D51327" w:rsidRDefault="00DC7E94" w:rsidP="00112066">
      <w:pPr>
        <w:pStyle w:val="BodyText"/>
        <w:ind w:firstLine="709"/>
        <w:rPr>
          <w:sz w:val="28"/>
          <w:szCs w:val="28"/>
          <w:lang w:val="uk-UA"/>
        </w:rPr>
      </w:pPr>
    </w:p>
    <w:p w:rsidR="00DC7E94" w:rsidRPr="00D51327" w:rsidRDefault="00DC7E94" w:rsidP="00112066">
      <w:pPr>
        <w:pStyle w:val="BodyText"/>
        <w:ind w:firstLine="709"/>
        <w:rPr>
          <w:b/>
          <w:sz w:val="28"/>
          <w:szCs w:val="28"/>
          <w:lang w:val="uk-UA"/>
        </w:rPr>
      </w:pPr>
      <w:r w:rsidRPr="00D51327">
        <w:rPr>
          <w:b/>
          <w:sz w:val="28"/>
          <w:szCs w:val="28"/>
          <w:lang w:val="uk-UA"/>
        </w:rPr>
        <w:t xml:space="preserve">Тема 1.2. Правила поведінки працівників під час НС природного характеру. </w:t>
      </w:r>
    </w:p>
    <w:p w:rsidR="00DC7E94" w:rsidRPr="00D51327" w:rsidRDefault="00DC7E94" w:rsidP="00112066">
      <w:pPr>
        <w:pStyle w:val="BodyTextIndent"/>
        <w:ind w:firstLine="709"/>
        <w:rPr>
          <w:sz w:val="24"/>
          <w:szCs w:val="28"/>
        </w:rPr>
      </w:pPr>
      <w:r w:rsidRPr="00D51327">
        <w:rPr>
          <w:sz w:val="24"/>
          <w:szCs w:val="28"/>
        </w:rPr>
        <w:t>Правила поведінки і дії працівників при землетрусах.</w:t>
      </w:r>
    </w:p>
    <w:p w:rsidR="00DC7E94" w:rsidRPr="00D51327" w:rsidRDefault="00DC7E94" w:rsidP="00112066">
      <w:pPr>
        <w:pStyle w:val="BodyTextIndent"/>
        <w:ind w:firstLine="709"/>
        <w:rPr>
          <w:sz w:val="24"/>
          <w:szCs w:val="28"/>
        </w:rPr>
      </w:pPr>
      <w:r w:rsidRPr="00D51327">
        <w:rPr>
          <w:sz w:val="24"/>
          <w:szCs w:val="28"/>
        </w:rPr>
        <w:t>Безпечні дії працівників у разі виникнення геологічних НС (пов’язаних із зсувами, обвалами або осипами, осіданням земної поверхні, карстовими провалами або підтопленням).</w:t>
      </w:r>
    </w:p>
    <w:p w:rsidR="00DC7E94" w:rsidRPr="00D51327" w:rsidRDefault="00DC7E94" w:rsidP="00112066">
      <w:pPr>
        <w:pStyle w:val="BodyTextIndent"/>
        <w:ind w:firstLine="709"/>
        <w:rPr>
          <w:sz w:val="24"/>
          <w:szCs w:val="28"/>
        </w:rPr>
      </w:pPr>
      <w:r w:rsidRPr="00D51327">
        <w:rPr>
          <w:sz w:val="24"/>
          <w:szCs w:val="28"/>
        </w:rPr>
        <w:t>Особливості негативного впливу гідрометеорологічних НС. Правила безпечної поведінки у разі їх виникнення.</w:t>
      </w:r>
    </w:p>
    <w:p w:rsidR="00DC7E94" w:rsidRPr="00D51327" w:rsidRDefault="00DC7E94" w:rsidP="00112066">
      <w:pPr>
        <w:pStyle w:val="BodyTextIndent"/>
        <w:ind w:firstLine="709"/>
        <w:rPr>
          <w:sz w:val="24"/>
          <w:szCs w:val="28"/>
        </w:rPr>
      </w:pPr>
      <w:r w:rsidRPr="00D51327">
        <w:rPr>
          <w:sz w:val="24"/>
          <w:szCs w:val="28"/>
        </w:rPr>
        <w:t>Основні причини виникнення та особливості пожеж у природних екологічних системах. Правила поведінки та заходи безпеки у разі їх виникнення.</w:t>
      </w:r>
    </w:p>
    <w:p w:rsidR="00DC7E94" w:rsidRPr="00D51327" w:rsidRDefault="00DC7E94" w:rsidP="00112066">
      <w:pPr>
        <w:ind w:firstLine="709"/>
        <w:jc w:val="both"/>
      </w:pPr>
    </w:p>
    <w:p w:rsidR="00DC7E94" w:rsidRPr="00D51327" w:rsidRDefault="00DC7E94" w:rsidP="00112066">
      <w:pPr>
        <w:ind w:firstLine="709"/>
        <w:jc w:val="both"/>
        <w:rPr>
          <w:b/>
        </w:rPr>
      </w:pPr>
      <w:r w:rsidRPr="00D51327">
        <w:rPr>
          <w:b/>
        </w:rPr>
        <w:t>Тема 1.3. Безпека працівників під час радіаційних аварій і радіаційного забруднення місцевості. Режими радіаційного захисту.</w:t>
      </w:r>
    </w:p>
    <w:p w:rsidR="00DC7E94" w:rsidRPr="00D51327" w:rsidRDefault="00DC7E94" w:rsidP="00112066">
      <w:pPr>
        <w:ind w:firstLine="709"/>
        <w:jc w:val="both"/>
        <w:rPr>
          <w:sz w:val="24"/>
        </w:rPr>
      </w:pPr>
      <w:r w:rsidRPr="00D51327">
        <w:rPr>
          <w:sz w:val="24"/>
        </w:rPr>
        <w:t>Ядерні установки та джерела іонізуючого випромінювання. Особливості радіаційного впливу на людину. Поняття про дози опромінення людини. Променева хвороба.</w:t>
      </w:r>
    </w:p>
    <w:p w:rsidR="00DC7E94" w:rsidRPr="00D51327" w:rsidRDefault="00DC7E94" w:rsidP="00112066">
      <w:pPr>
        <w:ind w:firstLine="709"/>
        <w:jc w:val="both"/>
        <w:rPr>
          <w:sz w:val="24"/>
        </w:rPr>
      </w:pPr>
      <w:r w:rsidRPr="00D51327">
        <w:rPr>
          <w:sz w:val="24"/>
        </w:rPr>
        <w:t>Побутові дозиметричні прилади, їх призначення та особливості користування.</w:t>
      </w:r>
    </w:p>
    <w:p w:rsidR="00DC7E94" w:rsidRPr="00D51327" w:rsidRDefault="00DC7E94" w:rsidP="00112066">
      <w:pPr>
        <w:ind w:firstLine="709"/>
        <w:jc w:val="both"/>
        <w:rPr>
          <w:sz w:val="24"/>
        </w:rPr>
      </w:pPr>
      <w:r w:rsidRPr="00D51327">
        <w:rPr>
          <w:sz w:val="24"/>
        </w:rPr>
        <w:t>Режими радіаційного захисту. Санітарна обробка працівників. Дезактивація приміщень, обладнання, техніки, виробничої території тощо.</w:t>
      </w:r>
    </w:p>
    <w:p w:rsidR="00DC7E94" w:rsidRPr="00D51327" w:rsidRDefault="00DC7E94" w:rsidP="00112066">
      <w:pPr>
        <w:ind w:firstLine="709"/>
        <w:jc w:val="both"/>
      </w:pPr>
    </w:p>
    <w:p w:rsidR="00DC7E94" w:rsidRPr="00D51327" w:rsidRDefault="00DC7E94" w:rsidP="00112066">
      <w:pPr>
        <w:ind w:firstLine="709"/>
        <w:jc w:val="both"/>
        <w:rPr>
          <w:b/>
          <w:strike/>
        </w:rPr>
      </w:pPr>
      <w:r w:rsidRPr="00D51327">
        <w:rPr>
          <w:b/>
        </w:rPr>
        <w:t>Тема 1.4. Правила поведінки працівників при аваріях з викидом небезпечних хімічних речовин.</w:t>
      </w:r>
    </w:p>
    <w:p w:rsidR="00DC7E94" w:rsidRPr="00D51327" w:rsidRDefault="00DC7E94" w:rsidP="00112066">
      <w:pPr>
        <w:ind w:firstLine="709"/>
        <w:jc w:val="both"/>
        <w:rPr>
          <w:sz w:val="24"/>
        </w:rPr>
      </w:pPr>
      <w:r w:rsidRPr="00D51327">
        <w:rPr>
          <w:sz w:val="24"/>
        </w:rPr>
        <w:t>Характеристики основних небезпечних хімічних речовин. Особливості їх впливу на організм людини. Наслідки аварій з викидом небезпечних хімічних речовин.</w:t>
      </w:r>
    </w:p>
    <w:p w:rsidR="00DC7E94" w:rsidRPr="00D51327" w:rsidRDefault="00DC7E94" w:rsidP="00112066">
      <w:pPr>
        <w:ind w:firstLine="709"/>
        <w:jc w:val="both"/>
        <w:rPr>
          <w:sz w:val="24"/>
        </w:rPr>
      </w:pPr>
      <w:r w:rsidRPr="00D51327">
        <w:rPr>
          <w:sz w:val="24"/>
        </w:rPr>
        <w:t xml:space="preserve">Загальні правила поведінки та дії працівників при аваріях з викидом небезпечних хімічних речовин. </w:t>
      </w:r>
    </w:p>
    <w:p w:rsidR="00DC7E94" w:rsidRPr="00D51327" w:rsidRDefault="00DC7E94" w:rsidP="00112066">
      <w:pPr>
        <w:ind w:firstLine="709"/>
        <w:jc w:val="both"/>
        <w:rPr>
          <w:color w:val="000000"/>
          <w:sz w:val="24"/>
        </w:rPr>
      </w:pPr>
      <w:r w:rsidRPr="00D51327">
        <w:rPr>
          <w:sz w:val="24"/>
        </w:rPr>
        <w:t>Проведення заходів з ліквідації наслідків аварій з викидом небезпечних хімічних речовин. Д</w:t>
      </w:r>
      <w:r w:rsidRPr="00D51327">
        <w:rPr>
          <w:color w:val="000000"/>
          <w:sz w:val="24"/>
        </w:rPr>
        <w:t>егазація приміщень, обладнання, виробничої території тощо.</w:t>
      </w: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b/>
          <w:szCs w:val="28"/>
        </w:rPr>
      </w:pPr>
      <w:r w:rsidRPr="00D51327">
        <w:rPr>
          <w:b/>
          <w:szCs w:val="28"/>
        </w:rPr>
        <w:t>Тема 1.5. Вибухо та пожежонебезпека на виробництві. Рекомендації щодо дій під час виникнення пожежі.</w:t>
      </w:r>
    </w:p>
    <w:p w:rsidR="00DC7E94" w:rsidRPr="00D51327" w:rsidRDefault="00DC7E94" w:rsidP="00112066">
      <w:pPr>
        <w:pStyle w:val="BodyTextIndent"/>
        <w:ind w:firstLine="709"/>
        <w:rPr>
          <w:sz w:val="24"/>
          <w:szCs w:val="28"/>
        </w:rPr>
      </w:pPr>
      <w:r w:rsidRPr="00D51327">
        <w:rPr>
          <w:sz w:val="24"/>
          <w:szCs w:val="28"/>
        </w:rPr>
        <w:t>Основні поняття вибухобезпеки виробництва. Н</w:t>
      </w:r>
      <w:r w:rsidRPr="00D51327">
        <w:rPr>
          <w:bCs/>
          <w:color w:val="000000"/>
          <w:sz w:val="24"/>
          <w:szCs w:val="28"/>
          <w:shd w:val="clear" w:color="auto" w:fill="FFFFFF"/>
        </w:rPr>
        <w:t>ебезпечні фактори вибуху і захист від них.</w:t>
      </w:r>
      <w:r w:rsidRPr="00D51327">
        <w:rPr>
          <w:sz w:val="24"/>
          <w:szCs w:val="28"/>
        </w:rPr>
        <w:t xml:space="preserve"> Правила поведінки при виявленні вибухонебезпечних предметів.</w:t>
      </w:r>
    </w:p>
    <w:p w:rsidR="00DC7E94" w:rsidRPr="00D51327" w:rsidRDefault="00DC7E94" w:rsidP="00112066">
      <w:pPr>
        <w:pStyle w:val="HTMLPreformatted"/>
        <w:shd w:val="clear" w:color="auto" w:fill="FFFFFF"/>
        <w:ind w:firstLine="709"/>
        <w:jc w:val="both"/>
        <w:textAlignment w:val="baseline"/>
        <w:rPr>
          <w:rFonts w:ascii="Times New Roman" w:hAnsi="Times New Roman"/>
          <w:sz w:val="24"/>
          <w:szCs w:val="28"/>
          <w:lang w:val="uk-UA"/>
        </w:rPr>
      </w:pPr>
      <w:r w:rsidRPr="00D51327">
        <w:rPr>
          <w:rFonts w:ascii="Times New Roman" w:hAnsi="Times New Roman"/>
          <w:sz w:val="24"/>
          <w:szCs w:val="28"/>
          <w:lang w:val="uk-UA"/>
        </w:rPr>
        <w:t>Стисла характеристика пожежної небезпеки підприємства, установи, організації. Протипожежний режим на робочому місці. Можливість виникнення та (або) розвитку пожежі. Небезпечні фактори пожежі.</w:t>
      </w:r>
    </w:p>
    <w:p w:rsidR="00DC7E94" w:rsidRPr="00D51327" w:rsidRDefault="00DC7E94" w:rsidP="00112066">
      <w:pPr>
        <w:pStyle w:val="BodyTextIndent"/>
        <w:ind w:firstLine="709"/>
        <w:rPr>
          <w:sz w:val="24"/>
          <w:szCs w:val="28"/>
        </w:rPr>
      </w:pPr>
      <w:r w:rsidRPr="00D51327">
        <w:rPr>
          <w:sz w:val="24"/>
          <w:szCs w:val="28"/>
        </w:rPr>
        <w:t>Дії працівників у разі загрози або при виникненні пожежі. Гасіння пожеж. Засоби пожежогасіння, протипожежне устаткування та інвентар, порядок та правила їх використання під час пожежі.</w:t>
      </w: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b/>
          <w:szCs w:val="28"/>
        </w:rPr>
      </w:pPr>
      <w:r w:rsidRPr="00D51327">
        <w:rPr>
          <w:b/>
          <w:szCs w:val="28"/>
        </w:rPr>
        <w:t>2. Надання першої допомоги потерпілим.</w:t>
      </w:r>
    </w:p>
    <w:p w:rsidR="00DC7E94" w:rsidRPr="00D51327" w:rsidRDefault="00DC7E94" w:rsidP="00112066">
      <w:pPr>
        <w:ind w:firstLine="709"/>
        <w:jc w:val="both"/>
      </w:pPr>
    </w:p>
    <w:p w:rsidR="00DC7E94" w:rsidRPr="00D51327" w:rsidRDefault="00DC7E94" w:rsidP="00112066">
      <w:pPr>
        <w:ind w:firstLine="709"/>
        <w:jc w:val="both"/>
        <w:rPr>
          <w:b/>
        </w:rPr>
      </w:pPr>
      <w:r w:rsidRPr="00D51327">
        <w:rPr>
          <w:b/>
        </w:rPr>
        <w:t>Тема 2.1. Порядок і правила надання першої допомоги при різних типах ушкоджень.</w:t>
      </w:r>
    </w:p>
    <w:p w:rsidR="00DC7E94" w:rsidRPr="00D51327" w:rsidRDefault="00DC7E94" w:rsidP="00112066">
      <w:pPr>
        <w:ind w:firstLine="709"/>
        <w:jc w:val="both"/>
        <w:rPr>
          <w:sz w:val="24"/>
        </w:rPr>
      </w:pPr>
      <w:r w:rsidRPr="00D51327">
        <w:rPr>
          <w:sz w:val="24"/>
        </w:rPr>
        <w:t>Основні правила надання першої допомоги в невідкладних ситуаціях. Проведення первинного огляду потерпілого. Способи виклику екстреної медичної допомоги.</w:t>
      </w:r>
    </w:p>
    <w:p w:rsidR="00DC7E94" w:rsidRPr="00D51327" w:rsidRDefault="00DC7E94" w:rsidP="00112066">
      <w:pPr>
        <w:ind w:firstLine="709"/>
        <w:jc w:val="both"/>
        <w:rPr>
          <w:sz w:val="24"/>
        </w:rPr>
      </w:pPr>
      <w:r w:rsidRPr="00D51327">
        <w:rPr>
          <w:sz w:val="24"/>
        </w:rPr>
        <w:t>Ознаки порушення дихання. Забезпечення прохідності дихальних шляхів. Проведення штучного дихання. Ознаки зупинки роботи серця. Проведення непрямого масажу серця.</w:t>
      </w:r>
    </w:p>
    <w:p w:rsidR="00DC7E94" w:rsidRPr="00D51327" w:rsidRDefault="00DC7E94" w:rsidP="00112066">
      <w:pPr>
        <w:ind w:firstLine="709"/>
        <w:jc w:val="both"/>
        <w:rPr>
          <w:sz w:val="24"/>
        </w:rPr>
      </w:pPr>
      <w:r w:rsidRPr="00D51327">
        <w:rPr>
          <w:sz w:val="24"/>
        </w:rPr>
        <w:t>Перша допомога при ранах і кровотечах. Способи зупинки кровотеч. Правила та прийоми накладання пов’язок на рани.</w:t>
      </w:r>
    </w:p>
    <w:p w:rsidR="00DC7E94" w:rsidRPr="00D51327" w:rsidRDefault="00DC7E94" w:rsidP="00112066">
      <w:pPr>
        <w:ind w:firstLine="709"/>
        <w:jc w:val="both"/>
        <w:rPr>
          <w:sz w:val="24"/>
        </w:rPr>
      </w:pPr>
      <w:r w:rsidRPr="00D51327">
        <w:rPr>
          <w:sz w:val="24"/>
        </w:rPr>
        <w:t>Перша допомога при переломах. Прийоми та способи іммобілізації із застосуванням табельних або підручних засобів.</w:t>
      </w:r>
    </w:p>
    <w:p w:rsidR="00DC7E94" w:rsidRPr="00D51327" w:rsidRDefault="00DC7E94" w:rsidP="00112066">
      <w:pPr>
        <w:ind w:firstLine="709"/>
        <w:jc w:val="both"/>
      </w:pPr>
    </w:p>
    <w:p w:rsidR="00DC7E94" w:rsidRPr="00D51327" w:rsidRDefault="00DC7E94" w:rsidP="00112066">
      <w:pPr>
        <w:ind w:firstLine="709"/>
        <w:jc w:val="both"/>
        <w:rPr>
          <w:b/>
        </w:rPr>
      </w:pPr>
      <w:r w:rsidRPr="00D51327">
        <w:rPr>
          <w:b/>
        </w:rPr>
        <w:t>Тема 2.2. Порядок і правила надання першої допомоги при ураженні небезпечними речовинами, при опіках тощо.</w:t>
      </w:r>
    </w:p>
    <w:p w:rsidR="00DC7E94" w:rsidRPr="00D51327" w:rsidRDefault="00DC7E94" w:rsidP="00112066">
      <w:pPr>
        <w:ind w:firstLine="709"/>
        <w:jc w:val="both"/>
        <w:rPr>
          <w:sz w:val="24"/>
        </w:rPr>
      </w:pPr>
      <w:r w:rsidRPr="00D51327">
        <w:rPr>
          <w:sz w:val="24"/>
        </w:rPr>
        <w:t>Невідкладна та перша допомога при отруєннях чадним газом, аміаком, хлором, іншими небезпечними хімічними речовинами.</w:t>
      </w:r>
    </w:p>
    <w:p w:rsidR="00DC7E94" w:rsidRPr="00D51327" w:rsidRDefault="00DC7E94" w:rsidP="00112066">
      <w:pPr>
        <w:ind w:firstLine="709"/>
        <w:jc w:val="both"/>
        <w:rPr>
          <w:sz w:val="24"/>
        </w:rPr>
      </w:pPr>
      <w:r w:rsidRPr="00D51327">
        <w:rPr>
          <w:sz w:val="24"/>
        </w:rPr>
        <w:t xml:space="preserve">Перша допомога при хімічних та термічних опіках, </w:t>
      </w:r>
      <w:r w:rsidRPr="00D51327">
        <w:rPr>
          <w:bCs/>
          <w:color w:val="000000"/>
          <w:sz w:val="24"/>
          <w:shd w:val="clear" w:color="auto" w:fill="FFFFFF"/>
        </w:rPr>
        <w:t>радіаційних ураженнях</w:t>
      </w:r>
      <w:r w:rsidRPr="00D51327">
        <w:rPr>
          <w:sz w:val="24"/>
        </w:rPr>
        <w:t>, втраті свідомості, тепловому та сонячному ударах.</w:t>
      </w:r>
    </w:p>
    <w:p w:rsidR="00DC7E94" w:rsidRPr="00D51327" w:rsidRDefault="00DC7E94" w:rsidP="00112066">
      <w:pPr>
        <w:ind w:firstLine="709"/>
        <w:jc w:val="both"/>
        <w:rPr>
          <w:sz w:val="24"/>
        </w:rPr>
      </w:pPr>
      <w:r w:rsidRPr="00D51327">
        <w:rPr>
          <w:sz w:val="24"/>
        </w:rPr>
        <w:t>Правила надання допомоги при утопленні.</w:t>
      </w:r>
    </w:p>
    <w:p w:rsidR="00DC7E94" w:rsidRPr="00D51327" w:rsidRDefault="00DC7E94" w:rsidP="00112066">
      <w:pPr>
        <w:ind w:firstLine="709"/>
        <w:jc w:val="both"/>
        <w:rPr>
          <w:sz w:val="24"/>
        </w:rPr>
      </w:pPr>
      <w:r w:rsidRPr="00D51327">
        <w:rPr>
          <w:sz w:val="24"/>
        </w:rPr>
        <w:t>Способи і правила транспортування потерпілих.</w:t>
      </w: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b/>
          <w:szCs w:val="28"/>
        </w:rPr>
      </w:pPr>
      <w:r w:rsidRPr="00D51327">
        <w:rPr>
          <w:b/>
          <w:szCs w:val="28"/>
        </w:rPr>
        <w:t>3. Організація заходів цивільного захисту на підприємстві, в установі, організації.</w:t>
      </w:r>
    </w:p>
    <w:p w:rsidR="00DC7E94" w:rsidRPr="00D51327" w:rsidRDefault="00DC7E94" w:rsidP="00112066">
      <w:pPr>
        <w:pStyle w:val="BodyTextIndent"/>
        <w:ind w:firstLine="709"/>
        <w:rPr>
          <w:szCs w:val="28"/>
        </w:rPr>
      </w:pPr>
    </w:p>
    <w:p w:rsidR="00DC7E94" w:rsidRPr="00D51327" w:rsidRDefault="00DC7E94" w:rsidP="00112066">
      <w:pPr>
        <w:pStyle w:val="BodyTextIndent"/>
        <w:ind w:firstLine="709"/>
        <w:rPr>
          <w:b/>
          <w:szCs w:val="28"/>
        </w:rPr>
      </w:pPr>
      <w:r w:rsidRPr="00D51327">
        <w:rPr>
          <w:b/>
          <w:szCs w:val="28"/>
        </w:rPr>
        <w:t>Тема 3.1. Забезпечення виконання на підприємстві, в установі та організації завдань з цивільного захисту</w:t>
      </w:r>
    </w:p>
    <w:p w:rsidR="00DC7E94" w:rsidRPr="00D51327" w:rsidRDefault="00DC7E94" w:rsidP="00112066">
      <w:pPr>
        <w:pStyle w:val="BodyTextIndent"/>
        <w:ind w:firstLine="709"/>
        <w:rPr>
          <w:sz w:val="24"/>
          <w:szCs w:val="28"/>
        </w:rPr>
      </w:pPr>
      <w:r w:rsidRPr="00D51327">
        <w:rPr>
          <w:sz w:val="24"/>
          <w:szCs w:val="28"/>
        </w:rPr>
        <w:t>Повноваження суб’єктів забезпечення цивільного захисту. Організаційна структура управління цивільним захистом підприємства, установи, організації. Об’єктові комісія з питань НС та евакооргани.</w:t>
      </w:r>
    </w:p>
    <w:p w:rsidR="00DC7E94" w:rsidRPr="00D51327" w:rsidRDefault="00DC7E94" w:rsidP="00112066">
      <w:pPr>
        <w:pStyle w:val="BodyTextIndent"/>
        <w:ind w:firstLine="709"/>
        <w:rPr>
          <w:sz w:val="24"/>
          <w:szCs w:val="28"/>
        </w:rPr>
      </w:pPr>
      <w:r w:rsidRPr="00D51327">
        <w:rPr>
          <w:sz w:val="24"/>
          <w:szCs w:val="28"/>
        </w:rPr>
        <w:t>Відомості щодо об’єктових спеціалізованих служб і формувань цивільного захисту. Відомча та добровільна пожежна охорона. Аварійно-рятувальне обслуговування підприємств, установ, організацій. Система керівництва рятувальними роботами, координація дій виробничого персоналу та залучених підрозділів і служб, які беруть участь у ліквідації наслідків надзвичайної ситуації.</w:t>
      </w:r>
    </w:p>
    <w:p w:rsidR="00DC7E94" w:rsidRPr="00D51327" w:rsidRDefault="00DC7E94" w:rsidP="00112066">
      <w:pPr>
        <w:ind w:firstLine="709"/>
        <w:jc w:val="both"/>
        <w:rPr>
          <w:sz w:val="24"/>
        </w:rPr>
      </w:pPr>
      <w:r w:rsidRPr="00D51327">
        <w:rPr>
          <w:sz w:val="24"/>
        </w:rPr>
        <w:t>Права і обов’язки працівників у сфері цивільного захисту. Сприяння проведенню аварійно-рятувальних та інших невідкладних робіт з ліквідації наслідків НС у разі їх виникнення. Заходи життєзабезпечення постраждалих та соціального захисту і відшкодування матеріальних збитків постраждалим внаслідок НС.</w:t>
      </w:r>
    </w:p>
    <w:p w:rsidR="00DC7E94" w:rsidRPr="00D51327" w:rsidRDefault="00DC7E94" w:rsidP="00112066">
      <w:pPr>
        <w:ind w:firstLine="709"/>
        <w:jc w:val="both"/>
      </w:pPr>
    </w:p>
    <w:p w:rsidR="00DC7E94" w:rsidRPr="00D51327" w:rsidRDefault="00DC7E94" w:rsidP="00112066">
      <w:pPr>
        <w:pStyle w:val="BodyText"/>
        <w:ind w:firstLine="709"/>
        <w:rPr>
          <w:b/>
          <w:sz w:val="28"/>
          <w:szCs w:val="28"/>
          <w:lang w:val="uk-UA"/>
        </w:rPr>
      </w:pPr>
      <w:r w:rsidRPr="00D51327">
        <w:rPr>
          <w:b/>
          <w:sz w:val="28"/>
          <w:szCs w:val="28"/>
          <w:lang w:val="uk-UA"/>
        </w:rPr>
        <w:t>Тема 3.2. Виконання заходів захисту та дії працівників згідно з планами  реагування на НС</w:t>
      </w:r>
    </w:p>
    <w:p w:rsidR="00DC7E94" w:rsidRPr="00D51327" w:rsidRDefault="00DC7E94" w:rsidP="00112066">
      <w:pPr>
        <w:ind w:firstLine="709"/>
        <w:jc w:val="both"/>
        <w:rPr>
          <w:sz w:val="24"/>
        </w:rPr>
      </w:pPr>
      <w:r w:rsidRPr="00D51327">
        <w:rPr>
          <w:sz w:val="24"/>
        </w:rPr>
        <w:t>Об’єктовий план реагування на НС (інструкція щодо дій персоналу суб’єкта господарювання у разі загрози або виникнення НС). Прогнозовані природні загрози, територіальне розміщення потенційно небезпечних об’єктів, небезпечні виробничі фактори, характерні причини аварій (вибухів, пожеж тощо) на виробництві.</w:t>
      </w:r>
    </w:p>
    <w:p w:rsidR="00DC7E94" w:rsidRPr="00D51327" w:rsidRDefault="00DC7E94" w:rsidP="00112066">
      <w:pPr>
        <w:ind w:firstLine="709"/>
        <w:jc w:val="both"/>
        <w:rPr>
          <w:sz w:val="24"/>
        </w:rPr>
      </w:pPr>
      <w:r w:rsidRPr="00D51327">
        <w:rPr>
          <w:sz w:val="24"/>
        </w:rPr>
        <w:t>Об’єктова система оповіщення працівників. Дії персоналу щодо аварійної зупинки виробництва. Виведення працівників з небезпечної зони, порядок забезпечення їх засобами індивідуального захисту, місця розташування можливих сховищ, шляхи евакуації.</w:t>
      </w:r>
    </w:p>
    <w:p w:rsidR="00DC7E94" w:rsidRPr="00D51327" w:rsidRDefault="00DC7E94" w:rsidP="00112066">
      <w:pPr>
        <w:ind w:firstLine="709"/>
        <w:jc w:val="both"/>
        <w:rPr>
          <w:sz w:val="24"/>
        </w:rPr>
      </w:pPr>
      <w:r w:rsidRPr="00D51327">
        <w:rPr>
          <w:sz w:val="24"/>
        </w:rPr>
        <w:t>Інформування працівників щодо розвитку НС, місць розгортання і маневрування аварійно-рятувальних сил, залучення необхідних ресурсів, технічних і транспортних засобів, координації дій з населенням та заходів безпеки в зоні НС.</w:t>
      </w:r>
    </w:p>
    <w:p w:rsidR="00DC7E94" w:rsidRPr="00D51327" w:rsidRDefault="00DC7E94" w:rsidP="00D950ED">
      <w:pPr>
        <w:pStyle w:val="BodyTextIndent"/>
        <w:ind w:firstLine="0"/>
        <w:rPr>
          <w:b/>
          <w:szCs w:val="28"/>
        </w:rPr>
      </w:pPr>
    </w:p>
    <w:p w:rsidR="00DC7E94" w:rsidRPr="00D51327" w:rsidRDefault="00DC7E94" w:rsidP="00D950ED">
      <w:pPr>
        <w:pStyle w:val="BodyTextIndent"/>
        <w:ind w:firstLine="0"/>
        <w:jc w:val="center"/>
        <w:rPr>
          <w:b/>
          <w:i/>
          <w:szCs w:val="28"/>
        </w:rPr>
      </w:pPr>
      <w:r w:rsidRPr="00D51327">
        <w:rPr>
          <w:b/>
          <w:i/>
          <w:szCs w:val="28"/>
        </w:rPr>
        <w:t>2. Спеціальна тематика - (6 годин)</w:t>
      </w:r>
    </w:p>
    <w:p w:rsidR="00DC7E94" w:rsidRPr="00D51327" w:rsidRDefault="00DC7E94" w:rsidP="00D950ED">
      <w:pPr>
        <w:pStyle w:val="BodyTextIndent"/>
        <w:ind w:firstLine="0"/>
        <w:rPr>
          <w:sz w:val="16"/>
          <w:szCs w:val="16"/>
        </w:rPr>
      </w:pPr>
    </w:p>
    <w:p w:rsidR="00DC7E94" w:rsidRPr="00D51327" w:rsidRDefault="00DC7E94" w:rsidP="00D950ED">
      <w:pPr>
        <w:pStyle w:val="BodyTextIndent"/>
        <w:ind w:firstLine="0"/>
        <w:jc w:val="center"/>
        <w:rPr>
          <w:bCs/>
          <w:szCs w:val="28"/>
        </w:rPr>
      </w:pPr>
      <w:r w:rsidRPr="00D51327">
        <w:rPr>
          <w:b/>
          <w:bCs/>
          <w:szCs w:val="28"/>
        </w:rPr>
        <w:t xml:space="preserve">Для протипожежних спеціалізованих ланок </w:t>
      </w:r>
    </w:p>
    <w:p w:rsidR="00DC7E94" w:rsidRPr="00D51327" w:rsidRDefault="00DC7E94" w:rsidP="00112066">
      <w:pPr>
        <w:pStyle w:val="BodyTextIndent"/>
        <w:jc w:val="center"/>
        <w:rPr>
          <w:i/>
          <w:sz w:val="24"/>
          <w:szCs w:val="24"/>
        </w:rPr>
      </w:pPr>
    </w:p>
    <w:p w:rsidR="00DC7E94" w:rsidRPr="00D51327" w:rsidRDefault="00DC7E94" w:rsidP="00112066">
      <w:pPr>
        <w:pStyle w:val="BodyTextIndent"/>
        <w:ind w:firstLine="567"/>
        <w:rPr>
          <w:sz w:val="24"/>
          <w:szCs w:val="24"/>
        </w:rPr>
      </w:pPr>
      <w:r w:rsidRPr="00D51327">
        <w:rPr>
          <w:b/>
          <w:szCs w:val="28"/>
          <w:u w:val="single"/>
        </w:rPr>
        <w:t>Тема</w:t>
      </w:r>
      <w:r w:rsidRPr="00D51327">
        <w:rPr>
          <w:b/>
          <w:bCs/>
          <w:szCs w:val="28"/>
        </w:rPr>
        <w:t>2.1</w:t>
      </w:r>
      <w:r w:rsidRPr="00D51327">
        <w:rPr>
          <w:bCs/>
          <w:szCs w:val="28"/>
        </w:rPr>
        <w:t xml:space="preserve">. </w:t>
      </w:r>
      <w:r w:rsidRPr="00D51327">
        <w:rPr>
          <w:szCs w:val="28"/>
        </w:rPr>
        <w:t>Пожежне-технічне спорядження. Вогнегасні речовини та область їх застосування.  (2 години).</w:t>
      </w:r>
    </w:p>
    <w:p w:rsidR="00DC7E94" w:rsidRPr="00D51327" w:rsidRDefault="00DC7E94" w:rsidP="00112066">
      <w:pPr>
        <w:pStyle w:val="BodyTextIndent"/>
        <w:ind w:firstLine="567"/>
        <w:rPr>
          <w:sz w:val="24"/>
          <w:szCs w:val="24"/>
        </w:rPr>
      </w:pPr>
    </w:p>
    <w:p w:rsidR="00DC7E94" w:rsidRPr="00D51327" w:rsidRDefault="00DC7E94" w:rsidP="00112066">
      <w:pPr>
        <w:pStyle w:val="HTMLPreformatted"/>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 xml:space="preserve">Матеріально-технічне забезпечення </w:t>
      </w:r>
      <w:r w:rsidRPr="00D51327">
        <w:rPr>
          <w:rFonts w:ascii="Times New Roman" w:hAnsi="Times New Roman" w:cs="Times New Roman"/>
          <w:bCs/>
          <w:sz w:val="24"/>
          <w:szCs w:val="24"/>
          <w:lang w:val="uk-UA"/>
        </w:rPr>
        <w:t>протипожежного</w:t>
      </w:r>
      <w:r w:rsidRPr="00D51327">
        <w:rPr>
          <w:rFonts w:ascii="Times New Roman" w:hAnsi="Times New Roman" w:cs="Times New Roman"/>
          <w:sz w:val="24"/>
          <w:szCs w:val="24"/>
          <w:lang w:val="uk-UA"/>
        </w:rPr>
        <w:t xml:space="preserve"> спеціалізованої ланки технікою та спорядженням. Основні, спеціальні та допоміжні пожежні автомобілі. Основні пожежні машини: пожежні автоцистерни, автонасоси, насосно-рукавні автомобілі, пожежні насосні станції тощо. Спеціальні пожежні машини: авто драбини, колінчаті автопід’ємники, автопенопід’ємники, пожежні газодимозахісні автомобілі, автомобілі зв’язку тощо. Допоміжні пожежні машини: пересувні авторемонтні майстерні та інші. Немеханізований інструмент, який є на оснащенні спеціалізованої ланки, його можливості та порядок застосування.</w:t>
      </w:r>
    </w:p>
    <w:p w:rsidR="00DC7E94" w:rsidRPr="00D51327" w:rsidRDefault="00DC7E94" w:rsidP="00112066">
      <w:pPr>
        <w:pStyle w:val="HTMLPreformatted"/>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 xml:space="preserve">Засоби, які застосовуються при гасінні пожежі: засоби охолодження, ізолювання, розбавлення, хімічного гальмування реакції горіння, їх характеристики та області застосування. </w:t>
      </w:r>
    </w:p>
    <w:p w:rsidR="00DC7E94" w:rsidRPr="00D51327" w:rsidRDefault="00DC7E94" w:rsidP="00112066">
      <w:pPr>
        <w:pStyle w:val="BodyTextIndent"/>
        <w:ind w:firstLine="567"/>
        <w:rPr>
          <w:sz w:val="24"/>
          <w:szCs w:val="24"/>
        </w:rPr>
      </w:pPr>
    </w:p>
    <w:p w:rsidR="00DC7E94" w:rsidRPr="00D51327" w:rsidRDefault="00DC7E94" w:rsidP="00112066">
      <w:pPr>
        <w:pStyle w:val="BodyTextIndent"/>
        <w:ind w:firstLine="567"/>
        <w:rPr>
          <w:sz w:val="24"/>
          <w:szCs w:val="24"/>
        </w:rPr>
      </w:pPr>
      <w:r w:rsidRPr="00D51327">
        <w:rPr>
          <w:b/>
          <w:szCs w:val="28"/>
          <w:u w:val="single"/>
        </w:rPr>
        <w:t>Тема</w:t>
      </w:r>
      <w:r w:rsidRPr="00D51327">
        <w:rPr>
          <w:b/>
          <w:bCs/>
          <w:szCs w:val="28"/>
        </w:rPr>
        <w:t>2.2</w:t>
      </w:r>
      <w:r w:rsidRPr="00D51327">
        <w:rPr>
          <w:bCs/>
          <w:szCs w:val="28"/>
        </w:rPr>
        <w:t xml:space="preserve">. </w:t>
      </w:r>
      <w:r w:rsidRPr="00D51327">
        <w:rPr>
          <w:szCs w:val="28"/>
        </w:rPr>
        <w:t>Протипожежні профілактичні заходи на суб’єкті господарювання. (2 години)</w:t>
      </w:r>
    </w:p>
    <w:p w:rsidR="00DC7E94" w:rsidRPr="00D51327" w:rsidRDefault="00DC7E94" w:rsidP="00112066">
      <w:pPr>
        <w:pStyle w:val="BodyTextIndent"/>
        <w:ind w:firstLine="567"/>
        <w:rPr>
          <w:sz w:val="24"/>
          <w:szCs w:val="24"/>
        </w:rPr>
      </w:pPr>
    </w:p>
    <w:p w:rsidR="00DC7E94" w:rsidRPr="00D51327" w:rsidRDefault="00DC7E94" w:rsidP="00112066">
      <w:pPr>
        <w:pStyle w:val="HTMLPreformatted"/>
        <w:ind w:firstLine="567"/>
        <w:jc w:val="both"/>
        <w:rPr>
          <w:rFonts w:ascii="Times New Roman" w:hAnsi="Times New Roman" w:cs="Times New Roman"/>
          <w:b/>
          <w:sz w:val="24"/>
          <w:szCs w:val="24"/>
          <w:lang w:val="uk-UA"/>
        </w:rPr>
      </w:pPr>
      <w:r w:rsidRPr="00D51327">
        <w:rPr>
          <w:rFonts w:ascii="Times New Roman" w:hAnsi="Times New Roman" w:cs="Times New Roman"/>
          <w:sz w:val="24"/>
          <w:szCs w:val="24"/>
          <w:lang w:val="uk-UA"/>
        </w:rPr>
        <w:t>Зміст пожежно-профілактичних та інженерно-технічних заходів, які здійснюються на об’єкті суб’єкту господарювання, об’єм і порядок їх проведення. Практичне виконання пожежно-профілактичних заходів. Підготовка персоналу суб’єкту господарювання до роботи з попередження можливих пожеж.</w:t>
      </w:r>
    </w:p>
    <w:p w:rsidR="00DC7E94" w:rsidRPr="00D51327" w:rsidRDefault="00DC7E94" w:rsidP="00112066">
      <w:pPr>
        <w:pStyle w:val="BodyTextIndent"/>
        <w:ind w:firstLine="567"/>
        <w:rPr>
          <w:sz w:val="24"/>
          <w:szCs w:val="24"/>
        </w:rPr>
      </w:pPr>
    </w:p>
    <w:p w:rsidR="00DC7E94" w:rsidRPr="00D51327" w:rsidRDefault="00DC7E94" w:rsidP="00112066">
      <w:pPr>
        <w:pStyle w:val="BodyTextIndent"/>
        <w:ind w:firstLine="567"/>
        <w:rPr>
          <w:sz w:val="24"/>
          <w:szCs w:val="24"/>
        </w:rPr>
      </w:pPr>
    </w:p>
    <w:p w:rsidR="00DC7E94" w:rsidRPr="00D51327" w:rsidRDefault="00DC7E94" w:rsidP="00112066">
      <w:pPr>
        <w:pStyle w:val="BodyTextIndent"/>
        <w:ind w:firstLine="567"/>
        <w:rPr>
          <w:sz w:val="24"/>
          <w:szCs w:val="24"/>
        </w:rPr>
      </w:pPr>
      <w:r w:rsidRPr="00D51327">
        <w:rPr>
          <w:b/>
          <w:szCs w:val="28"/>
          <w:u w:val="single"/>
        </w:rPr>
        <w:t>Тема</w:t>
      </w:r>
      <w:r w:rsidRPr="00D51327">
        <w:rPr>
          <w:b/>
          <w:bCs/>
          <w:szCs w:val="28"/>
        </w:rPr>
        <w:t>2.3</w:t>
      </w:r>
      <w:r w:rsidRPr="00D51327">
        <w:rPr>
          <w:bCs/>
          <w:szCs w:val="28"/>
        </w:rPr>
        <w:t xml:space="preserve">. </w:t>
      </w:r>
      <w:r w:rsidRPr="00D51327">
        <w:rPr>
          <w:szCs w:val="28"/>
        </w:rPr>
        <w:t>Способи та прийоми гасіння пожежі на об’єкті суб’єкту господарювання. Прийоми рятування людей з палаючих будівель і споруд. (2 години)</w:t>
      </w:r>
    </w:p>
    <w:p w:rsidR="00DC7E94" w:rsidRPr="00D51327" w:rsidRDefault="00DC7E94" w:rsidP="00112066">
      <w:pPr>
        <w:pStyle w:val="BodyTextIndent"/>
        <w:ind w:firstLine="567"/>
        <w:rPr>
          <w:sz w:val="24"/>
          <w:szCs w:val="24"/>
        </w:rPr>
      </w:pPr>
    </w:p>
    <w:p w:rsidR="00DC7E94" w:rsidRPr="00D51327" w:rsidRDefault="00DC7E94" w:rsidP="00112066">
      <w:pPr>
        <w:pStyle w:val="HTMLPreformatted"/>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Вихідні дані для розрахунку сил і засобів для гасіння пожеж на різних об’єктах. Прийоми гасіння пожеж на поверхах, у підвалах, будинках підвищеної поверховості, на відкритих технологічних установках, які пов’язані з переробкою вуглеводневих газів, нафти і нафтопродуктів, нафти і нафтопродуктів у резервуарах, газових і нафтових фонтанів при проривах продуктопроводів тощо.</w:t>
      </w:r>
    </w:p>
    <w:p w:rsidR="00DC7E94" w:rsidRPr="00D51327" w:rsidRDefault="00DC7E94" w:rsidP="00112066">
      <w:pPr>
        <w:pStyle w:val="HTMLPreformatted"/>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 xml:space="preserve">Обладнання для евакуації людей, у тому числі хворих, поранених з палаючих поверхів, підвалів, завалів тощо. Прийоми евакуації. </w:t>
      </w:r>
    </w:p>
    <w:p w:rsidR="00DC7E94" w:rsidRPr="00D51327" w:rsidRDefault="00DC7E94" w:rsidP="00112066">
      <w:pPr>
        <w:pStyle w:val="BodyTextIndent"/>
        <w:rPr>
          <w:sz w:val="24"/>
          <w:szCs w:val="24"/>
        </w:rPr>
      </w:pPr>
    </w:p>
    <w:p w:rsidR="00DC7E94" w:rsidRPr="00D51327" w:rsidRDefault="00DC7E94" w:rsidP="00112066">
      <w:pPr>
        <w:pStyle w:val="BodyTextIndent"/>
        <w:jc w:val="center"/>
        <w:rPr>
          <w:sz w:val="24"/>
          <w:szCs w:val="24"/>
        </w:rPr>
      </w:pPr>
    </w:p>
    <w:p w:rsidR="00DC7E94" w:rsidRPr="00D51327" w:rsidRDefault="00DC7E94" w:rsidP="00112066">
      <w:pPr>
        <w:pStyle w:val="BodyTextIndent"/>
        <w:jc w:val="center"/>
        <w:rPr>
          <w:b/>
          <w:bCs/>
          <w:szCs w:val="28"/>
        </w:rPr>
      </w:pPr>
      <w:r w:rsidRPr="00D51327">
        <w:rPr>
          <w:b/>
          <w:bCs/>
          <w:szCs w:val="28"/>
        </w:rPr>
        <w:t>Для спеціалізованих ланок охорони громадського порядку</w:t>
      </w:r>
    </w:p>
    <w:p w:rsidR="00DC7E94" w:rsidRPr="00D51327" w:rsidRDefault="00DC7E94" w:rsidP="00112066">
      <w:pPr>
        <w:pStyle w:val="BodyTextIndent"/>
        <w:jc w:val="center"/>
        <w:rPr>
          <w:sz w:val="24"/>
          <w:szCs w:val="24"/>
        </w:rPr>
      </w:pPr>
    </w:p>
    <w:p w:rsidR="00DC7E94" w:rsidRPr="00D51327" w:rsidRDefault="00DC7E94" w:rsidP="00112066">
      <w:pPr>
        <w:pStyle w:val="BodyTextIndent"/>
        <w:ind w:firstLine="567"/>
        <w:rPr>
          <w:sz w:val="24"/>
          <w:szCs w:val="24"/>
        </w:rPr>
      </w:pPr>
      <w:r w:rsidRPr="00D51327">
        <w:rPr>
          <w:b/>
          <w:szCs w:val="28"/>
          <w:u w:val="single"/>
        </w:rPr>
        <w:t>Тема</w:t>
      </w:r>
      <w:r w:rsidRPr="00D51327">
        <w:rPr>
          <w:b/>
          <w:bCs/>
          <w:szCs w:val="28"/>
        </w:rPr>
        <w:t>2.1</w:t>
      </w:r>
      <w:r w:rsidRPr="00D51327">
        <w:rPr>
          <w:bCs/>
          <w:szCs w:val="28"/>
        </w:rPr>
        <w:t xml:space="preserve">. </w:t>
      </w:r>
      <w:r w:rsidRPr="00D51327">
        <w:rPr>
          <w:rFonts w:ascii="Times New Roman CYR" w:hAnsi="Times New Roman CYR"/>
          <w:szCs w:val="28"/>
        </w:rPr>
        <w:t xml:space="preserve">Правова основа введення режиму надзвичайного стану. </w:t>
      </w:r>
      <w:r w:rsidRPr="00D51327">
        <w:rPr>
          <w:szCs w:val="28"/>
        </w:rPr>
        <w:t>(1 година)</w:t>
      </w:r>
    </w:p>
    <w:p w:rsidR="00DC7E94" w:rsidRPr="00D51327" w:rsidRDefault="00DC7E94" w:rsidP="00112066">
      <w:pPr>
        <w:pStyle w:val="BodyTextIndent"/>
        <w:ind w:firstLine="567"/>
        <w:rPr>
          <w:sz w:val="24"/>
          <w:szCs w:val="24"/>
        </w:rPr>
      </w:pPr>
    </w:p>
    <w:p w:rsidR="00DC7E94" w:rsidRPr="00D51327" w:rsidRDefault="00DC7E94" w:rsidP="00112066">
      <w:pPr>
        <w:pStyle w:val="16"/>
        <w:ind w:firstLine="567"/>
        <w:jc w:val="both"/>
        <w:rPr>
          <w:rFonts w:ascii="Times New Roman" w:hAnsi="Times New Roman"/>
          <w:color w:val="000000"/>
          <w:sz w:val="24"/>
          <w:szCs w:val="24"/>
        </w:rPr>
      </w:pPr>
      <w:r w:rsidRPr="00D51327">
        <w:rPr>
          <w:rFonts w:ascii="Times New Roman" w:hAnsi="Times New Roman"/>
          <w:color w:val="000000"/>
          <w:sz w:val="24"/>
          <w:szCs w:val="24"/>
        </w:rPr>
        <w:t xml:space="preserve">Закон України </w:t>
      </w:r>
      <w:r w:rsidRPr="00D51327">
        <w:rPr>
          <w:rFonts w:ascii="Times New Roman" w:hAnsi="Times New Roman"/>
          <w:iCs/>
          <w:color w:val="000000"/>
          <w:sz w:val="24"/>
          <w:szCs w:val="24"/>
        </w:rPr>
        <w:t>“Про правовий режим надзвичайного стану”</w:t>
      </w:r>
      <w:r w:rsidRPr="00D51327">
        <w:rPr>
          <w:rFonts w:ascii="Times New Roman" w:hAnsi="Times New Roman"/>
          <w:color w:val="000000"/>
          <w:sz w:val="24"/>
          <w:szCs w:val="24"/>
        </w:rPr>
        <w:t xml:space="preserve">. Умови і порядок введення та скасування дії режиму надзвичайного стану. Особливості  організації повсякденного життя в умовах оголошення надзвичайного стану. Зміст заходів правового режиму надзвичайного стану. Додаткові заходи режиму надзвичайного стану у зв'язку із надзвичайними ситуаціями техногенного або природного характеру. Гарантії прав і свобод громадян та прав і законних інтересів юридичних осіб в умовах надзвичайного стану. Відповідальність за </w:t>
      </w:r>
      <w:r w:rsidRPr="00D51327">
        <w:rPr>
          <w:rFonts w:ascii="Times New Roman CYR" w:hAnsi="Times New Roman CYR"/>
          <w:color w:val="000000"/>
          <w:sz w:val="24"/>
          <w:szCs w:val="24"/>
        </w:rPr>
        <w:t>порушення вимог або невиконання заходів правового режиму надзвичайного стану.</w:t>
      </w:r>
    </w:p>
    <w:p w:rsidR="00DC7E94" w:rsidRPr="00D51327" w:rsidRDefault="00DC7E94" w:rsidP="00112066">
      <w:pPr>
        <w:pStyle w:val="BodyTextIndent"/>
        <w:ind w:firstLine="567"/>
        <w:rPr>
          <w:sz w:val="24"/>
          <w:szCs w:val="24"/>
        </w:rPr>
      </w:pPr>
    </w:p>
    <w:p w:rsidR="00DC7E94" w:rsidRPr="00D51327" w:rsidRDefault="00DC7E94" w:rsidP="00112066">
      <w:pPr>
        <w:pStyle w:val="BodyTextIndent"/>
        <w:ind w:firstLine="567"/>
      </w:pPr>
      <w:r w:rsidRPr="00D51327">
        <w:rPr>
          <w:b/>
          <w:szCs w:val="28"/>
          <w:u w:val="single"/>
        </w:rPr>
        <w:t>Тема</w:t>
      </w:r>
      <w:r w:rsidRPr="00D51327">
        <w:rPr>
          <w:b/>
          <w:bCs/>
          <w:szCs w:val="28"/>
        </w:rPr>
        <w:t>2.2</w:t>
      </w:r>
      <w:r w:rsidRPr="00D51327">
        <w:rPr>
          <w:bCs/>
          <w:szCs w:val="28"/>
        </w:rPr>
        <w:t xml:space="preserve">. </w:t>
      </w:r>
      <w:r w:rsidRPr="00D51327">
        <w:rPr>
          <w:szCs w:val="28"/>
        </w:rPr>
        <w:t>Дії спеціалізованих ланок при проведенні евакуації населення. (2 години)</w:t>
      </w:r>
    </w:p>
    <w:p w:rsidR="00DC7E94" w:rsidRPr="00D51327" w:rsidRDefault="00DC7E94" w:rsidP="00112066">
      <w:pPr>
        <w:pStyle w:val="BodyTextIndent"/>
        <w:ind w:firstLine="567"/>
        <w:rPr>
          <w:sz w:val="24"/>
          <w:szCs w:val="24"/>
        </w:rPr>
      </w:pPr>
    </w:p>
    <w:p w:rsidR="00DC7E94" w:rsidRPr="00D51327" w:rsidRDefault="00DC7E94" w:rsidP="00112066">
      <w:pPr>
        <w:ind w:firstLine="567"/>
        <w:jc w:val="both"/>
        <w:rPr>
          <w:color w:val="000000"/>
        </w:rPr>
      </w:pPr>
      <w:r w:rsidRPr="00D51327">
        <w:rPr>
          <w:color w:val="000000"/>
        </w:rPr>
        <w:t xml:space="preserve">Дії нарядів спеціалізованої ланки </w:t>
      </w:r>
      <w:r w:rsidRPr="00D51327">
        <w:rPr>
          <w:bCs/>
          <w:color w:val="000000"/>
        </w:rPr>
        <w:t>охорони громадського порядку по забезпеченню порядку та припиненню паніки на збірних і приймальних евакопунктах, у місцях посадки на транспорт. Забезпечення порядку на маршрутах евакуації, у пунктах висадки і у районах (пунктах) розміщення евакуйованого населення.</w:t>
      </w:r>
    </w:p>
    <w:p w:rsidR="00DC7E94" w:rsidRPr="00D51327" w:rsidRDefault="00DC7E94" w:rsidP="00112066">
      <w:pPr>
        <w:pStyle w:val="BodyTextIndent"/>
        <w:ind w:firstLine="567"/>
        <w:rPr>
          <w:sz w:val="24"/>
          <w:szCs w:val="24"/>
        </w:rPr>
      </w:pPr>
    </w:p>
    <w:p w:rsidR="00DC7E94" w:rsidRPr="00D51327" w:rsidRDefault="00DC7E94" w:rsidP="00112066">
      <w:pPr>
        <w:pStyle w:val="BodyTextIndent"/>
        <w:ind w:firstLine="567"/>
        <w:rPr>
          <w:sz w:val="24"/>
          <w:szCs w:val="24"/>
        </w:rPr>
      </w:pPr>
      <w:r w:rsidRPr="00D51327">
        <w:rPr>
          <w:b/>
          <w:szCs w:val="28"/>
          <w:u w:val="single"/>
        </w:rPr>
        <w:t>Тема</w:t>
      </w:r>
      <w:r w:rsidRPr="00D51327">
        <w:rPr>
          <w:b/>
          <w:bCs/>
          <w:szCs w:val="28"/>
        </w:rPr>
        <w:t>2.3</w:t>
      </w:r>
      <w:r w:rsidRPr="00D51327">
        <w:rPr>
          <w:bCs/>
          <w:szCs w:val="28"/>
        </w:rPr>
        <w:t xml:space="preserve">. </w:t>
      </w:r>
      <w:r w:rsidRPr="00D51327">
        <w:rPr>
          <w:szCs w:val="28"/>
        </w:rPr>
        <w:t>Забезпечення громадського порядку, попередження та припинення випадків мародерства, розкрадання матеріальних цінностей при ліквідації наслідків стихійного лиха, аварій та катастроф. (1 година)</w:t>
      </w:r>
    </w:p>
    <w:p w:rsidR="00DC7E94" w:rsidRPr="00D51327" w:rsidRDefault="00DC7E94" w:rsidP="00112066">
      <w:pPr>
        <w:pStyle w:val="BodyTextIndent"/>
        <w:ind w:firstLine="567"/>
        <w:rPr>
          <w:sz w:val="24"/>
          <w:szCs w:val="24"/>
        </w:rPr>
      </w:pPr>
    </w:p>
    <w:p w:rsidR="00DC7E94" w:rsidRPr="00D51327" w:rsidRDefault="00DC7E94" w:rsidP="00112066">
      <w:pPr>
        <w:pStyle w:val="HTMLPreformatted"/>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Забезпечення громадського порядку, попередження та припинення випадків мародерства, розкрадання матеріальних цінностей та майна при ліквідації наслідків стихійного лиха, аварій та катастроф.</w:t>
      </w:r>
    </w:p>
    <w:p w:rsidR="00DC7E94" w:rsidRPr="00D51327" w:rsidRDefault="00DC7E94" w:rsidP="00112066">
      <w:pPr>
        <w:pStyle w:val="HTMLPreformatted"/>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Розміщення постів охорони. Дії особового складу по припиненню крадіжок матеріальних цінностей та майна громадян і підприємств при оточенні місця аварії, зони катастрофи та зон стихійного лиха. Забезпечення режиму допуску людей і транспорту до місць проведення рятувальних та інших невідкладних робіт. Психологічна підготовка особового складу невоєнізованого  спеціалізованої ланки до дій в умовах надзвичайної ситуації.</w:t>
      </w:r>
    </w:p>
    <w:p w:rsidR="00DC7E94" w:rsidRPr="00D51327" w:rsidRDefault="00DC7E94" w:rsidP="00112066">
      <w:pPr>
        <w:pStyle w:val="BodyTextIndent"/>
        <w:ind w:firstLine="567"/>
        <w:rPr>
          <w:szCs w:val="28"/>
        </w:rPr>
      </w:pPr>
      <w:r w:rsidRPr="00D51327">
        <w:rPr>
          <w:b/>
          <w:szCs w:val="28"/>
          <w:u w:val="single"/>
        </w:rPr>
        <w:t>Тема</w:t>
      </w:r>
      <w:r w:rsidRPr="00D51327">
        <w:rPr>
          <w:b/>
          <w:bCs/>
          <w:szCs w:val="28"/>
        </w:rPr>
        <w:t>2.4</w:t>
      </w:r>
      <w:r w:rsidRPr="00D51327">
        <w:rPr>
          <w:bCs/>
          <w:szCs w:val="28"/>
        </w:rPr>
        <w:t xml:space="preserve">. </w:t>
      </w:r>
      <w:r w:rsidRPr="00D51327">
        <w:rPr>
          <w:szCs w:val="28"/>
        </w:rPr>
        <w:t>Психологія натовпу. Попередження паніки серед населення. (2 години)</w:t>
      </w:r>
    </w:p>
    <w:p w:rsidR="00DC7E94" w:rsidRPr="00D51327" w:rsidRDefault="00DC7E94" w:rsidP="00112066">
      <w:pPr>
        <w:pStyle w:val="NormalWeb"/>
        <w:spacing w:before="0" w:beforeAutospacing="0" w:after="0" w:afterAutospacing="0"/>
        <w:ind w:firstLine="567"/>
        <w:jc w:val="both"/>
        <w:rPr>
          <w:color w:val="000000"/>
          <w:lang w:val="uk-UA"/>
        </w:rPr>
      </w:pPr>
    </w:p>
    <w:p w:rsidR="00DC7E94" w:rsidRPr="00D51327" w:rsidRDefault="00DC7E94" w:rsidP="00112066">
      <w:pPr>
        <w:pStyle w:val="NormalWeb"/>
        <w:spacing w:before="0" w:beforeAutospacing="0" w:after="0" w:afterAutospacing="0"/>
        <w:ind w:firstLine="567"/>
        <w:jc w:val="both"/>
        <w:rPr>
          <w:color w:val="000000"/>
          <w:lang w:val="uk-UA"/>
        </w:rPr>
      </w:pPr>
      <w:r w:rsidRPr="00D51327">
        <w:rPr>
          <w:color w:val="000000"/>
          <w:lang w:val="uk-UA"/>
        </w:rPr>
        <w:t xml:space="preserve">Поняття психології натовпу. Паніка. Співвідношення паніки і розміру небезпеки, що загрожує. Причини виникнення паніки та особливості її проявлення. Види паніки по масштабам, по глибіні охвату, по тривалості, по інструктивним наслідкам. </w:t>
      </w:r>
      <w:r w:rsidRPr="00D51327">
        <w:rPr>
          <w:bCs/>
          <w:iCs/>
          <w:color w:val="000000"/>
          <w:lang w:val="uk-UA"/>
        </w:rPr>
        <w:t>Механізм розвитку бурхливої динамічної паніки.</w:t>
      </w:r>
      <w:r w:rsidRPr="00D51327">
        <w:rPr>
          <w:color w:val="000000"/>
          <w:lang w:val="uk-UA"/>
        </w:rPr>
        <w:t xml:space="preserve"> Міри по запобіганню паніки або зниженню імовірності її виникнення. Міри по припиненню паніки.</w:t>
      </w:r>
    </w:p>
    <w:p w:rsidR="00DC7E94" w:rsidRPr="00D51327" w:rsidRDefault="00DC7E94" w:rsidP="00112066">
      <w:pPr>
        <w:pStyle w:val="BodyTextIndent"/>
        <w:ind w:firstLine="567"/>
        <w:rPr>
          <w:sz w:val="24"/>
          <w:szCs w:val="24"/>
        </w:rPr>
      </w:pPr>
    </w:p>
    <w:p w:rsidR="00DC7E94" w:rsidRPr="00D51327" w:rsidRDefault="00DC7E94" w:rsidP="00112066">
      <w:pPr>
        <w:pStyle w:val="BodyTextIndent"/>
        <w:ind w:firstLine="567"/>
        <w:rPr>
          <w:sz w:val="24"/>
          <w:szCs w:val="24"/>
        </w:rPr>
      </w:pPr>
    </w:p>
    <w:p w:rsidR="00DC7E94" w:rsidRPr="00D51327" w:rsidRDefault="00DC7E94" w:rsidP="00112066">
      <w:pPr>
        <w:pStyle w:val="BodyTextIndent"/>
        <w:ind w:firstLine="567"/>
        <w:rPr>
          <w:sz w:val="24"/>
          <w:szCs w:val="24"/>
        </w:rPr>
      </w:pPr>
    </w:p>
    <w:p w:rsidR="00DC7E94" w:rsidRPr="00D51327" w:rsidRDefault="00DC7E94" w:rsidP="00112066">
      <w:pPr>
        <w:pStyle w:val="BodyTextIndent"/>
        <w:ind w:firstLine="567"/>
        <w:rPr>
          <w:sz w:val="24"/>
          <w:szCs w:val="24"/>
        </w:rPr>
      </w:pPr>
    </w:p>
    <w:p w:rsidR="00DC7E94" w:rsidRPr="00D51327" w:rsidRDefault="00DC7E94" w:rsidP="00112066">
      <w:pPr>
        <w:pStyle w:val="BodyTextIndent"/>
        <w:jc w:val="center"/>
        <w:rPr>
          <w:b/>
          <w:bCs/>
          <w:szCs w:val="28"/>
        </w:rPr>
      </w:pPr>
      <w:r w:rsidRPr="00D51327">
        <w:rPr>
          <w:b/>
          <w:bCs/>
          <w:szCs w:val="28"/>
        </w:rPr>
        <w:t xml:space="preserve">Для медичних спеціалізованих ланок </w:t>
      </w:r>
    </w:p>
    <w:p w:rsidR="00DC7E94" w:rsidRPr="00D51327" w:rsidRDefault="00DC7E94" w:rsidP="00112066">
      <w:pPr>
        <w:pStyle w:val="BodyTextIndent"/>
        <w:jc w:val="center"/>
        <w:rPr>
          <w:bCs/>
          <w:sz w:val="24"/>
          <w:szCs w:val="24"/>
        </w:rPr>
      </w:pPr>
    </w:p>
    <w:p w:rsidR="00DC7E94" w:rsidRPr="00D51327" w:rsidRDefault="00DC7E94" w:rsidP="00112066">
      <w:pPr>
        <w:pStyle w:val="BodyTextIndent"/>
        <w:ind w:firstLine="567"/>
        <w:rPr>
          <w:sz w:val="24"/>
          <w:szCs w:val="24"/>
        </w:rPr>
      </w:pPr>
      <w:r w:rsidRPr="00D51327">
        <w:rPr>
          <w:b/>
          <w:szCs w:val="28"/>
          <w:u w:val="single"/>
        </w:rPr>
        <w:t>Тема</w:t>
      </w:r>
      <w:r w:rsidRPr="00D51327">
        <w:rPr>
          <w:b/>
          <w:bCs/>
          <w:szCs w:val="28"/>
        </w:rPr>
        <w:t>2.1</w:t>
      </w:r>
      <w:r w:rsidRPr="00D51327">
        <w:rPr>
          <w:bCs/>
          <w:szCs w:val="28"/>
        </w:rPr>
        <w:t xml:space="preserve">. </w:t>
      </w:r>
      <w:r w:rsidRPr="00D51327">
        <w:rPr>
          <w:szCs w:val="28"/>
        </w:rPr>
        <w:t>Медична допомога постраждалим при надзвичайних ситуаціях. Медичні засоби захисту.  (2 години)</w:t>
      </w:r>
    </w:p>
    <w:p w:rsidR="00DC7E94" w:rsidRPr="00D51327" w:rsidRDefault="00DC7E94" w:rsidP="00112066">
      <w:pPr>
        <w:pStyle w:val="BodyTextIndent"/>
        <w:ind w:firstLine="567"/>
        <w:rPr>
          <w:sz w:val="24"/>
          <w:szCs w:val="24"/>
        </w:rPr>
      </w:pPr>
    </w:p>
    <w:p w:rsidR="00DC7E94" w:rsidRPr="00D51327" w:rsidRDefault="00DC7E94" w:rsidP="00112066">
      <w:pPr>
        <w:pStyle w:val="HTMLPreformatted"/>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Періоди надання медичної допомоги постраждалим при надзвичайних ситуаціях. Види медичної допомоги при надзвичайних ситуаціях різного походження: перша медична допомога, долікарська, перша лікарська, кваліфікована і спеціалізована медична допомога, їх роль, місце у системі медичної допомоги постраждалим та терміни їх надання. Зміст та заходи першої медичної та долікарської допомоги. Медичні засоби захисту при наданні першої медичної та долікарської допомоги: радіозахисні препарати, антидоти, протибактеріальні препарати тощо. Призначення засобів, їх будова, підготовка до застосування та порядок використання. Порядок видачі та збереження медичних засобів індивідуального захисту.</w:t>
      </w:r>
    </w:p>
    <w:p w:rsidR="00DC7E94" w:rsidRPr="00D51327" w:rsidRDefault="00DC7E94" w:rsidP="00112066">
      <w:pPr>
        <w:pStyle w:val="BodyTextIndent"/>
        <w:ind w:firstLine="567"/>
        <w:rPr>
          <w:b/>
          <w:bCs/>
          <w:sz w:val="24"/>
          <w:szCs w:val="24"/>
        </w:rPr>
      </w:pPr>
    </w:p>
    <w:p w:rsidR="00DC7E94" w:rsidRPr="00D51327" w:rsidRDefault="00DC7E94" w:rsidP="00112066">
      <w:pPr>
        <w:pStyle w:val="BodyTextIndent"/>
        <w:ind w:firstLine="567"/>
        <w:rPr>
          <w:sz w:val="24"/>
          <w:szCs w:val="24"/>
        </w:rPr>
      </w:pPr>
      <w:r w:rsidRPr="00D51327">
        <w:rPr>
          <w:b/>
          <w:szCs w:val="28"/>
          <w:u w:val="single"/>
        </w:rPr>
        <w:t>Тема</w:t>
      </w:r>
      <w:r w:rsidRPr="00D51327">
        <w:rPr>
          <w:b/>
          <w:bCs/>
          <w:szCs w:val="28"/>
        </w:rPr>
        <w:t>2.2</w:t>
      </w:r>
      <w:r w:rsidRPr="00D51327">
        <w:rPr>
          <w:bCs/>
          <w:szCs w:val="28"/>
        </w:rPr>
        <w:t xml:space="preserve">. </w:t>
      </w:r>
      <w:r w:rsidRPr="00D51327">
        <w:rPr>
          <w:szCs w:val="28"/>
        </w:rPr>
        <w:t>Організація роботи медичної спеціалізованої ланки при виконанні завдань за призначенням.   (2 години)</w:t>
      </w:r>
    </w:p>
    <w:p w:rsidR="00DC7E94" w:rsidRPr="00D51327" w:rsidRDefault="00DC7E94" w:rsidP="00112066">
      <w:pPr>
        <w:pStyle w:val="BodyTextIndent"/>
        <w:ind w:firstLine="567"/>
        <w:rPr>
          <w:sz w:val="24"/>
          <w:szCs w:val="24"/>
        </w:rPr>
      </w:pPr>
    </w:p>
    <w:p w:rsidR="00DC7E94" w:rsidRPr="00D51327" w:rsidRDefault="00DC7E94" w:rsidP="00112066">
      <w:pPr>
        <w:pStyle w:val="HTMLPreformatted"/>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Оцінка медико-санітарної обстановки та проведення санітарно-епідеміологічної розвідки (у межах задач, покладених на спеціалізованої ланки). Підготовка до проведення заходів лікувально-евакуаційного забезпечення населення. Етапи та оптимальні терміни його проведення. Порядок та прийоми роботи особового складу спеціалізованої ланки при приведенні медичної евакуації постраждалих з вогнищ ураження. Порядок взаємодії особового складу спеціалізованої ланки з іншими спеціалізованими ланками при проведенні заходів лікувально-евакуаційного забезпечення.</w:t>
      </w:r>
    </w:p>
    <w:p w:rsidR="00DC7E94" w:rsidRPr="00D51327" w:rsidRDefault="00DC7E94" w:rsidP="00112066">
      <w:pPr>
        <w:pStyle w:val="BodyTextIndent"/>
        <w:ind w:firstLine="567"/>
        <w:rPr>
          <w:b/>
          <w:bCs/>
          <w:sz w:val="24"/>
          <w:szCs w:val="24"/>
        </w:rPr>
      </w:pPr>
    </w:p>
    <w:p w:rsidR="00DC7E94" w:rsidRPr="00D51327" w:rsidRDefault="00DC7E94" w:rsidP="00112066">
      <w:pPr>
        <w:pStyle w:val="BodyTextIndent"/>
        <w:ind w:firstLine="567"/>
        <w:rPr>
          <w:szCs w:val="28"/>
        </w:rPr>
      </w:pPr>
      <w:r w:rsidRPr="00D51327">
        <w:rPr>
          <w:b/>
          <w:szCs w:val="28"/>
          <w:u w:val="single"/>
        </w:rPr>
        <w:t>Тема</w:t>
      </w:r>
      <w:r w:rsidRPr="00D51327">
        <w:rPr>
          <w:b/>
          <w:bCs/>
          <w:szCs w:val="28"/>
        </w:rPr>
        <w:t>2.3</w:t>
      </w:r>
      <w:r w:rsidRPr="00D51327">
        <w:rPr>
          <w:bCs/>
          <w:szCs w:val="28"/>
        </w:rPr>
        <w:t xml:space="preserve">. </w:t>
      </w:r>
      <w:r w:rsidRPr="00D51327">
        <w:rPr>
          <w:szCs w:val="28"/>
        </w:rPr>
        <w:t>Дії особового складу спеціалізованої ланки при наданні першої медичної допомоги людям, які постраждали під час надзвичайної ситуації. (2 години)</w:t>
      </w:r>
    </w:p>
    <w:p w:rsidR="00DC7E94" w:rsidRPr="00D51327" w:rsidRDefault="00DC7E94" w:rsidP="00112066">
      <w:pPr>
        <w:pStyle w:val="BodyTextIndent"/>
        <w:ind w:firstLine="567"/>
        <w:rPr>
          <w:sz w:val="24"/>
          <w:szCs w:val="24"/>
        </w:rPr>
      </w:pPr>
    </w:p>
    <w:p w:rsidR="00DC7E94" w:rsidRPr="00D51327" w:rsidRDefault="00DC7E94" w:rsidP="00112066">
      <w:pPr>
        <w:pStyle w:val="HTMLPreformatted"/>
        <w:ind w:firstLine="567"/>
        <w:jc w:val="both"/>
        <w:rPr>
          <w:rFonts w:ascii="Times New Roman" w:hAnsi="Times New Roman" w:cs="Times New Roman"/>
          <w:b/>
          <w:sz w:val="24"/>
          <w:szCs w:val="24"/>
          <w:lang w:val="uk-UA"/>
        </w:rPr>
      </w:pPr>
      <w:r w:rsidRPr="00D51327">
        <w:rPr>
          <w:rFonts w:ascii="Times New Roman" w:hAnsi="Times New Roman" w:cs="Times New Roman"/>
          <w:sz w:val="24"/>
          <w:szCs w:val="24"/>
          <w:lang w:val="uk-UA"/>
        </w:rPr>
        <w:t>Послідовність та прийоми надання постраждалим першої медичної допомоги при зупинках дихання та відновленні серцевої діяльності, травмах і кровотечі, переломах кісток, попередженні шокового стану та виведенні з нього, захисті поранених і опікових поверхонь, припиненні або зменшенні впливу на ураженого отруйними і аварійними хімічно-небезпечними речовинами. Особливості надання постраждалим першої медичної допомоги в умовах радіоактивного, хімічного і бактеріального зараження.</w:t>
      </w:r>
    </w:p>
    <w:p w:rsidR="00DC7E94" w:rsidRPr="00D51327" w:rsidRDefault="00DC7E94" w:rsidP="00112066">
      <w:pPr>
        <w:pStyle w:val="BodyTextIndent"/>
        <w:ind w:firstLine="567"/>
        <w:rPr>
          <w:szCs w:val="28"/>
        </w:rPr>
      </w:pPr>
    </w:p>
    <w:p w:rsidR="00DC7E94" w:rsidRPr="00D51327" w:rsidRDefault="00DC7E94" w:rsidP="00112066">
      <w:pPr>
        <w:pStyle w:val="BodyTextIndent"/>
        <w:ind w:firstLine="0"/>
        <w:rPr>
          <w:szCs w:val="28"/>
        </w:rPr>
      </w:pPr>
    </w:p>
    <w:p w:rsidR="00DC7E94" w:rsidRPr="00D51327" w:rsidRDefault="00DC7E94" w:rsidP="00112066">
      <w:pPr>
        <w:pStyle w:val="BodyTextIndent"/>
        <w:ind w:firstLine="0"/>
        <w:rPr>
          <w:b/>
          <w:szCs w:val="28"/>
        </w:rPr>
      </w:pPr>
      <w:r w:rsidRPr="00D51327">
        <w:rPr>
          <w:szCs w:val="28"/>
        </w:rPr>
        <w:t>Посадова особа з питань ЦЗ                     ________     ________________</w:t>
      </w:r>
    </w:p>
    <w:p w:rsidR="00DC7E94" w:rsidRPr="00D51327" w:rsidRDefault="00DC7E94" w:rsidP="00112066">
      <w:pPr>
        <w:rPr>
          <w:sz w:val="24"/>
        </w:rPr>
      </w:pPr>
      <w:r w:rsidRPr="00D51327">
        <w:rPr>
          <w:sz w:val="24"/>
        </w:rPr>
        <w:t xml:space="preserve">                                                                                        (Підпис)                           (ПІБ)</w:t>
      </w:r>
    </w:p>
    <w:p w:rsidR="00DC7E94" w:rsidRPr="00D51327" w:rsidRDefault="00DC7E94" w:rsidP="00112066">
      <w:pPr>
        <w:pStyle w:val="BodyTextIndent"/>
        <w:rPr>
          <w:szCs w:val="28"/>
        </w:rPr>
      </w:pPr>
    </w:p>
    <w:p w:rsidR="00DC7E94" w:rsidRPr="00D51327" w:rsidRDefault="00DC7E94" w:rsidP="00A8506B">
      <w:pPr>
        <w:shd w:val="clear" w:color="auto" w:fill="FFFFFF"/>
        <w:jc w:val="center"/>
        <w:rPr>
          <w:bCs/>
          <w:color w:val="000000"/>
        </w:rPr>
      </w:pPr>
    </w:p>
    <w:p w:rsidR="00DC7E94" w:rsidRPr="00D51327" w:rsidRDefault="00DC7E94" w:rsidP="00A8506B">
      <w:pPr>
        <w:shd w:val="clear" w:color="auto" w:fill="FFFFFF"/>
        <w:jc w:val="center"/>
        <w:rPr>
          <w:bCs/>
          <w:color w:val="000000"/>
        </w:rPr>
      </w:pPr>
    </w:p>
    <w:p w:rsidR="00DC7E94" w:rsidRPr="00D51327" w:rsidRDefault="00DC7E94" w:rsidP="00A8506B">
      <w:pPr>
        <w:shd w:val="clear" w:color="auto" w:fill="FFFFFF"/>
        <w:jc w:val="center"/>
        <w:rPr>
          <w:bCs/>
          <w:color w:val="000000"/>
        </w:rPr>
      </w:pPr>
    </w:p>
    <w:p w:rsidR="00DC7E94" w:rsidRPr="00D51327" w:rsidRDefault="00DC7E94" w:rsidP="00A8506B">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Cs/>
          <w:color w:val="000000"/>
        </w:rPr>
      </w:pPr>
    </w:p>
    <w:p w:rsidR="00DC7E94" w:rsidRPr="00D51327" w:rsidRDefault="00DC7E94" w:rsidP="008D4FDE">
      <w:pPr>
        <w:shd w:val="clear" w:color="auto" w:fill="FFFFFF"/>
        <w:jc w:val="center"/>
        <w:rPr>
          <w:b/>
          <w:sz w:val="48"/>
          <w:szCs w:val="48"/>
        </w:rPr>
      </w:pPr>
      <w:r w:rsidRPr="00D51327">
        <w:rPr>
          <w:b/>
          <w:sz w:val="48"/>
          <w:szCs w:val="48"/>
        </w:rPr>
        <w:t>Документи</w:t>
      </w:r>
    </w:p>
    <w:p w:rsidR="00DC7E94" w:rsidRPr="00D51327" w:rsidRDefault="00DC7E94" w:rsidP="008D4FDE">
      <w:pPr>
        <w:shd w:val="clear" w:color="auto" w:fill="FFFFFF"/>
        <w:jc w:val="center"/>
        <w:rPr>
          <w:b/>
          <w:sz w:val="48"/>
          <w:szCs w:val="48"/>
        </w:rPr>
      </w:pPr>
      <w:r w:rsidRPr="00D51327">
        <w:rPr>
          <w:b/>
          <w:sz w:val="48"/>
          <w:szCs w:val="48"/>
        </w:rPr>
        <w:t>щодо підготовки та проведення</w:t>
      </w:r>
    </w:p>
    <w:p w:rsidR="00DC7E94" w:rsidRPr="00D51327" w:rsidRDefault="00DC7E94" w:rsidP="008D4FDE">
      <w:pPr>
        <w:shd w:val="clear" w:color="auto" w:fill="FFFFFF"/>
        <w:jc w:val="center"/>
        <w:rPr>
          <w:bCs/>
          <w:color w:val="000000"/>
          <w:sz w:val="48"/>
          <w:szCs w:val="48"/>
        </w:rPr>
      </w:pPr>
      <w:r w:rsidRPr="00D51327">
        <w:rPr>
          <w:b/>
          <w:sz w:val="48"/>
          <w:szCs w:val="48"/>
        </w:rPr>
        <w:t xml:space="preserve">«Дня цивільного захисту», об’єктового тренування та тренування з відпрацювання дій на випадок пожежі </w:t>
      </w: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r w:rsidRPr="00D51327">
        <w:rPr>
          <w:rFonts w:ascii="Times New Roman" w:hAnsi="Times New Roman"/>
          <w:sz w:val="28"/>
          <w:szCs w:val="28"/>
        </w:rPr>
        <w:t>(Варіант)</w:t>
      </w: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pStyle w:val="260"/>
        <w:spacing w:line="240" w:lineRule="auto"/>
        <w:ind w:right="23"/>
        <w:jc w:val="center"/>
        <w:rPr>
          <w:rFonts w:ascii="Times New Roman" w:hAnsi="Times New Roman"/>
          <w:sz w:val="28"/>
          <w:szCs w:val="28"/>
        </w:rPr>
      </w:pPr>
    </w:p>
    <w:p w:rsidR="00DC7E94" w:rsidRPr="00D51327" w:rsidRDefault="00DC7E94" w:rsidP="008D4FDE">
      <w:pPr>
        <w:tabs>
          <w:tab w:val="left" w:pos="0"/>
        </w:tabs>
        <w:spacing w:before="1" w:after="1"/>
        <w:ind w:right="1"/>
        <w:jc w:val="center"/>
      </w:pPr>
    </w:p>
    <w:tbl>
      <w:tblPr>
        <w:tblW w:w="5347" w:type="pct"/>
        <w:jc w:val="center"/>
        <w:tblInd w:w="-318" w:type="dxa"/>
        <w:tblLook w:val="0000"/>
      </w:tblPr>
      <w:tblGrid>
        <w:gridCol w:w="4922"/>
        <w:gridCol w:w="5217"/>
        <w:gridCol w:w="702"/>
      </w:tblGrid>
      <w:tr w:rsidR="00DC7E94" w:rsidRPr="00D51327" w:rsidTr="00DE411B">
        <w:trPr>
          <w:gridAfter w:val="1"/>
          <w:wAfter w:w="173" w:type="pct"/>
          <w:trHeight w:val="1531"/>
          <w:jc w:val="center"/>
        </w:trPr>
        <w:tc>
          <w:tcPr>
            <w:tcW w:w="2270" w:type="pct"/>
            <w:vAlign w:val="center"/>
          </w:tcPr>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ХАРКІВСЬКА ЗАГАЛЬНООСВІТНЯ</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ШКОЛА І-ІІІ СТУПЕНІВ № ___</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ХАРКІВСЬКОЇ МІСЬКОЇ РАДИ</w:t>
            </w:r>
          </w:p>
          <w:p w:rsidR="00DC7E94" w:rsidRPr="00D51327" w:rsidRDefault="00DC7E94" w:rsidP="00DE411B">
            <w:pPr>
              <w:jc w:val="center"/>
              <w:rPr>
                <w:b/>
              </w:rPr>
            </w:pPr>
            <w:r w:rsidRPr="00D51327">
              <w:rPr>
                <w:b/>
              </w:rPr>
              <w:t>ХАРКІВСЬКОЇ ОБЛАСТІ</w:t>
            </w:r>
          </w:p>
        </w:tc>
        <w:tc>
          <w:tcPr>
            <w:tcW w:w="2406" w:type="pct"/>
            <w:vAlign w:val="center"/>
          </w:tcPr>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ХАРЬКОВСКАЯ ОБЩЕОБРАЗОВАТЕЛЬНАЯ</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 xml:space="preserve">ШКОЛА І-ІІІ СТУПЕНЕЙ № ___ </w:t>
            </w:r>
            <w:r w:rsidRPr="00D51327">
              <w:rPr>
                <w:rFonts w:ascii="Times New Roman" w:hAnsi="Times New Roman" w:cs="Times New Roman"/>
                <w:b/>
                <w:color w:val="auto"/>
                <w:spacing w:val="-20"/>
                <w:sz w:val="28"/>
                <w:szCs w:val="28"/>
                <w:lang w:val="uk-UA"/>
              </w:rPr>
              <w:t>ХАРЬКОВСКОГО  ГОРОДСКОГО  СОВЕТА</w:t>
            </w:r>
            <w:r w:rsidRPr="00D51327">
              <w:rPr>
                <w:rFonts w:ascii="Times New Roman" w:hAnsi="Times New Roman" w:cs="Times New Roman"/>
                <w:b/>
                <w:color w:val="auto"/>
                <w:sz w:val="28"/>
                <w:szCs w:val="28"/>
                <w:lang w:val="uk-UA"/>
              </w:rPr>
              <w:t xml:space="preserve"> ХАРЬКОВСКОЙ ОБЛАСТИ</w:t>
            </w:r>
          </w:p>
        </w:tc>
      </w:tr>
      <w:tr w:rsidR="00DC7E94" w:rsidRPr="00D51327" w:rsidTr="00DE411B">
        <w:tblPrEx>
          <w:jc w:val="left"/>
        </w:tblPrEx>
        <w:trPr>
          <w:trHeight w:val="80"/>
        </w:trPr>
        <w:tc>
          <w:tcPr>
            <w:tcW w:w="5000" w:type="pct"/>
            <w:gridSpan w:val="3"/>
            <w:tcBorders>
              <w:top w:val="nil"/>
              <w:left w:val="nil"/>
              <w:bottom w:val="thickThinSmallGap" w:sz="24" w:space="0" w:color="auto"/>
              <w:right w:val="nil"/>
            </w:tcBorders>
          </w:tcPr>
          <w:p w:rsidR="00DC7E94" w:rsidRPr="00D51327" w:rsidRDefault="00DC7E94" w:rsidP="00DE411B">
            <w:pPr>
              <w:rPr>
                <w:b/>
                <w:u w:val="single"/>
              </w:rPr>
            </w:pPr>
          </w:p>
        </w:tc>
      </w:tr>
    </w:tbl>
    <w:p w:rsidR="00DC7E94" w:rsidRPr="00D51327" w:rsidRDefault="00DC7E94" w:rsidP="008D4FDE">
      <w:pPr>
        <w:pStyle w:val="Style3"/>
        <w:widowControl/>
        <w:spacing w:before="206"/>
        <w:ind w:right="1"/>
        <w:jc w:val="center"/>
        <w:rPr>
          <w:rStyle w:val="FontStyle13"/>
          <w:sz w:val="28"/>
          <w:szCs w:val="28"/>
          <w:lang w:val="uk-UA" w:eastAsia="uk-UA"/>
        </w:rPr>
      </w:pPr>
      <w:r w:rsidRPr="00D51327">
        <w:rPr>
          <w:rStyle w:val="FontStyle13"/>
          <w:sz w:val="28"/>
          <w:szCs w:val="28"/>
          <w:lang w:val="uk-UA" w:eastAsia="uk-UA"/>
        </w:rPr>
        <w:t>НАКАЗ</w:t>
      </w:r>
    </w:p>
    <w:p w:rsidR="00DC7E94" w:rsidRPr="00D51327" w:rsidRDefault="00DC7E94" w:rsidP="008D4FDE">
      <w:pPr>
        <w:pStyle w:val="Style4"/>
        <w:widowControl/>
        <w:spacing w:line="240" w:lineRule="exact"/>
        <w:rPr>
          <w:sz w:val="28"/>
          <w:szCs w:val="28"/>
          <w:lang w:val="uk-UA"/>
        </w:rPr>
      </w:pPr>
    </w:p>
    <w:p w:rsidR="00DC7E94" w:rsidRPr="00D51327" w:rsidRDefault="00DC7E94" w:rsidP="008D4FDE">
      <w:pPr>
        <w:pStyle w:val="Style4"/>
        <w:widowControl/>
        <w:tabs>
          <w:tab w:val="left" w:pos="8693"/>
        </w:tabs>
        <w:spacing w:before="115" w:line="240" w:lineRule="auto"/>
        <w:rPr>
          <w:rStyle w:val="FontStyle13"/>
          <w:sz w:val="28"/>
          <w:szCs w:val="28"/>
          <w:lang w:val="uk-UA" w:eastAsia="uk-UA"/>
        </w:rPr>
      </w:pPr>
      <w:r w:rsidRPr="00D51327">
        <w:rPr>
          <w:rStyle w:val="FontStyle13"/>
          <w:sz w:val="28"/>
          <w:szCs w:val="28"/>
          <w:lang w:val="uk-UA" w:eastAsia="uk-UA"/>
        </w:rPr>
        <w:t>04.02.201_ р.                                                                                                № _____</w:t>
      </w:r>
    </w:p>
    <w:p w:rsidR="00DC7E94" w:rsidRPr="00D51327" w:rsidRDefault="00DC7E94" w:rsidP="008D4FDE">
      <w:pPr>
        <w:pStyle w:val="Style5"/>
        <w:widowControl/>
        <w:spacing w:before="235"/>
        <w:ind w:right="5101"/>
        <w:rPr>
          <w:rStyle w:val="FontStyle12"/>
          <w:bCs/>
          <w:lang w:val="uk-UA"/>
        </w:rPr>
      </w:pPr>
      <w:r w:rsidRPr="00D51327">
        <w:rPr>
          <w:rStyle w:val="FontStyle12"/>
          <w:bCs/>
          <w:lang w:val="uk-UA"/>
        </w:rPr>
        <w:t xml:space="preserve">Про підготовку і проведення «Дня цивільного захисту», об’єктового тренування та тренування з відпрацювання дій на випадок пожежі  </w:t>
      </w:r>
    </w:p>
    <w:p w:rsidR="00DC7E94" w:rsidRPr="00D51327" w:rsidRDefault="00DC7E94" w:rsidP="008D4FDE">
      <w:pPr>
        <w:pStyle w:val="Style6"/>
        <w:widowControl/>
        <w:spacing w:before="110" w:line="466" w:lineRule="exact"/>
        <w:rPr>
          <w:rStyle w:val="FontStyle13"/>
          <w:sz w:val="28"/>
          <w:szCs w:val="28"/>
          <w:lang w:val="uk-UA" w:eastAsia="uk-UA"/>
        </w:rPr>
      </w:pPr>
      <w:r w:rsidRPr="00D51327">
        <w:rPr>
          <w:rStyle w:val="FontStyle13"/>
          <w:sz w:val="28"/>
          <w:szCs w:val="28"/>
          <w:lang w:val="uk-UA" w:eastAsia="uk-UA"/>
        </w:rPr>
        <w:t>На виконання Кодексу цивільного захисту України,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затвердженого наказом Міністерства освіти і науки України від 21.11.2016 року № 1400, та відповідно до програми загальної підготовки працівників до дій у надзвичайних ситуаціях і учнів школи згідно з програмою предметів «Основи здоров'я» та «Захист Вітчизни», з метою забезпечення високої організованості та якісного проведення всіх заходів</w:t>
      </w:r>
    </w:p>
    <w:p w:rsidR="00DC7E94" w:rsidRPr="00D51327" w:rsidRDefault="00DC7E94" w:rsidP="001F41D0">
      <w:pPr>
        <w:pStyle w:val="Style5"/>
        <w:widowControl/>
        <w:spacing w:beforeLines="60" w:after="60" w:line="240" w:lineRule="auto"/>
        <w:rPr>
          <w:rStyle w:val="FontStyle12"/>
          <w:bCs/>
          <w:lang w:val="uk-UA"/>
        </w:rPr>
      </w:pPr>
      <w:r w:rsidRPr="00D51327">
        <w:rPr>
          <w:rStyle w:val="FontStyle12"/>
          <w:bCs/>
          <w:lang w:val="uk-UA"/>
        </w:rPr>
        <w:t>НАКАЗУЮ:</w:t>
      </w:r>
    </w:p>
    <w:p w:rsidR="00DC7E94" w:rsidRPr="00D51327" w:rsidRDefault="00DC7E94" w:rsidP="008D4FDE">
      <w:pPr>
        <w:pStyle w:val="Style4"/>
        <w:widowControl/>
        <w:spacing w:before="24" w:line="466" w:lineRule="exact"/>
        <w:jc w:val="both"/>
        <w:rPr>
          <w:rStyle w:val="FontStyle13"/>
          <w:sz w:val="28"/>
          <w:szCs w:val="28"/>
          <w:lang w:val="uk-UA" w:eastAsia="uk-UA"/>
        </w:rPr>
      </w:pPr>
      <w:r w:rsidRPr="00D51327">
        <w:rPr>
          <w:rStyle w:val="FontStyle13"/>
          <w:sz w:val="28"/>
          <w:szCs w:val="28"/>
          <w:lang w:val="uk-UA" w:eastAsia="uk-UA"/>
        </w:rPr>
        <w:t>1. ___ квітня 201_ року провести «День цивільного захисту», об'єктове тренування та тренування з відпрацювання дій на випадок пожежі .</w:t>
      </w:r>
    </w:p>
    <w:p w:rsidR="00DC7E94" w:rsidRPr="00D51327" w:rsidRDefault="00DC7E94" w:rsidP="008D4FDE">
      <w:pPr>
        <w:pStyle w:val="Style4"/>
        <w:widowControl/>
        <w:spacing w:before="24" w:line="466" w:lineRule="exact"/>
        <w:jc w:val="both"/>
        <w:rPr>
          <w:rStyle w:val="FontStyle13"/>
          <w:sz w:val="28"/>
          <w:szCs w:val="28"/>
          <w:lang w:val="uk-UA" w:eastAsia="uk-UA"/>
        </w:rPr>
      </w:pPr>
      <w:r w:rsidRPr="00D51327">
        <w:rPr>
          <w:rStyle w:val="FontStyle13"/>
          <w:sz w:val="28"/>
          <w:szCs w:val="28"/>
          <w:lang w:val="uk-UA" w:eastAsia="uk-UA"/>
        </w:rPr>
        <w:t>2. Метою та завданнями «Дня цивільного захисту», об'єктового тренування та тренування з відпрацювання дій на випадок пожежі  визнати:</w:t>
      </w:r>
    </w:p>
    <w:p w:rsidR="00DC7E94" w:rsidRPr="00D51327" w:rsidRDefault="00DC7E94" w:rsidP="008D4FDE">
      <w:pPr>
        <w:pStyle w:val="Style4"/>
        <w:widowControl/>
        <w:spacing w:line="466" w:lineRule="exact"/>
        <w:ind w:left="567"/>
        <w:jc w:val="both"/>
        <w:rPr>
          <w:rStyle w:val="FontStyle13"/>
          <w:sz w:val="28"/>
          <w:szCs w:val="28"/>
          <w:lang w:val="uk-UA" w:eastAsia="uk-UA"/>
        </w:rPr>
      </w:pPr>
      <w:r w:rsidRPr="00D51327">
        <w:rPr>
          <w:rStyle w:val="FontStyle13"/>
          <w:sz w:val="28"/>
          <w:szCs w:val="28"/>
          <w:lang w:val="uk-UA" w:eastAsia="uk-UA"/>
        </w:rPr>
        <w:t>2.1. Навчання керівного складу, організації та проведення заходів цивільного захисту в школі.</w:t>
      </w:r>
    </w:p>
    <w:p w:rsidR="00DC7E94" w:rsidRPr="00D51327" w:rsidRDefault="00DC7E94" w:rsidP="008D4FDE">
      <w:pPr>
        <w:pStyle w:val="Style4"/>
        <w:widowControl/>
        <w:spacing w:line="466" w:lineRule="exact"/>
        <w:ind w:left="567"/>
        <w:jc w:val="both"/>
        <w:rPr>
          <w:rStyle w:val="FontStyle13"/>
          <w:sz w:val="28"/>
          <w:szCs w:val="28"/>
          <w:lang w:val="uk-UA" w:eastAsia="uk-UA"/>
        </w:rPr>
      </w:pPr>
      <w:r w:rsidRPr="00D51327">
        <w:rPr>
          <w:rStyle w:val="FontStyle13"/>
          <w:sz w:val="28"/>
          <w:szCs w:val="28"/>
          <w:lang w:val="uk-UA" w:eastAsia="uk-UA"/>
        </w:rPr>
        <w:t xml:space="preserve">2.2. Перевірка дій учасників </w:t>
      </w:r>
      <w:r>
        <w:rPr>
          <w:rStyle w:val="FontStyle13"/>
          <w:sz w:val="28"/>
          <w:szCs w:val="28"/>
          <w:lang w:val="uk-UA" w:eastAsia="uk-UA"/>
        </w:rPr>
        <w:t>освітнього</w:t>
      </w:r>
      <w:r w:rsidRPr="00D51327">
        <w:rPr>
          <w:rStyle w:val="FontStyle13"/>
          <w:sz w:val="28"/>
          <w:szCs w:val="28"/>
          <w:lang w:val="uk-UA" w:eastAsia="uk-UA"/>
        </w:rPr>
        <w:t xml:space="preserve"> процесу та постійного складу школи при надзвичайних ситуаціях та при виникненні пожеж.</w:t>
      </w:r>
    </w:p>
    <w:p w:rsidR="00DC7E94" w:rsidRPr="00D51327" w:rsidRDefault="00DC7E94" w:rsidP="008D4FDE">
      <w:pPr>
        <w:pStyle w:val="Style4"/>
        <w:widowControl/>
        <w:spacing w:line="466" w:lineRule="exact"/>
        <w:ind w:left="567"/>
        <w:jc w:val="both"/>
        <w:rPr>
          <w:rStyle w:val="FontStyle13"/>
          <w:sz w:val="28"/>
          <w:szCs w:val="28"/>
          <w:lang w:val="uk-UA" w:eastAsia="uk-UA"/>
        </w:rPr>
      </w:pPr>
      <w:r w:rsidRPr="00D51327">
        <w:rPr>
          <w:rStyle w:val="FontStyle13"/>
          <w:sz w:val="28"/>
          <w:szCs w:val="28"/>
          <w:lang w:val="uk-UA" w:eastAsia="uk-UA"/>
        </w:rPr>
        <w:t>2.3. Контроль знань і умінь постійного складу школи відповідно до програми загальної підготовки, а також під час проведення об'єктового тренування та тренування з відпрацювання дій на випадок пожежі .</w:t>
      </w:r>
    </w:p>
    <w:p w:rsidR="00DC7E94" w:rsidRPr="00D51327" w:rsidRDefault="00DC7E94" w:rsidP="008D4FDE">
      <w:pPr>
        <w:pStyle w:val="Style4"/>
        <w:widowControl/>
        <w:spacing w:line="466" w:lineRule="exact"/>
        <w:ind w:left="567"/>
        <w:jc w:val="both"/>
        <w:rPr>
          <w:rStyle w:val="FontStyle13"/>
          <w:sz w:val="28"/>
          <w:szCs w:val="28"/>
          <w:lang w:val="uk-UA" w:eastAsia="uk-UA"/>
        </w:rPr>
      </w:pPr>
      <w:r w:rsidRPr="00D51327">
        <w:rPr>
          <w:rStyle w:val="FontStyle13"/>
          <w:sz w:val="28"/>
          <w:szCs w:val="28"/>
          <w:lang w:val="uk-UA" w:eastAsia="uk-UA"/>
        </w:rPr>
        <w:t>2.4. Практичне закріплення учнями теоретичного матеріалу щодо дій при виникненні надзвичайних ситуацій та пожеж.</w:t>
      </w:r>
    </w:p>
    <w:p w:rsidR="00DC7E94" w:rsidRPr="00D51327" w:rsidRDefault="00DC7E94" w:rsidP="008D4FDE">
      <w:pPr>
        <w:pStyle w:val="Style7"/>
        <w:widowControl/>
        <w:tabs>
          <w:tab w:val="left" w:pos="528"/>
        </w:tabs>
        <w:ind w:left="567"/>
        <w:rPr>
          <w:rStyle w:val="FontStyle13"/>
          <w:sz w:val="28"/>
          <w:szCs w:val="28"/>
          <w:lang w:val="uk-UA" w:eastAsia="uk-UA"/>
        </w:rPr>
      </w:pPr>
      <w:r w:rsidRPr="00D51327">
        <w:rPr>
          <w:rStyle w:val="FontStyle13"/>
          <w:sz w:val="28"/>
          <w:szCs w:val="28"/>
          <w:lang w:val="uk-UA" w:eastAsia="uk-UA"/>
        </w:rPr>
        <w:t>2.5. Формування в учнів високих морально-психологічних якостей, патріотизму, любові до Батьківщини, відваги, мужності, витримки, ініціативи, спритності, самовідданості при виконанні завдань цивільного захисту.</w:t>
      </w:r>
    </w:p>
    <w:p w:rsidR="00DC7E94" w:rsidRPr="00D51327" w:rsidRDefault="00DC7E94" w:rsidP="008D4FDE">
      <w:pPr>
        <w:pStyle w:val="Style7"/>
        <w:widowControl/>
        <w:tabs>
          <w:tab w:val="left" w:pos="365"/>
        </w:tabs>
        <w:rPr>
          <w:rStyle w:val="FontStyle13"/>
          <w:sz w:val="28"/>
          <w:szCs w:val="28"/>
          <w:lang w:val="uk-UA" w:eastAsia="uk-UA"/>
        </w:rPr>
      </w:pPr>
      <w:r w:rsidRPr="00D51327">
        <w:rPr>
          <w:rStyle w:val="FontStyle13"/>
          <w:sz w:val="28"/>
          <w:szCs w:val="28"/>
          <w:lang w:val="uk-UA" w:eastAsia="uk-UA"/>
        </w:rPr>
        <w:t>3. До участі у «Дні цивільного захисту», об’єктовому тренуванні та протипожежному тренуванні залучити керівний склад школи, особовий склад ланок (постів) цивільного захисту, постійний склад працівників школи, учнів 2-11 класів.</w:t>
      </w:r>
    </w:p>
    <w:p w:rsidR="00DC7E94" w:rsidRPr="00D51327" w:rsidRDefault="00DC7E94" w:rsidP="008D4FDE">
      <w:pPr>
        <w:pStyle w:val="Style7"/>
        <w:widowControl/>
        <w:tabs>
          <w:tab w:val="left" w:pos="365"/>
        </w:tabs>
        <w:spacing w:before="5"/>
        <w:rPr>
          <w:rStyle w:val="FontStyle13"/>
          <w:sz w:val="28"/>
          <w:szCs w:val="28"/>
          <w:lang w:val="uk-UA" w:eastAsia="uk-UA"/>
        </w:rPr>
      </w:pPr>
      <w:r w:rsidRPr="00D51327">
        <w:rPr>
          <w:rStyle w:val="FontStyle13"/>
          <w:sz w:val="28"/>
          <w:szCs w:val="28"/>
          <w:lang w:val="uk-UA" w:eastAsia="uk-UA"/>
        </w:rPr>
        <w:t>4. Призначити загальношкільну комісію по оцінюванню проведення змагань, естафет, конкурсів під час «Дня цивільного захисту» у такому складі:</w:t>
      </w:r>
    </w:p>
    <w:p w:rsidR="00DC7E94" w:rsidRPr="00D51327" w:rsidRDefault="00DC7E94"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Голова комісії - директор школи - _______________________,</w:t>
      </w:r>
    </w:p>
    <w:p w:rsidR="00DC7E94" w:rsidRPr="00D51327" w:rsidRDefault="00DC7E94" w:rsidP="008D4FDE">
      <w:pPr>
        <w:pStyle w:val="Style3"/>
        <w:widowControl/>
        <w:spacing w:line="470" w:lineRule="exact"/>
        <w:ind w:left="567"/>
        <w:rPr>
          <w:rStyle w:val="FontStyle13"/>
          <w:sz w:val="28"/>
          <w:szCs w:val="28"/>
          <w:lang w:val="uk-UA" w:eastAsia="uk-UA"/>
        </w:rPr>
      </w:pPr>
      <w:r w:rsidRPr="00D51327">
        <w:rPr>
          <w:rStyle w:val="FontStyle13"/>
          <w:sz w:val="28"/>
          <w:szCs w:val="28"/>
          <w:lang w:val="uk-UA" w:eastAsia="uk-UA"/>
        </w:rPr>
        <w:t>Заступник голови - посадова особа з питань цивільного захисту (начальник штабу керівництва тренуванням) школи __________________.</w:t>
      </w:r>
    </w:p>
    <w:p w:rsidR="00DC7E94" w:rsidRPr="00D51327" w:rsidRDefault="00DC7E94"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Члени комісії:</w:t>
      </w:r>
    </w:p>
    <w:p w:rsidR="00DC7E94" w:rsidRPr="00D51327" w:rsidRDefault="00DC7E94"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заступник директора з навчально-виховної роботи __________________;</w:t>
      </w:r>
    </w:p>
    <w:p w:rsidR="00DC7E94" w:rsidRPr="00D51327" w:rsidRDefault="00DC7E94"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учитель предмету «Захист Вітчизни» ______________________________;</w:t>
      </w:r>
    </w:p>
    <w:p w:rsidR="00DC7E94" w:rsidRPr="00D51327" w:rsidRDefault="00DC7E94" w:rsidP="008D4FDE">
      <w:pPr>
        <w:pStyle w:val="Style3"/>
        <w:widowControl/>
        <w:spacing w:before="10" w:line="470" w:lineRule="exact"/>
        <w:ind w:left="567"/>
        <w:jc w:val="left"/>
        <w:rPr>
          <w:rStyle w:val="FontStyle13"/>
          <w:sz w:val="28"/>
          <w:szCs w:val="28"/>
          <w:lang w:val="uk-UA" w:eastAsia="uk-UA"/>
        </w:rPr>
      </w:pPr>
      <w:r w:rsidRPr="00D51327">
        <w:rPr>
          <w:rStyle w:val="FontStyle13"/>
          <w:sz w:val="28"/>
          <w:szCs w:val="28"/>
          <w:lang w:val="uk-UA" w:eastAsia="uk-UA"/>
        </w:rPr>
        <w:t>президент «Шкільної республіки» _________________ , учень 9-Б класу;</w:t>
      </w:r>
    </w:p>
    <w:p w:rsidR="00DC7E94" w:rsidRPr="00D51327" w:rsidRDefault="00DC7E94"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 xml:space="preserve">підкомісія з проведення змагань та естафети з цивільного захисту: </w:t>
      </w:r>
    </w:p>
    <w:p w:rsidR="00DC7E94" w:rsidRPr="00D51327" w:rsidRDefault="00DC7E94"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голова - вчитель фізичної культури _________________________________;</w:t>
      </w:r>
    </w:p>
    <w:p w:rsidR="00DC7E94" w:rsidRPr="00D51327" w:rsidRDefault="00DC7E94"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члени підкомісії:</w:t>
      </w:r>
    </w:p>
    <w:p w:rsidR="00DC7E94" w:rsidRPr="00D51327" w:rsidRDefault="00DC7E94" w:rsidP="008D4FDE">
      <w:pPr>
        <w:pStyle w:val="Style4"/>
        <w:widowControl/>
        <w:spacing w:line="470" w:lineRule="exact"/>
        <w:ind w:left="567" w:right="-2"/>
        <w:rPr>
          <w:rStyle w:val="FontStyle13"/>
          <w:sz w:val="28"/>
          <w:szCs w:val="28"/>
          <w:lang w:val="uk-UA" w:eastAsia="uk-UA"/>
        </w:rPr>
      </w:pPr>
      <w:r w:rsidRPr="00D51327">
        <w:rPr>
          <w:rStyle w:val="FontStyle13"/>
          <w:sz w:val="28"/>
          <w:szCs w:val="28"/>
          <w:lang w:val="uk-UA" w:eastAsia="uk-UA"/>
        </w:rPr>
        <w:t>член учнівського комітету - _________________, учениця 10-А класу,</w:t>
      </w:r>
    </w:p>
    <w:p w:rsidR="00DC7E94" w:rsidRPr="00D51327" w:rsidRDefault="00DC7E94" w:rsidP="008D4FDE">
      <w:pPr>
        <w:pStyle w:val="Style4"/>
        <w:widowControl/>
        <w:spacing w:line="470" w:lineRule="exact"/>
        <w:ind w:left="567" w:right="-2"/>
        <w:rPr>
          <w:rStyle w:val="FontStyle13"/>
          <w:sz w:val="28"/>
          <w:szCs w:val="28"/>
          <w:lang w:val="uk-UA" w:eastAsia="uk-UA"/>
        </w:rPr>
      </w:pPr>
      <w:r w:rsidRPr="00D51327">
        <w:rPr>
          <w:rStyle w:val="FontStyle13"/>
          <w:sz w:val="28"/>
          <w:szCs w:val="28"/>
          <w:lang w:val="uk-UA" w:eastAsia="uk-UA"/>
        </w:rPr>
        <w:t>член учнівського комітету - _________________, учениця 9-Б класу.</w:t>
      </w:r>
    </w:p>
    <w:p w:rsidR="00DC7E94" w:rsidRPr="00D51327" w:rsidRDefault="00DC7E94" w:rsidP="008D4FDE">
      <w:pPr>
        <w:pStyle w:val="Style7"/>
        <w:widowControl/>
        <w:tabs>
          <w:tab w:val="left" w:pos="274"/>
        </w:tabs>
        <w:jc w:val="left"/>
        <w:rPr>
          <w:rStyle w:val="FontStyle13"/>
          <w:sz w:val="28"/>
          <w:szCs w:val="28"/>
          <w:lang w:val="uk-UA" w:eastAsia="uk-UA"/>
        </w:rPr>
      </w:pPr>
      <w:r w:rsidRPr="00D51327">
        <w:rPr>
          <w:rStyle w:val="FontStyle13"/>
          <w:sz w:val="28"/>
          <w:szCs w:val="28"/>
          <w:lang w:val="uk-UA" w:eastAsia="uk-UA"/>
        </w:rPr>
        <w:t>5. Посадовій  особі з питань цивільного захисту (начальнику штабу керівництва тренуванням) школи ________________________:</w:t>
      </w:r>
    </w:p>
    <w:p w:rsidR="00DC7E94" w:rsidRPr="00D51327" w:rsidRDefault="00DC7E94" w:rsidP="008D4FDE">
      <w:pPr>
        <w:pStyle w:val="Style7"/>
        <w:widowControl/>
        <w:tabs>
          <w:tab w:val="left" w:pos="514"/>
        </w:tabs>
        <w:spacing w:before="5"/>
        <w:ind w:left="567"/>
        <w:rPr>
          <w:rStyle w:val="FontStyle13"/>
          <w:sz w:val="28"/>
          <w:szCs w:val="28"/>
          <w:lang w:val="uk-UA" w:eastAsia="uk-UA"/>
        </w:rPr>
      </w:pPr>
      <w:r w:rsidRPr="00D51327">
        <w:rPr>
          <w:rStyle w:val="FontStyle13"/>
          <w:sz w:val="28"/>
          <w:szCs w:val="28"/>
          <w:lang w:val="uk-UA" w:eastAsia="uk-UA"/>
        </w:rPr>
        <w:t>5.1. Розробити та представити на затвердження план підготовки та проведення «Дня цивільного захисту», об'єктового тренування та тренування з відпрацювання дій на випадок пожежі .</w:t>
      </w:r>
    </w:p>
    <w:p w:rsidR="00DC7E94" w:rsidRPr="00D51327" w:rsidRDefault="00DC7E94" w:rsidP="008D4FDE">
      <w:pPr>
        <w:pStyle w:val="Style4"/>
        <w:widowControl/>
        <w:spacing w:before="14" w:line="466" w:lineRule="exact"/>
        <w:jc w:val="right"/>
        <w:rPr>
          <w:rStyle w:val="FontStyle13"/>
          <w:sz w:val="28"/>
          <w:szCs w:val="28"/>
          <w:lang w:val="uk-UA" w:eastAsia="uk-UA"/>
        </w:rPr>
      </w:pPr>
      <w:r w:rsidRPr="00D51327">
        <w:rPr>
          <w:rStyle w:val="FontStyle13"/>
          <w:sz w:val="28"/>
          <w:szCs w:val="28"/>
          <w:lang w:val="uk-UA" w:eastAsia="uk-UA"/>
        </w:rPr>
        <w:t>До 01 березня 201_ року</w:t>
      </w:r>
    </w:p>
    <w:p w:rsidR="00DC7E94" w:rsidRPr="00D51327" w:rsidRDefault="00DC7E94" w:rsidP="008D4FDE">
      <w:pPr>
        <w:pStyle w:val="Style7"/>
        <w:widowControl/>
        <w:tabs>
          <w:tab w:val="left" w:pos="514"/>
        </w:tabs>
        <w:spacing w:line="466" w:lineRule="exact"/>
        <w:ind w:left="567"/>
        <w:rPr>
          <w:rStyle w:val="FontStyle13"/>
          <w:sz w:val="28"/>
          <w:szCs w:val="28"/>
          <w:lang w:val="uk-UA" w:eastAsia="uk-UA"/>
        </w:rPr>
      </w:pPr>
      <w:r w:rsidRPr="00D51327">
        <w:rPr>
          <w:rStyle w:val="FontStyle13"/>
          <w:sz w:val="28"/>
          <w:szCs w:val="28"/>
          <w:lang w:val="uk-UA" w:eastAsia="uk-UA"/>
        </w:rPr>
        <w:t>5.2. Розробити суддівську документацію разом з членами комісії, ознайомити членів підкомісії з порядком проведення змагань, естафет, вікторин, конкурсів.</w:t>
      </w:r>
    </w:p>
    <w:p w:rsidR="00DC7E94" w:rsidRPr="00D51327" w:rsidRDefault="00DC7E94" w:rsidP="008D4FDE">
      <w:pPr>
        <w:pStyle w:val="Style4"/>
        <w:widowControl/>
        <w:spacing w:before="10" w:line="466" w:lineRule="exact"/>
        <w:jc w:val="right"/>
        <w:rPr>
          <w:rStyle w:val="FontStyle13"/>
          <w:sz w:val="28"/>
          <w:szCs w:val="28"/>
          <w:lang w:val="uk-UA" w:eastAsia="uk-UA"/>
        </w:rPr>
      </w:pPr>
      <w:r w:rsidRPr="00D51327">
        <w:rPr>
          <w:rStyle w:val="FontStyle13"/>
          <w:sz w:val="28"/>
          <w:szCs w:val="28"/>
          <w:lang w:val="uk-UA" w:eastAsia="uk-UA"/>
        </w:rPr>
        <w:t>До 07 березня 201_ року</w:t>
      </w:r>
    </w:p>
    <w:p w:rsidR="00DC7E94" w:rsidRPr="00D51327" w:rsidRDefault="00DC7E94" w:rsidP="008D4FDE">
      <w:pPr>
        <w:pStyle w:val="Style7"/>
        <w:widowControl/>
        <w:tabs>
          <w:tab w:val="left" w:pos="398"/>
        </w:tabs>
        <w:spacing w:line="466" w:lineRule="exact"/>
        <w:rPr>
          <w:rStyle w:val="FontStyle13"/>
          <w:sz w:val="28"/>
          <w:szCs w:val="28"/>
          <w:lang w:val="uk-UA" w:eastAsia="uk-UA"/>
        </w:rPr>
      </w:pPr>
      <w:r w:rsidRPr="00D51327">
        <w:rPr>
          <w:rStyle w:val="FontStyle13"/>
          <w:sz w:val="28"/>
          <w:szCs w:val="28"/>
          <w:lang w:val="uk-UA" w:eastAsia="uk-UA"/>
        </w:rPr>
        <w:t>6. __________________, завідувачу господарства, забезпечити ланки (пости) цивільного захисту необхідним майном і підготувати територію школи для опрацювання нормативів цивільного захисту, проведення змагань.</w:t>
      </w:r>
    </w:p>
    <w:p w:rsidR="00DC7E94" w:rsidRPr="00D51327" w:rsidRDefault="00DC7E94" w:rsidP="008D4FDE">
      <w:pPr>
        <w:pStyle w:val="Style4"/>
        <w:widowControl/>
        <w:spacing w:before="14" w:line="466" w:lineRule="exact"/>
        <w:jc w:val="right"/>
        <w:rPr>
          <w:rStyle w:val="FontStyle13"/>
          <w:sz w:val="28"/>
          <w:szCs w:val="28"/>
          <w:lang w:val="uk-UA" w:eastAsia="uk-UA"/>
        </w:rPr>
      </w:pPr>
      <w:r w:rsidRPr="00D51327">
        <w:rPr>
          <w:rStyle w:val="FontStyle13"/>
          <w:sz w:val="28"/>
          <w:szCs w:val="28"/>
          <w:lang w:val="uk-UA" w:eastAsia="uk-UA"/>
        </w:rPr>
        <w:t>До 16 березня 201_ року</w:t>
      </w:r>
    </w:p>
    <w:p w:rsidR="00DC7E94" w:rsidRPr="00D51327" w:rsidRDefault="00DC7E94" w:rsidP="008D4FDE">
      <w:pPr>
        <w:pStyle w:val="Style7"/>
        <w:widowControl/>
        <w:tabs>
          <w:tab w:val="left" w:pos="398"/>
        </w:tabs>
        <w:spacing w:line="466" w:lineRule="exact"/>
        <w:rPr>
          <w:rStyle w:val="FontStyle13"/>
          <w:sz w:val="28"/>
          <w:szCs w:val="28"/>
          <w:lang w:val="uk-UA" w:eastAsia="uk-UA"/>
        </w:rPr>
      </w:pPr>
      <w:r w:rsidRPr="00D51327">
        <w:rPr>
          <w:rStyle w:val="FontStyle13"/>
          <w:sz w:val="28"/>
          <w:szCs w:val="28"/>
          <w:lang w:val="uk-UA" w:eastAsia="uk-UA"/>
        </w:rPr>
        <w:t>7. Посадовій  особі з питань цивільного захисту (начальнику штабу керівництва тренуванням) школи ______________ підготувати навчально-матеріальну базу ЦЗ школи до проведення «Дня цивільного захисту», об'єктового тренування та тренування з відпрацювання дій на випадок пожежі .</w:t>
      </w:r>
    </w:p>
    <w:p w:rsidR="00DC7E94" w:rsidRPr="00D51327" w:rsidRDefault="00DC7E94" w:rsidP="008D4FDE">
      <w:pPr>
        <w:pStyle w:val="Style4"/>
        <w:widowControl/>
        <w:spacing w:before="178" w:line="240" w:lineRule="auto"/>
        <w:jc w:val="right"/>
        <w:rPr>
          <w:rStyle w:val="FontStyle13"/>
          <w:sz w:val="28"/>
          <w:szCs w:val="28"/>
          <w:lang w:val="uk-UA" w:eastAsia="uk-UA"/>
        </w:rPr>
      </w:pPr>
      <w:r w:rsidRPr="00D51327">
        <w:rPr>
          <w:rStyle w:val="FontStyle13"/>
          <w:sz w:val="28"/>
          <w:szCs w:val="28"/>
          <w:lang w:val="uk-UA" w:eastAsia="uk-UA"/>
        </w:rPr>
        <w:t>До 16 березня 201_ року</w:t>
      </w:r>
    </w:p>
    <w:p w:rsidR="00DC7E94" w:rsidRPr="00D51327" w:rsidRDefault="00DC7E94" w:rsidP="008D4FDE">
      <w:pPr>
        <w:pStyle w:val="Style7"/>
        <w:widowControl/>
        <w:tabs>
          <w:tab w:val="left" w:pos="278"/>
        </w:tabs>
        <w:spacing w:before="10"/>
        <w:jc w:val="left"/>
        <w:rPr>
          <w:rStyle w:val="FontStyle13"/>
          <w:sz w:val="28"/>
          <w:szCs w:val="28"/>
          <w:lang w:val="uk-UA" w:eastAsia="uk-UA"/>
        </w:rPr>
      </w:pPr>
      <w:r w:rsidRPr="00D51327">
        <w:rPr>
          <w:rStyle w:val="FontStyle13"/>
          <w:sz w:val="28"/>
          <w:szCs w:val="28"/>
          <w:lang w:val="uk-UA" w:eastAsia="uk-UA"/>
        </w:rPr>
        <w:t>8. Класним керівникам 2-11 класів:</w:t>
      </w:r>
    </w:p>
    <w:p w:rsidR="00DC7E94" w:rsidRPr="00D51327" w:rsidRDefault="00DC7E94" w:rsidP="008D4FDE">
      <w:pPr>
        <w:pStyle w:val="Style7"/>
        <w:widowControl/>
        <w:tabs>
          <w:tab w:val="left" w:pos="600"/>
        </w:tabs>
        <w:spacing w:before="5"/>
        <w:ind w:left="567"/>
        <w:rPr>
          <w:rStyle w:val="FontStyle13"/>
          <w:sz w:val="28"/>
          <w:szCs w:val="28"/>
          <w:lang w:val="uk-UA" w:eastAsia="uk-UA"/>
        </w:rPr>
      </w:pPr>
      <w:r w:rsidRPr="00D51327">
        <w:rPr>
          <w:rStyle w:val="FontStyle13"/>
          <w:sz w:val="28"/>
          <w:szCs w:val="28"/>
          <w:lang w:val="uk-UA" w:eastAsia="uk-UA"/>
        </w:rPr>
        <w:t>8.1. Довести до відома учнів цілі та завдання «Дня цивільного захисту», об'єктового тренування та тренування з відпрацювання дій на випадок пожежі  провести бесіди за правилами безпеки під час проведення «Дня цивільного захисту» та об'єктового тренування та про порядок евакуації зі школи при надзвичайній ситуації.</w:t>
      </w:r>
    </w:p>
    <w:p w:rsidR="00DC7E94" w:rsidRPr="00D51327" w:rsidRDefault="00DC7E94" w:rsidP="008D4FDE">
      <w:pPr>
        <w:pStyle w:val="Style4"/>
        <w:widowControl/>
        <w:spacing w:before="14" w:line="466" w:lineRule="exact"/>
        <w:jc w:val="right"/>
        <w:rPr>
          <w:rStyle w:val="FontStyle13"/>
          <w:sz w:val="28"/>
          <w:szCs w:val="28"/>
          <w:lang w:val="uk-UA" w:eastAsia="uk-UA"/>
        </w:rPr>
      </w:pPr>
      <w:r w:rsidRPr="00D51327">
        <w:rPr>
          <w:rStyle w:val="FontStyle13"/>
          <w:sz w:val="28"/>
          <w:szCs w:val="28"/>
          <w:lang w:val="uk-UA" w:eastAsia="uk-UA"/>
        </w:rPr>
        <w:t>3 16 березня до 21 березня 201_ року</w:t>
      </w:r>
    </w:p>
    <w:p w:rsidR="00DC7E94" w:rsidRPr="00D51327" w:rsidRDefault="00DC7E94" w:rsidP="008D4FDE">
      <w:pPr>
        <w:pStyle w:val="Style7"/>
        <w:widowControl/>
        <w:tabs>
          <w:tab w:val="left" w:pos="494"/>
        </w:tabs>
        <w:spacing w:line="466" w:lineRule="exact"/>
        <w:ind w:left="567"/>
        <w:rPr>
          <w:rStyle w:val="FontStyle13"/>
          <w:sz w:val="28"/>
          <w:szCs w:val="28"/>
          <w:lang w:val="uk-UA" w:eastAsia="uk-UA"/>
        </w:rPr>
      </w:pPr>
      <w:r w:rsidRPr="00D51327">
        <w:rPr>
          <w:rStyle w:val="FontStyle13"/>
          <w:sz w:val="28"/>
          <w:szCs w:val="28"/>
          <w:lang w:val="uk-UA" w:eastAsia="uk-UA"/>
        </w:rPr>
        <w:t>8.2. Розглянути питання вміння користуватися засобами індивідуального захисту в разі надзвичайних ситуацій.</w:t>
      </w:r>
    </w:p>
    <w:p w:rsidR="00DC7E94" w:rsidRPr="00D51327" w:rsidRDefault="00DC7E94" w:rsidP="008D4FDE">
      <w:pPr>
        <w:pStyle w:val="Style4"/>
        <w:widowControl/>
        <w:spacing w:before="168" w:line="240" w:lineRule="auto"/>
        <w:jc w:val="right"/>
        <w:rPr>
          <w:rStyle w:val="FontStyle13"/>
          <w:sz w:val="28"/>
          <w:szCs w:val="28"/>
          <w:lang w:val="uk-UA" w:eastAsia="uk-UA"/>
        </w:rPr>
      </w:pPr>
      <w:r w:rsidRPr="00D51327">
        <w:rPr>
          <w:rStyle w:val="FontStyle13"/>
          <w:sz w:val="28"/>
          <w:szCs w:val="28"/>
          <w:lang w:val="uk-UA" w:eastAsia="uk-UA"/>
        </w:rPr>
        <w:t>З 22 березня 201_ року  ,</w:t>
      </w:r>
    </w:p>
    <w:p w:rsidR="00DC7E94" w:rsidRPr="00D51327" w:rsidRDefault="00DC7E94" w:rsidP="008D4FDE">
      <w:pPr>
        <w:pStyle w:val="Style4"/>
        <w:widowControl/>
        <w:spacing w:before="62" w:line="240" w:lineRule="auto"/>
        <w:jc w:val="right"/>
        <w:rPr>
          <w:rStyle w:val="FontStyle13"/>
          <w:sz w:val="28"/>
          <w:szCs w:val="28"/>
          <w:lang w:val="uk-UA" w:eastAsia="uk-UA"/>
        </w:rPr>
      </w:pPr>
      <w:r w:rsidRPr="00D51327">
        <w:rPr>
          <w:rStyle w:val="FontStyle13"/>
          <w:sz w:val="28"/>
          <w:szCs w:val="28"/>
          <w:lang w:val="uk-UA" w:eastAsia="uk-UA"/>
        </w:rPr>
        <w:t>за графіком виховних годин</w:t>
      </w:r>
    </w:p>
    <w:p w:rsidR="00DC7E94" w:rsidRPr="00D51327" w:rsidRDefault="00DC7E94" w:rsidP="008D4FDE">
      <w:pPr>
        <w:pStyle w:val="Style7"/>
        <w:widowControl/>
        <w:tabs>
          <w:tab w:val="left" w:pos="408"/>
        </w:tabs>
        <w:spacing w:before="5"/>
        <w:rPr>
          <w:rStyle w:val="FontStyle13"/>
          <w:sz w:val="28"/>
          <w:szCs w:val="28"/>
          <w:lang w:val="uk-UA" w:eastAsia="uk-UA"/>
        </w:rPr>
      </w:pPr>
      <w:r w:rsidRPr="00D51327">
        <w:rPr>
          <w:rStyle w:val="FontStyle13"/>
          <w:sz w:val="28"/>
          <w:szCs w:val="28"/>
          <w:lang w:val="uk-UA" w:eastAsia="uk-UA"/>
        </w:rPr>
        <w:t>9. Загальна готовність до «Дня цивільного захисту»,   об'єктового тренування та тренування з відпрацювання дій на випадок пожежі  08 квітня 201_ року.</w:t>
      </w:r>
    </w:p>
    <w:p w:rsidR="00DC7E94" w:rsidRPr="00D51327" w:rsidRDefault="00DC7E94" w:rsidP="008D4FDE">
      <w:pPr>
        <w:pStyle w:val="Style7"/>
        <w:widowControl/>
        <w:tabs>
          <w:tab w:val="left" w:pos="408"/>
        </w:tabs>
        <w:spacing w:before="5"/>
        <w:rPr>
          <w:rStyle w:val="FontStyle13"/>
          <w:sz w:val="28"/>
          <w:szCs w:val="28"/>
          <w:lang w:val="uk-UA" w:eastAsia="uk-UA"/>
        </w:rPr>
      </w:pPr>
      <w:r w:rsidRPr="00D51327">
        <w:rPr>
          <w:rStyle w:val="FontStyle13"/>
          <w:sz w:val="28"/>
          <w:szCs w:val="28"/>
          <w:lang w:val="uk-UA" w:eastAsia="uk-UA"/>
        </w:rPr>
        <w:t>10. Наказ оголосити керівному та постійному складу школи в частині що стосується.</w:t>
      </w:r>
    </w:p>
    <w:p w:rsidR="00DC7E94" w:rsidRPr="00D51327" w:rsidRDefault="00DC7E94" w:rsidP="008D4FDE">
      <w:pPr>
        <w:pStyle w:val="Style7"/>
        <w:widowControl/>
        <w:tabs>
          <w:tab w:val="left" w:pos="408"/>
        </w:tabs>
        <w:spacing w:before="5"/>
        <w:rPr>
          <w:rStyle w:val="FontStyle13"/>
          <w:sz w:val="28"/>
          <w:szCs w:val="28"/>
          <w:lang w:val="uk-UA" w:eastAsia="uk-UA"/>
        </w:rPr>
      </w:pPr>
      <w:r w:rsidRPr="00D51327">
        <w:rPr>
          <w:rStyle w:val="FontStyle13"/>
          <w:sz w:val="28"/>
          <w:szCs w:val="28"/>
          <w:lang w:val="uk-UA" w:eastAsia="uk-UA"/>
        </w:rPr>
        <w:t>11. Контроль за виконанням даного наказу залишаю за собою.</w:t>
      </w:r>
    </w:p>
    <w:p w:rsidR="00DC7E94" w:rsidRPr="00D51327" w:rsidRDefault="00DC7E94" w:rsidP="008D4FDE">
      <w:pPr>
        <w:ind w:left="4065" w:right="4547"/>
        <w:rPr>
          <w:sz w:val="16"/>
          <w:szCs w:val="16"/>
        </w:rPr>
      </w:pPr>
    </w:p>
    <w:p w:rsidR="00DC7E94" w:rsidRPr="00D51327" w:rsidRDefault="00DC7E94" w:rsidP="008D4FDE">
      <w:r w:rsidRPr="00D51327">
        <w:rPr>
          <w:rStyle w:val="FontStyle13"/>
          <w:sz w:val="28"/>
          <w:lang w:eastAsia="uk-UA"/>
        </w:rPr>
        <w:t xml:space="preserve">Директор школи </w:t>
      </w:r>
      <w:r w:rsidRPr="00D51327">
        <w:t>________        ___________________</w:t>
      </w:r>
    </w:p>
    <w:p w:rsidR="00DC7E94" w:rsidRPr="00D51327" w:rsidRDefault="00DC7E94" w:rsidP="008D4FDE">
      <w:pPr>
        <w:ind w:left="142" w:firstLine="3"/>
        <w:rPr>
          <w:sz w:val="24"/>
        </w:rPr>
      </w:pPr>
      <w:r w:rsidRPr="00D51327">
        <w:rPr>
          <w:sz w:val="24"/>
        </w:rPr>
        <w:t xml:space="preserve">                                  (Підпис)                        (ПІБ)</w:t>
      </w:r>
    </w:p>
    <w:p w:rsidR="00DC7E94" w:rsidRPr="00D51327" w:rsidRDefault="00DC7E94" w:rsidP="008D4FDE">
      <w:pPr>
        <w:jc w:val="both"/>
        <w:sectPr w:rsidR="00DC7E94" w:rsidRPr="00D51327" w:rsidSect="00607366">
          <w:footerReference w:type="default" r:id="rId36"/>
          <w:pgSz w:w="11906" w:h="16838"/>
          <w:pgMar w:top="851" w:right="851" w:bottom="851" w:left="1134" w:header="284" w:footer="284" w:gutter="0"/>
          <w:cols w:space="708"/>
          <w:docGrid w:linePitch="360"/>
        </w:sectPr>
      </w:pPr>
    </w:p>
    <w:p w:rsidR="00DC7E94" w:rsidRPr="00D51327" w:rsidRDefault="00DC7E94" w:rsidP="008D4FDE">
      <w:pPr>
        <w:ind w:left="9639"/>
        <w:jc w:val="both"/>
      </w:pPr>
      <w:r w:rsidRPr="00D51327">
        <w:t>ЗАТВЕРДЖУЮ</w:t>
      </w:r>
    </w:p>
    <w:p w:rsidR="00DC7E94" w:rsidRPr="00D51327" w:rsidRDefault="00DC7E94" w:rsidP="008D4FDE">
      <w:pPr>
        <w:ind w:left="9639"/>
      </w:pPr>
      <w:r w:rsidRPr="00D51327">
        <w:t>Директор Харківської загальноосвітньої</w:t>
      </w:r>
    </w:p>
    <w:p w:rsidR="00DC7E94" w:rsidRPr="00D51327" w:rsidRDefault="00DC7E94" w:rsidP="008D4FDE">
      <w:pPr>
        <w:ind w:left="9639"/>
      </w:pPr>
      <w:r w:rsidRPr="00D51327">
        <w:t xml:space="preserve">школи І-ІІІ ступенів № ___ Харківської  міської ради Харківської області - </w:t>
      </w:r>
    </w:p>
    <w:p w:rsidR="00DC7E94" w:rsidRPr="00D51327" w:rsidRDefault="00DC7E94" w:rsidP="008D4FDE">
      <w:pPr>
        <w:ind w:left="9639" w:firstLine="3"/>
      </w:pPr>
      <w:r w:rsidRPr="00D51327">
        <w:t>_________   _____________________</w:t>
      </w:r>
    </w:p>
    <w:p w:rsidR="00DC7E94" w:rsidRPr="00D51327" w:rsidRDefault="00DC7E94" w:rsidP="008D4FDE">
      <w:pPr>
        <w:ind w:left="9639" w:firstLine="3"/>
        <w:rPr>
          <w:sz w:val="24"/>
        </w:rPr>
      </w:pPr>
      <w:r w:rsidRPr="00D51327">
        <w:rPr>
          <w:sz w:val="24"/>
        </w:rPr>
        <w:t xml:space="preserve">    (Підпис)                        (ПІБ)</w:t>
      </w:r>
    </w:p>
    <w:p w:rsidR="00DC7E94" w:rsidRPr="00D51327" w:rsidRDefault="00DC7E94" w:rsidP="008D4FDE">
      <w:pPr>
        <w:ind w:left="9639" w:firstLine="3"/>
      </w:pPr>
    </w:p>
    <w:p w:rsidR="00DC7E94" w:rsidRPr="00D51327" w:rsidRDefault="00DC7E94" w:rsidP="008D4FDE">
      <w:pPr>
        <w:ind w:left="9639"/>
      </w:pPr>
      <w:r w:rsidRPr="00D51327">
        <w:t>«____» __________ 201_ р.</w:t>
      </w:r>
    </w:p>
    <w:p w:rsidR="00DC7E94" w:rsidRPr="00D51327" w:rsidRDefault="00DC7E94" w:rsidP="008D4FDE"/>
    <w:p w:rsidR="00DC7E94" w:rsidRPr="00D51327" w:rsidRDefault="00DC7E94" w:rsidP="008D4FDE">
      <w:pPr>
        <w:jc w:val="center"/>
        <w:rPr>
          <w:b/>
        </w:rPr>
      </w:pPr>
      <w:r w:rsidRPr="00D51327">
        <w:rPr>
          <w:b/>
        </w:rPr>
        <w:t>ПЛАН</w:t>
      </w:r>
    </w:p>
    <w:p w:rsidR="00DC7E94" w:rsidRPr="00D51327" w:rsidRDefault="00DC7E94" w:rsidP="008D4FDE">
      <w:pPr>
        <w:jc w:val="center"/>
        <w:rPr>
          <w:b/>
        </w:rPr>
      </w:pPr>
      <w:r w:rsidRPr="00D51327">
        <w:rPr>
          <w:b/>
        </w:rPr>
        <w:t xml:space="preserve">підготовки та проведення «Дня цивільного захисту», об’єктового тренування та тренування з відпрацювання дій на випадок пожежі </w:t>
      </w:r>
    </w:p>
    <w:p w:rsidR="00DC7E94" w:rsidRPr="00D51327" w:rsidRDefault="00DC7E94" w:rsidP="008D4FDE">
      <w:pPr>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2"/>
        <w:gridCol w:w="8213"/>
        <w:gridCol w:w="2022"/>
        <w:gridCol w:w="2312"/>
        <w:gridCol w:w="1670"/>
      </w:tblGrid>
      <w:tr w:rsidR="00DC7E94" w:rsidRPr="00D51327" w:rsidTr="00DE411B">
        <w:trPr>
          <w:tblHeader/>
        </w:trPr>
        <w:tc>
          <w:tcPr>
            <w:tcW w:w="283" w:type="pct"/>
            <w:vAlign w:val="center"/>
          </w:tcPr>
          <w:p w:rsidR="00DC7E94" w:rsidRPr="00D51327" w:rsidRDefault="00DC7E94" w:rsidP="00DE411B">
            <w:pPr>
              <w:contextualSpacing/>
              <w:jc w:val="center"/>
              <w:rPr>
                <w:b/>
              </w:rPr>
            </w:pPr>
            <w:r w:rsidRPr="00D51327">
              <w:rPr>
                <w:b/>
              </w:rPr>
              <w:t>№ з/п</w:t>
            </w:r>
          </w:p>
        </w:tc>
        <w:tc>
          <w:tcPr>
            <w:tcW w:w="2725" w:type="pct"/>
            <w:vAlign w:val="center"/>
          </w:tcPr>
          <w:p w:rsidR="00DC7E94" w:rsidRPr="00D51327" w:rsidRDefault="00DC7E94" w:rsidP="00DE411B">
            <w:pPr>
              <w:ind w:left="33"/>
              <w:contextualSpacing/>
              <w:jc w:val="center"/>
              <w:rPr>
                <w:b/>
              </w:rPr>
            </w:pPr>
            <w:r w:rsidRPr="00D51327">
              <w:rPr>
                <w:b/>
              </w:rPr>
              <w:t>Заходи</w:t>
            </w:r>
          </w:p>
        </w:tc>
        <w:tc>
          <w:tcPr>
            <w:tcW w:w="671" w:type="pct"/>
            <w:vAlign w:val="center"/>
          </w:tcPr>
          <w:p w:rsidR="00DC7E94" w:rsidRPr="00D51327" w:rsidRDefault="00DC7E94" w:rsidP="00DE411B">
            <w:pPr>
              <w:ind w:left="-108" w:right="-104" w:hanging="1"/>
              <w:contextualSpacing/>
              <w:jc w:val="center"/>
              <w:rPr>
                <w:b/>
              </w:rPr>
            </w:pPr>
            <w:r w:rsidRPr="00D51327">
              <w:rPr>
                <w:b/>
              </w:rPr>
              <w:t>Час та</w:t>
            </w:r>
          </w:p>
          <w:p w:rsidR="00DC7E94" w:rsidRPr="00D51327" w:rsidRDefault="00DC7E94" w:rsidP="00DE411B">
            <w:pPr>
              <w:ind w:left="-108" w:right="-104" w:hanging="1"/>
              <w:contextualSpacing/>
              <w:jc w:val="center"/>
              <w:rPr>
                <w:b/>
              </w:rPr>
            </w:pPr>
            <w:r w:rsidRPr="00D51327">
              <w:rPr>
                <w:b/>
              </w:rPr>
              <w:t>місце проведення</w:t>
            </w:r>
          </w:p>
        </w:tc>
        <w:tc>
          <w:tcPr>
            <w:tcW w:w="767" w:type="pct"/>
            <w:vAlign w:val="center"/>
          </w:tcPr>
          <w:p w:rsidR="00DC7E94" w:rsidRPr="00D51327" w:rsidRDefault="00DC7E94" w:rsidP="00DE411B">
            <w:pPr>
              <w:ind w:firstLine="12"/>
              <w:contextualSpacing/>
              <w:jc w:val="center"/>
              <w:rPr>
                <w:b/>
              </w:rPr>
            </w:pPr>
            <w:r w:rsidRPr="00D51327">
              <w:rPr>
                <w:b/>
              </w:rPr>
              <w:t>Хто</w:t>
            </w:r>
          </w:p>
          <w:p w:rsidR="00DC7E94" w:rsidRPr="00D51327" w:rsidRDefault="00DC7E94" w:rsidP="00DE411B">
            <w:pPr>
              <w:ind w:firstLine="12"/>
              <w:contextualSpacing/>
              <w:jc w:val="center"/>
              <w:rPr>
                <w:b/>
              </w:rPr>
            </w:pPr>
            <w:r w:rsidRPr="00D51327">
              <w:rPr>
                <w:b/>
              </w:rPr>
              <w:t>проводить</w:t>
            </w:r>
          </w:p>
        </w:tc>
        <w:tc>
          <w:tcPr>
            <w:tcW w:w="554" w:type="pct"/>
            <w:vAlign w:val="center"/>
          </w:tcPr>
          <w:p w:rsidR="00DC7E94" w:rsidRPr="00D51327" w:rsidRDefault="00DC7E94" w:rsidP="00DE411B">
            <w:pPr>
              <w:contextualSpacing/>
              <w:jc w:val="center"/>
              <w:rPr>
                <w:b/>
              </w:rPr>
            </w:pPr>
            <w:r w:rsidRPr="00D51327">
              <w:rPr>
                <w:b/>
              </w:rPr>
              <w:t>Відмітка</w:t>
            </w:r>
          </w:p>
          <w:p w:rsidR="00DC7E94" w:rsidRPr="00D51327" w:rsidRDefault="00DC7E94" w:rsidP="00DE411B">
            <w:pPr>
              <w:contextualSpacing/>
              <w:jc w:val="center"/>
              <w:rPr>
                <w:b/>
              </w:rPr>
            </w:pPr>
            <w:r w:rsidRPr="00D51327">
              <w:rPr>
                <w:b/>
              </w:rPr>
              <w:t>про виконання</w:t>
            </w:r>
          </w:p>
        </w:tc>
      </w:tr>
      <w:tr w:rsidR="00DC7E94" w:rsidRPr="00D51327" w:rsidTr="00DE411B">
        <w:trPr>
          <w:tblHeader/>
        </w:trPr>
        <w:tc>
          <w:tcPr>
            <w:tcW w:w="283" w:type="pct"/>
            <w:vAlign w:val="center"/>
          </w:tcPr>
          <w:p w:rsidR="00DC7E94" w:rsidRPr="00D51327" w:rsidRDefault="00DC7E94" w:rsidP="00DE411B">
            <w:pPr>
              <w:contextualSpacing/>
              <w:jc w:val="center"/>
              <w:rPr>
                <w:b/>
              </w:rPr>
            </w:pPr>
            <w:r w:rsidRPr="00D51327">
              <w:rPr>
                <w:b/>
              </w:rPr>
              <w:t>1</w:t>
            </w:r>
          </w:p>
        </w:tc>
        <w:tc>
          <w:tcPr>
            <w:tcW w:w="2725" w:type="pct"/>
            <w:vAlign w:val="center"/>
          </w:tcPr>
          <w:p w:rsidR="00DC7E94" w:rsidRPr="00D51327" w:rsidRDefault="00DC7E94" w:rsidP="00DE411B">
            <w:pPr>
              <w:ind w:left="33"/>
              <w:contextualSpacing/>
              <w:jc w:val="center"/>
              <w:rPr>
                <w:b/>
              </w:rPr>
            </w:pPr>
            <w:r w:rsidRPr="00D51327">
              <w:rPr>
                <w:b/>
              </w:rPr>
              <w:t>2</w:t>
            </w:r>
          </w:p>
        </w:tc>
        <w:tc>
          <w:tcPr>
            <w:tcW w:w="671" w:type="pct"/>
            <w:vAlign w:val="center"/>
          </w:tcPr>
          <w:p w:rsidR="00DC7E94" w:rsidRPr="00D51327" w:rsidRDefault="00DC7E94" w:rsidP="00DE411B">
            <w:pPr>
              <w:ind w:left="-108" w:right="-104" w:hanging="1"/>
              <w:contextualSpacing/>
              <w:jc w:val="center"/>
              <w:rPr>
                <w:b/>
              </w:rPr>
            </w:pPr>
            <w:r w:rsidRPr="00D51327">
              <w:rPr>
                <w:b/>
              </w:rPr>
              <w:t>3</w:t>
            </w:r>
          </w:p>
        </w:tc>
        <w:tc>
          <w:tcPr>
            <w:tcW w:w="767" w:type="pct"/>
            <w:vAlign w:val="center"/>
          </w:tcPr>
          <w:p w:rsidR="00DC7E94" w:rsidRPr="00D51327" w:rsidRDefault="00DC7E94" w:rsidP="00DE411B">
            <w:pPr>
              <w:ind w:firstLine="12"/>
              <w:contextualSpacing/>
              <w:jc w:val="center"/>
              <w:rPr>
                <w:b/>
              </w:rPr>
            </w:pPr>
            <w:r w:rsidRPr="00D51327">
              <w:rPr>
                <w:b/>
              </w:rPr>
              <w:t>4</w:t>
            </w:r>
          </w:p>
        </w:tc>
        <w:tc>
          <w:tcPr>
            <w:tcW w:w="554" w:type="pct"/>
            <w:vAlign w:val="center"/>
          </w:tcPr>
          <w:p w:rsidR="00DC7E94" w:rsidRPr="00D51327" w:rsidRDefault="00DC7E94" w:rsidP="00DE411B">
            <w:pPr>
              <w:contextualSpacing/>
              <w:jc w:val="center"/>
              <w:rPr>
                <w:b/>
              </w:rPr>
            </w:pPr>
            <w:r w:rsidRPr="00D51327">
              <w:rPr>
                <w:b/>
              </w:rPr>
              <w:t>5</w:t>
            </w:r>
          </w:p>
        </w:tc>
      </w:tr>
      <w:tr w:rsidR="00DC7E94" w:rsidRPr="00D51327" w:rsidTr="00DE411B">
        <w:tc>
          <w:tcPr>
            <w:tcW w:w="5000" w:type="pct"/>
            <w:gridSpan w:val="5"/>
          </w:tcPr>
          <w:p w:rsidR="00DC7E94" w:rsidRPr="00D51327" w:rsidRDefault="00DC7E94" w:rsidP="00DE411B">
            <w:pPr>
              <w:spacing w:before="60" w:after="60"/>
              <w:ind w:left="720"/>
              <w:contextualSpacing/>
              <w:jc w:val="center"/>
              <w:rPr>
                <w:b/>
              </w:rPr>
            </w:pPr>
            <w:r w:rsidRPr="00D51327">
              <w:rPr>
                <w:b/>
              </w:rPr>
              <w:t>ПІДГОТОВЧИЙ ПЕРІОД</w:t>
            </w: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1.</w:t>
            </w:r>
          </w:p>
        </w:tc>
        <w:tc>
          <w:tcPr>
            <w:tcW w:w="2725" w:type="pct"/>
          </w:tcPr>
          <w:p w:rsidR="00DC7E94" w:rsidRPr="00D51327" w:rsidRDefault="00DC7E94" w:rsidP="00DE411B">
            <w:pPr>
              <w:ind w:left="33"/>
              <w:contextualSpacing/>
              <w:jc w:val="both"/>
            </w:pPr>
            <w:r w:rsidRPr="00D51327">
              <w:t xml:space="preserve">Розгляд на засіданні педагогічної ради питання про стан </w:t>
            </w:r>
            <w:r w:rsidRPr="00D51327">
              <w:rPr>
                <w:rStyle w:val="FontStyle13"/>
                <w:sz w:val="28"/>
                <w:lang w:eastAsia="uk-UA"/>
              </w:rPr>
              <w:t>цивільного захисту</w:t>
            </w:r>
            <w:r w:rsidRPr="00D51327">
              <w:t xml:space="preserve"> в школі, вивчення нормативних документів Міністерства освіти і науки України, області, району, міста з питань підготовки учнів згідно з програмою  </w:t>
            </w:r>
            <w:r w:rsidRPr="00D51327">
              <w:rPr>
                <w:rStyle w:val="FontStyle13"/>
                <w:sz w:val="28"/>
                <w:lang w:eastAsia="uk-UA"/>
              </w:rPr>
              <w:t>предметів «Основи здоров'я» та «Захист Вітчизни»</w:t>
            </w:r>
          </w:p>
        </w:tc>
        <w:tc>
          <w:tcPr>
            <w:tcW w:w="671" w:type="pct"/>
            <w:vAlign w:val="center"/>
          </w:tcPr>
          <w:p w:rsidR="00DC7E94" w:rsidRPr="00D51327" w:rsidRDefault="00DC7E94" w:rsidP="00DE411B">
            <w:pPr>
              <w:ind w:right="32"/>
              <w:contextualSpacing/>
              <w:jc w:val="center"/>
            </w:pPr>
            <w:r w:rsidRPr="00D51327">
              <w:t>Каб.2</w:t>
            </w:r>
          </w:p>
        </w:tc>
        <w:tc>
          <w:tcPr>
            <w:tcW w:w="767" w:type="pct"/>
          </w:tcPr>
          <w:p w:rsidR="00DC7E94" w:rsidRPr="00D51327" w:rsidRDefault="00DC7E94" w:rsidP="00DE411B">
            <w:pPr>
              <w:contextualSpacing/>
              <w:jc w:val="center"/>
            </w:pPr>
            <w:r w:rsidRPr="00D51327">
              <w:t>Директор,  посадова особа з питань ЦЗ</w:t>
            </w:r>
          </w:p>
        </w:tc>
        <w:tc>
          <w:tcPr>
            <w:tcW w:w="554"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2.</w:t>
            </w:r>
          </w:p>
        </w:tc>
        <w:tc>
          <w:tcPr>
            <w:tcW w:w="2725" w:type="pct"/>
          </w:tcPr>
          <w:p w:rsidR="00DC7E94" w:rsidRPr="00D51327" w:rsidRDefault="00DC7E94" w:rsidP="00DE411B">
            <w:pPr>
              <w:ind w:left="33"/>
              <w:contextualSpacing/>
              <w:jc w:val="both"/>
            </w:pPr>
            <w:r w:rsidRPr="00D51327">
              <w:t>Відпрацювання порядку і послідовності проведення «Дня ЦЗ», об’єктового тренування (ОТ) та тренування з відпрацювання дій на випадок пожежі  (ТВВП) з його організаторами, членами комісії та підкомісії.</w:t>
            </w:r>
          </w:p>
        </w:tc>
        <w:tc>
          <w:tcPr>
            <w:tcW w:w="671" w:type="pct"/>
            <w:vAlign w:val="center"/>
          </w:tcPr>
          <w:p w:rsidR="00DC7E94" w:rsidRPr="00D51327" w:rsidRDefault="00DC7E94" w:rsidP="00DE411B">
            <w:pPr>
              <w:ind w:right="32"/>
              <w:contextualSpacing/>
              <w:jc w:val="center"/>
            </w:pPr>
            <w:r w:rsidRPr="00D51327">
              <w:t xml:space="preserve">Березень </w:t>
            </w:r>
          </w:p>
          <w:p w:rsidR="00DC7E94" w:rsidRPr="00D51327" w:rsidRDefault="00DC7E94" w:rsidP="00DE411B">
            <w:pPr>
              <w:ind w:right="32"/>
              <w:contextualSpacing/>
              <w:jc w:val="center"/>
            </w:pPr>
          </w:p>
          <w:p w:rsidR="00DC7E94" w:rsidRPr="00D51327" w:rsidRDefault="00DC7E94" w:rsidP="00DE411B">
            <w:pPr>
              <w:ind w:right="32"/>
              <w:contextualSpacing/>
              <w:jc w:val="center"/>
            </w:pPr>
            <w:r w:rsidRPr="00D51327">
              <w:t>Каб.2, територія школи</w:t>
            </w:r>
          </w:p>
        </w:tc>
        <w:tc>
          <w:tcPr>
            <w:tcW w:w="767" w:type="pct"/>
          </w:tcPr>
          <w:p w:rsidR="00DC7E94" w:rsidRPr="00D51327" w:rsidRDefault="00DC7E94" w:rsidP="00DE411B">
            <w:pPr>
              <w:contextualSpacing/>
              <w:jc w:val="center"/>
            </w:pPr>
            <w:r w:rsidRPr="00D51327">
              <w:t>Директор та  відповідальні особи</w:t>
            </w:r>
          </w:p>
        </w:tc>
        <w:tc>
          <w:tcPr>
            <w:tcW w:w="554" w:type="pct"/>
          </w:tcPr>
          <w:p w:rsidR="00DC7E94" w:rsidRPr="00D51327" w:rsidRDefault="00DC7E94" w:rsidP="00DE411B">
            <w:pPr>
              <w:ind w:left="720"/>
              <w:contextualSpacing/>
              <w:jc w:val="center"/>
            </w:pPr>
          </w:p>
        </w:tc>
      </w:tr>
    </w:tbl>
    <w:p w:rsidR="00DC7E94" w:rsidRPr="00D51327" w:rsidRDefault="00DC7E94" w:rsidP="008D4FDE">
      <w:pPr>
        <w:ind w:left="5103"/>
        <w:jc w:val="both"/>
        <w:sectPr w:rsidR="00DC7E94" w:rsidRPr="00D51327" w:rsidSect="00607366">
          <w:pgSz w:w="16838" w:h="11906" w:orient="landscape"/>
          <w:pgMar w:top="851" w:right="851" w:bottom="851" w:left="1134" w:header="709" w:footer="709"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3"/>
        <w:gridCol w:w="8213"/>
        <w:gridCol w:w="2022"/>
        <w:gridCol w:w="2170"/>
        <w:gridCol w:w="1811"/>
      </w:tblGrid>
      <w:tr w:rsidR="00DC7E94" w:rsidRPr="00D51327" w:rsidTr="00DE411B">
        <w:tc>
          <w:tcPr>
            <w:tcW w:w="283" w:type="pct"/>
            <w:vAlign w:val="center"/>
          </w:tcPr>
          <w:p w:rsidR="00DC7E94" w:rsidRPr="00D51327" w:rsidRDefault="00DC7E94" w:rsidP="00DE411B">
            <w:pPr>
              <w:ind w:left="-142" w:right="-109"/>
              <w:contextualSpacing/>
              <w:jc w:val="center"/>
            </w:pPr>
            <w:r w:rsidRPr="00D51327">
              <w:t>3.</w:t>
            </w:r>
          </w:p>
        </w:tc>
        <w:tc>
          <w:tcPr>
            <w:tcW w:w="2725" w:type="pct"/>
          </w:tcPr>
          <w:p w:rsidR="00DC7E94" w:rsidRPr="00D51327" w:rsidRDefault="00DC7E94" w:rsidP="00DE411B">
            <w:pPr>
              <w:ind w:left="33"/>
              <w:contextualSpacing/>
              <w:jc w:val="both"/>
            </w:pPr>
            <w:r w:rsidRPr="00D51327">
              <w:t>Визначення складу учасників (гостей), які залучаються та запрошуються для підготовки та проведення (участі) «Дня ЦЗ», ОТ та ТВВП. Призначення відповідальних за їх зустріч.</w:t>
            </w:r>
          </w:p>
        </w:tc>
        <w:tc>
          <w:tcPr>
            <w:tcW w:w="671" w:type="pct"/>
            <w:vAlign w:val="center"/>
          </w:tcPr>
          <w:p w:rsidR="00DC7E94" w:rsidRPr="00D51327" w:rsidRDefault="00DC7E94" w:rsidP="00DE411B">
            <w:pPr>
              <w:ind w:right="32"/>
              <w:contextualSpacing/>
              <w:jc w:val="center"/>
            </w:pPr>
            <w:r w:rsidRPr="00D51327">
              <w:t>02.04.20__</w:t>
            </w:r>
          </w:p>
        </w:tc>
        <w:tc>
          <w:tcPr>
            <w:tcW w:w="720" w:type="pct"/>
          </w:tcPr>
          <w:p w:rsidR="00DC7E94" w:rsidRPr="00D51327" w:rsidRDefault="00DC7E94" w:rsidP="00DE411B">
            <w:pPr>
              <w:contextualSpacing/>
              <w:jc w:val="center"/>
            </w:pPr>
            <w:r w:rsidRPr="00D51327">
              <w:t>Директор,</w:t>
            </w:r>
          </w:p>
          <w:p w:rsidR="00DC7E94" w:rsidRPr="00D51327" w:rsidRDefault="00DC7E94" w:rsidP="00DE411B">
            <w:pPr>
              <w:contextualSpacing/>
              <w:jc w:val="center"/>
            </w:pPr>
            <w:r w:rsidRPr="00D51327">
              <w:t>класні керівники</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4.</w:t>
            </w:r>
          </w:p>
        </w:tc>
        <w:tc>
          <w:tcPr>
            <w:tcW w:w="2725" w:type="pct"/>
          </w:tcPr>
          <w:p w:rsidR="00DC7E94" w:rsidRPr="00D51327" w:rsidRDefault="00DC7E94" w:rsidP="00DE411B">
            <w:pPr>
              <w:ind w:left="33"/>
              <w:contextualSpacing/>
              <w:jc w:val="both"/>
            </w:pPr>
            <w:r w:rsidRPr="00D51327">
              <w:t>Залучення до проведення «Дня ЦЗ», ОТ та ТВВП громадських організацій, фахівців Департаменту по взаємодії з правоохоронними органами та цивільного захисту та НМЦ ЦЗ та БЖД Харківської області, організацій з екології та захисту навколишнього середовища.</w:t>
            </w:r>
          </w:p>
        </w:tc>
        <w:tc>
          <w:tcPr>
            <w:tcW w:w="671" w:type="pct"/>
            <w:vAlign w:val="center"/>
          </w:tcPr>
          <w:p w:rsidR="00DC7E94" w:rsidRPr="00D51327" w:rsidRDefault="00DC7E94" w:rsidP="00DE411B">
            <w:pPr>
              <w:ind w:right="32"/>
              <w:contextualSpacing/>
              <w:jc w:val="center"/>
            </w:pPr>
            <w:r w:rsidRPr="00D51327">
              <w:t>Березень</w:t>
            </w:r>
          </w:p>
        </w:tc>
        <w:tc>
          <w:tcPr>
            <w:tcW w:w="720" w:type="pct"/>
          </w:tcPr>
          <w:p w:rsidR="00DC7E94" w:rsidRPr="00D51327" w:rsidRDefault="00DC7E94" w:rsidP="00DE411B">
            <w:pPr>
              <w:tabs>
                <w:tab w:val="left" w:pos="835"/>
              </w:tabs>
              <w:contextualSpacing/>
              <w:jc w:val="center"/>
            </w:pPr>
            <w:r w:rsidRPr="00D51327">
              <w:t>Посадова особа з питань ЦЗ</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5.</w:t>
            </w:r>
          </w:p>
        </w:tc>
        <w:tc>
          <w:tcPr>
            <w:tcW w:w="2725" w:type="pct"/>
          </w:tcPr>
          <w:p w:rsidR="00DC7E94" w:rsidRPr="00D51327" w:rsidRDefault="00DC7E94" w:rsidP="00DE411B">
            <w:pPr>
              <w:ind w:left="33"/>
              <w:contextualSpacing/>
              <w:jc w:val="both"/>
            </w:pPr>
            <w:r w:rsidRPr="00D51327">
              <w:t>Проведення Навчально-методичним центром цивільного захисту та безпеки життєдіяльності Харківської області інструкторсько-методичних занять з керівництвом об'єктового тренування з питань цивільного захисту</w:t>
            </w:r>
          </w:p>
          <w:p w:rsidR="00DC7E94" w:rsidRPr="00D51327" w:rsidRDefault="00DC7E94" w:rsidP="00DE411B">
            <w:pPr>
              <w:ind w:left="33"/>
              <w:contextualSpacing/>
              <w:jc w:val="both"/>
            </w:pPr>
          </w:p>
        </w:tc>
        <w:tc>
          <w:tcPr>
            <w:tcW w:w="671" w:type="pct"/>
            <w:vAlign w:val="center"/>
          </w:tcPr>
          <w:p w:rsidR="00DC7E94" w:rsidRPr="00D51327" w:rsidRDefault="00DC7E94" w:rsidP="00DE411B">
            <w:pPr>
              <w:ind w:right="32"/>
              <w:contextualSpacing/>
              <w:jc w:val="center"/>
            </w:pPr>
            <w:r w:rsidRPr="00D51327">
              <w:t>14.02.20__</w:t>
            </w:r>
          </w:p>
          <w:p w:rsidR="00DC7E94" w:rsidRPr="00D51327" w:rsidRDefault="00DC7E94" w:rsidP="00DE411B">
            <w:pPr>
              <w:ind w:right="32"/>
              <w:contextualSpacing/>
              <w:jc w:val="center"/>
            </w:pPr>
            <w:r w:rsidRPr="00D51327">
              <w:t>07.03.20__</w:t>
            </w:r>
          </w:p>
          <w:p w:rsidR="00DC7E94" w:rsidRPr="00D51327" w:rsidRDefault="00DC7E94" w:rsidP="00DE411B">
            <w:pPr>
              <w:ind w:right="32"/>
              <w:contextualSpacing/>
              <w:jc w:val="center"/>
            </w:pPr>
            <w:r w:rsidRPr="00D51327">
              <w:t>22.03.20__</w:t>
            </w:r>
          </w:p>
        </w:tc>
        <w:tc>
          <w:tcPr>
            <w:tcW w:w="720" w:type="pct"/>
          </w:tcPr>
          <w:p w:rsidR="00DC7E94" w:rsidRPr="00D51327" w:rsidRDefault="00DC7E94" w:rsidP="00DE411B">
            <w:pPr>
              <w:contextualSpacing/>
              <w:jc w:val="center"/>
            </w:pPr>
            <w:r w:rsidRPr="00D51327">
              <w:t>Директор,  посадова особа з питань ЦЗ, фахівець НМЦ ЦЗ та БЖБ Харківської області</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6.</w:t>
            </w:r>
          </w:p>
        </w:tc>
        <w:tc>
          <w:tcPr>
            <w:tcW w:w="2725" w:type="pct"/>
          </w:tcPr>
          <w:p w:rsidR="00DC7E94" w:rsidRPr="00D51327" w:rsidRDefault="00DC7E94" w:rsidP="00DE411B">
            <w:pPr>
              <w:ind w:left="33"/>
              <w:contextualSpacing/>
              <w:jc w:val="both"/>
            </w:pPr>
            <w:r w:rsidRPr="00D51327">
              <w:t>Розробка суддівських документів та особистих планів (пам’яток) для членів журі, класних керівників з проведення змагань, естафет та конкурсів.</w:t>
            </w:r>
          </w:p>
        </w:tc>
        <w:tc>
          <w:tcPr>
            <w:tcW w:w="671" w:type="pct"/>
            <w:vAlign w:val="center"/>
          </w:tcPr>
          <w:p w:rsidR="00DC7E94" w:rsidRPr="00D51327" w:rsidRDefault="00DC7E94" w:rsidP="00DE411B">
            <w:pPr>
              <w:ind w:right="32"/>
              <w:contextualSpacing/>
              <w:jc w:val="center"/>
            </w:pPr>
            <w:r w:rsidRPr="00D51327">
              <w:t xml:space="preserve">Березень </w:t>
            </w:r>
          </w:p>
        </w:tc>
        <w:tc>
          <w:tcPr>
            <w:tcW w:w="720" w:type="pct"/>
            <w:vAlign w:val="center"/>
          </w:tcPr>
          <w:p w:rsidR="00DC7E94" w:rsidRPr="00D51327" w:rsidRDefault="00DC7E94" w:rsidP="00DE411B">
            <w:pPr>
              <w:contextualSpacing/>
              <w:jc w:val="center"/>
            </w:pPr>
            <w:r w:rsidRPr="00D51327">
              <w:t>Посадова особа з питань ЦЗ, члени комісії, класні керівники</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7.</w:t>
            </w:r>
          </w:p>
        </w:tc>
        <w:tc>
          <w:tcPr>
            <w:tcW w:w="2725" w:type="pct"/>
          </w:tcPr>
          <w:p w:rsidR="00DC7E94" w:rsidRPr="00D51327" w:rsidRDefault="00DC7E94" w:rsidP="00DE411B">
            <w:pPr>
              <w:ind w:left="33"/>
              <w:contextualSpacing/>
              <w:jc w:val="both"/>
            </w:pPr>
            <w:r w:rsidRPr="00D51327">
              <w:t>Зустріч з представниками ДСНС</w:t>
            </w:r>
          </w:p>
        </w:tc>
        <w:tc>
          <w:tcPr>
            <w:tcW w:w="671" w:type="pct"/>
            <w:vAlign w:val="center"/>
          </w:tcPr>
          <w:p w:rsidR="00DC7E94" w:rsidRPr="00D51327" w:rsidRDefault="00DC7E94" w:rsidP="00DE411B">
            <w:pPr>
              <w:ind w:right="32"/>
              <w:contextualSpacing/>
              <w:jc w:val="center"/>
            </w:pPr>
            <w:r w:rsidRPr="00D51327">
              <w:t>28.03.20__</w:t>
            </w:r>
          </w:p>
        </w:tc>
        <w:tc>
          <w:tcPr>
            <w:tcW w:w="720" w:type="pct"/>
            <w:vAlign w:val="center"/>
          </w:tcPr>
          <w:p w:rsidR="00DC7E94" w:rsidRPr="00D51327" w:rsidRDefault="00DC7E94" w:rsidP="00DE411B">
            <w:pPr>
              <w:contextualSpacing/>
              <w:jc w:val="center"/>
            </w:pPr>
            <w:r w:rsidRPr="00D51327">
              <w:t>Представники РВ ДСНС України в Харківській області</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8.</w:t>
            </w:r>
          </w:p>
        </w:tc>
        <w:tc>
          <w:tcPr>
            <w:tcW w:w="2725" w:type="pct"/>
          </w:tcPr>
          <w:p w:rsidR="00DC7E94" w:rsidRPr="00D51327" w:rsidRDefault="00DC7E94" w:rsidP="00DE411B">
            <w:pPr>
              <w:ind w:left="33"/>
              <w:contextualSpacing/>
              <w:jc w:val="both"/>
            </w:pPr>
            <w:r w:rsidRPr="00D51327">
              <w:t>Організація та здійснення контролю за якістю занять згідно з програмою «Основи здоров’я» та «Захист Вітчизни».</w:t>
            </w:r>
          </w:p>
        </w:tc>
        <w:tc>
          <w:tcPr>
            <w:tcW w:w="671" w:type="pct"/>
            <w:vAlign w:val="center"/>
          </w:tcPr>
          <w:p w:rsidR="00DC7E94" w:rsidRPr="00D51327" w:rsidRDefault="00DC7E94" w:rsidP="00DE411B">
            <w:pPr>
              <w:ind w:right="32"/>
              <w:contextualSpacing/>
              <w:jc w:val="center"/>
            </w:pPr>
            <w:r w:rsidRPr="00D51327">
              <w:t xml:space="preserve">Березень </w:t>
            </w:r>
          </w:p>
        </w:tc>
        <w:tc>
          <w:tcPr>
            <w:tcW w:w="720" w:type="pct"/>
            <w:vAlign w:val="center"/>
          </w:tcPr>
          <w:p w:rsidR="00DC7E94" w:rsidRPr="00D51327" w:rsidRDefault="00DC7E94" w:rsidP="00DE411B">
            <w:pPr>
              <w:contextualSpacing/>
              <w:jc w:val="center"/>
            </w:pPr>
            <w:r w:rsidRPr="00D51327">
              <w:t>Директор, посадова особа з питань ЦЗ,</w:t>
            </w:r>
          </w:p>
          <w:p w:rsidR="00DC7E94" w:rsidRPr="00D51327" w:rsidRDefault="00DC7E94" w:rsidP="00DE411B">
            <w:pPr>
              <w:contextualSpacing/>
              <w:jc w:val="center"/>
            </w:pPr>
            <w:r w:rsidRPr="00D51327">
              <w:t>адміністрація</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9.</w:t>
            </w:r>
          </w:p>
        </w:tc>
        <w:tc>
          <w:tcPr>
            <w:tcW w:w="2725" w:type="pct"/>
          </w:tcPr>
          <w:p w:rsidR="00DC7E94" w:rsidRPr="00D51327" w:rsidRDefault="00DC7E94" w:rsidP="00DE411B">
            <w:pPr>
              <w:ind w:left="33"/>
              <w:contextualSpacing/>
              <w:jc w:val="both"/>
            </w:pPr>
            <w:r w:rsidRPr="00D51327">
              <w:t>Семінар для  вчителів та технічного персоналу з основних тем ЦЗ підготовки працівників об’єкту.</w:t>
            </w:r>
          </w:p>
        </w:tc>
        <w:tc>
          <w:tcPr>
            <w:tcW w:w="671" w:type="pct"/>
            <w:vAlign w:val="center"/>
          </w:tcPr>
          <w:p w:rsidR="00DC7E94" w:rsidRPr="00D51327" w:rsidRDefault="00DC7E94" w:rsidP="00DE411B">
            <w:pPr>
              <w:ind w:right="32"/>
              <w:contextualSpacing/>
              <w:jc w:val="center"/>
            </w:pPr>
            <w:r w:rsidRPr="00D51327">
              <w:t>19.03.20__</w:t>
            </w:r>
          </w:p>
        </w:tc>
        <w:tc>
          <w:tcPr>
            <w:tcW w:w="720" w:type="pct"/>
            <w:vAlign w:val="center"/>
          </w:tcPr>
          <w:p w:rsidR="00DC7E94" w:rsidRPr="00D51327" w:rsidRDefault="00DC7E94" w:rsidP="00DE411B">
            <w:pPr>
              <w:contextualSpacing/>
              <w:jc w:val="center"/>
            </w:pPr>
            <w:r w:rsidRPr="00D51327">
              <w:t>Директор, посадова особа з питань ЦЗ</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10.</w:t>
            </w:r>
          </w:p>
        </w:tc>
        <w:tc>
          <w:tcPr>
            <w:tcW w:w="2725" w:type="pct"/>
          </w:tcPr>
          <w:p w:rsidR="00DC7E94" w:rsidRPr="00D51327" w:rsidRDefault="00DC7E94" w:rsidP="00DE411B">
            <w:pPr>
              <w:ind w:left="33"/>
              <w:contextualSpacing/>
              <w:jc w:val="both"/>
            </w:pPr>
            <w:r w:rsidRPr="00D51327">
              <w:t>Перевірка та підготовка майна ЦЗ для проведення «Дня ЦЗ»  ОТ та ТВВП.</w:t>
            </w:r>
          </w:p>
        </w:tc>
        <w:tc>
          <w:tcPr>
            <w:tcW w:w="671" w:type="pct"/>
            <w:vAlign w:val="center"/>
          </w:tcPr>
          <w:p w:rsidR="00DC7E94" w:rsidRPr="00D51327" w:rsidRDefault="00DC7E94" w:rsidP="00DE411B">
            <w:pPr>
              <w:ind w:right="32"/>
              <w:contextualSpacing/>
              <w:jc w:val="center"/>
            </w:pPr>
            <w:r w:rsidRPr="00D51327">
              <w:t xml:space="preserve">Березень </w:t>
            </w:r>
          </w:p>
        </w:tc>
        <w:tc>
          <w:tcPr>
            <w:tcW w:w="720" w:type="pct"/>
            <w:vAlign w:val="center"/>
          </w:tcPr>
          <w:p w:rsidR="00DC7E94" w:rsidRPr="00D51327" w:rsidRDefault="00DC7E94" w:rsidP="00DE411B">
            <w:pPr>
              <w:contextualSpacing/>
              <w:jc w:val="center"/>
            </w:pPr>
            <w:r w:rsidRPr="00D51327">
              <w:t>Посадова особа з питань ЦЗ,  заступник директора з МТЗ</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11.</w:t>
            </w:r>
          </w:p>
        </w:tc>
        <w:tc>
          <w:tcPr>
            <w:tcW w:w="2725" w:type="pct"/>
          </w:tcPr>
          <w:p w:rsidR="00DC7E94" w:rsidRPr="00D51327" w:rsidRDefault="00DC7E94" w:rsidP="00DE411B">
            <w:pPr>
              <w:ind w:left="33"/>
              <w:contextualSpacing/>
              <w:jc w:val="both"/>
            </w:pPr>
            <w:r w:rsidRPr="00D51327">
              <w:t>Організація та перевірка засобів протипожежного захисту та способів оповіщення про пожежу, надзвичайну ситуацію.</w:t>
            </w:r>
          </w:p>
        </w:tc>
        <w:tc>
          <w:tcPr>
            <w:tcW w:w="671" w:type="pct"/>
            <w:vAlign w:val="center"/>
          </w:tcPr>
          <w:p w:rsidR="00DC7E94" w:rsidRPr="00D51327" w:rsidRDefault="00DC7E94" w:rsidP="00DE411B">
            <w:pPr>
              <w:ind w:right="32"/>
              <w:contextualSpacing/>
              <w:jc w:val="center"/>
            </w:pPr>
            <w:r w:rsidRPr="00D51327">
              <w:t xml:space="preserve">Березень </w:t>
            </w:r>
          </w:p>
        </w:tc>
        <w:tc>
          <w:tcPr>
            <w:tcW w:w="720" w:type="pct"/>
            <w:vAlign w:val="center"/>
          </w:tcPr>
          <w:p w:rsidR="00DC7E94" w:rsidRPr="00D51327" w:rsidRDefault="00DC7E94" w:rsidP="00DE411B">
            <w:pPr>
              <w:contextualSpacing/>
              <w:jc w:val="center"/>
            </w:pPr>
            <w:r w:rsidRPr="00D51327">
              <w:t>Заступник директора з МТЗ</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p>
          <w:p w:rsidR="00DC7E94" w:rsidRPr="00D51327" w:rsidRDefault="00DC7E94" w:rsidP="00DE411B">
            <w:pPr>
              <w:ind w:left="-142" w:right="-109"/>
              <w:contextualSpacing/>
              <w:jc w:val="center"/>
            </w:pPr>
            <w:r w:rsidRPr="00D51327">
              <w:t>12.</w:t>
            </w:r>
          </w:p>
        </w:tc>
        <w:tc>
          <w:tcPr>
            <w:tcW w:w="2725" w:type="pct"/>
          </w:tcPr>
          <w:p w:rsidR="00DC7E94" w:rsidRPr="00D51327" w:rsidRDefault="00DC7E94" w:rsidP="00DE411B">
            <w:pPr>
              <w:ind w:left="33"/>
              <w:contextualSpacing/>
              <w:jc w:val="both"/>
            </w:pPr>
            <w:r w:rsidRPr="00D51327">
              <w:t>Підготовка матеріалів для надання першої медичної допомоги для зупинення кровотечі та при переломах та вивихах.</w:t>
            </w:r>
          </w:p>
        </w:tc>
        <w:tc>
          <w:tcPr>
            <w:tcW w:w="671" w:type="pct"/>
            <w:vAlign w:val="center"/>
          </w:tcPr>
          <w:p w:rsidR="00DC7E94" w:rsidRPr="00D51327" w:rsidRDefault="00DC7E94" w:rsidP="00DE411B">
            <w:pPr>
              <w:ind w:right="32"/>
              <w:contextualSpacing/>
              <w:jc w:val="center"/>
            </w:pPr>
            <w:r w:rsidRPr="00D51327">
              <w:t xml:space="preserve">Березень </w:t>
            </w:r>
          </w:p>
        </w:tc>
        <w:tc>
          <w:tcPr>
            <w:tcW w:w="720" w:type="pct"/>
            <w:vAlign w:val="center"/>
          </w:tcPr>
          <w:p w:rsidR="00DC7E94" w:rsidRPr="00D51327" w:rsidRDefault="00DC7E94" w:rsidP="00DE411B">
            <w:pPr>
              <w:contextualSpacing/>
              <w:jc w:val="center"/>
            </w:pPr>
            <w:r w:rsidRPr="00D51327">
              <w:t>Класні керівники</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13.</w:t>
            </w:r>
          </w:p>
        </w:tc>
        <w:tc>
          <w:tcPr>
            <w:tcW w:w="2725" w:type="pct"/>
          </w:tcPr>
          <w:p w:rsidR="00DC7E94" w:rsidRPr="00D51327" w:rsidRDefault="00DC7E94" w:rsidP="00DE411B">
            <w:pPr>
              <w:ind w:left="33"/>
              <w:contextualSpacing/>
              <w:jc w:val="both"/>
            </w:pPr>
            <w:r w:rsidRPr="00D51327">
              <w:t>Проведення заходів з пропаганди ЦЗ та питань забезпечення життєдіяльності людини:</w:t>
            </w:r>
          </w:p>
          <w:p w:rsidR="00DC7E94" w:rsidRPr="00D51327" w:rsidRDefault="00DC7E94" w:rsidP="00DE411B">
            <w:pPr>
              <w:ind w:left="33"/>
              <w:jc w:val="both"/>
            </w:pPr>
            <w:r w:rsidRPr="00D51327">
              <w:t>Виступ по шкільному радіовузлу педагогів, фахівців ЦЗ за тематикою:</w:t>
            </w:r>
          </w:p>
          <w:p w:rsidR="00DC7E94" w:rsidRPr="00D51327" w:rsidRDefault="00DC7E94" w:rsidP="00DE411B">
            <w:pPr>
              <w:ind w:left="149" w:hanging="26"/>
              <w:contextualSpacing/>
              <w:jc w:val="both"/>
            </w:pPr>
            <w:r w:rsidRPr="00D51327">
              <w:t>«Радіаційна безпека»;</w:t>
            </w:r>
          </w:p>
          <w:p w:rsidR="00DC7E94" w:rsidRPr="00D51327" w:rsidRDefault="00DC7E94" w:rsidP="00DE411B">
            <w:pPr>
              <w:ind w:left="149" w:hanging="26"/>
              <w:contextualSpacing/>
              <w:jc w:val="both"/>
            </w:pPr>
            <w:r w:rsidRPr="00D51327">
              <w:t xml:space="preserve">«Навколишнє середовище та людина»; «Надзвичайні ситуації»; </w:t>
            </w:r>
          </w:p>
          <w:p w:rsidR="00DC7E94" w:rsidRPr="00D51327" w:rsidRDefault="00DC7E94" w:rsidP="00DE411B">
            <w:pPr>
              <w:ind w:left="149" w:hanging="26"/>
              <w:contextualSpacing/>
              <w:jc w:val="both"/>
            </w:pPr>
            <w:r w:rsidRPr="00D51327">
              <w:t xml:space="preserve">«Пожежна безпека». </w:t>
            </w:r>
          </w:p>
          <w:p w:rsidR="00DC7E94" w:rsidRPr="00D51327" w:rsidRDefault="00DC7E94" w:rsidP="00DE411B">
            <w:pPr>
              <w:ind w:left="33"/>
              <w:jc w:val="both"/>
            </w:pPr>
            <w:r w:rsidRPr="00D51327">
              <w:t>Висвітлення заходів ЦЗ у стінній пресі, доповідях, бесідах та інше</w:t>
            </w:r>
          </w:p>
        </w:tc>
        <w:tc>
          <w:tcPr>
            <w:tcW w:w="671" w:type="pct"/>
            <w:vAlign w:val="center"/>
          </w:tcPr>
          <w:p w:rsidR="00DC7E94" w:rsidRPr="00D51327" w:rsidRDefault="00DC7E94" w:rsidP="00DE411B">
            <w:pPr>
              <w:ind w:right="32"/>
              <w:contextualSpacing/>
              <w:jc w:val="center"/>
            </w:pPr>
            <w:r w:rsidRPr="00D51327">
              <w:t xml:space="preserve">Березень </w:t>
            </w:r>
          </w:p>
        </w:tc>
        <w:tc>
          <w:tcPr>
            <w:tcW w:w="720" w:type="pct"/>
            <w:vAlign w:val="center"/>
          </w:tcPr>
          <w:p w:rsidR="00DC7E94" w:rsidRPr="00D51327" w:rsidRDefault="00DC7E94" w:rsidP="00DE411B">
            <w:pPr>
              <w:contextualSpacing/>
              <w:jc w:val="center"/>
            </w:pPr>
            <w:r w:rsidRPr="00D51327">
              <w:t>Директор, посадова особа з питань ЦЗ, класні керівники, завідувач бібліотеки, заступник директора з МТЗ, заступник директора з навчально-виховної роботи</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14.</w:t>
            </w:r>
          </w:p>
        </w:tc>
        <w:tc>
          <w:tcPr>
            <w:tcW w:w="2725" w:type="pct"/>
          </w:tcPr>
          <w:p w:rsidR="00DC7E94" w:rsidRPr="00D51327" w:rsidRDefault="00DC7E94" w:rsidP="00DE411B">
            <w:pPr>
              <w:ind w:left="33"/>
              <w:jc w:val="both"/>
            </w:pPr>
            <w:r w:rsidRPr="00D51327">
              <w:t>Підготовка місця для огляду засобів ЦЗ та пожежної безпеки: захисту органів дихання та шкіри, приладів радіаційної та хімічної  розвідки, макетів вибухово-небезпечних предметів, засобів пожежогасіння та іншого приладдя.</w:t>
            </w:r>
          </w:p>
        </w:tc>
        <w:tc>
          <w:tcPr>
            <w:tcW w:w="671" w:type="pct"/>
            <w:vAlign w:val="center"/>
          </w:tcPr>
          <w:p w:rsidR="00DC7E94" w:rsidRPr="00D51327" w:rsidRDefault="00DC7E94" w:rsidP="00DE411B">
            <w:pPr>
              <w:ind w:right="32"/>
              <w:contextualSpacing/>
              <w:jc w:val="center"/>
            </w:pPr>
            <w:r w:rsidRPr="00D51327">
              <w:t xml:space="preserve">Березень </w:t>
            </w:r>
          </w:p>
        </w:tc>
        <w:tc>
          <w:tcPr>
            <w:tcW w:w="720" w:type="pct"/>
            <w:vAlign w:val="center"/>
          </w:tcPr>
          <w:p w:rsidR="00DC7E94" w:rsidRPr="00D51327" w:rsidRDefault="00DC7E94" w:rsidP="00DE411B">
            <w:pPr>
              <w:contextualSpacing/>
              <w:jc w:val="center"/>
            </w:pPr>
            <w:r w:rsidRPr="00D51327">
              <w:t>Директор, посадова особа з питань ЦЗ,</w:t>
            </w:r>
          </w:p>
          <w:p w:rsidR="00DC7E94" w:rsidRPr="00D51327" w:rsidRDefault="00DC7E94" w:rsidP="00DE411B">
            <w:pPr>
              <w:contextualSpacing/>
              <w:jc w:val="center"/>
            </w:pPr>
            <w:r w:rsidRPr="00D51327">
              <w:t>заступник директора з МТЗ, заступники директора з навчально-виховної роботи</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15.</w:t>
            </w:r>
          </w:p>
        </w:tc>
        <w:tc>
          <w:tcPr>
            <w:tcW w:w="2725" w:type="pct"/>
          </w:tcPr>
          <w:p w:rsidR="00DC7E94" w:rsidRPr="00D51327" w:rsidRDefault="00DC7E94" w:rsidP="00DE411B">
            <w:pPr>
              <w:ind w:left="33"/>
              <w:jc w:val="both"/>
            </w:pPr>
            <w:r w:rsidRPr="00D51327">
              <w:t>Налагодження технічних засобів навчання та засобів пропаганди заходів ЦЗ та захисту  населення.</w:t>
            </w:r>
          </w:p>
        </w:tc>
        <w:tc>
          <w:tcPr>
            <w:tcW w:w="671" w:type="pct"/>
            <w:vAlign w:val="center"/>
          </w:tcPr>
          <w:p w:rsidR="00DC7E94" w:rsidRPr="00D51327" w:rsidRDefault="00DC7E94" w:rsidP="00DE411B">
            <w:pPr>
              <w:ind w:right="32"/>
              <w:contextualSpacing/>
              <w:jc w:val="center"/>
            </w:pPr>
            <w:r w:rsidRPr="00D51327">
              <w:t xml:space="preserve">Березень </w:t>
            </w:r>
          </w:p>
        </w:tc>
        <w:tc>
          <w:tcPr>
            <w:tcW w:w="720" w:type="pct"/>
            <w:vAlign w:val="center"/>
          </w:tcPr>
          <w:p w:rsidR="00DC7E94" w:rsidRPr="00D51327" w:rsidRDefault="00DC7E94" w:rsidP="00DE411B">
            <w:pPr>
              <w:contextualSpacing/>
              <w:jc w:val="center"/>
            </w:pPr>
            <w:r w:rsidRPr="00D51327">
              <w:t>Директор, посадова особа з питань ЦЗ, класні</w:t>
            </w:r>
          </w:p>
          <w:p w:rsidR="00DC7E94" w:rsidRPr="00D51327" w:rsidRDefault="00DC7E94" w:rsidP="00DE411B">
            <w:pPr>
              <w:contextualSpacing/>
              <w:jc w:val="center"/>
            </w:pPr>
            <w:r w:rsidRPr="00D51327">
              <w:t>керівники, заступник директора з МТЗ, заступники директора з навчально-виховної роботи</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16.</w:t>
            </w:r>
          </w:p>
        </w:tc>
        <w:tc>
          <w:tcPr>
            <w:tcW w:w="2725" w:type="pct"/>
          </w:tcPr>
          <w:p w:rsidR="00DC7E94" w:rsidRPr="00D51327" w:rsidRDefault="00DC7E94" w:rsidP="00DE411B">
            <w:pPr>
              <w:ind w:left="33"/>
              <w:jc w:val="both"/>
            </w:pPr>
            <w:r w:rsidRPr="00D51327">
              <w:t xml:space="preserve">Організація у шкільній бібліотеці виставок книжок, брошур, альбомів з тематики “Цивільна оборона та захист населення”, «Надзвичайні ситуації та дії населення під час них», «Людина в екстремальних ситуаціях», «Людина та навколишнє середовище», «Запобігти, врятувати, допомогти», «Знай та умій», «Пожежна безпека у вашому житті».  </w:t>
            </w:r>
          </w:p>
          <w:p w:rsidR="00DC7E94" w:rsidRPr="00D51327" w:rsidRDefault="00DC7E94" w:rsidP="00DE411B">
            <w:pPr>
              <w:ind w:left="33"/>
              <w:jc w:val="both"/>
            </w:pPr>
            <w:r w:rsidRPr="00D51327">
              <w:t>Підготовка наочної агітації, плакатів, схем та пам’яток щодо дій під час надзвичайних ситуацій, які необхідні для проведення заходів “Дня ЦЗ”.</w:t>
            </w:r>
          </w:p>
        </w:tc>
        <w:tc>
          <w:tcPr>
            <w:tcW w:w="671" w:type="pct"/>
            <w:vAlign w:val="center"/>
          </w:tcPr>
          <w:p w:rsidR="00DC7E94" w:rsidRPr="00D51327" w:rsidRDefault="00DC7E94" w:rsidP="00DE411B">
            <w:pPr>
              <w:ind w:right="32"/>
              <w:contextualSpacing/>
              <w:jc w:val="center"/>
            </w:pPr>
            <w:r w:rsidRPr="00D51327">
              <w:t xml:space="preserve">Березень </w:t>
            </w:r>
          </w:p>
        </w:tc>
        <w:tc>
          <w:tcPr>
            <w:tcW w:w="720" w:type="pct"/>
            <w:vAlign w:val="center"/>
          </w:tcPr>
          <w:p w:rsidR="00DC7E94" w:rsidRPr="00D51327" w:rsidRDefault="00DC7E94" w:rsidP="00DE411B">
            <w:pPr>
              <w:contextualSpacing/>
              <w:jc w:val="center"/>
            </w:pPr>
            <w:r w:rsidRPr="00D51327">
              <w:t>Директор, посадова особа з питань ЦЗ, класні</w:t>
            </w:r>
          </w:p>
          <w:p w:rsidR="00DC7E94" w:rsidRPr="00D51327" w:rsidRDefault="00DC7E94" w:rsidP="00DE411B">
            <w:pPr>
              <w:contextualSpacing/>
              <w:jc w:val="center"/>
            </w:pPr>
            <w:r w:rsidRPr="00D51327">
              <w:t>керівники, завідувач бібліотеки, заступник директора з МТЗ, заступники директора з навчально-виховної роботи</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17.</w:t>
            </w:r>
          </w:p>
        </w:tc>
        <w:tc>
          <w:tcPr>
            <w:tcW w:w="2725" w:type="pct"/>
          </w:tcPr>
          <w:p w:rsidR="00DC7E94" w:rsidRPr="00D51327" w:rsidRDefault="00DC7E94" w:rsidP="00DE411B">
            <w:pPr>
              <w:ind w:left="33" w:right="-160"/>
              <w:contextualSpacing/>
              <w:jc w:val="both"/>
            </w:pPr>
            <w:r w:rsidRPr="00D51327">
              <w:t xml:space="preserve">Удосконалення навчально-матеріальної бази школи:  </w:t>
            </w:r>
          </w:p>
          <w:p w:rsidR="00DC7E94" w:rsidRPr="00D51327" w:rsidRDefault="00DC7E94" w:rsidP="00DE411B">
            <w:pPr>
              <w:ind w:left="33"/>
              <w:jc w:val="both"/>
            </w:pPr>
            <w:r w:rsidRPr="00D51327">
              <w:t>Підготовка  місця для змагань з питань ЦЗ.</w:t>
            </w:r>
          </w:p>
          <w:p w:rsidR="00DC7E94" w:rsidRPr="00D51327" w:rsidRDefault="00DC7E94" w:rsidP="00DE411B">
            <w:pPr>
              <w:ind w:left="33"/>
              <w:jc w:val="both"/>
            </w:pPr>
            <w:r w:rsidRPr="00D51327">
              <w:t>Оновлення кабінету «Захисту Вітчизни».</w:t>
            </w:r>
          </w:p>
          <w:p w:rsidR="00DC7E94" w:rsidRPr="00D51327" w:rsidRDefault="00DC7E94" w:rsidP="00DE411B">
            <w:pPr>
              <w:ind w:left="33"/>
              <w:contextualSpacing/>
              <w:jc w:val="both"/>
              <w:rPr>
                <w:b/>
              </w:rPr>
            </w:pPr>
            <w:r w:rsidRPr="00D51327">
              <w:t>Ремонт наявного майна ЦЗ</w:t>
            </w:r>
          </w:p>
        </w:tc>
        <w:tc>
          <w:tcPr>
            <w:tcW w:w="671" w:type="pct"/>
          </w:tcPr>
          <w:p w:rsidR="00DC7E94" w:rsidRPr="00D51327" w:rsidRDefault="00DC7E94" w:rsidP="00DE411B">
            <w:pPr>
              <w:ind w:right="32"/>
              <w:contextualSpacing/>
              <w:jc w:val="center"/>
            </w:pPr>
            <w:r w:rsidRPr="00D51327">
              <w:t xml:space="preserve">Березень </w:t>
            </w:r>
          </w:p>
        </w:tc>
        <w:tc>
          <w:tcPr>
            <w:tcW w:w="720" w:type="pct"/>
            <w:vAlign w:val="center"/>
          </w:tcPr>
          <w:p w:rsidR="00DC7E94" w:rsidRPr="00D51327" w:rsidRDefault="00DC7E94" w:rsidP="00DE411B">
            <w:pPr>
              <w:contextualSpacing/>
              <w:jc w:val="center"/>
            </w:pPr>
            <w:r w:rsidRPr="00D51327">
              <w:t>Заступник директора з МТЗ, ЦЗ, класні керівники</w:t>
            </w:r>
          </w:p>
        </w:tc>
        <w:tc>
          <w:tcPr>
            <w:tcW w:w="601" w:type="pct"/>
          </w:tcPr>
          <w:p w:rsidR="00DC7E94" w:rsidRPr="00D51327" w:rsidRDefault="00DC7E94" w:rsidP="00DE411B">
            <w:pPr>
              <w:ind w:left="720"/>
              <w:contextualSpacing/>
              <w:jc w:val="center"/>
            </w:pPr>
          </w:p>
        </w:tc>
      </w:tr>
      <w:tr w:rsidR="00DC7E94" w:rsidRPr="00D51327" w:rsidTr="00DE411B">
        <w:tc>
          <w:tcPr>
            <w:tcW w:w="5000" w:type="pct"/>
            <w:gridSpan w:val="5"/>
          </w:tcPr>
          <w:p w:rsidR="00DC7E94" w:rsidRPr="00D51327" w:rsidRDefault="00DC7E94" w:rsidP="00DE411B">
            <w:pPr>
              <w:spacing w:before="60" w:after="60"/>
              <w:ind w:left="-142" w:right="-109"/>
              <w:contextualSpacing/>
              <w:jc w:val="center"/>
            </w:pPr>
            <w:r w:rsidRPr="00D51327">
              <w:rPr>
                <w:b/>
              </w:rPr>
              <w:t xml:space="preserve">ПРОВЕДЕННЯ «Дня цивільного захисту”, об’єктового тренування та тренування з відпрацювання дій на випадок пожежі </w:t>
            </w: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1.</w:t>
            </w:r>
          </w:p>
        </w:tc>
        <w:tc>
          <w:tcPr>
            <w:tcW w:w="2725" w:type="pct"/>
          </w:tcPr>
          <w:p w:rsidR="00DC7E94" w:rsidRPr="00D51327" w:rsidRDefault="00DC7E94" w:rsidP="00DE411B">
            <w:pPr>
              <w:ind w:left="33"/>
              <w:contextualSpacing/>
              <w:jc w:val="both"/>
            </w:pPr>
            <w:r w:rsidRPr="00D51327">
              <w:t>Збір керівного складу ЦЗ школи.</w:t>
            </w:r>
          </w:p>
        </w:tc>
        <w:tc>
          <w:tcPr>
            <w:tcW w:w="671" w:type="pct"/>
          </w:tcPr>
          <w:p w:rsidR="00DC7E94" w:rsidRPr="00D51327" w:rsidRDefault="00DC7E94" w:rsidP="00DE411B">
            <w:pPr>
              <w:ind w:right="32"/>
              <w:contextualSpacing/>
            </w:pPr>
            <w:r w:rsidRPr="00D51327">
              <w:t>12.04.20__</w:t>
            </w:r>
          </w:p>
        </w:tc>
        <w:tc>
          <w:tcPr>
            <w:tcW w:w="720" w:type="pct"/>
          </w:tcPr>
          <w:p w:rsidR="00DC7E94" w:rsidRPr="00D51327" w:rsidRDefault="00DC7E94" w:rsidP="00DE411B">
            <w:pPr>
              <w:contextualSpacing/>
              <w:jc w:val="center"/>
            </w:pPr>
            <w:r w:rsidRPr="00D51327">
              <w:t>Директор</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2.</w:t>
            </w:r>
          </w:p>
        </w:tc>
        <w:tc>
          <w:tcPr>
            <w:tcW w:w="2725" w:type="pct"/>
          </w:tcPr>
          <w:p w:rsidR="00DC7E94" w:rsidRPr="00D51327" w:rsidRDefault="00DC7E94" w:rsidP="00DE411B">
            <w:pPr>
              <w:ind w:left="33"/>
              <w:contextualSpacing/>
              <w:jc w:val="both"/>
            </w:pPr>
            <w:r w:rsidRPr="00D51327">
              <w:t>Доповіді керівного складу ЦЗ школи,посадової особи з питань ЦЗ (начальника штаба керівництва тренуванням) про готовність постійного складу та ланок (постів) до проведення заходів згідно  плану «Дня ЦЗ», ОТ та ТВВП.</w:t>
            </w:r>
          </w:p>
        </w:tc>
        <w:tc>
          <w:tcPr>
            <w:tcW w:w="671" w:type="pct"/>
          </w:tcPr>
          <w:p w:rsidR="00DC7E94" w:rsidRPr="00D51327" w:rsidRDefault="00DC7E94" w:rsidP="00DE411B">
            <w:pPr>
              <w:ind w:right="32"/>
              <w:contextualSpacing/>
            </w:pPr>
            <w:r w:rsidRPr="00D51327">
              <w:t>12.04.20__</w:t>
            </w:r>
          </w:p>
        </w:tc>
        <w:tc>
          <w:tcPr>
            <w:tcW w:w="720" w:type="pct"/>
          </w:tcPr>
          <w:p w:rsidR="00DC7E94" w:rsidRPr="00D51327" w:rsidRDefault="00DC7E94" w:rsidP="00DE411B">
            <w:pPr>
              <w:contextualSpacing/>
              <w:jc w:val="center"/>
            </w:pPr>
            <w:r w:rsidRPr="00D51327">
              <w:t>Керівний склад ЦЗ,  посадова особа з питань ЦЗ</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3.</w:t>
            </w:r>
          </w:p>
        </w:tc>
        <w:tc>
          <w:tcPr>
            <w:tcW w:w="2725" w:type="pct"/>
          </w:tcPr>
          <w:p w:rsidR="00DC7E94" w:rsidRPr="00D51327" w:rsidRDefault="00DC7E94" w:rsidP="00DE411B">
            <w:pPr>
              <w:ind w:left="33"/>
              <w:contextualSpacing/>
              <w:jc w:val="both"/>
            </w:pPr>
            <w:r w:rsidRPr="00D51327">
              <w:t>Відкриття «Дня Цивільного захисту», проведення загальношкільної лінійки за участю представників органів цивільної захисту, органів освіти, шефів, ветеранів, батьків.</w:t>
            </w:r>
          </w:p>
        </w:tc>
        <w:tc>
          <w:tcPr>
            <w:tcW w:w="671" w:type="pct"/>
          </w:tcPr>
          <w:p w:rsidR="00DC7E94" w:rsidRPr="00D51327" w:rsidRDefault="00DC7E94" w:rsidP="00DE411B">
            <w:pPr>
              <w:ind w:right="32"/>
              <w:contextualSpacing/>
            </w:pPr>
            <w:r w:rsidRPr="00D51327">
              <w:t>12.04.20__</w:t>
            </w:r>
          </w:p>
        </w:tc>
        <w:tc>
          <w:tcPr>
            <w:tcW w:w="720" w:type="pct"/>
          </w:tcPr>
          <w:p w:rsidR="00DC7E94" w:rsidRPr="00D51327" w:rsidRDefault="00DC7E94" w:rsidP="00DE411B">
            <w:pPr>
              <w:contextualSpacing/>
              <w:jc w:val="center"/>
            </w:pPr>
            <w:r w:rsidRPr="00D51327">
              <w:t>Директор, посадова особа з питань ЦЗ, заступники директора з навчально-виховної роботи</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4.</w:t>
            </w:r>
          </w:p>
        </w:tc>
        <w:tc>
          <w:tcPr>
            <w:tcW w:w="2725" w:type="pct"/>
          </w:tcPr>
          <w:p w:rsidR="00DC7E94" w:rsidRPr="00D51327" w:rsidRDefault="00DC7E94" w:rsidP="00DE411B">
            <w:pPr>
              <w:ind w:left="33"/>
              <w:contextualSpacing/>
              <w:jc w:val="both"/>
              <w:rPr>
                <w:rStyle w:val="FontStyle13"/>
                <w:sz w:val="28"/>
                <w:lang w:eastAsia="uk-UA"/>
              </w:rPr>
            </w:pPr>
            <w:r w:rsidRPr="00D51327">
              <w:rPr>
                <w:rStyle w:val="FontStyle13"/>
                <w:sz w:val="28"/>
                <w:lang w:eastAsia="uk-UA"/>
              </w:rPr>
              <w:t>Практичне закріплення учнями теоретичного матеріалу щодо дій при виникненні надзвичайних ситуацій та пожеж:</w:t>
            </w:r>
          </w:p>
          <w:p w:rsidR="00DC7E94" w:rsidRPr="00D51327" w:rsidRDefault="00DC7E94" w:rsidP="00DE411B">
            <w:pPr>
              <w:ind w:left="33"/>
              <w:contextualSpacing/>
              <w:jc w:val="both"/>
            </w:pPr>
            <w:r w:rsidRPr="00D51327">
              <w:rPr>
                <w:rStyle w:val="FontStyle13"/>
                <w:sz w:val="28"/>
                <w:lang w:eastAsia="uk-UA"/>
              </w:rPr>
              <w:t xml:space="preserve">- </w:t>
            </w:r>
            <w:r w:rsidRPr="00D51327">
              <w:t>відкриті уроки та виховні години за тематикою ЦЗ;</w:t>
            </w:r>
          </w:p>
          <w:p w:rsidR="00DC7E94" w:rsidRPr="00D51327" w:rsidRDefault="00DC7E94" w:rsidP="00DE411B">
            <w:pPr>
              <w:ind w:left="33"/>
              <w:contextualSpacing/>
              <w:jc w:val="both"/>
            </w:pPr>
            <w:r w:rsidRPr="00D51327">
              <w:t>- відкриті уроки в рамках вивчення предметів «Основи здоров’я» та «Захист Вітчизни»;</w:t>
            </w:r>
          </w:p>
          <w:p w:rsidR="00DC7E94" w:rsidRPr="00D51327" w:rsidRDefault="00DC7E94" w:rsidP="00DE411B">
            <w:pPr>
              <w:ind w:left="33"/>
              <w:contextualSpacing/>
              <w:jc w:val="both"/>
            </w:pPr>
            <w:r w:rsidRPr="00D51327">
              <w:t>- використання найпростіших засобів захисту органів дихання та шкіри, практичне заняття із засобами протипожежного захисту;</w:t>
            </w:r>
          </w:p>
          <w:p w:rsidR="00DC7E94" w:rsidRPr="00D51327" w:rsidRDefault="00DC7E94" w:rsidP="00DE411B">
            <w:pPr>
              <w:ind w:left="33"/>
              <w:contextualSpacing/>
              <w:jc w:val="both"/>
            </w:pPr>
            <w:r w:rsidRPr="00D51327">
              <w:t>- проведення вікторин та естафет в класах згідно з тематикою навчальних програм;</w:t>
            </w:r>
          </w:p>
          <w:p w:rsidR="00DC7E94" w:rsidRPr="00D51327" w:rsidRDefault="00DC7E94" w:rsidP="00DE411B">
            <w:pPr>
              <w:ind w:left="33"/>
              <w:contextualSpacing/>
              <w:jc w:val="both"/>
            </w:pPr>
            <w:r w:rsidRPr="00D51327">
              <w:t xml:space="preserve">- практичні заняття з виконанням нормативів цивільного захисту та пожежної безпеки. </w:t>
            </w:r>
          </w:p>
        </w:tc>
        <w:tc>
          <w:tcPr>
            <w:tcW w:w="671" w:type="pct"/>
          </w:tcPr>
          <w:p w:rsidR="00DC7E94" w:rsidRPr="00D51327" w:rsidRDefault="00DC7E94" w:rsidP="00DE411B">
            <w:pPr>
              <w:ind w:right="32"/>
              <w:contextualSpacing/>
            </w:pPr>
            <w:r w:rsidRPr="00D51327">
              <w:t>12.04.20__</w:t>
            </w:r>
          </w:p>
        </w:tc>
        <w:tc>
          <w:tcPr>
            <w:tcW w:w="720" w:type="pct"/>
          </w:tcPr>
          <w:p w:rsidR="00DC7E94" w:rsidRPr="00D51327" w:rsidRDefault="00DC7E94" w:rsidP="00DE411B">
            <w:pPr>
              <w:contextualSpacing/>
              <w:jc w:val="center"/>
            </w:pPr>
            <w:r w:rsidRPr="00D51327">
              <w:t>Вчителі,  класні керівники</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5.</w:t>
            </w:r>
          </w:p>
        </w:tc>
        <w:tc>
          <w:tcPr>
            <w:tcW w:w="2725" w:type="pct"/>
          </w:tcPr>
          <w:p w:rsidR="00DC7E94" w:rsidRPr="00D51327" w:rsidRDefault="00DC7E94" w:rsidP="00DE411B">
            <w:pPr>
              <w:ind w:left="33"/>
              <w:contextualSpacing/>
              <w:jc w:val="both"/>
            </w:pPr>
            <w:r w:rsidRPr="00D51327">
              <w:t>Випуск радіогазети, присвяченої до Дня цивільного захисту Зустріч учнів 9-10 класів з представниками ДСНС,  ознайомлення з новітніми засобами захисту органів дихання та шкіри, бесіда за темою «Вибухонебезпечні предмети». Огляд-конкурс стіннівок, малюнків, плакатів на тему «Дії населення та захист людини в надзвичайних ситуаціях».</w:t>
            </w:r>
          </w:p>
        </w:tc>
        <w:tc>
          <w:tcPr>
            <w:tcW w:w="671" w:type="pct"/>
          </w:tcPr>
          <w:p w:rsidR="00DC7E94" w:rsidRPr="00D51327" w:rsidRDefault="00DC7E94" w:rsidP="00DE411B">
            <w:pPr>
              <w:ind w:right="32"/>
              <w:contextualSpacing/>
            </w:pPr>
            <w:r w:rsidRPr="00D51327">
              <w:t>12.04.20__</w:t>
            </w:r>
          </w:p>
        </w:tc>
        <w:tc>
          <w:tcPr>
            <w:tcW w:w="720" w:type="pct"/>
            <w:vAlign w:val="center"/>
          </w:tcPr>
          <w:p w:rsidR="00DC7E94" w:rsidRPr="00D51327" w:rsidRDefault="00DC7E94" w:rsidP="00DE411B">
            <w:pPr>
              <w:contextualSpacing/>
              <w:jc w:val="center"/>
            </w:pPr>
            <w:r w:rsidRPr="00D51327">
              <w:t>Заступник директора з навчально-виховної роботи, класні керівники</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6.</w:t>
            </w:r>
          </w:p>
        </w:tc>
        <w:tc>
          <w:tcPr>
            <w:tcW w:w="2725" w:type="pct"/>
          </w:tcPr>
          <w:p w:rsidR="00DC7E94" w:rsidRPr="00D51327" w:rsidRDefault="00DC7E94" w:rsidP="00DE411B">
            <w:pPr>
              <w:ind w:left="33"/>
              <w:contextualSpacing/>
              <w:jc w:val="both"/>
            </w:pPr>
            <w:r w:rsidRPr="00D51327">
              <w:t>Робота керівного складу ЦЗ школи, штабу керівництва тренуванням згідно ввідної «Ураган».</w:t>
            </w:r>
          </w:p>
        </w:tc>
        <w:tc>
          <w:tcPr>
            <w:tcW w:w="671" w:type="pct"/>
          </w:tcPr>
          <w:p w:rsidR="00DC7E94" w:rsidRPr="00D51327" w:rsidRDefault="00DC7E94" w:rsidP="00DE411B">
            <w:r w:rsidRPr="00D51327">
              <w:t>12.04.20__</w:t>
            </w:r>
          </w:p>
        </w:tc>
        <w:tc>
          <w:tcPr>
            <w:tcW w:w="720" w:type="pct"/>
            <w:vAlign w:val="center"/>
          </w:tcPr>
          <w:p w:rsidR="00DC7E94" w:rsidRPr="00D51327" w:rsidRDefault="00DC7E94" w:rsidP="00DE411B">
            <w:pPr>
              <w:contextualSpacing/>
              <w:jc w:val="center"/>
            </w:pPr>
            <w:r w:rsidRPr="00D51327">
              <w:t>Посадова особа з питань ЦЗ</w:t>
            </w:r>
          </w:p>
        </w:tc>
        <w:tc>
          <w:tcPr>
            <w:tcW w:w="601" w:type="pct"/>
          </w:tcPr>
          <w:p w:rsidR="00DC7E94" w:rsidRPr="00D51327" w:rsidRDefault="00DC7E94" w:rsidP="00DE411B">
            <w:pPr>
              <w:ind w:left="720"/>
              <w:contextualSpacing/>
              <w:jc w:val="center"/>
            </w:pPr>
          </w:p>
        </w:tc>
      </w:tr>
      <w:tr w:rsidR="00DC7E94" w:rsidRPr="00D51327" w:rsidTr="00DE411B">
        <w:tc>
          <w:tcPr>
            <w:tcW w:w="283" w:type="pct"/>
            <w:vMerge w:val="restart"/>
            <w:vAlign w:val="center"/>
          </w:tcPr>
          <w:p w:rsidR="00DC7E94" w:rsidRPr="00D51327" w:rsidRDefault="00DC7E94" w:rsidP="00DE411B">
            <w:pPr>
              <w:ind w:left="-142" w:right="-109"/>
              <w:contextualSpacing/>
              <w:jc w:val="center"/>
            </w:pPr>
            <w:r w:rsidRPr="00D51327">
              <w:t>7</w:t>
            </w:r>
          </w:p>
        </w:tc>
        <w:tc>
          <w:tcPr>
            <w:tcW w:w="2725" w:type="pct"/>
          </w:tcPr>
          <w:p w:rsidR="00DC7E94" w:rsidRPr="00D51327" w:rsidRDefault="00DC7E94" w:rsidP="00DE411B">
            <w:pPr>
              <w:ind w:left="33"/>
              <w:contextualSpacing/>
              <w:jc w:val="both"/>
            </w:pPr>
            <w:r w:rsidRPr="00D51327">
              <w:t xml:space="preserve">Робота штабу керівництва тренуванням, </w:t>
            </w:r>
            <w:r w:rsidRPr="00D51327">
              <w:rPr>
                <w:rStyle w:val="FontStyle13"/>
                <w:szCs w:val="24"/>
                <w:lang w:eastAsia="uk-UA"/>
              </w:rPr>
              <w:t xml:space="preserve">ланок (постів) </w:t>
            </w:r>
            <w:r w:rsidRPr="00D51327">
              <w:t xml:space="preserve"> згідно ввідної «Пожежа»:</w:t>
            </w:r>
          </w:p>
        </w:tc>
        <w:tc>
          <w:tcPr>
            <w:tcW w:w="671" w:type="pct"/>
            <w:vMerge w:val="restart"/>
          </w:tcPr>
          <w:p w:rsidR="00DC7E94" w:rsidRPr="00D51327" w:rsidRDefault="00DC7E94" w:rsidP="00DE411B">
            <w:r w:rsidRPr="00D51327">
              <w:t>12.04.20__</w:t>
            </w:r>
          </w:p>
        </w:tc>
        <w:tc>
          <w:tcPr>
            <w:tcW w:w="720" w:type="pct"/>
            <w:vAlign w:val="center"/>
          </w:tcPr>
          <w:p w:rsidR="00DC7E94" w:rsidRPr="00D51327" w:rsidRDefault="00DC7E94" w:rsidP="00DE411B">
            <w:pPr>
              <w:contextualSpacing/>
              <w:jc w:val="center"/>
            </w:pPr>
            <w:r w:rsidRPr="00D51327">
              <w:t>Посадова особа з питань ЦЗ</w:t>
            </w:r>
          </w:p>
        </w:tc>
        <w:tc>
          <w:tcPr>
            <w:tcW w:w="601" w:type="pct"/>
          </w:tcPr>
          <w:p w:rsidR="00DC7E94" w:rsidRPr="00D51327" w:rsidRDefault="00DC7E94" w:rsidP="00DE411B">
            <w:pPr>
              <w:ind w:left="720"/>
              <w:contextualSpacing/>
              <w:jc w:val="center"/>
            </w:pPr>
          </w:p>
        </w:tc>
      </w:tr>
      <w:tr w:rsidR="00DC7E94" w:rsidRPr="00D51327" w:rsidTr="00DE411B">
        <w:tc>
          <w:tcPr>
            <w:tcW w:w="283" w:type="pct"/>
            <w:vMerge/>
            <w:vAlign w:val="center"/>
          </w:tcPr>
          <w:p w:rsidR="00DC7E94" w:rsidRPr="00D51327" w:rsidRDefault="00DC7E94" w:rsidP="00DE411B">
            <w:pPr>
              <w:ind w:left="-142" w:right="-109"/>
              <w:contextualSpacing/>
              <w:jc w:val="center"/>
            </w:pPr>
          </w:p>
        </w:tc>
        <w:tc>
          <w:tcPr>
            <w:tcW w:w="2725" w:type="pct"/>
          </w:tcPr>
          <w:p w:rsidR="00DC7E94" w:rsidRPr="00D51327" w:rsidRDefault="00DC7E94" w:rsidP="00DE411B">
            <w:pPr>
              <w:ind w:left="33"/>
              <w:contextualSpacing/>
              <w:jc w:val="both"/>
            </w:pPr>
            <w:r w:rsidRPr="00D51327">
              <w:t>- гасіння пожежі на початковому етапі із застосуванням первинних засобів пожежогасіння;</w:t>
            </w:r>
          </w:p>
        </w:tc>
        <w:tc>
          <w:tcPr>
            <w:tcW w:w="671" w:type="pct"/>
            <w:vMerge/>
          </w:tcPr>
          <w:p w:rsidR="00DC7E94" w:rsidRPr="00D51327" w:rsidRDefault="00DC7E94" w:rsidP="00DE411B"/>
        </w:tc>
        <w:tc>
          <w:tcPr>
            <w:tcW w:w="720" w:type="pct"/>
            <w:vAlign w:val="center"/>
          </w:tcPr>
          <w:p w:rsidR="00DC7E94" w:rsidRPr="00D51327" w:rsidRDefault="00DC7E94" w:rsidP="00DE411B">
            <w:pPr>
              <w:contextualSpacing/>
              <w:jc w:val="center"/>
            </w:pPr>
            <w:r w:rsidRPr="00D51327">
              <w:t>Командир ланки пожежогасіння</w:t>
            </w:r>
          </w:p>
        </w:tc>
        <w:tc>
          <w:tcPr>
            <w:tcW w:w="601" w:type="pct"/>
          </w:tcPr>
          <w:p w:rsidR="00DC7E94" w:rsidRPr="00D51327" w:rsidRDefault="00DC7E94" w:rsidP="00DE411B">
            <w:pPr>
              <w:ind w:left="720"/>
              <w:contextualSpacing/>
              <w:jc w:val="center"/>
            </w:pPr>
          </w:p>
        </w:tc>
      </w:tr>
      <w:tr w:rsidR="00DC7E94" w:rsidRPr="00D51327" w:rsidTr="00DE411B">
        <w:tc>
          <w:tcPr>
            <w:tcW w:w="283" w:type="pct"/>
            <w:vMerge/>
            <w:vAlign w:val="center"/>
          </w:tcPr>
          <w:p w:rsidR="00DC7E94" w:rsidRPr="00D51327" w:rsidRDefault="00DC7E94" w:rsidP="00DE411B">
            <w:pPr>
              <w:ind w:left="-142" w:right="-109"/>
              <w:contextualSpacing/>
              <w:jc w:val="center"/>
            </w:pPr>
          </w:p>
        </w:tc>
        <w:tc>
          <w:tcPr>
            <w:tcW w:w="2725" w:type="pct"/>
          </w:tcPr>
          <w:p w:rsidR="00DC7E94" w:rsidRPr="00D51327" w:rsidRDefault="00DC7E94" w:rsidP="00DE411B">
            <w:pPr>
              <w:ind w:left="33"/>
              <w:contextualSpacing/>
              <w:jc w:val="both"/>
            </w:pPr>
            <w:r w:rsidRPr="00D51327">
              <w:t>- надання першої невідкладної медичної допомоги потерпілим;</w:t>
            </w:r>
          </w:p>
        </w:tc>
        <w:tc>
          <w:tcPr>
            <w:tcW w:w="671" w:type="pct"/>
            <w:vMerge/>
          </w:tcPr>
          <w:p w:rsidR="00DC7E94" w:rsidRPr="00D51327" w:rsidRDefault="00DC7E94" w:rsidP="00DE411B"/>
        </w:tc>
        <w:tc>
          <w:tcPr>
            <w:tcW w:w="720" w:type="pct"/>
            <w:vAlign w:val="center"/>
          </w:tcPr>
          <w:p w:rsidR="00DC7E94" w:rsidRPr="00D51327" w:rsidRDefault="00DC7E94" w:rsidP="00DE411B">
            <w:pPr>
              <w:contextualSpacing/>
              <w:jc w:val="center"/>
            </w:pPr>
            <w:r w:rsidRPr="00D51327">
              <w:t>Командир санітарного посту</w:t>
            </w:r>
          </w:p>
        </w:tc>
        <w:tc>
          <w:tcPr>
            <w:tcW w:w="601" w:type="pct"/>
          </w:tcPr>
          <w:p w:rsidR="00DC7E94" w:rsidRPr="00D51327" w:rsidRDefault="00DC7E94" w:rsidP="00DE411B">
            <w:pPr>
              <w:ind w:left="720"/>
              <w:contextualSpacing/>
              <w:jc w:val="center"/>
            </w:pPr>
          </w:p>
        </w:tc>
      </w:tr>
      <w:tr w:rsidR="00DC7E94" w:rsidRPr="00D51327" w:rsidTr="00DE411B">
        <w:tc>
          <w:tcPr>
            <w:tcW w:w="283" w:type="pct"/>
            <w:vMerge/>
            <w:vAlign w:val="center"/>
          </w:tcPr>
          <w:p w:rsidR="00DC7E94" w:rsidRPr="00D51327" w:rsidRDefault="00DC7E94" w:rsidP="00DE411B">
            <w:pPr>
              <w:ind w:left="-142" w:right="-109"/>
              <w:contextualSpacing/>
              <w:jc w:val="center"/>
            </w:pPr>
          </w:p>
        </w:tc>
        <w:tc>
          <w:tcPr>
            <w:tcW w:w="2725" w:type="pct"/>
          </w:tcPr>
          <w:p w:rsidR="00DC7E94" w:rsidRPr="00D51327" w:rsidRDefault="00DC7E94" w:rsidP="00DE411B">
            <w:pPr>
              <w:ind w:left="33"/>
              <w:contextualSpacing/>
              <w:jc w:val="both"/>
            </w:pPr>
            <w:r w:rsidRPr="00D51327">
              <w:t>- проведення евакуації згідно ввідної «Пожежа»;</w:t>
            </w:r>
          </w:p>
        </w:tc>
        <w:tc>
          <w:tcPr>
            <w:tcW w:w="671" w:type="pct"/>
            <w:vMerge/>
          </w:tcPr>
          <w:p w:rsidR="00DC7E94" w:rsidRPr="00D51327" w:rsidRDefault="00DC7E94" w:rsidP="00DE411B"/>
        </w:tc>
        <w:tc>
          <w:tcPr>
            <w:tcW w:w="720" w:type="pct"/>
            <w:vAlign w:val="center"/>
          </w:tcPr>
          <w:p w:rsidR="00DC7E94" w:rsidRPr="00D51327" w:rsidRDefault="00DC7E94" w:rsidP="00DE411B">
            <w:pPr>
              <w:ind w:left="-58" w:right="-72"/>
              <w:contextualSpacing/>
              <w:jc w:val="center"/>
            </w:pPr>
            <w:r w:rsidRPr="00D51327">
              <w:t>Голова комісії з питань евакуації,</w:t>
            </w:r>
          </w:p>
          <w:p w:rsidR="00DC7E94" w:rsidRPr="00D51327" w:rsidRDefault="00DC7E94" w:rsidP="00DE411B">
            <w:pPr>
              <w:ind w:left="-58" w:right="-72"/>
              <w:contextualSpacing/>
              <w:jc w:val="center"/>
            </w:pPr>
            <w:r w:rsidRPr="00D51327">
              <w:t>командир ланки охорони громадського порядку</w:t>
            </w:r>
          </w:p>
        </w:tc>
        <w:tc>
          <w:tcPr>
            <w:tcW w:w="601" w:type="pct"/>
          </w:tcPr>
          <w:p w:rsidR="00DC7E94" w:rsidRPr="00D51327" w:rsidRDefault="00DC7E94" w:rsidP="00DE411B">
            <w:pPr>
              <w:ind w:left="720"/>
              <w:contextualSpacing/>
              <w:jc w:val="center"/>
            </w:pPr>
          </w:p>
        </w:tc>
      </w:tr>
      <w:tr w:rsidR="00DC7E94" w:rsidRPr="00D51327" w:rsidTr="00DE411B">
        <w:tc>
          <w:tcPr>
            <w:tcW w:w="283" w:type="pct"/>
            <w:vMerge/>
            <w:vAlign w:val="center"/>
          </w:tcPr>
          <w:p w:rsidR="00DC7E94" w:rsidRPr="00D51327" w:rsidRDefault="00DC7E94" w:rsidP="00DE411B">
            <w:pPr>
              <w:ind w:left="-142" w:right="-109"/>
              <w:contextualSpacing/>
              <w:jc w:val="center"/>
            </w:pPr>
          </w:p>
        </w:tc>
        <w:tc>
          <w:tcPr>
            <w:tcW w:w="2725" w:type="pct"/>
          </w:tcPr>
          <w:p w:rsidR="00DC7E94" w:rsidRPr="00D51327" w:rsidRDefault="00DC7E94" w:rsidP="00DE411B">
            <w:pPr>
              <w:ind w:left="33"/>
              <w:contextualSpacing/>
              <w:jc w:val="both"/>
            </w:pPr>
            <w:r w:rsidRPr="00D51327">
              <w:t>- взаємодія з пожежно-рятувальними підрозділами</w:t>
            </w:r>
          </w:p>
        </w:tc>
        <w:tc>
          <w:tcPr>
            <w:tcW w:w="671" w:type="pct"/>
            <w:vMerge/>
          </w:tcPr>
          <w:p w:rsidR="00DC7E94" w:rsidRPr="00D51327" w:rsidRDefault="00DC7E94" w:rsidP="00DE411B"/>
        </w:tc>
        <w:tc>
          <w:tcPr>
            <w:tcW w:w="720" w:type="pct"/>
          </w:tcPr>
          <w:p w:rsidR="00DC7E94" w:rsidRPr="00D51327" w:rsidRDefault="00DC7E94" w:rsidP="00DE411B">
            <w:pPr>
              <w:jc w:val="center"/>
            </w:pPr>
            <w:r w:rsidRPr="00D51327">
              <w:t>Директор</w:t>
            </w:r>
          </w:p>
        </w:tc>
        <w:tc>
          <w:tcPr>
            <w:tcW w:w="601" w:type="pct"/>
          </w:tcPr>
          <w:p w:rsidR="00DC7E94" w:rsidRPr="00D51327" w:rsidRDefault="00DC7E94" w:rsidP="00DE411B">
            <w:pPr>
              <w:ind w:left="720"/>
              <w:contextualSpacing/>
              <w:jc w:val="center"/>
            </w:pPr>
          </w:p>
        </w:tc>
      </w:tr>
      <w:tr w:rsidR="00DC7E94" w:rsidRPr="00D51327" w:rsidTr="00DE411B">
        <w:tc>
          <w:tcPr>
            <w:tcW w:w="283" w:type="pct"/>
            <w:vMerge/>
            <w:vAlign w:val="center"/>
          </w:tcPr>
          <w:p w:rsidR="00DC7E94" w:rsidRPr="00D51327" w:rsidRDefault="00DC7E94" w:rsidP="00DE411B">
            <w:pPr>
              <w:ind w:left="-142" w:right="-109"/>
              <w:contextualSpacing/>
              <w:jc w:val="center"/>
            </w:pPr>
          </w:p>
        </w:tc>
        <w:tc>
          <w:tcPr>
            <w:tcW w:w="2725" w:type="pct"/>
          </w:tcPr>
          <w:p w:rsidR="00DC7E94" w:rsidRPr="00D51327" w:rsidRDefault="00DC7E94" w:rsidP="00DE411B">
            <w:pPr>
              <w:ind w:left="33"/>
              <w:contextualSpacing/>
              <w:jc w:val="both"/>
            </w:pPr>
            <w:r w:rsidRPr="00D51327">
              <w:t>- взаємодія з підрозділами екстреної медичної допомоги.</w:t>
            </w:r>
          </w:p>
        </w:tc>
        <w:tc>
          <w:tcPr>
            <w:tcW w:w="671" w:type="pct"/>
            <w:vMerge/>
          </w:tcPr>
          <w:p w:rsidR="00DC7E94" w:rsidRPr="00D51327" w:rsidRDefault="00DC7E94" w:rsidP="00DE411B"/>
        </w:tc>
        <w:tc>
          <w:tcPr>
            <w:tcW w:w="720" w:type="pct"/>
          </w:tcPr>
          <w:p w:rsidR="00DC7E94" w:rsidRPr="00D51327" w:rsidRDefault="00DC7E94" w:rsidP="00DE411B">
            <w:pPr>
              <w:jc w:val="center"/>
            </w:pPr>
            <w:r w:rsidRPr="00D51327">
              <w:t>Директор</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8.</w:t>
            </w:r>
          </w:p>
        </w:tc>
        <w:tc>
          <w:tcPr>
            <w:tcW w:w="2725" w:type="pct"/>
          </w:tcPr>
          <w:p w:rsidR="00DC7E94" w:rsidRPr="00D51327" w:rsidRDefault="00DC7E94" w:rsidP="00DE411B">
            <w:pPr>
              <w:ind w:left="33"/>
              <w:contextualSpacing/>
              <w:jc w:val="both"/>
            </w:pPr>
            <w:r w:rsidRPr="00D51327">
              <w:t>Доведення інформації про хід заходів «Дня ЦЗ» , ОТ та ТВВП через:</w:t>
            </w:r>
          </w:p>
          <w:p w:rsidR="00DC7E94" w:rsidRPr="00D51327" w:rsidRDefault="00DC7E94" w:rsidP="00DE411B">
            <w:pPr>
              <w:ind w:left="33"/>
              <w:contextualSpacing/>
              <w:jc w:val="both"/>
            </w:pPr>
            <w:r w:rsidRPr="00D51327">
              <w:t>- коментування етапів заходів ОТ та ТВВП;</w:t>
            </w:r>
          </w:p>
          <w:p w:rsidR="00DC7E94" w:rsidRPr="00D51327" w:rsidRDefault="00DC7E94" w:rsidP="00DE411B">
            <w:pPr>
              <w:ind w:left="33"/>
              <w:contextualSpacing/>
              <w:jc w:val="both"/>
            </w:pPr>
            <w:r w:rsidRPr="00D51327">
              <w:t>- листки-блискавки, фотогазети, стіннівки;</w:t>
            </w:r>
          </w:p>
          <w:p w:rsidR="00DC7E94" w:rsidRPr="00D51327" w:rsidRDefault="00DC7E94" w:rsidP="00DE411B">
            <w:pPr>
              <w:ind w:left="33"/>
              <w:contextualSpacing/>
              <w:jc w:val="both"/>
            </w:pPr>
            <w:r w:rsidRPr="00D51327">
              <w:t>- радіовузол;</w:t>
            </w:r>
          </w:p>
          <w:p w:rsidR="00DC7E94" w:rsidRPr="00D51327" w:rsidRDefault="00DC7E94" w:rsidP="00DE411B">
            <w:pPr>
              <w:ind w:left="33"/>
              <w:contextualSpacing/>
              <w:jc w:val="both"/>
            </w:pPr>
            <w:r w:rsidRPr="00D51327">
              <w:t>- шкільний сайт.</w:t>
            </w:r>
          </w:p>
        </w:tc>
        <w:tc>
          <w:tcPr>
            <w:tcW w:w="671" w:type="pct"/>
          </w:tcPr>
          <w:p w:rsidR="00DC7E94" w:rsidRPr="00D51327" w:rsidRDefault="00DC7E94" w:rsidP="00DE411B">
            <w:r w:rsidRPr="00D51327">
              <w:t>12.04.20__</w:t>
            </w:r>
          </w:p>
        </w:tc>
        <w:tc>
          <w:tcPr>
            <w:tcW w:w="720" w:type="pct"/>
            <w:vAlign w:val="center"/>
          </w:tcPr>
          <w:p w:rsidR="00DC7E94" w:rsidRPr="00D51327" w:rsidRDefault="00DC7E94" w:rsidP="00DE411B">
            <w:pPr>
              <w:contextualSpacing/>
              <w:jc w:val="center"/>
            </w:pPr>
            <w:r w:rsidRPr="00D51327">
              <w:t>Заступник директора з навчально-виховної роботи, посадова особа з питань ЦЗ</w:t>
            </w:r>
          </w:p>
        </w:tc>
        <w:tc>
          <w:tcPr>
            <w:tcW w:w="601" w:type="pct"/>
          </w:tcPr>
          <w:p w:rsidR="00DC7E94" w:rsidRPr="00D51327" w:rsidRDefault="00DC7E94" w:rsidP="00DE411B">
            <w:pPr>
              <w:ind w:left="720"/>
              <w:contextualSpacing/>
              <w:jc w:val="center"/>
            </w:pPr>
          </w:p>
        </w:tc>
      </w:tr>
      <w:tr w:rsidR="00DC7E94" w:rsidRPr="00D51327" w:rsidTr="00DE411B">
        <w:trPr>
          <w:trHeight w:val="418"/>
        </w:trPr>
        <w:tc>
          <w:tcPr>
            <w:tcW w:w="5000" w:type="pct"/>
            <w:gridSpan w:val="5"/>
          </w:tcPr>
          <w:p w:rsidR="00DC7E94" w:rsidRPr="00D51327" w:rsidRDefault="00DC7E94" w:rsidP="00DE411B">
            <w:pPr>
              <w:spacing w:before="60" w:after="60"/>
              <w:ind w:left="-142" w:right="-109"/>
              <w:contextualSpacing/>
              <w:jc w:val="center"/>
              <w:rPr>
                <w:b/>
              </w:rPr>
            </w:pPr>
            <w:r w:rsidRPr="00D51327">
              <w:rPr>
                <w:b/>
              </w:rPr>
              <w:t>ПІДСУМКИ «Дня цивільного захисту”, ОТ та ТВВП</w:t>
            </w: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1.</w:t>
            </w:r>
          </w:p>
        </w:tc>
        <w:tc>
          <w:tcPr>
            <w:tcW w:w="2725" w:type="pct"/>
          </w:tcPr>
          <w:p w:rsidR="00DC7E94" w:rsidRPr="00D51327" w:rsidRDefault="00DC7E94" w:rsidP="00DE411B">
            <w:pPr>
              <w:ind w:left="33"/>
              <w:contextualSpacing/>
              <w:jc w:val="both"/>
            </w:pPr>
            <w:r w:rsidRPr="00D51327">
              <w:t>Збір педагогічного складу і учнів на лінійку для підведення підсумків «Дня ЦЗ», ОТ та ТВВП та оголошення за його підсумками наказу</w:t>
            </w:r>
          </w:p>
        </w:tc>
        <w:tc>
          <w:tcPr>
            <w:tcW w:w="671" w:type="pct"/>
          </w:tcPr>
          <w:p w:rsidR="00DC7E94" w:rsidRPr="00D51327" w:rsidRDefault="00DC7E94" w:rsidP="00DE411B">
            <w:r w:rsidRPr="00D51327">
              <w:t>12.04.20__</w:t>
            </w:r>
          </w:p>
        </w:tc>
        <w:tc>
          <w:tcPr>
            <w:tcW w:w="720" w:type="pct"/>
            <w:vAlign w:val="center"/>
          </w:tcPr>
          <w:p w:rsidR="00DC7E94" w:rsidRPr="00D51327" w:rsidRDefault="00DC7E94" w:rsidP="00DE411B">
            <w:pPr>
              <w:contextualSpacing/>
              <w:jc w:val="center"/>
            </w:pPr>
            <w:r w:rsidRPr="00D51327">
              <w:t>Директор,</w:t>
            </w:r>
          </w:p>
          <w:p w:rsidR="00DC7E94" w:rsidRPr="00D51327" w:rsidRDefault="00DC7E94" w:rsidP="00DE411B">
            <w:pPr>
              <w:contextualSpacing/>
              <w:jc w:val="center"/>
            </w:pPr>
            <w:r w:rsidRPr="00D51327">
              <w:t>посадова особа з питань ЦЗ</w:t>
            </w:r>
          </w:p>
        </w:tc>
        <w:tc>
          <w:tcPr>
            <w:tcW w:w="601" w:type="pct"/>
          </w:tcPr>
          <w:p w:rsidR="00DC7E94" w:rsidRPr="00D51327" w:rsidRDefault="00DC7E94" w:rsidP="00DE411B">
            <w:pPr>
              <w:ind w:left="720"/>
              <w:contextualSpacing/>
              <w:jc w:val="center"/>
            </w:pPr>
          </w:p>
        </w:tc>
      </w:tr>
      <w:tr w:rsidR="00DC7E94" w:rsidRPr="00D51327" w:rsidTr="00DE411B">
        <w:trPr>
          <w:trHeight w:val="392"/>
        </w:trPr>
        <w:tc>
          <w:tcPr>
            <w:tcW w:w="283" w:type="pct"/>
            <w:vAlign w:val="center"/>
          </w:tcPr>
          <w:p w:rsidR="00DC7E94" w:rsidRPr="00D51327" w:rsidRDefault="00DC7E94" w:rsidP="00DE411B">
            <w:pPr>
              <w:ind w:left="-142" w:right="-109"/>
              <w:contextualSpacing/>
              <w:jc w:val="center"/>
            </w:pPr>
            <w:r w:rsidRPr="00D51327">
              <w:t>2.</w:t>
            </w:r>
          </w:p>
        </w:tc>
        <w:tc>
          <w:tcPr>
            <w:tcW w:w="2725" w:type="pct"/>
          </w:tcPr>
          <w:p w:rsidR="00DC7E94" w:rsidRPr="00D51327" w:rsidRDefault="00DC7E94" w:rsidP="00DE411B">
            <w:pPr>
              <w:ind w:left="33"/>
              <w:contextualSpacing/>
              <w:jc w:val="both"/>
            </w:pPr>
            <w:r w:rsidRPr="00D51327">
              <w:t>Вручення призів, пам’ятних подарунків, грамот та сувенірів переможцям окремих етапів заходів ЦЗ.</w:t>
            </w:r>
          </w:p>
        </w:tc>
        <w:tc>
          <w:tcPr>
            <w:tcW w:w="671" w:type="pct"/>
          </w:tcPr>
          <w:p w:rsidR="00DC7E94" w:rsidRPr="00D51327" w:rsidRDefault="00DC7E94" w:rsidP="00DE411B">
            <w:r w:rsidRPr="00D51327">
              <w:t>12.04.20__</w:t>
            </w:r>
          </w:p>
        </w:tc>
        <w:tc>
          <w:tcPr>
            <w:tcW w:w="720" w:type="pct"/>
            <w:vAlign w:val="center"/>
          </w:tcPr>
          <w:p w:rsidR="00DC7E94" w:rsidRPr="00D51327" w:rsidRDefault="00DC7E94" w:rsidP="00DE411B">
            <w:pPr>
              <w:contextualSpacing/>
              <w:jc w:val="center"/>
            </w:pPr>
            <w:r w:rsidRPr="00D51327">
              <w:t>Директор,</w:t>
            </w:r>
          </w:p>
          <w:p w:rsidR="00DC7E94" w:rsidRPr="00D51327" w:rsidRDefault="00DC7E94" w:rsidP="00DE411B">
            <w:pPr>
              <w:contextualSpacing/>
              <w:jc w:val="center"/>
            </w:pPr>
            <w:r w:rsidRPr="00D51327">
              <w:t>посадова особа з питань ЦЗ</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3.</w:t>
            </w:r>
          </w:p>
        </w:tc>
        <w:tc>
          <w:tcPr>
            <w:tcW w:w="2725" w:type="pct"/>
          </w:tcPr>
          <w:p w:rsidR="00DC7E94" w:rsidRPr="00D51327" w:rsidRDefault="00DC7E94" w:rsidP="00DE411B">
            <w:pPr>
              <w:ind w:left="33"/>
              <w:contextualSpacing/>
              <w:jc w:val="both"/>
            </w:pPr>
            <w:r w:rsidRPr="00D51327">
              <w:t>Підсумки проведення «Дня ЦЗ», ОТ та ТВВП з керівним складом ЦЗ, педагогічним колективом  школи та доведення завдань щодо питань з охорони життя та здоров’я учнів у новому навчальному році.</w:t>
            </w:r>
          </w:p>
        </w:tc>
        <w:tc>
          <w:tcPr>
            <w:tcW w:w="671" w:type="pct"/>
          </w:tcPr>
          <w:p w:rsidR="00DC7E94" w:rsidRPr="00D51327" w:rsidRDefault="00DC7E94" w:rsidP="00DE411B">
            <w:r w:rsidRPr="00D51327">
              <w:t>12.04.20__</w:t>
            </w:r>
          </w:p>
        </w:tc>
        <w:tc>
          <w:tcPr>
            <w:tcW w:w="720" w:type="pct"/>
            <w:vAlign w:val="center"/>
          </w:tcPr>
          <w:p w:rsidR="00DC7E94" w:rsidRPr="00D51327" w:rsidRDefault="00DC7E94" w:rsidP="00DE411B">
            <w:pPr>
              <w:contextualSpacing/>
              <w:jc w:val="center"/>
            </w:pPr>
            <w:r w:rsidRPr="00D51327">
              <w:t>Директор, фахівець НМЦ ЦЗ та БЖБ Харківської області</w:t>
            </w:r>
          </w:p>
        </w:tc>
        <w:tc>
          <w:tcPr>
            <w:tcW w:w="601" w:type="pct"/>
          </w:tcPr>
          <w:p w:rsidR="00DC7E94" w:rsidRPr="00D51327" w:rsidRDefault="00DC7E94" w:rsidP="00DE411B">
            <w:pPr>
              <w:ind w:left="720"/>
              <w:contextualSpacing/>
              <w:jc w:val="center"/>
            </w:pPr>
          </w:p>
        </w:tc>
      </w:tr>
      <w:tr w:rsidR="00DC7E94" w:rsidRPr="00D51327" w:rsidTr="00DE411B">
        <w:tc>
          <w:tcPr>
            <w:tcW w:w="283" w:type="pct"/>
            <w:vAlign w:val="center"/>
          </w:tcPr>
          <w:p w:rsidR="00DC7E94" w:rsidRPr="00D51327" w:rsidRDefault="00DC7E94" w:rsidP="00DE411B">
            <w:pPr>
              <w:ind w:left="-142" w:right="-109"/>
              <w:contextualSpacing/>
              <w:jc w:val="center"/>
            </w:pPr>
            <w:r w:rsidRPr="00D51327">
              <w:t>4.</w:t>
            </w:r>
          </w:p>
        </w:tc>
        <w:tc>
          <w:tcPr>
            <w:tcW w:w="2725" w:type="pct"/>
          </w:tcPr>
          <w:p w:rsidR="00DC7E94" w:rsidRPr="00D51327" w:rsidRDefault="00DC7E94" w:rsidP="00DE411B">
            <w:pPr>
              <w:ind w:left="33"/>
              <w:contextualSpacing/>
              <w:jc w:val="both"/>
            </w:pPr>
            <w:r w:rsidRPr="00D51327">
              <w:t>Підготовка звіту про організацію проведення «Дня ЦЗ», об’єктового тренування з питань цивільного захисту</w:t>
            </w:r>
          </w:p>
        </w:tc>
        <w:tc>
          <w:tcPr>
            <w:tcW w:w="671" w:type="pct"/>
          </w:tcPr>
          <w:p w:rsidR="00DC7E94" w:rsidRPr="00D51327" w:rsidRDefault="00DC7E94" w:rsidP="00DE411B">
            <w:r w:rsidRPr="00D51327">
              <w:t>20.04.20__</w:t>
            </w:r>
          </w:p>
        </w:tc>
        <w:tc>
          <w:tcPr>
            <w:tcW w:w="720" w:type="pct"/>
            <w:vAlign w:val="center"/>
          </w:tcPr>
          <w:p w:rsidR="00DC7E94" w:rsidRPr="00D51327" w:rsidRDefault="00DC7E94" w:rsidP="00DE411B">
            <w:pPr>
              <w:contextualSpacing/>
              <w:jc w:val="center"/>
            </w:pPr>
            <w:r w:rsidRPr="00D51327">
              <w:t>Посадова особа з питань ЦЗ</w:t>
            </w:r>
          </w:p>
        </w:tc>
        <w:tc>
          <w:tcPr>
            <w:tcW w:w="601" w:type="pct"/>
          </w:tcPr>
          <w:p w:rsidR="00DC7E94" w:rsidRPr="00D51327" w:rsidRDefault="00DC7E94" w:rsidP="00DE411B">
            <w:pPr>
              <w:ind w:left="720"/>
              <w:contextualSpacing/>
              <w:jc w:val="center"/>
            </w:pPr>
          </w:p>
        </w:tc>
      </w:tr>
    </w:tbl>
    <w:p w:rsidR="00DC7E94" w:rsidRPr="00D51327" w:rsidRDefault="00DC7E94" w:rsidP="008D4FDE">
      <w:pPr>
        <w:jc w:val="center"/>
      </w:pPr>
    </w:p>
    <w:p w:rsidR="00DC7E94" w:rsidRPr="00D51327" w:rsidRDefault="00DC7E94" w:rsidP="008D4FDE">
      <w:r w:rsidRPr="00D51327">
        <w:t>Посадова особа з питань ЦЗ</w:t>
      </w:r>
      <w:r w:rsidRPr="00D51327">
        <w:tab/>
        <w:t xml:space="preserve">  ________       ___________________</w:t>
      </w:r>
    </w:p>
    <w:p w:rsidR="00DC7E94" w:rsidRPr="00D51327" w:rsidRDefault="00DC7E94" w:rsidP="008D4FDE">
      <w:pPr>
        <w:ind w:left="142" w:firstLine="3"/>
        <w:rPr>
          <w:sz w:val="24"/>
        </w:rPr>
      </w:pPr>
      <w:r w:rsidRPr="00D51327">
        <w:rPr>
          <w:sz w:val="24"/>
        </w:rPr>
        <w:t xml:space="preserve">                                                             (Підпис)                            (ПІБ)</w:t>
      </w:r>
    </w:p>
    <w:p w:rsidR="00DC7E94" w:rsidRPr="00D51327" w:rsidRDefault="00DC7E94" w:rsidP="008D4FDE">
      <w:pPr>
        <w:pStyle w:val="BodyTextIndent"/>
        <w:rPr>
          <w:szCs w:val="28"/>
        </w:rPr>
        <w:sectPr w:rsidR="00DC7E94" w:rsidRPr="00D51327" w:rsidSect="00607366">
          <w:pgSz w:w="16838" w:h="11906" w:orient="landscape"/>
          <w:pgMar w:top="851" w:right="851" w:bottom="851" w:left="1134" w:header="709" w:footer="709" w:gutter="0"/>
          <w:cols w:space="708"/>
          <w:docGrid w:linePitch="360"/>
        </w:sectPr>
      </w:pPr>
      <w:r w:rsidRPr="00D51327">
        <w:rPr>
          <w:szCs w:val="28"/>
        </w:rPr>
        <w:tab/>
      </w:r>
    </w:p>
    <w:p w:rsidR="00DC7E94" w:rsidRPr="00D51327" w:rsidRDefault="00DC7E94" w:rsidP="008D4FDE">
      <w:pPr>
        <w:ind w:left="9639"/>
        <w:jc w:val="both"/>
      </w:pPr>
      <w:r w:rsidRPr="00D51327">
        <w:t>ЗАТВЕРДЖУЮ</w:t>
      </w:r>
    </w:p>
    <w:p w:rsidR="00DC7E94" w:rsidRPr="00D51327" w:rsidRDefault="00DC7E94" w:rsidP="008D4FDE">
      <w:pPr>
        <w:ind w:left="9639"/>
      </w:pPr>
      <w:r w:rsidRPr="00D51327">
        <w:t>Директор Харківської загальноосвітньої</w:t>
      </w:r>
    </w:p>
    <w:p w:rsidR="00DC7E94" w:rsidRPr="00D51327" w:rsidRDefault="00DC7E94" w:rsidP="008D4FDE">
      <w:pPr>
        <w:ind w:left="9639"/>
      </w:pPr>
      <w:r w:rsidRPr="00D51327">
        <w:t xml:space="preserve">школи І-ІІІ ступенів № ___ Харківської  міської ради Харківської області - </w:t>
      </w:r>
    </w:p>
    <w:p w:rsidR="00DC7E94" w:rsidRPr="00D51327" w:rsidRDefault="00DC7E94" w:rsidP="008D4FDE">
      <w:pPr>
        <w:ind w:left="9639" w:firstLine="3"/>
      </w:pPr>
      <w:r w:rsidRPr="00D51327">
        <w:t>_________   _____________________</w:t>
      </w:r>
    </w:p>
    <w:p w:rsidR="00DC7E94" w:rsidRPr="00D51327" w:rsidRDefault="00DC7E94" w:rsidP="008D4FDE">
      <w:pPr>
        <w:ind w:left="9639" w:firstLine="3"/>
      </w:pPr>
      <w:r w:rsidRPr="00D51327">
        <w:rPr>
          <w:sz w:val="24"/>
        </w:rPr>
        <w:t xml:space="preserve">    (Підпис)                          (ПІБ)</w:t>
      </w:r>
    </w:p>
    <w:p w:rsidR="00DC7E94" w:rsidRPr="00D51327" w:rsidRDefault="00DC7E94" w:rsidP="008D4FDE">
      <w:pPr>
        <w:ind w:left="9639" w:firstLine="3"/>
      </w:pPr>
    </w:p>
    <w:p w:rsidR="00DC7E94" w:rsidRPr="00D51327" w:rsidRDefault="00DC7E94" w:rsidP="008D4FDE">
      <w:pPr>
        <w:ind w:left="9639"/>
      </w:pPr>
      <w:r w:rsidRPr="00D51327">
        <w:t>«____» __________ 201_ р.</w:t>
      </w:r>
    </w:p>
    <w:p w:rsidR="00DC7E94" w:rsidRPr="00D51327" w:rsidRDefault="00DC7E94" w:rsidP="008D4FDE">
      <w:pPr>
        <w:ind w:left="4248" w:right="198"/>
        <w:jc w:val="center"/>
        <w:rPr>
          <w:b/>
          <w:bCs/>
        </w:rPr>
      </w:pPr>
    </w:p>
    <w:p w:rsidR="00DC7E94" w:rsidRPr="00D51327" w:rsidRDefault="00DC7E94" w:rsidP="008D4FDE">
      <w:pPr>
        <w:ind w:right="-1"/>
        <w:jc w:val="center"/>
        <w:rPr>
          <w:b/>
        </w:rPr>
      </w:pPr>
      <w:r w:rsidRPr="00D51327">
        <w:rPr>
          <w:b/>
          <w:bCs/>
        </w:rPr>
        <w:t>ГРАФІК</w:t>
      </w:r>
    </w:p>
    <w:p w:rsidR="00DC7E94" w:rsidRPr="00D51327" w:rsidRDefault="00DC7E94" w:rsidP="008D4FDE">
      <w:pPr>
        <w:pStyle w:val="FR2"/>
        <w:ind w:right="-1"/>
        <w:jc w:val="center"/>
        <w:rPr>
          <w:rFonts w:ascii="Times New Roman" w:hAnsi="Times New Roman" w:cs="Times New Roman"/>
          <w:b/>
          <w:bCs/>
          <w:sz w:val="28"/>
          <w:szCs w:val="28"/>
        </w:rPr>
      </w:pPr>
      <w:r w:rsidRPr="00D51327">
        <w:rPr>
          <w:rFonts w:ascii="Times New Roman" w:hAnsi="Times New Roman" w:cs="Times New Roman"/>
          <w:b/>
          <w:bCs/>
          <w:sz w:val="28"/>
          <w:szCs w:val="28"/>
        </w:rPr>
        <w:t xml:space="preserve">проведення «Дня цивільного захисту», об’єктового тренування та тренування з відпрацювання дій на випадок пожежі </w:t>
      </w:r>
    </w:p>
    <w:p w:rsidR="00DC7E94" w:rsidRPr="00D51327" w:rsidRDefault="00DC7E94" w:rsidP="008D4FDE">
      <w:pPr>
        <w:pStyle w:val="FR2"/>
        <w:ind w:right="198"/>
        <w:jc w:val="center"/>
        <w:rPr>
          <w:rFonts w:ascii="Times New Roman" w:hAnsi="Times New Roman" w:cs="Times New Roman"/>
          <w:b/>
          <w:sz w:val="28"/>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A0"/>
      </w:tblPr>
      <w:tblGrid>
        <w:gridCol w:w="2639"/>
        <w:gridCol w:w="2945"/>
        <w:gridCol w:w="881"/>
        <w:gridCol w:w="881"/>
        <w:gridCol w:w="884"/>
        <w:gridCol w:w="66"/>
        <w:gridCol w:w="547"/>
        <w:gridCol w:w="702"/>
        <w:gridCol w:w="726"/>
        <w:gridCol w:w="663"/>
        <w:gridCol w:w="675"/>
        <w:gridCol w:w="24"/>
        <w:gridCol w:w="3300"/>
      </w:tblGrid>
      <w:tr w:rsidR="00DC7E94" w:rsidRPr="00D51327" w:rsidTr="00DE411B">
        <w:trPr>
          <w:trHeight w:hRule="exact" w:val="409"/>
        </w:trPr>
        <w:tc>
          <w:tcPr>
            <w:tcW w:w="884" w:type="pct"/>
            <w:vMerge w:val="restart"/>
            <w:vAlign w:val="center"/>
          </w:tcPr>
          <w:p w:rsidR="00DC7E94" w:rsidRPr="00D51327" w:rsidRDefault="00DC7E94" w:rsidP="00DE411B">
            <w:pPr>
              <w:ind w:right="-182"/>
              <w:jc w:val="center"/>
              <w:rPr>
                <w:b/>
              </w:rPr>
            </w:pPr>
            <w:r w:rsidRPr="00D51327">
              <w:rPr>
                <w:b/>
              </w:rPr>
              <w:t>Найменування етапів проведення «Дня ЦЗ», ОТ та ТВВП</w:t>
            </w:r>
          </w:p>
          <w:p w:rsidR="00DC7E94" w:rsidRPr="00D51327" w:rsidRDefault="00DC7E94" w:rsidP="00DE411B">
            <w:pPr>
              <w:jc w:val="center"/>
              <w:rPr>
                <w:b/>
              </w:rPr>
            </w:pPr>
            <w:r w:rsidRPr="00D51327">
              <w:rPr>
                <w:b/>
              </w:rPr>
              <w:t>за часом</w:t>
            </w:r>
          </w:p>
        </w:tc>
        <w:tc>
          <w:tcPr>
            <w:tcW w:w="4116" w:type="pct"/>
            <w:gridSpan w:val="12"/>
            <w:vAlign w:val="center"/>
          </w:tcPr>
          <w:p w:rsidR="00DC7E94" w:rsidRPr="00D51327" w:rsidRDefault="00DC7E94" w:rsidP="00DE411B">
            <w:pPr>
              <w:jc w:val="center"/>
              <w:rPr>
                <w:b/>
              </w:rPr>
            </w:pPr>
            <w:r w:rsidRPr="00D51327">
              <w:rPr>
                <w:b/>
              </w:rPr>
              <w:t>Заходи ЦЗ та військово-патріотичного виховання</w:t>
            </w:r>
          </w:p>
        </w:tc>
      </w:tr>
      <w:tr w:rsidR="00DC7E94" w:rsidRPr="00D51327" w:rsidTr="00DE411B">
        <w:trPr>
          <w:trHeight w:hRule="exact" w:val="414"/>
        </w:trPr>
        <w:tc>
          <w:tcPr>
            <w:tcW w:w="884" w:type="pct"/>
            <w:vMerge/>
            <w:vAlign w:val="center"/>
          </w:tcPr>
          <w:p w:rsidR="00DC7E94" w:rsidRPr="00D51327" w:rsidRDefault="00DC7E94" w:rsidP="00DE411B">
            <w:pPr>
              <w:jc w:val="center"/>
              <w:rPr>
                <w:b/>
              </w:rPr>
            </w:pPr>
          </w:p>
        </w:tc>
        <w:tc>
          <w:tcPr>
            <w:tcW w:w="986" w:type="pct"/>
            <w:vMerge w:val="restart"/>
            <w:vAlign w:val="center"/>
          </w:tcPr>
          <w:p w:rsidR="00DC7E94" w:rsidRPr="00D51327" w:rsidRDefault="00DC7E94" w:rsidP="00DE411B">
            <w:pPr>
              <w:jc w:val="center"/>
              <w:rPr>
                <w:b/>
              </w:rPr>
            </w:pPr>
            <w:r w:rsidRPr="00D51327">
              <w:rPr>
                <w:b/>
              </w:rPr>
              <w:t>Керівний та постійний склад</w:t>
            </w:r>
          </w:p>
        </w:tc>
        <w:tc>
          <w:tcPr>
            <w:tcW w:w="886" w:type="pct"/>
            <w:gridSpan w:val="3"/>
            <w:vAlign w:val="center"/>
          </w:tcPr>
          <w:p w:rsidR="00DC7E94" w:rsidRPr="00D51327" w:rsidRDefault="00DC7E94" w:rsidP="00DE411B">
            <w:pPr>
              <w:jc w:val="center"/>
              <w:rPr>
                <w:b/>
              </w:rPr>
            </w:pPr>
            <w:r w:rsidRPr="00D51327">
              <w:rPr>
                <w:b/>
              </w:rPr>
              <w:t>1 вікова група</w:t>
            </w:r>
          </w:p>
        </w:tc>
        <w:tc>
          <w:tcPr>
            <w:tcW w:w="683" w:type="pct"/>
            <w:gridSpan w:val="4"/>
            <w:vAlign w:val="center"/>
          </w:tcPr>
          <w:p w:rsidR="00DC7E94" w:rsidRPr="00D51327" w:rsidRDefault="00DC7E94" w:rsidP="00DE411B">
            <w:pPr>
              <w:jc w:val="center"/>
              <w:rPr>
                <w:b/>
              </w:rPr>
            </w:pPr>
            <w:r w:rsidRPr="00D51327">
              <w:rPr>
                <w:b/>
              </w:rPr>
              <w:t>2 вікова група</w:t>
            </w:r>
          </w:p>
        </w:tc>
        <w:tc>
          <w:tcPr>
            <w:tcW w:w="1561" w:type="pct"/>
            <w:gridSpan w:val="4"/>
            <w:vAlign w:val="center"/>
          </w:tcPr>
          <w:p w:rsidR="00DC7E94" w:rsidRPr="00D51327" w:rsidRDefault="00DC7E94" w:rsidP="00DE411B">
            <w:pPr>
              <w:jc w:val="center"/>
              <w:rPr>
                <w:b/>
              </w:rPr>
            </w:pPr>
            <w:r w:rsidRPr="00D51327">
              <w:rPr>
                <w:b/>
              </w:rPr>
              <w:t>3 вікова група</w:t>
            </w:r>
          </w:p>
        </w:tc>
      </w:tr>
      <w:tr w:rsidR="00DC7E94" w:rsidRPr="00D51327" w:rsidTr="00DE411B">
        <w:trPr>
          <w:trHeight w:hRule="exact" w:val="938"/>
        </w:trPr>
        <w:tc>
          <w:tcPr>
            <w:tcW w:w="884" w:type="pct"/>
            <w:vMerge/>
            <w:vAlign w:val="center"/>
          </w:tcPr>
          <w:p w:rsidR="00DC7E94" w:rsidRPr="00D51327" w:rsidRDefault="00DC7E94" w:rsidP="00DE411B">
            <w:pPr>
              <w:jc w:val="center"/>
              <w:rPr>
                <w:b/>
              </w:rPr>
            </w:pPr>
          </w:p>
        </w:tc>
        <w:tc>
          <w:tcPr>
            <w:tcW w:w="986" w:type="pct"/>
            <w:vMerge/>
            <w:vAlign w:val="center"/>
          </w:tcPr>
          <w:p w:rsidR="00DC7E94" w:rsidRPr="00D51327" w:rsidRDefault="00DC7E94" w:rsidP="00DE411B">
            <w:pPr>
              <w:jc w:val="center"/>
              <w:rPr>
                <w:b/>
              </w:rPr>
            </w:pPr>
          </w:p>
        </w:tc>
        <w:tc>
          <w:tcPr>
            <w:tcW w:w="295" w:type="pct"/>
            <w:tcBorders>
              <w:right w:val="single" w:sz="4" w:space="0" w:color="auto"/>
            </w:tcBorders>
            <w:vAlign w:val="center"/>
          </w:tcPr>
          <w:p w:rsidR="00DC7E94" w:rsidRPr="00D51327" w:rsidRDefault="00DC7E94" w:rsidP="00DE411B">
            <w:pPr>
              <w:ind w:right="-114"/>
              <w:jc w:val="center"/>
              <w:rPr>
                <w:b/>
              </w:rPr>
            </w:pPr>
            <w:r w:rsidRPr="00D51327">
              <w:rPr>
                <w:b/>
              </w:rPr>
              <w:t>2 кл.</w:t>
            </w:r>
          </w:p>
        </w:tc>
        <w:tc>
          <w:tcPr>
            <w:tcW w:w="295" w:type="pct"/>
            <w:tcBorders>
              <w:left w:val="single" w:sz="4" w:space="0" w:color="auto"/>
            </w:tcBorders>
            <w:vAlign w:val="center"/>
          </w:tcPr>
          <w:p w:rsidR="00DC7E94" w:rsidRPr="00D51327" w:rsidRDefault="00DC7E94" w:rsidP="00DE411B">
            <w:pPr>
              <w:jc w:val="center"/>
              <w:rPr>
                <w:b/>
              </w:rPr>
            </w:pPr>
            <w:r w:rsidRPr="00D51327">
              <w:rPr>
                <w:b/>
              </w:rPr>
              <w:t xml:space="preserve">3 </w:t>
            </w:r>
          </w:p>
          <w:p w:rsidR="00DC7E94" w:rsidRPr="00D51327" w:rsidRDefault="00DC7E94" w:rsidP="00DE411B">
            <w:pPr>
              <w:jc w:val="center"/>
              <w:rPr>
                <w:b/>
              </w:rPr>
            </w:pPr>
            <w:r w:rsidRPr="00D51327">
              <w:rPr>
                <w:b/>
              </w:rPr>
              <w:t>кл.</w:t>
            </w:r>
          </w:p>
        </w:tc>
        <w:tc>
          <w:tcPr>
            <w:tcW w:w="296" w:type="pct"/>
            <w:vAlign w:val="center"/>
          </w:tcPr>
          <w:p w:rsidR="00DC7E94" w:rsidRPr="00D51327" w:rsidRDefault="00DC7E94" w:rsidP="00DE411B">
            <w:pPr>
              <w:jc w:val="center"/>
              <w:rPr>
                <w:b/>
              </w:rPr>
            </w:pPr>
            <w:r w:rsidRPr="00D51327">
              <w:rPr>
                <w:b/>
              </w:rPr>
              <w:t xml:space="preserve">4 </w:t>
            </w:r>
          </w:p>
          <w:p w:rsidR="00DC7E94" w:rsidRPr="00D51327" w:rsidRDefault="00DC7E94" w:rsidP="00DE411B">
            <w:pPr>
              <w:jc w:val="center"/>
              <w:rPr>
                <w:b/>
              </w:rPr>
            </w:pPr>
            <w:r w:rsidRPr="00D51327">
              <w:rPr>
                <w:b/>
              </w:rPr>
              <w:t>кл.</w:t>
            </w:r>
          </w:p>
        </w:tc>
        <w:tc>
          <w:tcPr>
            <w:tcW w:w="205" w:type="pct"/>
            <w:gridSpan w:val="2"/>
            <w:vAlign w:val="center"/>
          </w:tcPr>
          <w:p w:rsidR="00DC7E94" w:rsidRPr="00D51327" w:rsidRDefault="00DC7E94" w:rsidP="00DE411B">
            <w:pPr>
              <w:jc w:val="center"/>
              <w:rPr>
                <w:b/>
              </w:rPr>
            </w:pPr>
            <w:r w:rsidRPr="00D51327">
              <w:rPr>
                <w:b/>
              </w:rPr>
              <w:t>5 кл.</w:t>
            </w:r>
          </w:p>
        </w:tc>
        <w:tc>
          <w:tcPr>
            <w:tcW w:w="235" w:type="pct"/>
            <w:vAlign w:val="center"/>
          </w:tcPr>
          <w:p w:rsidR="00DC7E94" w:rsidRPr="00D51327" w:rsidRDefault="00DC7E94" w:rsidP="00DE411B">
            <w:pPr>
              <w:jc w:val="center"/>
              <w:rPr>
                <w:b/>
              </w:rPr>
            </w:pPr>
            <w:r w:rsidRPr="00D51327">
              <w:rPr>
                <w:b/>
              </w:rPr>
              <w:t xml:space="preserve">6 </w:t>
            </w:r>
          </w:p>
          <w:p w:rsidR="00DC7E94" w:rsidRPr="00D51327" w:rsidRDefault="00DC7E94" w:rsidP="00DE411B">
            <w:pPr>
              <w:jc w:val="center"/>
              <w:rPr>
                <w:b/>
              </w:rPr>
            </w:pPr>
            <w:r w:rsidRPr="00D51327">
              <w:rPr>
                <w:b/>
              </w:rPr>
              <w:t>кл.</w:t>
            </w:r>
          </w:p>
        </w:tc>
        <w:tc>
          <w:tcPr>
            <w:tcW w:w="243" w:type="pct"/>
            <w:vAlign w:val="center"/>
          </w:tcPr>
          <w:p w:rsidR="00DC7E94" w:rsidRPr="00D51327" w:rsidRDefault="00DC7E94" w:rsidP="00DE411B">
            <w:pPr>
              <w:jc w:val="center"/>
              <w:rPr>
                <w:b/>
              </w:rPr>
            </w:pPr>
            <w:r w:rsidRPr="00D51327">
              <w:rPr>
                <w:b/>
              </w:rPr>
              <w:t xml:space="preserve">7 </w:t>
            </w:r>
          </w:p>
          <w:p w:rsidR="00DC7E94" w:rsidRPr="00D51327" w:rsidRDefault="00DC7E94" w:rsidP="00DE411B">
            <w:pPr>
              <w:jc w:val="center"/>
              <w:rPr>
                <w:b/>
              </w:rPr>
            </w:pPr>
            <w:r w:rsidRPr="00D51327">
              <w:rPr>
                <w:b/>
              </w:rPr>
              <w:t>кл.</w:t>
            </w:r>
          </w:p>
        </w:tc>
        <w:tc>
          <w:tcPr>
            <w:tcW w:w="222" w:type="pct"/>
            <w:vAlign w:val="center"/>
          </w:tcPr>
          <w:p w:rsidR="00DC7E94" w:rsidRPr="00D51327" w:rsidRDefault="00DC7E94" w:rsidP="00DE411B">
            <w:pPr>
              <w:jc w:val="center"/>
              <w:rPr>
                <w:b/>
              </w:rPr>
            </w:pPr>
            <w:r w:rsidRPr="00D51327">
              <w:rPr>
                <w:b/>
              </w:rPr>
              <w:t>8 кл.</w:t>
            </w:r>
          </w:p>
        </w:tc>
        <w:tc>
          <w:tcPr>
            <w:tcW w:w="226" w:type="pct"/>
            <w:vAlign w:val="center"/>
          </w:tcPr>
          <w:p w:rsidR="00DC7E94" w:rsidRPr="00D51327" w:rsidRDefault="00DC7E94" w:rsidP="00DE411B">
            <w:pPr>
              <w:ind w:right="-57"/>
              <w:jc w:val="center"/>
              <w:rPr>
                <w:b/>
              </w:rPr>
            </w:pPr>
            <w:r w:rsidRPr="00D51327">
              <w:rPr>
                <w:b/>
              </w:rPr>
              <w:t xml:space="preserve">9 </w:t>
            </w:r>
          </w:p>
          <w:p w:rsidR="00DC7E94" w:rsidRPr="00D51327" w:rsidRDefault="00DC7E94" w:rsidP="00DE411B">
            <w:pPr>
              <w:ind w:right="-57"/>
              <w:jc w:val="center"/>
              <w:rPr>
                <w:b/>
              </w:rPr>
            </w:pPr>
            <w:r w:rsidRPr="00D51327">
              <w:rPr>
                <w:b/>
              </w:rPr>
              <w:t>кл.</w:t>
            </w:r>
          </w:p>
        </w:tc>
        <w:tc>
          <w:tcPr>
            <w:tcW w:w="1113" w:type="pct"/>
            <w:gridSpan w:val="2"/>
            <w:vAlign w:val="center"/>
          </w:tcPr>
          <w:p w:rsidR="00DC7E94" w:rsidRPr="00D51327" w:rsidRDefault="00DC7E94" w:rsidP="00DE411B">
            <w:pPr>
              <w:jc w:val="center"/>
              <w:rPr>
                <w:b/>
              </w:rPr>
            </w:pPr>
            <w:r w:rsidRPr="00D51327">
              <w:rPr>
                <w:b/>
              </w:rPr>
              <w:t>10 - 11</w:t>
            </w:r>
          </w:p>
          <w:p w:rsidR="00DC7E94" w:rsidRPr="00D51327" w:rsidRDefault="00DC7E94" w:rsidP="00DE411B">
            <w:pPr>
              <w:jc w:val="center"/>
              <w:rPr>
                <w:b/>
              </w:rPr>
            </w:pPr>
            <w:r w:rsidRPr="00D51327">
              <w:rPr>
                <w:b/>
              </w:rPr>
              <w:t>кл.</w:t>
            </w:r>
          </w:p>
        </w:tc>
      </w:tr>
      <w:tr w:rsidR="00DC7E94" w:rsidRPr="00D51327" w:rsidTr="00DE411B">
        <w:trPr>
          <w:trHeight w:hRule="exact" w:val="651"/>
        </w:trPr>
        <w:tc>
          <w:tcPr>
            <w:tcW w:w="884" w:type="pct"/>
            <w:tcBorders>
              <w:right w:val="single" w:sz="4" w:space="0" w:color="auto"/>
            </w:tcBorders>
            <w:vAlign w:val="center"/>
          </w:tcPr>
          <w:p w:rsidR="00DC7E94" w:rsidRPr="00D51327" w:rsidRDefault="00DC7E94" w:rsidP="00DE411B">
            <w:pPr>
              <w:jc w:val="center"/>
              <w:rPr>
                <w:b/>
              </w:rPr>
            </w:pPr>
            <w:r w:rsidRPr="00D51327">
              <w:rPr>
                <w:b/>
              </w:rPr>
              <w:t>І-й етап</w:t>
            </w:r>
          </w:p>
          <w:p w:rsidR="00DC7E94" w:rsidRPr="00D51327" w:rsidRDefault="00DC7E94" w:rsidP="00DE411B">
            <w:pPr>
              <w:jc w:val="center"/>
            </w:pPr>
            <w:r w:rsidRPr="00D51327">
              <w:t>8.45-8.55</w:t>
            </w:r>
          </w:p>
        </w:tc>
        <w:tc>
          <w:tcPr>
            <w:tcW w:w="986" w:type="pct"/>
            <w:vAlign w:val="center"/>
          </w:tcPr>
          <w:p w:rsidR="00DC7E94" w:rsidRPr="00D51327" w:rsidRDefault="00DC7E94" w:rsidP="00DE411B">
            <w:pPr>
              <w:ind w:left="80" w:right="200"/>
              <w:jc w:val="center"/>
            </w:pPr>
            <w:r w:rsidRPr="00D51327">
              <w:t>Збір керівного складу</w:t>
            </w:r>
          </w:p>
        </w:tc>
        <w:tc>
          <w:tcPr>
            <w:tcW w:w="3129" w:type="pct"/>
            <w:gridSpan w:val="11"/>
            <w:vAlign w:val="center"/>
          </w:tcPr>
          <w:p w:rsidR="00DC7E94" w:rsidRPr="00D51327" w:rsidRDefault="00DC7E94" w:rsidP="00DE411B">
            <w:pPr>
              <w:ind w:left="40"/>
              <w:jc w:val="center"/>
            </w:pPr>
          </w:p>
        </w:tc>
      </w:tr>
      <w:tr w:rsidR="00DC7E94" w:rsidRPr="00D51327" w:rsidTr="00DE411B">
        <w:trPr>
          <w:trHeight w:hRule="exact" w:val="991"/>
        </w:trPr>
        <w:tc>
          <w:tcPr>
            <w:tcW w:w="884" w:type="pct"/>
            <w:tcBorders>
              <w:right w:val="single" w:sz="4" w:space="0" w:color="auto"/>
            </w:tcBorders>
            <w:vAlign w:val="center"/>
          </w:tcPr>
          <w:p w:rsidR="00DC7E94" w:rsidRPr="00D51327" w:rsidRDefault="00DC7E94" w:rsidP="00DE411B">
            <w:pPr>
              <w:jc w:val="center"/>
            </w:pPr>
            <w:r w:rsidRPr="00D51327">
              <w:t>9.00-9.15</w:t>
            </w:r>
          </w:p>
        </w:tc>
        <w:tc>
          <w:tcPr>
            <w:tcW w:w="986" w:type="pct"/>
            <w:vAlign w:val="center"/>
          </w:tcPr>
          <w:p w:rsidR="00DC7E94" w:rsidRPr="00D51327" w:rsidRDefault="00DC7E94" w:rsidP="00DE411B">
            <w:pPr>
              <w:ind w:left="80" w:right="200"/>
              <w:jc w:val="center"/>
            </w:pPr>
            <w:r w:rsidRPr="00D51327">
              <w:t>Інформація про заходи «Дня ЦЗ», ОТ та ТВВП</w:t>
            </w:r>
          </w:p>
        </w:tc>
        <w:tc>
          <w:tcPr>
            <w:tcW w:w="3129" w:type="pct"/>
            <w:gridSpan w:val="11"/>
            <w:vAlign w:val="center"/>
          </w:tcPr>
          <w:p w:rsidR="00DC7E94" w:rsidRPr="00D51327" w:rsidRDefault="00DC7E94" w:rsidP="00DE411B">
            <w:pPr>
              <w:ind w:left="40"/>
              <w:jc w:val="center"/>
            </w:pPr>
            <w:r w:rsidRPr="00D51327">
              <w:t>Збір постійного складу та учнів на загальношкільну лінійку</w:t>
            </w:r>
          </w:p>
        </w:tc>
      </w:tr>
      <w:tr w:rsidR="00DC7E94" w:rsidRPr="00D51327" w:rsidTr="00DE411B">
        <w:trPr>
          <w:trHeight w:hRule="exact" w:val="421"/>
        </w:trPr>
        <w:tc>
          <w:tcPr>
            <w:tcW w:w="884" w:type="pct"/>
            <w:tcBorders>
              <w:right w:val="single" w:sz="4" w:space="0" w:color="auto"/>
            </w:tcBorders>
            <w:vAlign w:val="center"/>
          </w:tcPr>
          <w:p w:rsidR="00DC7E94" w:rsidRPr="00D51327" w:rsidRDefault="00DC7E94" w:rsidP="00DE411B">
            <w:pPr>
              <w:jc w:val="center"/>
            </w:pPr>
            <w:r w:rsidRPr="00D51327">
              <w:t>9.20- 9.35</w:t>
            </w:r>
          </w:p>
        </w:tc>
        <w:tc>
          <w:tcPr>
            <w:tcW w:w="4116" w:type="pct"/>
            <w:gridSpan w:val="12"/>
            <w:tcBorders>
              <w:left w:val="single" w:sz="4" w:space="0" w:color="auto"/>
            </w:tcBorders>
            <w:vAlign w:val="center"/>
          </w:tcPr>
          <w:p w:rsidR="00DC7E94" w:rsidRPr="00D51327" w:rsidRDefault="00DC7E94" w:rsidP="00DE411B">
            <w:pPr>
              <w:ind w:left="40"/>
              <w:jc w:val="center"/>
            </w:pPr>
            <w:r w:rsidRPr="00D51327">
              <w:t>Урочиста лінійка. Відкриття «Дня Цивільного захисту» в школі</w:t>
            </w:r>
          </w:p>
        </w:tc>
      </w:tr>
      <w:tr w:rsidR="00DC7E94" w:rsidRPr="00D51327" w:rsidTr="00DE411B">
        <w:trPr>
          <w:trHeight w:hRule="exact" w:val="1702"/>
        </w:trPr>
        <w:tc>
          <w:tcPr>
            <w:tcW w:w="884" w:type="pct"/>
            <w:vAlign w:val="center"/>
          </w:tcPr>
          <w:p w:rsidR="00DC7E94" w:rsidRPr="00D51327" w:rsidRDefault="00DC7E94" w:rsidP="00DE411B">
            <w:pPr>
              <w:jc w:val="center"/>
              <w:rPr>
                <w:b/>
              </w:rPr>
            </w:pPr>
            <w:r w:rsidRPr="00D51327">
              <w:rPr>
                <w:b/>
              </w:rPr>
              <w:t>ІІ-й етап</w:t>
            </w:r>
          </w:p>
          <w:p w:rsidR="00DC7E94" w:rsidRPr="00D51327" w:rsidRDefault="00DC7E94" w:rsidP="00DE411B">
            <w:pPr>
              <w:jc w:val="center"/>
            </w:pPr>
            <w:r w:rsidRPr="00D51327">
              <w:t>Проведення планових занять</w:t>
            </w:r>
          </w:p>
          <w:p w:rsidR="00DC7E94" w:rsidRPr="00D51327" w:rsidRDefault="00DC7E94" w:rsidP="00DE411B">
            <w:pPr>
              <w:jc w:val="center"/>
            </w:pPr>
            <w:r w:rsidRPr="00D51327">
              <w:t>9.45-10.30</w:t>
            </w:r>
          </w:p>
          <w:p w:rsidR="00DC7E94" w:rsidRPr="00D51327" w:rsidRDefault="00DC7E94" w:rsidP="00DE411B">
            <w:pPr>
              <w:jc w:val="center"/>
            </w:pPr>
            <w:r w:rsidRPr="00D51327">
              <w:t>1-й урок</w:t>
            </w:r>
          </w:p>
        </w:tc>
        <w:tc>
          <w:tcPr>
            <w:tcW w:w="986" w:type="pct"/>
            <w:vAlign w:val="center"/>
          </w:tcPr>
          <w:p w:rsidR="00DC7E94" w:rsidRPr="00D51327" w:rsidRDefault="00DC7E94" w:rsidP="00DE411B">
            <w:pPr>
              <w:jc w:val="center"/>
            </w:pPr>
            <w:r w:rsidRPr="00D51327">
              <w:t>Контроль проведення відкритих уроків тощо…</w:t>
            </w:r>
          </w:p>
        </w:tc>
        <w:tc>
          <w:tcPr>
            <w:tcW w:w="2025" w:type="pct"/>
            <w:gridSpan w:val="10"/>
            <w:tcBorders>
              <w:right w:val="single" w:sz="4" w:space="0" w:color="auto"/>
            </w:tcBorders>
            <w:vAlign w:val="center"/>
          </w:tcPr>
          <w:p w:rsidR="00DC7E94" w:rsidRPr="00D51327" w:rsidRDefault="00DC7E94" w:rsidP="00DE411B">
            <w:pPr>
              <w:jc w:val="center"/>
            </w:pPr>
            <w:r w:rsidRPr="00D51327">
              <w:t>Проведення:</w:t>
            </w:r>
          </w:p>
          <w:p w:rsidR="00DC7E94" w:rsidRPr="00D51327" w:rsidRDefault="00DC7E94" w:rsidP="00DE411B">
            <w:pPr>
              <w:ind w:left="33"/>
              <w:contextualSpacing/>
            </w:pPr>
            <w:r w:rsidRPr="00D51327">
              <w:rPr>
                <w:rStyle w:val="FontStyle13"/>
                <w:szCs w:val="24"/>
                <w:lang w:eastAsia="uk-UA"/>
              </w:rPr>
              <w:t xml:space="preserve">- </w:t>
            </w:r>
            <w:r w:rsidRPr="00D51327">
              <w:t>відкритих уроків та виховних годин за тематикою ЦЗ;</w:t>
            </w:r>
          </w:p>
          <w:p w:rsidR="00DC7E94" w:rsidRPr="00D51327" w:rsidRDefault="00DC7E94" w:rsidP="00DE411B">
            <w:pPr>
              <w:ind w:left="33"/>
              <w:contextualSpacing/>
            </w:pPr>
            <w:r w:rsidRPr="00D51327">
              <w:t>- відкритих уроків в рамках вивчення предметів «Основи здоров’я» та «Захист Вітчизни»;</w:t>
            </w:r>
          </w:p>
          <w:p w:rsidR="00DC7E94" w:rsidRPr="00D51327" w:rsidRDefault="00DC7E94" w:rsidP="00DE411B">
            <w:pPr>
              <w:jc w:val="center"/>
            </w:pPr>
          </w:p>
        </w:tc>
        <w:tc>
          <w:tcPr>
            <w:tcW w:w="1104" w:type="pct"/>
            <w:tcBorders>
              <w:left w:val="single" w:sz="4" w:space="0" w:color="auto"/>
            </w:tcBorders>
            <w:vAlign w:val="center"/>
          </w:tcPr>
          <w:p w:rsidR="00DC7E94" w:rsidRPr="00D51327" w:rsidRDefault="00DC7E94" w:rsidP="00DE411B">
            <w:pPr>
              <w:jc w:val="center"/>
            </w:pPr>
            <w:r w:rsidRPr="00D51327">
              <w:t>Проведення відкритого уроку за тематикою «Медико-санітарна підготовка»</w:t>
            </w:r>
          </w:p>
        </w:tc>
      </w:tr>
      <w:tr w:rsidR="00DC7E94" w:rsidRPr="00D51327" w:rsidTr="00DE411B">
        <w:trPr>
          <w:trHeight w:hRule="exact" w:val="885"/>
        </w:trPr>
        <w:tc>
          <w:tcPr>
            <w:tcW w:w="884" w:type="pct"/>
            <w:vAlign w:val="center"/>
          </w:tcPr>
          <w:p w:rsidR="00DC7E94" w:rsidRPr="00D51327" w:rsidRDefault="00DC7E94" w:rsidP="00DE411B">
            <w:pPr>
              <w:jc w:val="center"/>
            </w:pPr>
            <w:r w:rsidRPr="00D51327">
              <w:t>10.30-10.40</w:t>
            </w:r>
          </w:p>
          <w:p w:rsidR="00DC7E94" w:rsidRPr="00D51327" w:rsidRDefault="00DC7E94" w:rsidP="00DE411B">
            <w:pPr>
              <w:jc w:val="center"/>
            </w:pPr>
            <w:r w:rsidRPr="00D51327">
              <w:t>перерва</w:t>
            </w:r>
          </w:p>
        </w:tc>
        <w:tc>
          <w:tcPr>
            <w:tcW w:w="986" w:type="pct"/>
            <w:vAlign w:val="center"/>
          </w:tcPr>
          <w:p w:rsidR="00DC7E94" w:rsidRPr="00D51327" w:rsidRDefault="00DC7E94" w:rsidP="00DE411B">
            <w:pPr>
              <w:ind w:left="80" w:right="200"/>
              <w:jc w:val="center"/>
            </w:pPr>
          </w:p>
        </w:tc>
        <w:tc>
          <w:tcPr>
            <w:tcW w:w="3129" w:type="pct"/>
            <w:gridSpan w:val="11"/>
            <w:vAlign w:val="center"/>
          </w:tcPr>
          <w:p w:rsidR="00DC7E94" w:rsidRPr="00D51327" w:rsidRDefault="00DC7E94" w:rsidP="00DE411B">
            <w:pPr>
              <w:ind w:left="40"/>
              <w:jc w:val="center"/>
            </w:pPr>
            <w:r w:rsidRPr="00D51327">
              <w:t>Прослуховування радіогазети, присвяченої «Дню ЦЗ»</w:t>
            </w:r>
          </w:p>
        </w:tc>
      </w:tr>
      <w:tr w:rsidR="00DC7E94" w:rsidRPr="00D51327" w:rsidTr="00DE411B">
        <w:trPr>
          <w:trHeight w:hRule="exact" w:val="2658"/>
        </w:trPr>
        <w:tc>
          <w:tcPr>
            <w:tcW w:w="884" w:type="pct"/>
            <w:vAlign w:val="center"/>
          </w:tcPr>
          <w:p w:rsidR="00DC7E94" w:rsidRPr="00D51327" w:rsidRDefault="00DC7E94" w:rsidP="00DE411B">
            <w:pPr>
              <w:pStyle w:val="FR2"/>
              <w:jc w:val="center"/>
              <w:rPr>
                <w:rFonts w:ascii="Times New Roman" w:hAnsi="Times New Roman" w:cs="Times New Roman"/>
                <w:sz w:val="28"/>
                <w:szCs w:val="28"/>
              </w:rPr>
            </w:pPr>
            <w:r w:rsidRPr="00D51327">
              <w:rPr>
                <w:rFonts w:ascii="Times New Roman" w:hAnsi="Times New Roman" w:cs="Times New Roman"/>
                <w:sz w:val="28"/>
                <w:szCs w:val="28"/>
              </w:rPr>
              <w:t>10.40-11.25</w:t>
            </w:r>
          </w:p>
          <w:p w:rsidR="00DC7E94" w:rsidRPr="00D51327" w:rsidRDefault="00DC7E94" w:rsidP="00DE411B">
            <w:pPr>
              <w:pStyle w:val="FR2"/>
              <w:jc w:val="center"/>
              <w:rPr>
                <w:rFonts w:ascii="Times New Roman" w:hAnsi="Times New Roman" w:cs="Times New Roman"/>
                <w:sz w:val="28"/>
                <w:szCs w:val="28"/>
              </w:rPr>
            </w:pPr>
            <w:r w:rsidRPr="00D51327">
              <w:rPr>
                <w:rFonts w:ascii="Times New Roman" w:hAnsi="Times New Roman" w:cs="Times New Roman"/>
                <w:sz w:val="28"/>
                <w:szCs w:val="28"/>
              </w:rPr>
              <w:t>2-й урок</w:t>
            </w:r>
          </w:p>
          <w:p w:rsidR="00DC7E94" w:rsidRPr="00D51327" w:rsidRDefault="00DC7E94" w:rsidP="00DE411B">
            <w:pPr>
              <w:jc w:val="center"/>
            </w:pPr>
          </w:p>
        </w:tc>
        <w:tc>
          <w:tcPr>
            <w:tcW w:w="986" w:type="pct"/>
            <w:vAlign w:val="center"/>
          </w:tcPr>
          <w:p w:rsidR="00DC7E94" w:rsidRPr="00D51327" w:rsidRDefault="00DC7E94" w:rsidP="00DE411B">
            <w:pPr>
              <w:ind w:left="80" w:right="-38"/>
              <w:jc w:val="center"/>
            </w:pPr>
            <w:r w:rsidRPr="00D51327">
              <w:t>Презентація документів з організації і проведення «Дня ЦЗ»</w:t>
            </w:r>
          </w:p>
          <w:p w:rsidR="00DC7E94" w:rsidRPr="00D51327" w:rsidRDefault="00DC7E94" w:rsidP="00DE411B">
            <w:pPr>
              <w:pStyle w:val="FR2"/>
              <w:tabs>
                <w:tab w:val="left" w:pos="1600"/>
              </w:tabs>
              <w:ind w:left="80" w:hanging="80"/>
              <w:jc w:val="center"/>
              <w:rPr>
                <w:rFonts w:ascii="Times New Roman" w:hAnsi="Times New Roman" w:cs="Times New Roman"/>
                <w:sz w:val="28"/>
                <w:szCs w:val="28"/>
              </w:rPr>
            </w:pPr>
            <w:r w:rsidRPr="00D51327">
              <w:rPr>
                <w:rFonts w:ascii="Times New Roman" w:hAnsi="Times New Roman" w:cs="Times New Roman"/>
                <w:sz w:val="28"/>
                <w:szCs w:val="28"/>
              </w:rPr>
              <w:t>Ознайомлення з новітніми засобами захисту органів дихання та шкіри</w:t>
            </w:r>
          </w:p>
        </w:tc>
        <w:tc>
          <w:tcPr>
            <w:tcW w:w="1790" w:type="pct"/>
            <w:gridSpan w:val="8"/>
            <w:tcBorders>
              <w:right w:val="single" w:sz="4" w:space="0" w:color="auto"/>
            </w:tcBorders>
            <w:vAlign w:val="center"/>
          </w:tcPr>
          <w:p w:rsidR="00DC7E94" w:rsidRPr="00D51327" w:rsidRDefault="00DC7E94" w:rsidP="00DE411B">
            <w:pPr>
              <w:ind w:left="40"/>
              <w:jc w:val="center"/>
            </w:pPr>
            <w:r w:rsidRPr="00D51327">
              <w:t>Заняття за розкладом</w:t>
            </w:r>
          </w:p>
        </w:tc>
        <w:tc>
          <w:tcPr>
            <w:tcW w:w="1339" w:type="pct"/>
            <w:gridSpan w:val="3"/>
            <w:tcBorders>
              <w:left w:val="single" w:sz="4" w:space="0" w:color="auto"/>
            </w:tcBorders>
            <w:vAlign w:val="center"/>
          </w:tcPr>
          <w:p w:rsidR="00DC7E94" w:rsidRPr="00D51327" w:rsidRDefault="00DC7E94" w:rsidP="00DE411B">
            <w:pPr>
              <w:jc w:val="center"/>
            </w:pPr>
            <w:r w:rsidRPr="00D51327">
              <w:t>Зустріч з представниками ДСНС та ветеранами</w:t>
            </w:r>
          </w:p>
        </w:tc>
      </w:tr>
      <w:tr w:rsidR="00DC7E94" w:rsidRPr="00D51327" w:rsidTr="00DE411B">
        <w:trPr>
          <w:trHeight w:hRule="exact" w:val="1408"/>
        </w:trPr>
        <w:tc>
          <w:tcPr>
            <w:tcW w:w="884" w:type="pct"/>
            <w:vAlign w:val="center"/>
          </w:tcPr>
          <w:p w:rsidR="00DC7E94" w:rsidRPr="00D51327" w:rsidRDefault="00DC7E94" w:rsidP="00DE411B">
            <w:pPr>
              <w:jc w:val="center"/>
            </w:pPr>
            <w:r w:rsidRPr="00D51327">
              <w:t>11.25-11.40</w:t>
            </w:r>
          </w:p>
          <w:p w:rsidR="00DC7E94" w:rsidRPr="00D51327" w:rsidRDefault="00DC7E94" w:rsidP="00DE411B">
            <w:pPr>
              <w:jc w:val="center"/>
            </w:pPr>
            <w:r w:rsidRPr="00D51327">
              <w:t>перерва</w:t>
            </w:r>
          </w:p>
        </w:tc>
        <w:tc>
          <w:tcPr>
            <w:tcW w:w="986" w:type="pct"/>
            <w:vAlign w:val="center"/>
          </w:tcPr>
          <w:p w:rsidR="00DC7E94" w:rsidRPr="00D51327" w:rsidRDefault="00DC7E94" w:rsidP="00DE411B">
            <w:pPr>
              <w:ind w:left="79" w:right="198"/>
              <w:jc w:val="center"/>
            </w:pPr>
            <w:r w:rsidRPr="00D51327">
              <w:t>Надання допомоги структурним підрозділам</w:t>
            </w:r>
          </w:p>
        </w:tc>
        <w:tc>
          <w:tcPr>
            <w:tcW w:w="1569" w:type="pct"/>
            <w:gridSpan w:val="7"/>
            <w:vAlign w:val="center"/>
          </w:tcPr>
          <w:p w:rsidR="00DC7E94" w:rsidRPr="00D51327" w:rsidRDefault="00DC7E94" w:rsidP="00DE411B">
            <w:pPr>
              <w:jc w:val="center"/>
              <w:rPr>
                <w:b/>
              </w:rPr>
            </w:pPr>
          </w:p>
        </w:tc>
        <w:tc>
          <w:tcPr>
            <w:tcW w:w="1561" w:type="pct"/>
            <w:gridSpan w:val="4"/>
            <w:vAlign w:val="center"/>
          </w:tcPr>
          <w:p w:rsidR="00DC7E94" w:rsidRPr="00D51327" w:rsidRDefault="00DC7E94" w:rsidP="00DE411B">
            <w:pPr>
              <w:ind w:left="40"/>
              <w:jc w:val="center"/>
            </w:pPr>
            <w:r w:rsidRPr="00D51327">
              <w:t>Ознайомлення з новітніми засобами захисту органів дихання та шкіри</w:t>
            </w:r>
          </w:p>
        </w:tc>
      </w:tr>
      <w:tr w:rsidR="00DC7E94" w:rsidRPr="00D51327" w:rsidTr="00DE411B">
        <w:trPr>
          <w:trHeight w:hRule="exact" w:val="990"/>
        </w:trPr>
        <w:tc>
          <w:tcPr>
            <w:tcW w:w="884" w:type="pct"/>
            <w:vAlign w:val="center"/>
          </w:tcPr>
          <w:p w:rsidR="00DC7E94" w:rsidRPr="00D51327" w:rsidRDefault="00DC7E94" w:rsidP="00DE411B">
            <w:pPr>
              <w:jc w:val="center"/>
            </w:pPr>
            <w:r w:rsidRPr="00D51327">
              <w:t>11.45-12.30</w:t>
            </w:r>
          </w:p>
          <w:p w:rsidR="00DC7E94" w:rsidRPr="00D51327" w:rsidRDefault="00DC7E94" w:rsidP="00DE411B">
            <w:pPr>
              <w:jc w:val="center"/>
            </w:pPr>
            <w:r w:rsidRPr="00D51327">
              <w:t>3-й урок</w:t>
            </w:r>
          </w:p>
        </w:tc>
        <w:tc>
          <w:tcPr>
            <w:tcW w:w="986" w:type="pct"/>
            <w:vAlign w:val="center"/>
          </w:tcPr>
          <w:p w:rsidR="00DC7E94" w:rsidRPr="00D51327" w:rsidRDefault="00DC7E94" w:rsidP="00DE411B">
            <w:pPr>
              <w:ind w:left="80" w:right="200"/>
              <w:jc w:val="center"/>
            </w:pPr>
            <w:r w:rsidRPr="00D51327">
              <w:t>Огляд стінних газет, плакатів</w:t>
            </w:r>
          </w:p>
        </w:tc>
        <w:tc>
          <w:tcPr>
            <w:tcW w:w="908" w:type="pct"/>
            <w:gridSpan w:val="4"/>
            <w:tcBorders>
              <w:right w:val="single" w:sz="4" w:space="0" w:color="auto"/>
            </w:tcBorders>
            <w:vAlign w:val="center"/>
          </w:tcPr>
          <w:p w:rsidR="00DC7E94" w:rsidRPr="00D51327" w:rsidRDefault="00DC7E94" w:rsidP="00DE411B">
            <w:pPr>
              <w:jc w:val="center"/>
            </w:pPr>
            <w:r w:rsidRPr="00D51327">
              <w:t>Вікторини за тематикою предмета «Основи здоров’я»</w:t>
            </w:r>
          </w:p>
        </w:tc>
        <w:tc>
          <w:tcPr>
            <w:tcW w:w="1109" w:type="pct"/>
            <w:gridSpan w:val="5"/>
            <w:tcBorders>
              <w:left w:val="single" w:sz="4" w:space="0" w:color="auto"/>
            </w:tcBorders>
            <w:vAlign w:val="center"/>
          </w:tcPr>
          <w:p w:rsidR="00DC7E94" w:rsidRPr="00D51327" w:rsidRDefault="00DC7E94" w:rsidP="00DE411B">
            <w:pPr>
              <w:jc w:val="center"/>
            </w:pPr>
            <w:r w:rsidRPr="00D51327">
              <w:t>Виступ  агітбригади – членів ДЮП</w:t>
            </w:r>
          </w:p>
        </w:tc>
        <w:tc>
          <w:tcPr>
            <w:tcW w:w="1113" w:type="pct"/>
            <w:gridSpan w:val="2"/>
            <w:vAlign w:val="center"/>
          </w:tcPr>
          <w:p w:rsidR="00DC7E94" w:rsidRPr="00D51327" w:rsidRDefault="00DC7E94" w:rsidP="00DE411B">
            <w:pPr>
              <w:jc w:val="center"/>
            </w:pPr>
            <w:r w:rsidRPr="00D51327">
              <w:t>Воєнізована естафета</w:t>
            </w:r>
          </w:p>
        </w:tc>
      </w:tr>
      <w:tr w:rsidR="00DC7E94" w:rsidRPr="00D51327" w:rsidTr="00DE411B">
        <w:trPr>
          <w:trHeight w:hRule="exact" w:val="990"/>
        </w:trPr>
        <w:tc>
          <w:tcPr>
            <w:tcW w:w="884" w:type="pct"/>
            <w:vAlign w:val="center"/>
          </w:tcPr>
          <w:p w:rsidR="00DC7E94" w:rsidRPr="00D51327" w:rsidRDefault="00DC7E94" w:rsidP="00DE411B">
            <w:pPr>
              <w:jc w:val="center"/>
            </w:pPr>
            <w:r w:rsidRPr="00D51327">
              <w:t>12.30-12.40</w:t>
            </w:r>
          </w:p>
          <w:p w:rsidR="00DC7E94" w:rsidRPr="00D51327" w:rsidRDefault="00DC7E94" w:rsidP="00DE411B">
            <w:pPr>
              <w:jc w:val="center"/>
            </w:pPr>
            <w:r w:rsidRPr="00D51327">
              <w:t>перерва</w:t>
            </w:r>
          </w:p>
        </w:tc>
        <w:tc>
          <w:tcPr>
            <w:tcW w:w="4116" w:type="pct"/>
            <w:gridSpan w:val="12"/>
            <w:vAlign w:val="center"/>
          </w:tcPr>
          <w:p w:rsidR="00DC7E94" w:rsidRPr="00D51327" w:rsidRDefault="00DC7E94" w:rsidP="00DE411B">
            <w:pPr>
              <w:tabs>
                <w:tab w:val="left" w:pos="960"/>
                <w:tab w:val="left" w:pos="2760"/>
              </w:tabs>
              <w:jc w:val="center"/>
              <w:rPr>
                <w:b/>
              </w:rPr>
            </w:pPr>
            <w:r w:rsidRPr="00D51327">
              <w:rPr>
                <w:b/>
              </w:rPr>
              <w:t>Дії за сигналом  «Увага всім» та словесної інформації</w:t>
            </w:r>
          </w:p>
          <w:p w:rsidR="00DC7E94" w:rsidRPr="00D51327" w:rsidRDefault="00DC7E94" w:rsidP="00DE411B">
            <w:pPr>
              <w:tabs>
                <w:tab w:val="left" w:pos="960"/>
                <w:tab w:val="left" w:pos="2760"/>
              </w:tabs>
              <w:jc w:val="center"/>
            </w:pPr>
            <w:r w:rsidRPr="00D51327">
              <w:rPr>
                <w:b/>
              </w:rPr>
              <w:t xml:space="preserve">Об’єктове тренування, тренування з відпрацювання дій на випадок пожежі </w:t>
            </w:r>
          </w:p>
        </w:tc>
      </w:tr>
      <w:tr w:rsidR="00DC7E94" w:rsidRPr="00D51327" w:rsidTr="00DE411B">
        <w:trPr>
          <w:trHeight w:hRule="exact" w:val="2658"/>
        </w:trPr>
        <w:tc>
          <w:tcPr>
            <w:tcW w:w="884" w:type="pct"/>
            <w:vAlign w:val="center"/>
          </w:tcPr>
          <w:p w:rsidR="00DC7E94" w:rsidRPr="00D51327" w:rsidRDefault="00DC7E94" w:rsidP="00DE411B">
            <w:pPr>
              <w:jc w:val="center"/>
              <w:rPr>
                <w:b/>
              </w:rPr>
            </w:pPr>
            <w:r w:rsidRPr="00D51327">
              <w:rPr>
                <w:b/>
              </w:rPr>
              <w:t>ІІІ-й етап</w:t>
            </w:r>
          </w:p>
          <w:p w:rsidR="00DC7E94" w:rsidRPr="00D51327" w:rsidRDefault="00DC7E94" w:rsidP="00DE411B">
            <w:pPr>
              <w:jc w:val="center"/>
            </w:pPr>
            <w:r w:rsidRPr="00D51327">
              <w:t>Дії керівного складу ЦЗ школи щодо запобігання виникнення НС (штормове попередження)</w:t>
            </w:r>
          </w:p>
          <w:p w:rsidR="00DC7E94" w:rsidRPr="00D51327" w:rsidRDefault="00DC7E94" w:rsidP="00DE411B">
            <w:pPr>
              <w:jc w:val="center"/>
            </w:pPr>
            <w:r w:rsidRPr="00D51327">
              <w:t>з 12.40</w:t>
            </w:r>
          </w:p>
        </w:tc>
        <w:tc>
          <w:tcPr>
            <w:tcW w:w="986" w:type="pct"/>
            <w:tcBorders>
              <w:right w:val="single" w:sz="4" w:space="0" w:color="auto"/>
            </w:tcBorders>
            <w:vAlign w:val="center"/>
          </w:tcPr>
          <w:p w:rsidR="00DC7E94" w:rsidRPr="00D51327" w:rsidRDefault="00DC7E94" w:rsidP="00DE411B">
            <w:pPr>
              <w:jc w:val="center"/>
            </w:pPr>
            <w:r w:rsidRPr="00D51327">
              <w:t>Заслуховування керівного складу щодо готовності до дій, оцінка стану та прийняття рішення (доведення наказу)</w:t>
            </w:r>
          </w:p>
        </w:tc>
        <w:tc>
          <w:tcPr>
            <w:tcW w:w="3129" w:type="pct"/>
            <w:gridSpan w:val="11"/>
            <w:tcBorders>
              <w:left w:val="single" w:sz="4" w:space="0" w:color="auto"/>
            </w:tcBorders>
            <w:vAlign w:val="center"/>
          </w:tcPr>
          <w:p w:rsidR="00DC7E94" w:rsidRPr="00D51327" w:rsidRDefault="00DC7E94" w:rsidP="00DE411B">
            <w:pPr>
              <w:jc w:val="center"/>
            </w:pPr>
            <w:r w:rsidRPr="00D51327">
              <w:t>Герметизація приміщень школи.</w:t>
            </w:r>
          </w:p>
          <w:p w:rsidR="00DC7E94" w:rsidRPr="00D51327" w:rsidRDefault="00DC7E94" w:rsidP="00DE411B">
            <w:pPr>
              <w:jc w:val="center"/>
            </w:pPr>
          </w:p>
        </w:tc>
      </w:tr>
      <w:tr w:rsidR="00DC7E94" w:rsidRPr="00D51327" w:rsidTr="00DE411B">
        <w:trPr>
          <w:trHeight w:hRule="exact" w:val="2197"/>
        </w:trPr>
        <w:tc>
          <w:tcPr>
            <w:tcW w:w="884" w:type="pct"/>
            <w:vAlign w:val="center"/>
          </w:tcPr>
          <w:p w:rsidR="00DC7E94" w:rsidRPr="00D51327" w:rsidRDefault="00DC7E94" w:rsidP="00DE411B">
            <w:pPr>
              <w:jc w:val="center"/>
              <w:rPr>
                <w:b/>
              </w:rPr>
            </w:pPr>
            <w:r w:rsidRPr="00D51327">
              <w:rPr>
                <w:b/>
              </w:rPr>
              <w:t>ІІІ-й етап</w:t>
            </w:r>
          </w:p>
          <w:p w:rsidR="00DC7E94" w:rsidRPr="00D51327" w:rsidRDefault="00DC7E94" w:rsidP="00DE411B">
            <w:pPr>
              <w:jc w:val="center"/>
            </w:pPr>
            <w:r w:rsidRPr="00D51327">
              <w:t>Дії постійного складу при виникненні НС</w:t>
            </w:r>
          </w:p>
          <w:p w:rsidR="00DC7E94" w:rsidRPr="00D51327" w:rsidRDefault="00DC7E94" w:rsidP="00DE411B">
            <w:pPr>
              <w:jc w:val="center"/>
            </w:pPr>
            <w:r w:rsidRPr="00D51327">
              <w:t xml:space="preserve">(пожежа) </w:t>
            </w:r>
          </w:p>
          <w:p w:rsidR="00DC7E94" w:rsidRPr="00D51327" w:rsidRDefault="00DC7E94" w:rsidP="00DE411B">
            <w:pPr>
              <w:jc w:val="center"/>
            </w:pPr>
            <w:r w:rsidRPr="00D51327">
              <w:t>з 13.00</w:t>
            </w:r>
          </w:p>
        </w:tc>
        <w:tc>
          <w:tcPr>
            <w:tcW w:w="986" w:type="pct"/>
            <w:tcBorders>
              <w:right w:val="single" w:sz="4" w:space="0" w:color="auto"/>
            </w:tcBorders>
            <w:vAlign w:val="center"/>
          </w:tcPr>
          <w:p w:rsidR="00DC7E94" w:rsidRPr="00D51327" w:rsidRDefault="00DC7E94" w:rsidP="00DE411B">
            <w:pPr>
              <w:jc w:val="center"/>
            </w:pPr>
            <w:r w:rsidRPr="00D51327">
              <w:t>Прийняття рішення на евакуацію</w:t>
            </w:r>
          </w:p>
        </w:tc>
        <w:tc>
          <w:tcPr>
            <w:tcW w:w="3129" w:type="pct"/>
            <w:gridSpan w:val="11"/>
            <w:tcBorders>
              <w:left w:val="single" w:sz="4" w:space="0" w:color="auto"/>
            </w:tcBorders>
            <w:vAlign w:val="center"/>
          </w:tcPr>
          <w:p w:rsidR="00DC7E94" w:rsidRPr="00D51327" w:rsidRDefault="00DC7E94" w:rsidP="00DE411B">
            <w:pPr>
              <w:jc w:val="center"/>
            </w:pPr>
            <w:r w:rsidRPr="00D51327">
              <w:t>Протипожежні заходи. Евакуація учнів та постійного складу.</w:t>
            </w:r>
          </w:p>
          <w:p w:rsidR="00DC7E94" w:rsidRPr="00D51327" w:rsidRDefault="00DC7E94" w:rsidP="00D85112">
            <w:pPr>
              <w:jc w:val="center"/>
            </w:pPr>
            <w:r w:rsidRPr="00D51327">
              <w:t xml:space="preserve">Робота спеціалізованих </w:t>
            </w:r>
            <w:r w:rsidRPr="00D51327">
              <w:rPr>
                <w:rStyle w:val="FontStyle13"/>
                <w:sz w:val="28"/>
                <w:szCs w:val="24"/>
                <w:lang w:eastAsia="uk-UA"/>
              </w:rPr>
              <w:t xml:space="preserve">ланок </w:t>
            </w:r>
            <w:r w:rsidRPr="00D51327">
              <w:t>за своїм призначенням</w:t>
            </w:r>
          </w:p>
        </w:tc>
      </w:tr>
      <w:tr w:rsidR="00DC7E94" w:rsidRPr="00D51327" w:rsidTr="00DE411B">
        <w:trPr>
          <w:trHeight w:hRule="exact" w:val="1813"/>
        </w:trPr>
        <w:tc>
          <w:tcPr>
            <w:tcW w:w="884" w:type="pct"/>
            <w:vAlign w:val="center"/>
          </w:tcPr>
          <w:p w:rsidR="00DC7E94" w:rsidRPr="00D51327" w:rsidRDefault="00DC7E94" w:rsidP="00DE411B">
            <w:pPr>
              <w:jc w:val="center"/>
              <w:rPr>
                <w:b/>
              </w:rPr>
            </w:pPr>
            <w:r w:rsidRPr="00D51327">
              <w:rPr>
                <w:b/>
              </w:rPr>
              <w:t>ІІІ-й етап</w:t>
            </w:r>
          </w:p>
          <w:p w:rsidR="00DC7E94" w:rsidRPr="00D51327" w:rsidRDefault="00DC7E94" w:rsidP="00DE411B">
            <w:pPr>
              <w:jc w:val="center"/>
            </w:pPr>
            <w:r w:rsidRPr="00D51327">
              <w:t>Дії учнів та постійного складу при евакуації</w:t>
            </w:r>
          </w:p>
          <w:p w:rsidR="00DC7E94" w:rsidRPr="00D51327" w:rsidRDefault="00DC7E94" w:rsidP="00DE411B">
            <w:pPr>
              <w:jc w:val="center"/>
              <w:rPr>
                <w:b/>
              </w:rPr>
            </w:pPr>
            <w:r w:rsidRPr="00D51327">
              <w:t>з 13.10</w:t>
            </w:r>
          </w:p>
        </w:tc>
        <w:tc>
          <w:tcPr>
            <w:tcW w:w="986" w:type="pct"/>
            <w:tcBorders>
              <w:right w:val="single" w:sz="4" w:space="0" w:color="auto"/>
            </w:tcBorders>
            <w:vAlign w:val="center"/>
          </w:tcPr>
          <w:p w:rsidR="00DC7E94" w:rsidRPr="00D51327" w:rsidRDefault="00DC7E94" w:rsidP="00DE411B">
            <w:pPr>
              <w:jc w:val="center"/>
            </w:pPr>
            <w:r w:rsidRPr="00D51327">
              <w:t>Робота членів комісії з питань евакуації</w:t>
            </w:r>
          </w:p>
        </w:tc>
        <w:tc>
          <w:tcPr>
            <w:tcW w:w="3129" w:type="pct"/>
            <w:gridSpan w:val="11"/>
            <w:tcBorders>
              <w:left w:val="single" w:sz="4" w:space="0" w:color="auto"/>
            </w:tcBorders>
            <w:vAlign w:val="center"/>
          </w:tcPr>
          <w:p w:rsidR="00DC7E94" w:rsidRPr="00D51327" w:rsidRDefault="00DC7E94" w:rsidP="00DE411B">
            <w:pPr>
              <w:jc w:val="center"/>
            </w:pPr>
            <w:r w:rsidRPr="00D51327">
              <w:t>Переміщення в місце тимчасового розміщення</w:t>
            </w:r>
          </w:p>
        </w:tc>
      </w:tr>
      <w:tr w:rsidR="00DC7E94" w:rsidRPr="00D51327" w:rsidTr="00DE411B">
        <w:trPr>
          <w:trHeight w:hRule="exact" w:val="1261"/>
        </w:trPr>
        <w:tc>
          <w:tcPr>
            <w:tcW w:w="884" w:type="pct"/>
            <w:vAlign w:val="center"/>
          </w:tcPr>
          <w:p w:rsidR="00DC7E94" w:rsidRPr="00D51327" w:rsidRDefault="00DC7E94" w:rsidP="00DE411B">
            <w:pPr>
              <w:jc w:val="center"/>
              <w:rPr>
                <w:b/>
              </w:rPr>
            </w:pPr>
            <w:r w:rsidRPr="00D51327">
              <w:rPr>
                <w:b/>
              </w:rPr>
              <w:t>ІІІ-й етап</w:t>
            </w:r>
          </w:p>
          <w:p w:rsidR="00DC7E94" w:rsidRPr="00D51327" w:rsidRDefault="00DC7E94" w:rsidP="00DE411B">
            <w:pPr>
              <w:jc w:val="center"/>
            </w:pPr>
          </w:p>
        </w:tc>
        <w:tc>
          <w:tcPr>
            <w:tcW w:w="986" w:type="pct"/>
            <w:tcBorders>
              <w:right w:val="single" w:sz="4" w:space="0" w:color="auto"/>
            </w:tcBorders>
            <w:vAlign w:val="center"/>
          </w:tcPr>
          <w:p w:rsidR="00DC7E94" w:rsidRPr="00D51327" w:rsidRDefault="00DC7E94" w:rsidP="00DE411B">
            <w:pPr>
              <w:jc w:val="center"/>
            </w:pPr>
            <w:r w:rsidRPr="00D51327">
              <w:t>Керування заходами, що проводяться в позаурочний час</w:t>
            </w:r>
          </w:p>
        </w:tc>
        <w:tc>
          <w:tcPr>
            <w:tcW w:w="3129" w:type="pct"/>
            <w:gridSpan w:val="11"/>
            <w:tcBorders>
              <w:left w:val="single" w:sz="4" w:space="0" w:color="auto"/>
            </w:tcBorders>
            <w:vAlign w:val="center"/>
          </w:tcPr>
          <w:p w:rsidR="00DC7E94" w:rsidRPr="00D51327" w:rsidRDefault="00DC7E94" w:rsidP="00DE411B">
            <w:pPr>
              <w:jc w:val="center"/>
            </w:pPr>
            <w:r w:rsidRPr="00D51327">
              <w:t>Огляд роботи рятівників, техніки ДСНС</w:t>
            </w:r>
          </w:p>
        </w:tc>
      </w:tr>
      <w:tr w:rsidR="00DC7E94" w:rsidRPr="00D51327" w:rsidTr="00DE411B">
        <w:trPr>
          <w:trHeight w:hRule="exact" w:val="1614"/>
        </w:trPr>
        <w:tc>
          <w:tcPr>
            <w:tcW w:w="884" w:type="pct"/>
            <w:vAlign w:val="center"/>
          </w:tcPr>
          <w:p w:rsidR="00DC7E94" w:rsidRPr="00D51327" w:rsidRDefault="00DC7E94" w:rsidP="00DE411B">
            <w:pPr>
              <w:jc w:val="center"/>
              <w:rPr>
                <w:b/>
              </w:rPr>
            </w:pPr>
            <w:r w:rsidRPr="00D51327">
              <w:rPr>
                <w:b/>
              </w:rPr>
              <w:t>ІV-й етап</w:t>
            </w:r>
          </w:p>
          <w:p w:rsidR="00DC7E94" w:rsidRPr="00D51327" w:rsidRDefault="00DC7E94" w:rsidP="00DE411B">
            <w:pPr>
              <w:jc w:val="center"/>
            </w:pPr>
            <w:r w:rsidRPr="00D51327">
              <w:t>Підведення підсумків «Дня ЦЗ»</w:t>
            </w:r>
          </w:p>
        </w:tc>
        <w:tc>
          <w:tcPr>
            <w:tcW w:w="4116" w:type="pct"/>
            <w:gridSpan w:val="12"/>
            <w:vAlign w:val="center"/>
          </w:tcPr>
          <w:p w:rsidR="00DC7E94" w:rsidRPr="00D51327" w:rsidRDefault="00DC7E94" w:rsidP="00DE411B">
            <w:pPr>
              <w:jc w:val="center"/>
            </w:pPr>
            <w:r w:rsidRPr="00D51327">
              <w:t>Загальний розбір, доведення наказу директора школи</w:t>
            </w:r>
          </w:p>
        </w:tc>
      </w:tr>
    </w:tbl>
    <w:p w:rsidR="00DC7E94" w:rsidRPr="00D51327" w:rsidRDefault="00DC7E94" w:rsidP="008D4FDE">
      <w:pPr>
        <w:pStyle w:val="BodyTextIndent"/>
        <w:rPr>
          <w:szCs w:val="28"/>
        </w:rPr>
      </w:pPr>
    </w:p>
    <w:p w:rsidR="00DC7E94" w:rsidRPr="00D51327" w:rsidRDefault="00DC7E94" w:rsidP="008D4FDE">
      <w:pPr>
        <w:pStyle w:val="BodyTextIndent"/>
        <w:rPr>
          <w:szCs w:val="28"/>
        </w:rPr>
      </w:pPr>
    </w:p>
    <w:p w:rsidR="00DC7E94" w:rsidRPr="00D51327" w:rsidRDefault="00DC7E94" w:rsidP="008D4FDE">
      <w:r w:rsidRPr="00D51327">
        <w:t>Посадова особа з питань ЦЗ</w:t>
      </w:r>
      <w:r w:rsidRPr="00D51327">
        <w:tab/>
        <w:t xml:space="preserve">  ________  </w:t>
      </w:r>
      <w:r w:rsidRPr="00D51327">
        <w:softHyphen/>
      </w:r>
      <w:r w:rsidRPr="00D51327">
        <w:softHyphen/>
      </w:r>
      <w:r w:rsidRPr="00D51327">
        <w:softHyphen/>
        <w:t xml:space="preserve">       ___________________</w:t>
      </w:r>
    </w:p>
    <w:p w:rsidR="00DC7E94" w:rsidRPr="00D51327" w:rsidRDefault="00DC7E94" w:rsidP="008D4FDE">
      <w:pPr>
        <w:ind w:left="142" w:firstLine="3"/>
        <w:rPr>
          <w:sz w:val="24"/>
        </w:rPr>
      </w:pPr>
      <w:r w:rsidRPr="00D51327">
        <w:rPr>
          <w:sz w:val="24"/>
        </w:rPr>
        <w:t xml:space="preserve">                                                             (Підпис)                            (ПІБ)</w:t>
      </w:r>
    </w:p>
    <w:p w:rsidR="00DC7E94" w:rsidRPr="00D51327" w:rsidRDefault="00DC7E94" w:rsidP="008D4FDE">
      <w:pPr>
        <w:pStyle w:val="BodyTextIndent"/>
        <w:rPr>
          <w:szCs w:val="28"/>
        </w:rPr>
        <w:sectPr w:rsidR="00DC7E94" w:rsidRPr="00D51327" w:rsidSect="00607366">
          <w:pgSz w:w="16838" w:h="11906" w:orient="landscape"/>
          <w:pgMar w:top="851" w:right="851" w:bottom="851" w:left="1134" w:header="709" w:footer="709" w:gutter="0"/>
          <w:cols w:space="708"/>
          <w:docGrid w:linePitch="360"/>
        </w:sectPr>
      </w:pPr>
    </w:p>
    <w:p w:rsidR="00DC7E94" w:rsidRPr="00D51327" w:rsidRDefault="00DC7E94" w:rsidP="008D4FDE">
      <w:pPr>
        <w:ind w:left="9639"/>
        <w:jc w:val="both"/>
      </w:pPr>
      <w:r w:rsidRPr="00D51327">
        <w:t>ЗАТВЕРДЖУЮ</w:t>
      </w:r>
    </w:p>
    <w:p w:rsidR="00DC7E94" w:rsidRPr="00D51327" w:rsidRDefault="00DC7E94" w:rsidP="008D4FDE">
      <w:pPr>
        <w:ind w:left="9639"/>
      </w:pPr>
      <w:r w:rsidRPr="00D51327">
        <w:t>Директор Харківської загальноосвітньої</w:t>
      </w:r>
    </w:p>
    <w:p w:rsidR="00DC7E94" w:rsidRPr="00D51327" w:rsidRDefault="00DC7E94" w:rsidP="008D4FDE">
      <w:pPr>
        <w:ind w:left="9639"/>
      </w:pPr>
      <w:r w:rsidRPr="00D51327">
        <w:t xml:space="preserve">школи І-ІІІ ступенів № ___ Харківської  міської ради Харківської області - </w:t>
      </w:r>
    </w:p>
    <w:p w:rsidR="00DC7E94" w:rsidRPr="00D51327" w:rsidRDefault="00DC7E94" w:rsidP="008D4FDE">
      <w:pPr>
        <w:ind w:left="9639" w:firstLine="3"/>
      </w:pPr>
      <w:r w:rsidRPr="00D51327">
        <w:t>_________   _____________________</w:t>
      </w:r>
    </w:p>
    <w:p w:rsidR="00DC7E94" w:rsidRPr="00D51327" w:rsidRDefault="00DC7E94" w:rsidP="008D4FDE">
      <w:pPr>
        <w:ind w:left="9639" w:firstLine="3"/>
      </w:pPr>
      <w:r w:rsidRPr="00D51327">
        <w:t xml:space="preserve">    (Підпис)                          (ПІБ)</w:t>
      </w:r>
    </w:p>
    <w:p w:rsidR="00DC7E94" w:rsidRPr="00D51327" w:rsidRDefault="00DC7E94" w:rsidP="008D4FDE">
      <w:pPr>
        <w:ind w:left="9639" w:firstLine="3"/>
      </w:pPr>
    </w:p>
    <w:p w:rsidR="00DC7E94" w:rsidRPr="00D51327" w:rsidRDefault="00DC7E94" w:rsidP="008D4FDE">
      <w:pPr>
        <w:ind w:left="9639"/>
      </w:pPr>
      <w:r w:rsidRPr="00D51327">
        <w:t>«____» __________ 201_ р.</w:t>
      </w:r>
    </w:p>
    <w:p w:rsidR="00DC7E94" w:rsidRPr="00D51327" w:rsidRDefault="00DC7E94" w:rsidP="008D4FDE">
      <w:pPr>
        <w:jc w:val="center"/>
        <w:rPr>
          <w:b/>
        </w:rPr>
      </w:pPr>
    </w:p>
    <w:p w:rsidR="00DC7E94" w:rsidRPr="00D51327" w:rsidRDefault="00DC7E94" w:rsidP="008D4FDE">
      <w:pPr>
        <w:jc w:val="center"/>
        <w:rPr>
          <w:b/>
        </w:rPr>
      </w:pPr>
      <w:r w:rsidRPr="00D51327">
        <w:rPr>
          <w:b/>
        </w:rPr>
        <w:t>ПЛАН</w:t>
      </w:r>
    </w:p>
    <w:p w:rsidR="00DC7E94" w:rsidRPr="00D51327" w:rsidRDefault="00DC7E94" w:rsidP="008D4FDE">
      <w:pPr>
        <w:jc w:val="center"/>
        <w:rPr>
          <w:b/>
        </w:rPr>
      </w:pPr>
      <w:r w:rsidRPr="00D51327">
        <w:rPr>
          <w:b/>
        </w:rPr>
        <w:t xml:space="preserve">проведення об’єктового тренування </w:t>
      </w:r>
      <w:r w:rsidRPr="00D51327">
        <w:rPr>
          <w:b/>
          <w:bCs/>
        </w:rPr>
        <w:t xml:space="preserve">та тренування з відпрацювання дій на випадок пожежі </w:t>
      </w:r>
      <w:r w:rsidRPr="00D51327">
        <w:rPr>
          <w:b/>
        </w:rPr>
        <w:t xml:space="preserve"> під час проведення «Дня ЦЗ» в ЗОШ №___ ___________ району м. Харкова</w:t>
      </w:r>
    </w:p>
    <w:p w:rsidR="00DC7E94" w:rsidRPr="00D51327" w:rsidRDefault="00DC7E94" w:rsidP="008D4FDE">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9"/>
        <w:gridCol w:w="2158"/>
        <w:gridCol w:w="2529"/>
        <w:gridCol w:w="2827"/>
        <w:gridCol w:w="2628"/>
        <w:gridCol w:w="3668"/>
      </w:tblGrid>
      <w:tr w:rsidR="00DC7E94" w:rsidRPr="00D51327" w:rsidTr="00DE411B">
        <w:trPr>
          <w:tblHeader/>
        </w:trPr>
        <w:tc>
          <w:tcPr>
            <w:tcW w:w="418" w:type="pct"/>
            <w:vAlign w:val="center"/>
          </w:tcPr>
          <w:p w:rsidR="00DC7E94" w:rsidRPr="00D51327" w:rsidRDefault="00DC7E94" w:rsidP="00DE411B">
            <w:pPr>
              <w:jc w:val="center"/>
              <w:rPr>
                <w:b/>
                <w:sz w:val="27"/>
                <w:szCs w:val="27"/>
              </w:rPr>
            </w:pPr>
            <w:r w:rsidRPr="00D51327">
              <w:rPr>
                <w:b/>
                <w:sz w:val="27"/>
                <w:szCs w:val="27"/>
              </w:rPr>
              <w:t>Терміни</w:t>
            </w:r>
          </w:p>
        </w:tc>
        <w:tc>
          <w:tcPr>
            <w:tcW w:w="716" w:type="pct"/>
            <w:vAlign w:val="center"/>
          </w:tcPr>
          <w:p w:rsidR="00DC7E94" w:rsidRPr="00D51327" w:rsidRDefault="00DC7E94" w:rsidP="00DE411B">
            <w:pPr>
              <w:jc w:val="center"/>
              <w:rPr>
                <w:b/>
                <w:sz w:val="27"/>
                <w:szCs w:val="27"/>
              </w:rPr>
            </w:pPr>
            <w:r w:rsidRPr="00D51327">
              <w:rPr>
                <w:b/>
                <w:sz w:val="27"/>
                <w:szCs w:val="27"/>
              </w:rPr>
              <w:t>Навчальні питання</w:t>
            </w:r>
          </w:p>
        </w:tc>
        <w:tc>
          <w:tcPr>
            <w:tcW w:w="839" w:type="pct"/>
            <w:vAlign w:val="center"/>
          </w:tcPr>
          <w:p w:rsidR="00DC7E94" w:rsidRPr="00D51327" w:rsidRDefault="00DC7E94" w:rsidP="00DE411B">
            <w:pPr>
              <w:jc w:val="center"/>
              <w:rPr>
                <w:b/>
                <w:sz w:val="27"/>
                <w:szCs w:val="27"/>
              </w:rPr>
            </w:pPr>
            <w:r w:rsidRPr="00D51327">
              <w:rPr>
                <w:b/>
                <w:sz w:val="27"/>
                <w:szCs w:val="27"/>
              </w:rPr>
              <w:t>Обстановка, зміст інформації</w:t>
            </w:r>
          </w:p>
        </w:tc>
        <w:tc>
          <w:tcPr>
            <w:tcW w:w="938" w:type="pct"/>
            <w:vAlign w:val="center"/>
          </w:tcPr>
          <w:p w:rsidR="00DC7E94" w:rsidRPr="00D51327" w:rsidRDefault="00DC7E94" w:rsidP="00DE411B">
            <w:pPr>
              <w:jc w:val="center"/>
              <w:rPr>
                <w:b/>
                <w:sz w:val="27"/>
                <w:szCs w:val="27"/>
              </w:rPr>
            </w:pPr>
            <w:r w:rsidRPr="00D51327">
              <w:rPr>
                <w:b/>
                <w:sz w:val="27"/>
                <w:szCs w:val="27"/>
              </w:rPr>
              <w:t xml:space="preserve">Дії керівника </w:t>
            </w:r>
          </w:p>
          <w:p w:rsidR="00DC7E94" w:rsidRPr="00D51327" w:rsidRDefault="00DC7E94" w:rsidP="0077696B">
            <w:pPr>
              <w:jc w:val="center"/>
              <w:rPr>
                <w:b/>
                <w:sz w:val="27"/>
                <w:szCs w:val="27"/>
              </w:rPr>
            </w:pPr>
            <w:r w:rsidRPr="00D51327">
              <w:rPr>
                <w:b/>
                <w:sz w:val="27"/>
                <w:szCs w:val="27"/>
              </w:rPr>
              <w:t>Дня ЦЗ</w:t>
            </w:r>
          </w:p>
        </w:tc>
        <w:tc>
          <w:tcPr>
            <w:tcW w:w="872" w:type="pct"/>
            <w:vAlign w:val="center"/>
          </w:tcPr>
          <w:p w:rsidR="00DC7E94" w:rsidRPr="00D51327" w:rsidRDefault="00DC7E94" w:rsidP="00DE411B">
            <w:pPr>
              <w:jc w:val="center"/>
              <w:rPr>
                <w:b/>
                <w:sz w:val="27"/>
                <w:szCs w:val="27"/>
              </w:rPr>
            </w:pPr>
            <w:r w:rsidRPr="00D51327">
              <w:rPr>
                <w:b/>
                <w:sz w:val="27"/>
                <w:szCs w:val="27"/>
              </w:rPr>
              <w:t>Дії помічників керівника тренування</w:t>
            </w:r>
          </w:p>
        </w:tc>
        <w:tc>
          <w:tcPr>
            <w:tcW w:w="1217" w:type="pct"/>
            <w:vAlign w:val="center"/>
          </w:tcPr>
          <w:p w:rsidR="00DC7E94" w:rsidRPr="00D51327" w:rsidRDefault="00DC7E94" w:rsidP="00DE411B">
            <w:pPr>
              <w:jc w:val="center"/>
              <w:rPr>
                <w:b/>
                <w:sz w:val="27"/>
                <w:szCs w:val="27"/>
              </w:rPr>
            </w:pPr>
            <w:r w:rsidRPr="00D51327">
              <w:rPr>
                <w:b/>
                <w:sz w:val="27"/>
                <w:szCs w:val="27"/>
              </w:rPr>
              <w:t>Дії особового складу</w:t>
            </w:r>
          </w:p>
        </w:tc>
      </w:tr>
      <w:tr w:rsidR="00DC7E94" w:rsidRPr="00D51327" w:rsidTr="00DE411B">
        <w:tc>
          <w:tcPr>
            <w:tcW w:w="418" w:type="pct"/>
          </w:tcPr>
          <w:p w:rsidR="00DC7E94" w:rsidRPr="00D51327" w:rsidRDefault="00DC7E94" w:rsidP="00DE411B">
            <w:pPr>
              <w:jc w:val="center"/>
              <w:rPr>
                <w:sz w:val="27"/>
                <w:szCs w:val="27"/>
              </w:rPr>
            </w:pPr>
            <w:r w:rsidRPr="00D51327">
              <w:rPr>
                <w:sz w:val="27"/>
                <w:szCs w:val="27"/>
              </w:rPr>
              <w:t>12.30-13.00</w:t>
            </w:r>
          </w:p>
        </w:tc>
        <w:tc>
          <w:tcPr>
            <w:tcW w:w="716" w:type="pct"/>
          </w:tcPr>
          <w:p w:rsidR="00DC7E94" w:rsidRPr="00D51327" w:rsidRDefault="00DC7E94" w:rsidP="00DE411B">
            <w:pPr>
              <w:rPr>
                <w:sz w:val="27"/>
                <w:szCs w:val="27"/>
              </w:rPr>
            </w:pPr>
            <w:r w:rsidRPr="00D51327">
              <w:rPr>
                <w:sz w:val="27"/>
                <w:szCs w:val="27"/>
              </w:rPr>
              <w:t>1. Оповіщення, збір керівного складу, заслуховування звіту щодо готовності, доведення завдання у зв’язку зі штормовим попередженням</w:t>
            </w:r>
          </w:p>
        </w:tc>
        <w:tc>
          <w:tcPr>
            <w:tcW w:w="839" w:type="pct"/>
          </w:tcPr>
          <w:p w:rsidR="00DC7E94" w:rsidRPr="00D51327" w:rsidRDefault="00DC7E94" w:rsidP="00DE411B">
            <w:pPr>
              <w:rPr>
                <w:b/>
                <w:sz w:val="27"/>
                <w:szCs w:val="27"/>
              </w:rPr>
            </w:pPr>
            <w:r w:rsidRPr="00D51327">
              <w:rPr>
                <w:b/>
                <w:sz w:val="27"/>
                <w:szCs w:val="27"/>
              </w:rPr>
              <w:t>Ввідна №1</w:t>
            </w:r>
          </w:p>
          <w:p w:rsidR="00DC7E94" w:rsidRPr="00D51327" w:rsidRDefault="00DC7E94" w:rsidP="00DE411B">
            <w:pPr>
              <w:rPr>
                <w:sz w:val="27"/>
                <w:szCs w:val="27"/>
              </w:rPr>
            </w:pPr>
            <w:r w:rsidRPr="00D51327">
              <w:rPr>
                <w:sz w:val="27"/>
                <w:szCs w:val="27"/>
              </w:rPr>
              <w:t xml:space="preserve">Начальник Управління освіти (УО) адміністрації </w:t>
            </w:r>
          </w:p>
          <w:p w:rsidR="00DC7E94" w:rsidRPr="00D51327" w:rsidRDefault="00DC7E94" w:rsidP="00DE411B">
            <w:pPr>
              <w:rPr>
                <w:sz w:val="27"/>
                <w:szCs w:val="27"/>
              </w:rPr>
            </w:pPr>
            <w:r w:rsidRPr="00D51327">
              <w:rPr>
                <w:sz w:val="27"/>
                <w:szCs w:val="27"/>
              </w:rPr>
              <w:t xml:space="preserve">Основ‘янського району Харківської міської ради довів до керівного складу району рішення: о12.25 до школи від УО надійшла телефонограма про загрозу урагану. </w:t>
            </w:r>
          </w:p>
          <w:p w:rsidR="00DC7E94" w:rsidRPr="00D51327" w:rsidRDefault="00DC7E94" w:rsidP="00DE411B">
            <w:pPr>
              <w:rPr>
                <w:sz w:val="27"/>
                <w:szCs w:val="27"/>
              </w:rPr>
            </w:pPr>
            <w:r w:rsidRPr="00D51327">
              <w:rPr>
                <w:sz w:val="27"/>
                <w:szCs w:val="27"/>
              </w:rPr>
              <w:t>Дані вказівки на приведення школи у  готовність до дій в разі НС</w:t>
            </w:r>
          </w:p>
        </w:tc>
        <w:tc>
          <w:tcPr>
            <w:tcW w:w="938" w:type="pct"/>
          </w:tcPr>
          <w:p w:rsidR="00DC7E94" w:rsidRPr="00D51327" w:rsidRDefault="00DC7E94" w:rsidP="00DE411B">
            <w:pPr>
              <w:rPr>
                <w:sz w:val="27"/>
                <w:szCs w:val="27"/>
              </w:rPr>
            </w:pPr>
            <w:r w:rsidRPr="00D51327">
              <w:rPr>
                <w:sz w:val="27"/>
                <w:szCs w:val="27"/>
              </w:rPr>
              <w:t>О 12.30 Директор школи  через посадову особу з питань ЦЗ оголосив збір керівного складу.</w:t>
            </w:r>
          </w:p>
          <w:p w:rsidR="00DC7E94" w:rsidRPr="00D51327" w:rsidRDefault="00DC7E94" w:rsidP="00DE411B">
            <w:pPr>
              <w:rPr>
                <w:sz w:val="27"/>
                <w:szCs w:val="27"/>
              </w:rPr>
            </w:pPr>
            <w:r w:rsidRPr="00D51327">
              <w:rPr>
                <w:sz w:val="27"/>
                <w:szCs w:val="27"/>
              </w:rPr>
              <w:t>О 12.35 посадова особа з питань ЦЗ приймає доповідь від керівного складу ЦЗ школи про готовність підпорядкованих підрозділів до дій за призначенням.</w:t>
            </w:r>
          </w:p>
          <w:p w:rsidR="00DC7E94" w:rsidRPr="00D51327" w:rsidRDefault="00DC7E94" w:rsidP="00DE411B">
            <w:pPr>
              <w:rPr>
                <w:sz w:val="27"/>
                <w:szCs w:val="27"/>
              </w:rPr>
            </w:pPr>
            <w:r w:rsidRPr="00D51327">
              <w:rPr>
                <w:sz w:val="27"/>
                <w:szCs w:val="27"/>
              </w:rPr>
              <w:t>Директор доводить отриману інформацію та заслуховує пропозиції. Приймає рішення у зв’язку з можливим ураганом, віддає наказ на проведення запобіжних заходів.</w:t>
            </w:r>
          </w:p>
          <w:p w:rsidR="00DC7E94" w:rsidRPr="00D51327" w:rsidRDefault="00DC7E94" w:rsidP="00DE411B">
            <w:pPr>
              <w:rPr>
                <w:sz w:val="27"/>
                <w:szCs w:val="27"/>
              </w:rPr>
            </w:pPr>
            <w:r w:rsidRPr="00D51327">
              <w:rPr>
                <w:sz w:val="27"/>
                <w:szCs w:val="27"/>
              </w:rPr>
              <w:t>Повідомляє начальнику УО про прийняте рішення</w:t>
            </w:r>
          </w:p>
        </w:tc>
        <w:tc>
          <w:tcPr>
            <w:tcW w:w="872" w:type="pct"/>
          </w:tcPr>
          <w:p w:rsidR="00DC7E94" w:rsidRPr="00D51327" w:rsidRDefault="00DC7E94" w:rsidP="00DE411B">
            <w:pPr>
              <w:rPr>
                <w:sz w:val="27"/>
                <w:szCs w:val="27"/>
              </w:rPr>
            </w:pPr>
            <w:r w:rsidRPr="00D51327">
              <w:rPr>
                <w:sz w:val="27"/>
                <w:szCs w:val="27"/>
              </w:rPr>
              <w:t xml:space="preserve">Контролюють </w:t>
            </w:r>
          </w:p>
          <w:p w:rsidR="00DC7E94" w:rsidRPr="00D51327" w:rsidRDefault="00DC7E94" w:rsidP="00DE411B">
            <w:pPr>
              <w:rPr>
                <w:sz w:val="27"/>
                <w:szCs w:val="27"/>
              </w:rPr>
            </w:pPr>
            <w:r w:rsidRPr="00D51327">
              <w:rPr>
                <w:sz w:val="27"/>
                <w:szCs w:val="27"/>
              </w:rPr>
              <w:t>оповіщення керівного складу, його збір, виконання наказу. Перевіряють</w:t>
            </w:r>
          </w:p>
          <w:p w:rsidR="00DC7E94" w:rsidRPr="00D51327" w:rsidRDefault="00DC7E94" w:rsidP="00DE411B">
            <w:pPr>
              <w:rPr>
                <w:sz w:val="27"/>
                <w:szCs w:val="27"/>
              </w:rPr>
            </w:pPr>
            <w:r w:rsidRPr="00D51327">
              <w:rPr>
                <w:sz w:val="27"/>
                <w:szCs w:val="27"/>
              </w:rPr>
              <w:t xml:space="preserve"> готовність ланок до дій, хід виконання запобіжних заходів.</w:t>
            </w:r>
          </w:p>
          <w:p w:rsidR="00DC7E94" w:rsidRPr="00D51327" w:rsidRDefault="00DC7E94" w:rsidP="00DE411B">
            <w:pPr>
              <w:rPr>
                <w:sz w:val="27"/>
                <w:szCs w:val="27"/>
              </w:rPr>
            </w:pPr>
            <w:r w:rsidRPr="00D51327">
              <w:rPr>
                <w:sz w:val="27"/>
                <w:szCs w:val="27"/>
              </w:rPr>
              <w:t>Готують матеріали для доповіді керівнику ОТ.</w:t>
            </w:r>
          </w:p>
        </w:tc>
        <w:tc>
          <w:tcPr>
            <w:tcW w:w="1217" w:type="pct"/>
          </w:tcPr>
          <w:p w:rsidR="00DC7E94" w:rsidRPr="00D51327" w:rsidRDefault="00DC7E94" w:rsidP="00DE411B">
            <w:pPr>
              <w:rPr>
                <w:sz w:val="27"/>
                <w:szCs w:val="27"/>
              </w:rPr>
            </w:pPr>
            <w:r w:rsidRPr="00D51327">
              <w:rPr>
                <w:sz w:val="27"/>
                <w:szCs w:val="27"/>
              </w:rPr>
              <w:t>Отримавши сигнал «Збір керівного складу», керівний склад ЦЗ школи прибуває до вказаного місця (ПУ), де доповідає посадова особа з питань ЦЗ про готовність своїх підрозділів до дій за призначенням. Заслухавши</w:t>
            </w:r>
          </w:p>
          <w:p w:rsidR="00DC7E94" w:rsidRPr="00D51327" w:rsidRDefault="00DC7E94" w:rsidP="00DE411B">
            <w:pPr>
              <w:rPr>
                <w:sz w:val="27"/>
                <w:szCs w:val="27"/>
              </w:rPr>
            </w:pPr>
            <w:r w:rsidRPr="00D51327">
              <w:rPr>
                <w:sz w:val="27"/>
                <w:szCs w:val="27"/>
              </w:rPr>
              <w:t>інформацію Директора, дають свої пропозиції. Після наказу Директора організовують його виконання та доповідають через посадову особу з питань ЦЗ хід його виконання.</w:t>
            </w:r>
          </w:p>
          <w:p w:rsidR="00DC7E94" w:rsidRPr="00D51327" w:rsidRDefault="00DC7E94" w:rsidP="00DE411B">
            <w:pPr>
              <w:rPr>
                <w:sz w:val="27"/>
                <w:szCs w:val="27"/>
              </w:rPr>
            </w:pPr>
            <w:r w:rsidRPr="00D51327">
              <w:rPr>
                <w:sz w:val="27"/>
                <w:szCs w:val="27"/>
              </w:rPr>
              <w:t>Посадова особа з питань ЦЗ школи організовує:</w:t>
            </w:r>
          </w:p>
          <w:p w:rsidR="00DC7E94" w:rsidRPr="00D51327" w:rsidRDefault="00DC7E94" w:rsidP="00DE411B">
            <w:pPr>
              <w:rPr>
                <w:sz w:val="27"/>
                <w:szCs w:val="27"/>
              </w:rPr>
            </w:pPr>
            <w:r w:rsidRPr="00D51327">
              <w:rPr>
                <w:sz w:val="27"/>
                <w:szCs w:val="27"/>
              </w:rPr>
              <w:t>- оповіщення і збір керівного складу школи;</w:t>
            </w:r>
          </w:p>
          <w:p w:rsidR="00DC7E94" w:rsidRPr="00D51327" w:rsidRDefault="00DC7E94" w:rsidP="00DE411B">
            <w:pPr>
              <w:rPr>
                <w:sz w:val="27"/>
                <w:szCs w:val="27"/>
              </w:rPr>
            </w:pPr>
            <w:r w:rsidRPr="00D51327">
              <w:rPr>
                <w:sz w:val="27"/>
                <w:szCs w:val="27"/>
              </w:rPr>
              <w:t>- при отриманні інформації та заслуховуванні дає пропозиції директора для прийняття рішення, оформлює наказ;</w:t>
            </w:r>
          </w:p>
          <w:p w:rsidR="00DC7E94" w:rsidRPr="00D51327" w:rsidRDefault="00DC7E94" w:rsidP="00DE411B">
            <w:pPr>
              <w:rPr>
                <w:sz w:val="27"/>
                <w:szCs w:val="27"/>
              </w:rPr>
            </w:pPr>
            <w:r w:rsidRPr="00D51327">
              <w:rPr>
                <w:sz w:val="27"/>
                <w:szCs w:val="27"/>
              </w:rPr>
              <w:t>- організовує його виконання;</w:t>
            </w:r>
          </w:p>
        </w:tc>
      </w:tr>
      <w:tr w:rsidR="00DC7E94" w:rsidRPr="00D51327" w:rsidTr="00DE411B">
        <w:tc>
          <w:tcPr>
            <w:tcW w:w="418" w:type="pct"/>
          </w:tcPr>
          <w:p w:rsidR="00DC7E94" w:rsidRPr="00D51327" w:rsidRDefault="00DC7E94" w:rsidP="00DE411B">
            <w:pPr>
              <w:ind w:left="-1260" w:firstLine="1260"/>
              <w:jc w:val="center"/>
              <w:rPr>
                <w:b/>
                <w:sz w:val="27"/>
                <w:szCs w:val="27"/>
              </w:rPr>
            </w:pPr>
          </w:p>
        </w:tc>
        <w:tc>
          <w:tcPr>
            <w:tcW w:w="716" w:type="pct"/>
          </w:tcPr>
          <w:p w:rsidR="00DC7E94" w:rsidRPr="00D51327" w:rsidRDefault="00DC7E94" w:rsidP="00DE411B">
            <w:pPr>
              <w:rPr>
                <w:b/>
                <w:sz w:val="27"/>
                <w:szCs w:val="27"/>
              </w:rPr>
            </w:pPr>
          </w:p>
        </w:tc>
        <w:tc>
          <w:tcPr>
            <w:tcW w:w="839" w:type="pct"/>
          </w:tcPr>
          <w:p w:rsidR="00DC7E94" w:rsidRPr="00D51327" w:rsidRDefault="00DC7E94" w:rsidP="00DE411B">
            <w:pPr>
              <w:rPr>
                <w:b/>
                <w:sz w:val="27"/>
                <w:szCs w:val="27"/>
              </w:rPr>
            </w:pPr>
          </w:p>
        </w:tc>
        <w:tc>
          <w:tcPr>
            <w:tcW w:w="938" w:type="pct"/>
          </w:tcPr>
          <w:p w:rsidR="00DC7E94" w:rsidRPr="00D51327" w:rsidRDefault="00DC7E94" w:rsidP="00DE411B">
            <w:pPr>
              <w:rPr>
                <w:b/>
                <w:sz w:val="27"/>
                <w:szCs w:val="27"/>
              </w:rPr>
            </w:pPr>
          </w:p>
        </w:tc>
        <w:tc>
          <w:tcPr>
            <w:tcW w:w="872" w:type="pct"/>
          </w:tcPr>
          <w:p w:rsidR="00DC7E94" w:rsidRPr="00D51327" w:rsidRDefault="00DC7E94" w:rsidP="00DE411B">
            <w:pPr>
              <w:rPr>
                <w:b/>
                <w:sz w:val="27"/>
                <w:szCs w:val="27"/>
              </w:rPr>
            </w:pPr>
          </w:p>
        </w:tc>
        <w:tc>
          <w:tcPr>
            <w:tcW w:w="1217" w:type="pct"/>
          </w:tcPr>
          <w:p w:rsidR="00DC7E94" w:rsidRPr="00D51327" w:rsidRDefault="00DC7E94" w:rsidP="00DE411B">
            <w:pPr>
              <w:rPr>
                <w:sz w:val="27"/>
                <w:szCs w:val="27"/>
              </w:rPr>
            </w:pPr>
            <w:r w:rsidRPr="00D51327">
              <w:rPr>
                <w:sz w:val="27"/>
                <w:szCs w:val="27"/>
              </w:rPr>
              <w:t>- організовує чергування по школі;</w:t>
            </w:r>
          </w:p>
          <w:p w:rsidR="00DC7E94" w:rsidRPr="00D51327" w:rsidRDefault="00DC7E94" w:rsidP="00DE411B">
            <w:pPr>
              <w:rPr>
                <w:sz w:val="27"/>
                <w:szCs w:val="27"/>
              </w:rPr>
            </w:pPr>
            <w:r w:rsidRPr="00D51327">
              <w:rPr>
                <w:sz w:val="27"/>
                <w:szCs w:val="27"/>
              </w:rPr>
              <w:t>- бере участь в перевірці готовності спеціалізованих ланок ЦЗ (далі ланок);</w:t>
            </w:r>
          </w:p>
          <w:p w:rsidR="00DC7E94" w:rsidRPr="00D51327" w:rsidRDefault="00DC7E94" w:rsidP="00DE411B">
            <w:pPr>
              <w:rPr>
                <w:sz w:val="27"/>
                <w:szCs w:val="27"/>
              </w:rPr>
            </w:pPr>
            <w:r w:rsidRPr="00D51327">
              <w:rPr>
                <w:sz w:val="27"/>
                <w:szCs w:val="27"/>
              </w:rPr>
              <w:t>- приймає доповіді про хід виконання наказу, доповідає директору школи, а далі за його вказівкою - до УО.</w:t>
            </w:r>
          </w:p>
          <w:p w:rsidR="00DC7E94" w:rsidRPr="00D51327" w:rsidRDefault="00DC7E94" w:rsidP="00DE411B">
            <w:pPr>
              <w:rPr>
                <w:sz w:val="27"/>
                <w:szCs w:val="27"/>
              </w:rPr>
            </w:pPr>
            <w:r w:rsidRPr="00D51327">
              <w:rPr>
                <w:sz w:val="27"/>
                <w:szCs w:val="27"/>
              </w:rPr>
              <w:t>Командири ланок:</w:t>
            </w:r>
          </w:p>
          <w:p w:rsidR="00DC7E94" w:rsidRPr="00D51327" w:rsidRDefault="00DC7E94" w:rsidP="00DE411B">
            <w:pPr>
              <w:rPr>
                <w:sz w:val="27"/>
                <w:szCs w:val="27"/>
              </w:rPr>
            </w:pPr>
            <w:r w:rsidRPr="00D51327">
              <w:rPr>
                <w:sz w:val="27"/>
                <w:szCs w:val="27"/>
              </w:rPr>
              <w:t>- приводять у готовність особовий склад;</w:t>
            </w:r>
          </w:p>
          <w:p w:rsidR="00DC7E94" w:rsidRPr="00D51327" w:rsidRDefault="00DC7E94" w:rsidP="00DE411B">
            <w:pPr>
              <w:rPr>
                <w:sz w:val="27"/>
                <w:szCs w:val="27"/>
              </w:rPr>
            </w:pPr>
            <w:r w:rsidRPr="00D51327">
              <w:rPr>
                <w:sz w:val="27"/>
                <w:szCs w:val="27"/>
              </w:rPr>
              <w:t>- доповідають посадовій особі з питань ЦЗ про готовність;</w:t>
            </w:r>
          </w:p>
          <w:p w:rsidR="00DC7E94" w:rsidRPr="00D51327" w:rsidRDefault="00DC7E94" w:rsidP="00DE411B">
            <w:pPr>
              <w:rPr>
                <w:sz w:val="27"/>
                <w:szCs w:val="27"/>
              </w:rPr>
            </w:pPr>
            <w:r w:rsidRPr="00D51327">
              <w:rPr>
                <w:sz w:val="27"/>
                <w:szCs w:val="27"/>
              </w:rPr>
              <w:t>- ставлять завдання на проведення заходів.</w:t>
            </w:r>
          </w:p>
          <w:p w:rsidR="00DC7E94" w:rsidRPr="00D51327" w:rsidRDefault="00DC7E94" w:rsidP="00DE411B">
            <w:pPr>
              <w:rPr>
                <w:b/>
                <w:sz w:val="27"/>
                <w:szCs w:val="27"/>
              </w:rPr>
            </w:pPr>
            <w:r w:rsidRPr="00D51327">
              <w:rPr>
                <w:sz w:val="27"/>
                <w:szCs w:val="27"/>
              </w:rPr>
              <w:t>Класні керівники інструктують дітей щодо правил поведінки в разі виникнення даної НС (ураган)</w:t>
            </w:r>
          </w:p>
        </w:tc>
      </w:tr>
      <w:tr w:rsidR="00DC7E94" w:rsidRPr="00D51327" w:rsidTr="00DE411B">
        <w:tc>
          <w:tcPr>
            <w:tcW w:w="418" w:type="pct"/>
          </w:tcPr>
          <w:p w:rsidR="00DC7E94" w:rsidRPr="00D51327" w:rsidRDefault="00DC7E94" w:rsidP="00DE411B">
            <w:pPr>
              <w:jc w:val="center"/>
              <w:rPr>
                <w:b/>
                <w:sz w:val="27"/>
                <w:szCs w:val="27"/>
              </w:rPr>
            </w:pPr>
            <w:r w:rsidRPr="00D51327">
              <w:rPr>
                <w:sz w:val="27"/>
                <w:szCs w:val="27"/>
              </w:rPr>
              <w:t>13.00-13.20</w:t>
            </w:r>
          </w:p>
        </w:tc>
        <w:tc>
          <w:tcPr>
            <w:tcW w:w="716" w:type="pct"/>
          </w:tcPr>
          <w:p w:rsidR="00DC7E94" w:rsidRPr="00D51327" w:rsidRDefault="00DC7E94" w:rsidP="00DE411B">
            <w:pPr>
              <w:rPr>
                <w:sz w:val="27"/>
                <w:szCs w:val="27"/>
              </w:rPr>
            </w:pPr>
            <w:r w:rsidRPr="00D51327">
              <w:rPr>
                <w:sz w:val="27"/>
                <w:szCs w:val="27"/>
              </w:rPr>
              <w:t>2. Організація і виконання робіт при виникненні НС</w:t>
            </w:r>
          </w:p>
        </w:tc>
        <w:tc>
          <w:tcPr>
            <w:tcW w:w="839" w:type="pct"/>
          </w:tcPr>
          <w:p w:rsidR="00DC7E94" w:rsidRPr="00D51327" w:rsidRDefault="00DC7E94" w:rsidP="00DE411B">
            <w:pPr>
              <w:rPr>
                <w:b/>
                <w:sz w:val="27"/>
                <w:szCs w:val="27"/>
              </w:rPr>
            </w:pPr>
            <w:r w:rsidRPr="00D51327">
              <w:rPr>
                <w:b/>
                <w:sz w:val="27"/>
                <w:szCs w:val="27"/>
              </w:rPr>
              <w:t>Ввідна №2.</w:t>
            </w:r>
          </w:p>
          <w:p w:rsidR="00DC7E94" w:rsidRPr="00D51327" w:rsidRDefault="00DC7E94" w:rsidP="00DE411B">
            <w:pPr>
              <w:rPr>
                <w:sz w:val="27"/>
                <w:szCs w:val="27"/>
              </w:rPr>
            </w:pPr>
            <w:r w:rsidRPr="00D51327">
              <w:rPr>
                <w:sz w:val="27"/>
                <w:szCs w:val="27"/>
              </w:rPr>
              <w:t>О 13.00 класний керівник повідомив, що при переміщенні дітей в безпечне місце сталася пожежа в класі хімії. Пожежно-рятувальну службу оповіщено.</w:t>
            </w:r>
          </w:p>
        </w:tc>
        <w:tc>
          <w:tcPr>
            <w:tcW w:w="938" w:type="pct"/>
          </w:tcPr>
          <w:p w:rsidR="00DC7E94" w:rsidRPr="00D51327" w:rsidRDefault="00DC7E94" w:rsidP="00DE411B">
            <w:pPr>
              <w:rPr>
                <w:sz w:val="27"/>
                <w:szCs w:val="27"/>
              </w:rPr>
            </w:pPr>
            <w:r w:rsidRPr="00D51327">
              <w:rPr>
                <w:sz w:val="27"/>
                <w:szCs w:val="27"/>
              </w:rPr>
              <w:t xml:space="preserve">О 13.05 Директор школи дає </w:t>
            </w:r>
          </w:p>
          <w:p w:rsidR="00DC7E94" w:rsidRPr="00D51327" w:rsidRDefault="00DC7E94" w:rsidP="00DE411B">
            <w:pPr>
              <w:rPr>
                <w:sz w:val="27"/>
                <w:szCs w:val="27"/>
              </w:rPr>
            </w:pPr>
            <w:r w:rsidRPr="00D51327">
              <w:rPr>
                <w:sz w:val="27"/>
                <w:szCs w:val="27"/>
              </w:rPr>
              <w:t>вказівку :</w:t>
            </w:r>
          </w:p>
          <w:p w:rsidR="00DC7E94" w:rsidRPr="00D51327" w:rsidRDefault="00DC7E94" w:rsidP="00DE411B">
            <w:pPr>
              <w:rPr>
                <w:sz w:val="27"/>
                <w:szCs w:val="27"/>
              </w:rPr>
            </w:pPr>
            <w:r w:rsidRPr="00D51327">
              <w:rPr>
                <w:sz w:val="27"/>
                <w:szCs w:val="27"/>
              </w:rPr>
              <w:t xml:space="preserve">- черговому по школі на оповіщення про евакуацію; </w:t>
            </w:r>
          </w:p>
          <w:p w:rsidR="00DC7E94" w:rsidRPr="00D51327" w:rsidRDefault="00DC7E94" w:rsidP="00DE411B">
            <w:pPr>
              <w:rPr>
                <w:sz w:val="27"/>
                <w:szCs w:val="27"/>
              </w:rPr>
            </w:pPr>
            <w:r w:rsidRPr="00D51327">
              <w:rPr>
                <w:sz w:val="27"/>
                <w:szCs w:val="27"/>
              </w:rPr>
              <w:t>- командиру протипожежної ланки на гасіння пожежі;</w:t>
            </w:r>
          </w:p>
          <w:p w:rsidR="00DC7E94" w:rsidRPr="00D51327" w:rsidRDefault="00DC7E94" w:rsidP="00DE411B">
            <w:pPr>
              <w:rPr>
                <w:sz w:val="27"/>
                <w:szCs w:val="27"/>
              </w:rPr>
            </w:pPr>
            <w:r w:rsidRPr="00D51327">
              <w:rPr>
                <w:sz w:val="27"/>
                <w:szCs w:val="27"/>
              </w:rPr>
              <w:t>- голові комісії з питань евакуації на розгортання пункту збору та місце тимчасового розміщення персоналу школи(згідно плану евакуації).</w:t>
            </w:r>
          </w:p>
          <w:p w:rsidR="00DC7E94" w:rsidRPr="00D51327" w:rsidRDefault="00DC7E94" w:rsidP="00DE411B">
            <w:pPr>
              <w:rPr>
                <w:sz w:val="27"/>
                <w:szCs w:val="27"/>
              </w:rPr>
            </w:pPr>
            <w:r w:rsidRPr="00D51327">
              <w:rPr>
                <w:sz w:val="27"/>
                <w:szCs w:val="27"/>
              </w:rPr>
              <w:t>Доповідає в УО про виконані заходи, пов’язані з пожежею.</w:t>
            </w:r>
          </w:p>
        </w:tc>
        <w:tc>
          <w:tcPr>
            <w:tcW w:w="872" w:type="pct"/>
          </w:tcPr>
          <w:p w:rsidR="00DC7E94" w:rsidRPr="00D51327" w:rsidRDefault="00DC7E94" w:rsidP="00DE411B">
            <w:pPr>
              <w:rPr>
                <w:sz w:val="27"/>
                <w:szCs w:val="27"/>
              </w:rPr>
            </w:pPr>
            <w:r w:rsidRPr="00D51327">
              <w:rPr>
                <w:sz w:val="27"/>
                <w:szCs w:val="27"/>
              </w:rPr>
              <w:t>Контролюють хід евакуації , роботу протипожежної ланки, ланки охорони громадського порядку.</w:t>
            </w:r>
          </w:p>
          <w:p w:rsidR="00DC7E94" w:rsidRPr="00D51327" w:rsidRDefault="00DC7E94" w:rsidP="00DE411B">
            <w:pPr>
              <w:rPr>
                <w:sz w:val="27"/>
                <w:szCs w:val="27"/>
              </w:rPr>
            </w:pPr>
            <w:r w:rsidRPr="00D51327">
              <w:rPr>
                <w:sz w:val="27"/>
                <w:szCs w:val="27"/>
              </w:rPr>
              <w:t>Окремо - чіткість роботи комісії з питань евакуації.</w:t>
            </w:r>
          </w:p>
          <w:p w:rsidR="00DC7E94" w:rsidRPr="00D51327" w:rsidRDefault="00DC7E94" w:rsidP="00DE411B">
            <w:pPr>
              <w:rPr>
                <w:sz w:val="27"/>
                <w:szCs w:val="27"/>
              </w:rPr>
            </w:pPr>
            <w:r w:rsidRPr="00D51327">
              <w:rPr>
                <w:sz w:val="27"/>
                <w:szCs w:val="27"/>
              </w:rPr>
              <w:t>Дають оцінку їх роботи.</w:t>
            </w:r>
          </w:p>
          <w:p w:rsidR="00DC7E94" w:rsidRPr="00D51327" w:rsidRDefault="00DC7E94" w:rsidP="00DE411B">
            <w:pPr>
              <w:rPr>
                <w:sz w:val="27"/>
                <w:szCs w:val="27"/>
              </w:rPr>
            </w:pPr>
          </w:p>
          <w:p w:rsidR="00DC7E94" w:rsidRPr="00D51327" w:rsidRDefault="00DC7E94" w:rsidP="00DE411B">
            <w:pPr>
              <w:rPr>
                <w:sz w:val="27"/>
                <w:szCs w:val="27"/>
              </w:rPr>
            </w:pPr>
            <w:r w:rsidRPr="00D51327">
              <w:rPr>
                <w:sz w:val="27"/>
                <w:szCs w:val="27"/>
              </w:rPr>
              <w:t>Узагальнюють і дають матеріали на розбір тренування і «Дня ЦЗ» проведених у школі</w:t>
            </w:r>
          </w:p>
        </w:tc>
        <w:tc>
          <w:tcPr>
            <w:tcW w:w="1217" w:type="pct"/>
          </w:tcPr>
          <w:p w:rsidR="00DC7E94" w:rsidRPr="00D51327" w:rsidRDefault="00DC7E94" w:rsidP="00DE411B">
            <w:pPr>
              <w:rPr>
                <w:sz w:val="27"/>
                <w:szCs w:val="27"/>
              </w:rPr>
            </w:pPr>
            <w:r w:rsidRPr="00D51327">
              <w:rPr>
                <w:sz w:val="27"/>
                <w:szCs w:val="27"/>
              </w:rPr>
              <w:t>Отримавши сигнал про евакуацію, педагогічні працівники проводять евакуацію дітей (з застосуванням ВМП), доповідають члену комісії з питань евакуації з обліку про кількість виведених.</w:t>
            </w:r>
          </w:p>
          <w:p w:rsidR="00DC7E94" w:rsidRPr="00D51327" w:rsidRDefault="00DC7E94" w:rsidP="00DE411B">
            <w:pPr>
              <w:rPr>
                <w:sz w:val="27"/>
                <w:szCs w:val="27"/>
              </w:rPr>
            </w:pPr>
            <w:r w:rsidRPr="00D51327">
              <w:rPr>
                <w:sz w:val="27"/>
                <w:szCs w:val="27"/>
              </w:rPr>
              <w:t>посадова особа з питань ЦЗ налагоджує зв’язок з ДСНС, ставить завдання ланкам.</w:t>
            </w:r>
          </w:p>
          <w:p w:rsidR="00DC7E94" w:rsidRPr="00D51327" w:rsidRDefault="00DC7E94" w:rsidP="00DE411B">
            <w:pPr>
              <w:rPr>
                <w:sz w:val="27"/>
                <w:szCs w:val="27"/>
              </w:rPr>
            </w:pPr>
            <w:r w:rsidRPr="00D51327">
              <w:rPr>
                <w:sz w:val="27"/>
                <w:szCs w:val="27"/>
              </w:rPr>
              <w:t>Заступник з МТЗ відключає школу від електро-  та газопостачання та готує розписку підрозділу ДСНС, що прибув; контролює вихід техперсоналу та доповідає про виконані заходи голові комісії з питань евакуації.</w:t>
            </w:r>
          </w:p>
          <w:p w:rsidR="00DC7E94" w:rsidRPr="00D51327" w:rsidRDefault="00DC7E94" w:rsidP="00DE411B">
            <w:pPr>
              <w:rPr>
                <w:sz w:val="27"/>
                <w:szCs w:val="27"/>
              </w:rPr>
            </w:pPr>
            <w:r w:rsidRPr="00D51327">
              <w:rPr>
                <w:sz w:val="27"/>
                <w:szCs w:val="27"/>
              </w:rPr>
              <w:t>Командир протипожежної ланки організовує локалізацію пожежі, зустріч пожежних підрозділів та доведення до них обстановки.</w:t>
            </w:r>
          </w:p>
          <w:p w:rsidR="00DC7E94" w:rsidRPr="00D51327" w:rsidRDefault="00DC7E94" w:rsidP="00DE411B">
            <w:pPr>
              <w:rPr>
                <w:sz w:val="27"/>
                <w:szCs w:val="27"/>
              </w:rPr>
            </w:pPr>
            <w:r w:rsidRPr="00D51327">
              <w:rPr>
                <w:sz w:val="27"/>
                <w:szCs w:val="27"/>
              </w:rPr>
              <w:t>Командир ланки охорони громадського порядку організовує безпечний вивід дітей, охорону місця шикування, отримує від члена комісії з питань евакуації з переміщення завдання на виставлення регулювальників.</w:t>
            </w:r>
          </w:p>
          <w:p w:rsidR="00DC7E94" w:rsidRPr="00D51327" w:rsidRDefault="00DC7E94" w:rsidP="00DE411B">
            <w:pPr>
              <w:rPr>
                <w:sz w:val="27"/>
                <w:szCs w:val="27"/>
              </w:rPr>
            </w:pPr>
            <w:r w:rsidRPr="00D51327">
              <w:rPr>
                <w:sz w:val="27"/>
                <w:szCs w:val="27"/>
              </w:rPr>
              <w:t>Медична ланка,за необхідністю, надає першу медичну допомогу постраждалим.</w:t>
            </w:r>
          </w:p>
          <w:p w:rsidR="00DC7E94" w:rsidRPr="00D51327" w:rsidRDefault="00DC7E94" w:rsidP="00DE411B">
            <w:pPr>
              <w:rPr>
                <w:sz w:val="27"/>
                <w:szCs w:val="27"/>
              </w:rPr>
            </w:pPr>
            <w:r w:rsidRPr="00D51327">
              <w:rPr>
                <w:sz w:val="27"/>
                <w:szCs w:val="27"/>
              </w:rPr>
              <w:t>Посадова особа з питань ЦЗ та голова комісії з питань евакуації доповідають директору про виконані заходи та готовність до пересування.</w:t>
            </w:r>
          </w:p>
        </w:tc>
      </w:tr>
      <w:tr w:rsidR="00DC7E94" w:rsidRPr="00D51327" w:rsidTr="00DE411B">
        <w:tc>
          <w:tcPr>
            <w:tcW w:w="418" w:type="pct"/>
          </w:tcPr>
          <w:p w:rsidR="00DC7E94" w:rsidRPr="00D51327" w:rsidRDefault="00DC7E94" w:rsidP="00DE411B">
            <w:pPr>
              <w:jc w:val="center"/>
              <w:rPr>
                <w:sz w:val="27"/>
                <w:szCs w:val="27"/>
              </w:rPr>
            </w:pPr>
            <w:r w:rsidRPr="00D51327">
              <w:rPr>
                <w:sz w:val="27"/>
                <w:szCs w:val="27"/>
              </w:rPr>
              <w:t>13.20-13.35</w:t>
            </w:r>
          </w:p>
        </w:tc>
        <w:tc>
          <w:tcPr>
            <w:tcW w:w="4582" w:type="pct"/>
            <w:gridSpan w:val="5"/>
            <w:vAlign w:val="center"/>
          </w:tcPr>
          <w:p w:rsidR="00DC7E94" w:rsidRPr="00D51327" w:rsidRDefault="00DC7E94" w:rsidP="00DE411B">
            <w:pPr>
              <w:rPr>
                <w:sz w:val="27"/>
                <w:szCs w:val="27"/>
              </w:rPr>
            </w:pPr>
            <w:r w:rsidRPr="00D51327">
              <w:rPr>
                <w:sz w:val="27"/>
                <w:szCs w:val="27"/>
              </w:rPr>
              <w:t xml:space="preserve">3. Підведення підсумків тренування і проведення «Дня ЦЗ», ОТ та тренування з відпрацювання дій на випадок пожежі </w:t>
            </w:r>
          </w:p>
        </w:tc>
      </w:tr>
    </w:tbl>
    <w:p w:rsidR="00DC7E94" w:rsidRPr="00D51327" w:rsidRDefault="00DC7E94" w:rsidP="008D4FDE">
      <w:r w:rsidRPr="00D51327">
        <w:t>Посадова особа з питань ЦЗ</w:t>
      </w:r>
      <w:r w:rsidRPr="00D51327">
        <w:tab/>
        <w:t xml:space="preserve">  ________  </w:t>
      </w:r>
      <w:r w:rsidRPr="00D51327">
        <w:softHyphen/>
      </w:r>
      <w:r w:rsidRPr="00D51327">
        <w:softHyphen/>
      </w:r>
      <w:r w:rsidRPr="00D51327">
        <w:softHyphen/>
        <w:t xml:space="preserve">       ___________________</w:t>
      </w:r>
    </w:p>
    <w:p w:rsidR="00DC7E94" w:rsidRPr="00D51327" w:rsidRDefault="00DC7E94" w:rsidP="008D4FDE">
      <w:pPr>
        <w:ind w:left="142" w:firstLine="3"/>
        <w:rPr>
          <w:sz w:val="24"/>
        </w:rPr>
      </w:pPr>
      <w:r w:rsidRPr="00D51327">
        <w:rPr>
          <w:sz w:val="24"/>
        </w:rPr>
        <w:t xml:space="preserve">                                                             (Підпис)                            (ПІБ)</w:t>
      </w:r>
    </w:p>
    <w:p w:rsidR="00DC7E94" w:rsidRPr="00D51327" w:rsidRDefault="00DC7E94" w:rsidP="008D4FDE">
      <w:pPr>
        <w:pStyle w:val="BodyTextIndent"/>
        <w:rPr>
          <w:szCs w:val="28"/>
        </w:rPr>
        <w:sectPr w:rsidR="00DC7E94" w:rsidRPr="00D51327" w:rsidSect="00607366">
          <w:pgSz w:w="16838" w:h="11906" w:orient="landscape"/>
          <w:pgMar w:top="851" w:right="851" w:bottom="851" w:left="1134" w:header="709" w:footer="709" w:gutter="0"/>
          <w:cols w:space="708"/>
          <w:docGrid w:linePitch="360"/>
        </w:sectPr>
      </w:pPr>
    </w:p>
    <w:tbl>
      <w:tblPr>
        <w:tblW w:w="5347" w:type="pct"/>
        <w:jc w:val="center"/>
        <w:tblInd w:w="-318" w:type="dxa"/>
        <w:tblLook w:val="0000"/>
      </w:tblPr>
      <w:tblGrid>
        <w:gridCol w:w="4922"/>
        <w:gridCol w:w="5217"/>
        <w:gridCol w:w="702"/>
      </w:tblGrid>
      <w:tr w:rsidR="00DC7E94" w:rsidRPr="00D51327" w:rsidTr="00DE411B">
        <w:trPr>
          <w:gridAfter w:val="1"/>
          <w:wAfter w:w="174" w:type="pct"/>
          <w:trHeight w:val="1531"/>
          <w:jc w:val="center"/>
        </w:trPr>
        <w:tc>
          <w:tcPr>
            <w:tcW w:w="2270" w:type="pct"/>
            <w:vAlign w:val="center"/>
          </w:tcPr>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ХАРКІВСЬКА ЗАГАЛЬНООСВІТНЯ</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ШКОЛА І-ІІІ СТУПЕНІВ № ___</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ХАРКІВСЬКОЇ МІСЬКОЇ РАДИ</w:t>
            </w:r>
          </w:p>
          <w:p w:rsidR="00DC7E94" w:rsidRPr="00D51327" w:rsidRDefault="00DC7E94" w:rsidP="00DE411B">
            <w:pPr>
              <w:jc w:val="center"/>
              <w:rPr>
                <w:b/>
              </w:rPr>
            </w:pPr>
            <w:r w:rsidRPr="00D51327">
              <w:rPr>
                <w:b/>
              </w:rPr>
              <w:t>ХАРКІВСЬКОЇ ОБЛАСТІ</w:t>
            </w:r>
          </w:p>
        </w:tc>
        <w:tc>
          <w:tcPr>
            <w:tcW w:w="2406" w:type="pct"/>
            <w:vAlign w:val="center"/>
          </w:tcPr>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ХАРЬКОВСКАЯ ОБЩЕОБРАЗОВАТЕЛЬНАЯ</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 xml:space="preserve">ШКОЛА І-ІІІ СТУПЕНЕЙ № ___ </w:t>
            </w:r>
            <w:r w:rsidRPr="00D51327">
              <w:rPr>
                <w:rFonts w:ascii="Times New Roman" w:hAnsi="Times New Roman" w:cs="Times New Roman"/>
                <w:b/>
                <w:color w:val="auto"/>
                <w:spacing w:val="-20"/>
                <w:sz w:val="28"/>
                <w:szCs w:val="28"/>
                <w:lang w:val="uk-UA"/>
              </w:rPr>
              <w:t>ХАРЬКОВСКОГО  ГОРОДСКОГО  СОВЕТА</w:t>
            </w:r>
            <w:r w:rsidRPr="00D51327">
              <w:rPr>
                <w:rFonts w:ascii="Times New Roman" w:hAnsi="Times New Roman" w:cs="Times New Roman"/>
                <w:b/>
                <w:color w:val="auto"/>
                <w:sz w:val="28"/>
                <w:szCs w:val="28"/>
                <w:lang w:val="uk-UA"/>
              </w:rPr>
              <w:t xml:space="preserve"> ХАРЬКОВСКОЙ ОБЛАСТИ</w:t>
            </w:r>
          </w:p>
        </w:tc>
      </w:tr>
      <w:tr w:rsidR="00DC7E94" w:rsidRPr="00D51327" w:rsidTr="00DE411B">
        <w:tblPrEx>
          <w:jc w:val="left"/>
        </w:tblPrEx>
        <w:trPr>
          <w:trHeight w:val="80"/>
        </w:trPr>
        <w:tc>
          <w:tcPr>
            <w:tcW w:w="5000" w:type="pct"/>
            <w:gridSpan w:val="3"/>
            <w:tcBorders>
              <w:top w:val="nil"/>
              <w:left w:val="nil"/>
              <w:bottom w:val="thickThinSmallGap" w:sz="24" w:space="0" w:color="auto"/>
              <w:right w:val="nil"/>
            </w:tcBorders>
          </w:tcPr>
          <w:p w:rsidR="00DC7E94" w:rsidRPr="00D51327" w:rsidRDefault="00DC7E94" w:rsidP="00DE411B">
            <w:pPr>
              <w:rPr>
                <w:b/>
                <w:u w:val="single"/>
              </w:rPr>
            </w:pPr>
          </w:p>
        </w:tc>
      </w:tr>
    </w:tbl>
    <w:p w:rsidR="00DC7E94" w:rsidRPr="00D51327" w:rsidRDefault="00DC7E94" w:rsidP="008D4FDE">
      <w:pPr>
        <w:pStyle w:val="Style3"/>
        <w:widowControl/>
        <w:spacing w:before="206"/>
        <w:ind w:right="1"/>
        <w:jc w:val="center"/>
        <w:rPr>
          <w:rStyle w:val="FontStyle13"/>
          <w:b/>
          <w:sz w:val="28"/>
          <w:szCs w:val="28"/>
          <w:lang w:val="uk-UA" w:eastAsia="uk-UA"/>
        </w:rPr>
      </w:pPr>
      <w:r w:rsidRPr="00D51327">
        <w:rPr>
          <w:rStyle w:val="FontStyle13"/>
          <w:b/>
          <w:sz w:val="28"/>
          <w:szCs w:val="28"/>
          <w:lang w:val="uk-UA" w:eastAsia="uk-UA"/>
        </w:rPr>
        <w:t>НАКАЗ</w:t>
      </w:r>
    </w:p>
    <w:p w:rsidR="00DC7E94" w:rsidRPr="00D51327" w:rsidRDefault="00DC7E94" w:rsidP="008D4FDE">
      <w:pPr>
        <w:jc w:val="both"/>
        <w:rPr>
          <w:b/>
        </w:rPr>
      </w:pPr>
    </w:p>
    <w:p w:rsidR="00DC7E94" w:rsidRPr="00D51327" w:rsidRDefault="00DC7E94" w:rsidP="008D4FDE">
      <w:pPr>
        <w:jc w:val="both"/>
      </w:pPr>
      <w:r w:rsidRPr="00D51327">
        <w:t>12.04.201_                                                                                                №  ____</w:t>
      </w:r>
    </w:p>
    <w:p w:rsidR="00DC7E94" w:rsidRPr="00D51327" w:rsidRDefault="00DC7E94" w:rsidP="008D4FDE"/>
    <w:p w:rsidR="00DC7E94" w:rsidRPr="00D51327" w:rsidRDefault="00DC7E94" w:rsidP="008D4FDE">
      <w:pPr>
        <w:rPr>
          <w:b/>
        </w:rPr>
      </w:pPr>
      <w:r w:rsidRPr="00D51327">
        <w:rPr>
          <w:b/>
        </w:rPr>
        <w:t xml:space="preserve">Про стан готовності школи </w:t>
      </w:r>
    </w:p>
    <w:p w:rsidR="00DC7E94" w:rsidRPr="00D51327" w:rsidRDefault="00DC7E94" w:rsidP="008D4FDE">
      <w:pPr>
        <w:rPr>
          <w:b/>
        </w:rPr>
      </w:pPr>
      <w:r w:rsidRPr="00D51327">
        <w:rPr>
          <w:b/>
        </w:rPr>
        <w:t xml:space="preserve">до вирішення завдань </w:t>
      </w:r>
    </w:p>
    <w:p w:rsidR="00DC7E94" w:rsidRPr="00D51327" w:rsidRDefault="00DC7E94" w:rsidP="008D4FDE">
      <w:r w:rsidRPr="00D51327">
        <w:rPr>
          <w:b/>
        </w:rPr>
        <w:t>цивільного захисту</w:t>
      </w:r>
    </w:p>
    <w:p w:rsidR="00DC7E94" w:rsidRPr="00D51327" w:rsidRDefault="00DC7E94" w:rsidP="008D4FDE">
      <w:pPr>
        <w:ind w:firstLine="567"/>
        <w:jc w:val="both"/>
      </w:pPr>
    </w:p>
    <w:p w:rsidR="00DC7E94" w:rsidRPr="00D51327" w:rsidRDefault="00DC7E94" w:rsidP="008D4FDE">
      <w:pPr>
        <w:ind w:firstLine="567"/>
        <w:jc w:val="both"/>
      </w:pPr>
      <w:r w:rsidRPr="00D51327">
        <w:t xml:space="preserve">Відповідно до річного плану </w:t>
      </w:r>
      <w:r w:rsidRPr="00D51327">
        <w:rPr>
          <w:rStyle w:val="FontStyle13"/>
          <w:sz w:val="28"/>
          <w:szCs w:val="24"/>
          <w:lang w:eastAsia="uk-UA"/>
        </w:rPr>
        <w:t xml:space="preserve">школи </w:t>
      </w:r>
      <w:r w:rsidRPr="00D51327">
        <w:t xml:space="preserve">«___» ___________ 201_ р. був проведений «День цивільного захисту», </w:t>
      </w:r>
      <w:r w:rsidRPr="00D51327">
        <w:rPr>
          <w:rStyle w:val="FontStyle13"/>
          <w:sz w:val="28"/>
          <w:lang w:eastAsia="uk-UA"/>
        </w:rPr>
        <w:t xml:space="preserve">об'єктове тренування та тренування з відпрацювання дій на випадок пожежі </w:t>
      </w:r>
      <w:r w:rsidRPr="00D51327">
        <w:t xml:space="preserve">. У підготовці і проведенні його взяли участь учні 2- 11 класів, учителі </w:t>
      </w:r>
      <w:r w:rsidRPr="00D51327">
        <w:rPr>
          <w:rStyle w:val="FontStyle13"/>
          <w:sz w:val="28"/>
          <w:lang w:eastAsia="uk-UA"/>
        </w:rPr>
        <w:t xml:space="preserve">школи </w:t>
      </w:r>
      <w:r w:rsidRPr="00D51327">
        <w:t xml:space="preserve">, технічний персонал. </w:t>
      </w:r>
    </w:p>
    <w:p w:rsidR="00DC7E94" w:rsidRPr="00D51327" w:rsidRDefault="00DC7E94" w:rsidP="008D4FDE">
      <w:pPr>
        <w:ind w:firstLine="567"/>
        <w:jc w:val="both"/>
      </w:pPr>
      <w:r w:rsidRPr="00D51327">
        <w:t>У ході проведення «Дня цивільного захисту», об’єктового тренування та тренування з відпрацювання дій на випадок пожежі  були організовані виставки приладів радіаційного і хімічного спостереження, індивідуальних засобів захисту, стенд щодо дій учнів у надзвичайних ситуаціях, випущені стінні газети, проведені відкриті уроки у ___________ класах. Юнаки 10 – 11 класів проводили тренування у виконанні нормативів №2 і №3, дівчата змагалися з медико-санітарної підготовки.</w:t>
      </w:r>
    </w:p>
    <w:p w:rsidR="00DC7E94" w:rsidRPr="00D51327" w:rsidRDefault="00DC7E94" w:rsidP="008D4FDE">
      <w:pPr>
        <w:ind w:firstLine="567"/>
        <w:jc w:val="both"/>
      </w:pPr>
      <w:r w:rsidRPr="00D51327">
        <w:t>Особливий інтерес у учнів 2-3 класів викликали заняття, проведені учнями ___ класів ______________________ з використання індивідуальних засобів захисту (і т.п.).</w:t>
      </w:r>
    </w:p>
    <w:p w:rsidR="00DC7E94" w:rsidRPr="00D51327" w:rsidRDefault="00DC7E94" w:rsidP="008D4FDE">
      <w:pPr>
        <w:ind w:firstLine="567"/>
        <w:jc w:val="both"/>
      </w:pPr>
      <w:r w:rsidRPr="00D51327">
        <w:t>На високому організаційному і методичному рівні пройшли заняття, підготовлені учителями ______________________________.</w:t>
      </w:r>
    </w:p>
    <w:p w:rsidR="00DC7E94" w:rsidRPr="00D51327" w:rsidRDefault="00DC7E94" w:rsidP="008D4FDE">
      <w:pPr>
        <w:ind w:firstLine="567"/>
        <w:jc w:val="both"/>
      </w:pPr>
      <w:r w:rsidRPr="00D51327">
        <w:t>Певну допомогу у підготовці уроків до «Дня цивільного захисту», об’єктового тренування та тренування з відпрацювання дій на випадок пожежі надала виставка методичної літератури, яка була організована під керівництвом завідуючої бібліотекою ______________________.</w:t>
      </w:r>
    </w:p>
    <w:p w:rsidR="00DC7E94" w:rsidRPr="00D51327" w:rsidRDefault="00DC7E94" w:rsidP="008D4FDE">
      <w:pPr>
        <w:pStyle w:val="120"/>
        <w:shd w:val="clear" w:color="auto" w:fill="auto"/>
        <w:spacing w:line="240" w:lineRule="auto"/>
        <w:ind w:left="20" w:right="20" w:firstLine="567"/>
        <w:rPr>
          <w:rFonts w:ascii="Times New Roman" w:hAnsi="Times New Roman"/>
          <w:sz w:val="28"/>
          <w:szCs w:val="28"/>
        </w:rPr>
      </w:pPr>
      <w:r w:rsidRPr="00D51327">
        <w:rPr>
          <w:rFonts w:ascii="Times New Roman" w:hAnsi="Times New Roman"/>
          <w:sz w:val="28"/>
          <w:szCs w:val="28"/>
        </w:rPr>
        <w:t>Визнати задовільними підготовку і проведення тренування з евакуації і гасіння умовної пожежі на об’єкті.</w:t>
      </w:r>
    </w:p>
    <w:p w:rsidR="00DC7E94" w:rsidRPr="00D51327" w:rsidRDefault="00DC7E94" w:rsidP="008D4FDE">
      <w:pPr>
        <w:ind w:firstLine="567"/>
        <w:jc w:val="both"/>
      </w:pPr>
      <w:r w:rsidRPr="00D51327">
        <w:t>Високу підготовленість показали ланки (пости), які готові діяти за ввідними.</w:t>
      </w:r>
    </w:p>
    <w:p w:rsidR="00DC7E94" w:rsidRPr="00D51327" w:rsidRDefault="00DC7E94" w:rsidP="008D4FDE">
      <w:pPr>
        <w:ind w:firstLine="567"/>
        <w:jc w:val="both"/>
      </w:pPr>
      <w:r w:rsidRPr="00D51327">
        <w:t>З кращого боку проявив себе санітарний пост, до складу якого увійшли _______________.</w:t>
      </w:r>
    </w:p>
    <w:p w:rsidR="00DC7E94" w:rsidRPr="00D51327" w:rsidRDefault="00DC7E94" w:rsidP="008D4FDE">
      <w:pPr>
        <w:pStyle w:val="120"/>
        <w:shd w:val="clear" w:color="auto" w:fill="auto"/>
        <w:spacing w:line="240" w:lineRule="auto"/>
        <w:ind w:left="20" w:right="-3" w:firstLine="547"/>
        <w:rPr>
          <w:rFonts w:ascii="Times New Roman" w:hAnsi="Times New Roman"/>
          <w:sz w:val="28"/>
          <w:szCs w:val="28"/>
        </w:rPr>
      </w:pPr>
      <w:r w:rsidRPr="00D51327">
        <w:rPr>
          <w:rFonts w:ascii="Times New Roman" w:hAnsi="Times New Roman"/>
          <w:sz w:val="28"/>
          <w:szCs w:val="28"/>
        </w:rPr>
        <w:t>Разом з тим виявилася низка недоліків. Так, у деяких класах не було комплектів індивідуальних засобів захисту, виготовлених силами учнів. Мало використовувалася наочна агітація, навчальна література, у зв'язку з неправильними діями співробітників, що виявилися заблокованими у приміщенні, необхідно провести додаткові заняття з усіма категоріями персоналу щодо правил поведінки при пожежі з прийняттям заліків.</w:t>
      </w:r>
    </w:p>
    <w:p w:rsidR="00DC7E94" w:rsidRPr="00D51327" w:rsidRDefault="00DC7E94" w:rsidP="008D4FDE">
      <w:pPr>
        <w:ind w:left="20" w:firstLine="547"/>
        <w:jc w:val="both"/>
      </w:pPr>
      <w:r w:rsidRPr="00D51327">
        <w:t>Недостатньо проводилися практичні заняття з правил користування індивідуальними засобами захисту.</w:t>
      </w:r>
    </w:p>
    <w:p w:rsidR="00DC7E94" w:rsidRPr="00D51327" w:rsidRDefault="00DC7E94" w:rsidP="008D4FDE">
      <w:pPr>
        <w:ind w:left="20" w:firstLine="547"/>
        <w:jc w:val="both"/>
      </w:pPr>
    </w:p>
    <w:p w:rsidR="00DC7E94" w:rsidRPr="00D51327" w:rsidRDefault="00DC7E94" w:rsidP="008D4FDE">
      <w:pPr>
        <w:jc w:val="center"/>
      </w:pPr>
      <w:r w:rsidRPr="00D51327">
        <w:t>НАКАЗУЮ:</w:t>
      </w:r>
    </w:p>
    <w:p w:rsidR="00DC7E94" w:rsidRPr="00D51327" w:rsidRDefault="00DC7E94" w:rsidP="008D4FDE"/>
    <w:p w:rsidR="00DC7E94" w:rsidRPr="00D51327" w:rsidRDefault="00DC7E94" w:rsidP="008D4FDE">
      <w:pPr>
        <w:pStyle w:val="120"/>
        <w:shd w:val="clear" w:color="auto" w:fill="auto"/>
        <w:spacing w:line="240" w:lineRule="auto"/>
        <w:ind w:left="20" w:right="20" w:firstLine="567"/>
        <w:rPr>
          <w:rFonts w:ascii="Times New Roman" w:hAnsi="Times New Roman"/>
          <w:sz w:val="28"/>
          <w:szCs w:val="28"/>
        </w:rPr>
      </w:pPr>
      <w:r w:rsidRPr="00D51327">
        <w:rPr>
          <w:rFonts w:ascii="Times New Roman" w:hAnsi="Times New Roman"/>
          <w:sz w:val="28"/>
          <w:szCs w:val="28"/>
        </w:rPr>
        <w:t xml:space="preserve">1. Визнати задовільним стан готовності школи до вирішення завдань цивільного захисту. </w:t>
      </w:r>
    </w:p>
    <w:p w:rsidR="00DC7E94" w:rsidRPr="00D51327" w:rsidRDefault="00DC7E94" w:rsidP="008D4FDE">
      <w:pPr>
        <w:ind w:firstLine="567"/>
        <w:jc w:val="both"/>
      </w:pPr>
      <w:r w:rsidRPr="00D51327">
        <w:t>2. Визнати підготовку і проведення «Дня цивільного захисту», об’єктового тренування та тренування з відпрацювання дій на випадок пожежі  задовільною.</w:t>
      </w:r>
    </w:p>
    <w:p w:rsidR="00DC7E94" w:rsidRPr="00D51327" w:rsidRDefault="00DC7E94" w:rsidP="008D4FDE">
      <w:pPr>
        <w:ind w:firstLine="567"/>
        <w:jc w:val="both"/>
      </w:pPr>
      <w:r w:rsidRPr="00D51327">
        <w:t>3. За високу готовність і організоване проведення «Дня цивільного захисту», об’єктового тренування та тренування з відпрацювання дій на випадок пожежі  оголосити подяку _________________.</w:t>
      </w:r>
    </w:p>
    <w:p w:rsidR="00DC7E94" w:rsidRPr="00D51327" w:rsidRDefault="00DC7E94" w:rsidP="008D4FDE">
      <w:pPr>
        <w:ind w:firstLine="567"/>
        <w:jc w:val="both"/>
      </w:pPr>
      <w:r w:rsidRPr="00D51327">
        <w:t xml:space="preserve">4. За активну участь у проведенні занять і показ індивідуальних засобів захисту оголосити подяку учням _______ класів: </w:t>
      </w:r>
    </w:p>
    <w:p w:rsidR="00DC7E94" w:rsidRPr="00D51327" w:rsidRDefault="00DC7E94" w:rsidP="008D4FDE">
      <w:pPr>
        <w:ind w:firstLine="567"/>
        <w:jc w:val="both"/>
      </w:pPr>
      <w:r w:rsidRPr="00D51327">
        <w:t>_________________________;</w:t>
      </w:r>
    </w:p>
    <w:p w:rsidR="00DC7E94" w:rsidRPr="00D51327" w:rsidRDefault="00DC7E94" w:rsidP="008D4FDE">
      <w:pPr>
        <w:ind w:firstLine="567"/>
        <w:jc w:val="both"/>
      </w:pPr>
      <w:r w:rsidRPr="00D51327">
        <w:t>_________________________.</w:t>
      </w:r>
    </w:p>
    <w:p w:rsidR="00DC7E94" w:rsidRPr="00D51327" w:rsidRDefault="00DC7E94" w:rsidP="008D4FDE">
      <w:pPr>
        <w:ind w:firstLine="567"/>
        <w:jc w:val="both"/>
      </w:pPr>
      <w:r w:rsidRPr="00D51327">
        <w:t>У подальшому практикувати залучення учнів ____ класів до проведення уроків, тренувань з ЦЗ.</w:t>
      </w:r>
    </w:p>
    <w:p w:rsidR="00DC7E94" w:rsidRPr="00D51327" w:rsidRDefault="00DC7E94" w:rsidP="008D4FDE">
      <w:pPr>
        <w:ind w:firstLine="567"/>
        <w:jc w:val="both"/>
      </w:pPr>
      <w:r w:rsidRPr="00D51327">
        <w:t xml:space="preserve">5. Посадовій особі з питань ЦЗ </w:t>
      </w:r>
      <w:r w:rsidRPr="00D51327">
        <w:rPr>
          <w:rStyle w:val="FontStyle13"/>
          <w:szCs w:val="24"/>
          <w:lang w:eastAsia="uk-UA"/>
        </w:rPr>
        <w:t xml:space="preserve">школи </w:t>
      </w:r>
      <w:r w:rsidRPr="00D51327">
        <w:t xml:space="preserve">______________ до «___»  ______ 201__ р. розробити заходи з усунення виявлених недоліків у підготовці </w:t>
      </w:r>
      <w:r w:rsidRPr="00D51327">
        <w:rPr>
          <w:rStyle w:val="FontStyle13"/>
          <w:szCs w:val="24"/>
          <w:lang w:eastAsia="uk-UA"/>
        </w:rPr>
        <w:t xml:space="preserve">школи  </w:t>
      </w:r>
      <w:r w:rsidRPr="00D51327">
        <w:t xml:space="preserve">до практичних дій учасників </w:t>
      </w:r>
      <w:r>
        <w:t>освітнього</w:t>
      </w:r>
      <w:r w:rsidRPr="00D51327">
        <w:t xml:space="preserve"> процесу у заходах цивільного захисту, внести необхідні зміни до планів цивільного захисту.</w:t>
      </w:r>
    </w:p>
    <w:p w:rsidR="00DC7E94" w:rsidRPr="00D51327" w:rsidRDefault="00DC7E94" w:rsidP="008D4FDE"/>
    <w:p w:rsidR="00DC7E94" w:rsidRPr="00D51327" w:rsidRDefault="00DC7E94" w:rsidP="008D4FDE">
      <w:r w:rsidRPr="00D51327">
        <w:rPr>
          <w:rStyle w:val="FontStyle13"/>
          <w:sz w:val="28"/>
          <w:lang w:eastAsia="uk-UA"/>
        </w:rPr>
        <w:t>Директор школи</w:t>
      </w:r>
      <w:r w:rsidRPr="00D51327">
        <w:t xml:space="preserve">________  </w:t>
      </w:r>
      <w:r w:rsidRPr="00D51327">
        <w:softHyphen/>
      </w:r>
      <w:r w:rsidRPr="00D51327">
        <w:softHyphen/>
      </w:r>
      <w:r w:rsidRPr="00D51327">
        <w:softHyphen/>
        <w:t xml:space="preserve">       ___________________</w:t>
      </w:r>
    </w:p>
    <w:p w:rsidR="00DC7E94" w:rsidRPr="00D51327" w:rsidRDefault="00DC7E94" w:rsidP="008D4FDE">
      <w:pPr>
        <w:ind w:left="142" w:firstLine="3"/>
        <w:rPr>
          <w:rStyle w:val="FontStyle13"/>
          <w:sz w:val="22"/>
          <w:szCs w:val="24"/>
          <w:lang w:eastAsia="uk-UA"/>
        </w:rPr>
      </w:pPr>
      <w:r w:rsidRPr="00D51327">
        <w:rPr>
          <w:sz w:val="24"/>
        </w:rPr>
        <w:t xml:space="preserve">                                    (Підпис)                            (ПІБ)</w:t>
      </w: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BC67CF">
      <w:pPr>
        <w:pStyle w:val="Style4"/>
        <w:widowControl/>
        <w:tabs>
          <w:tab w:val="left" w:pos="5002"/>
          <w:tab w:val="left" w:pos="6936"/>
        </w:tabs>
        <w:spacing w:line="240" w:lineRule="auto"/>
        <w:jc w:val="both"/>
        <w:rPr>
          <w:rStyle w:val="FontStyle13"/>
          <w:sz w:val="28"/>
          <w:szCs w:val="28"/>
          <w:lang w:val="uk-UA" w:eastAsia="uk-UA"/>
        </w:rPr>
      </w:pPr>
    </w:p>
    <w:p w:rsidR="00DC7E94" w:rsidRPr="00D51327" w:rsidRDefault="00DC7E94" w:rsidP="000D5B1E">
      <w:pPr>
        <w:shd w:val="clear" w:color="auto" w:fill="FFFFFF"/>
        <w:ind w:left="10"/>
        <w:jc w:val="center"/>
        <w:rPr>
          <w:b/>
          <w:sz w:val="56"/>
          <w:szCs w:val="56"/>
        </w:rPr>
      </w:pPr>
      <w:r w:rsidRPr="00D51327">
        <w:rPr>
          <w:b/>
          <w:sz w:val="56"/>
          <w:szCs w:val="56"/>
        </w:rPr>
        <w:t xml:space="preserve">Документи </w:t>
      </w:r>
    </w:p>
    <w:p w:rsidR="00DC7E94" w:rsidRPr="00D51327" w:rsidRDefault="00DC7E94" w:rsidP="000D5B1E">
      <w:pPr>
        <w:shd w:val="clear" w:color="auto" w:fill="FFFFFF"/>
        <w:ind w:left="10"/>
        <w:jc w:val="center"/>
        <w:rPr>
          <w:b/>
          <w:sz w:val="56"/>
          <w:szCs w:val="56"/>
        </w:rPr>
      </w:pPr>
      <w:r w:rsidRPr="00D51327">
        <w:rPr>
          <w:b/>
          <w:sz w:val="56"/>
          <w:szCs w:val="56"/>
        </w:rPr>
        <w:t xml:space="preserve">щодо підготовки та проведення </w:t>
      </w:r>
    </w:p>
    <w:p w:rsidR="00DC7E94" w:rsidRPr="00D51327" w:rsidRDefault="00DC7E94" w:rsidP="000D5B1E">
      <w:pPr>
        <w:shd w:val="clear" w:color="auto" w:fill="FFFFFF"/>
        <w:ind w:left="10"/>
        <w:jc w:val="center"/>
        <w:rPr>
          <w:bCs/>
          <w:color w:val="000000"/>
        </w:rPr>
      </w:pPr>
      <w:r w:rsidRPr="00D51327">
        <w:rPr>
          <w:b/>
          <w:sz w:val="56"/>
          <w:szCs w:val="56"/>
        </w:rPr>
        <w:t xml:space="preserve">тренування з відпрацювання дій на випадок пожежі </w:t>
      </w: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3C15F4">
      <w:pPr>
        <w:pStyle w:val="Style4"/>
        <w:tabs>
          <w:tab w:val="left" w:pos="5002"/>
          <w:tab w:val="left" w:pos="6936"/>
        </w:tabs>
        <w:spacing w:line="240" w:lineRule="auto"/>
        <w:jc w:val="center"/>
        <w:rPr>
          <w:rStyle w:val="FontStyle13"/>
          <w:sz w:val="28"/>
          <w:szCs w:val="28"/>
          <w:lang w:val="uk-UA" w:eastAsia="uk-UA"/>
        </w:rPr>
      </w:pPr>
      <w:r w:rsidRPr="00D51327">
        <w:rPr>
          <w:rStyle w:val="FontStyle13"/>
          <w:sz w:val="28"/>
          <w:szCs w:val="28"/>
          <w:lang w:val="uk-UA" w:eastAsia="uk-UA"/>
        </w:rPr>
        <w:t>(Варіант)</w:t>
      </w: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p w:rsidR="00DC7E94" w:rsidRPr="00D51327" w:rsidRDefault="00DC7E94" w:rsidP="000D5B1E">
      <w:pPr>
        <w:pStyle w:val="Style4"/>
        <w:tabs>
          <w:tab w:val="left" w:pos="5002"/>
          <w:tab w:val="left" w:pos="6936"/>
        </w:tabs>
        <w:spacing w:line="240" w:lineRule="auto"/>
        <w:jc w:val="both"/>
        <w:rPr>
          <w:rStyle w:val="FontStyle13"/>
          <w:sz w:val="28"/>
          <w:szCs w:val="28"/>
          <w:lang w:val="uk-UA" w:eastAsia="uk-UA"/>
        </w:rPr>
      </w:pPr>
    </w:p>
    <w:tbl>
      <w:tblPr>
        <w:tblW w:w="5347" w:type="pct"/>
        <w:jc w:val="center"/>
        <w:tblInd w:w="-318" w:type="dxa"/>
        <w:tblLook w:val="0000"/>
      </w:tblPr>
      <w:tblGrid>
        <w:gridCol w:w="4922"/>
        <w:gridCol w:w="5217"/>
        <w:gridCol w:w="702"/>
      </w:tblGrid>
      <w:tr w:rsidR="00DC7E94" w:rsidRPr="00D51327" w:rsidTr="00DE411B">
        <w:trPr>
          <w:gridAfter w:val="1"/>
          <w:wAfter w:w="173" w:type="pct"/>
          <w:trHeight w:val="1531"/>
          <w:jc w:val="center"/>
        </w:trPr>
        <w:tc>
          <w:tcPr>
            <w:tcW w:w="2270" w:type="pct"/>
            <w:vAlign w:val="center"/>
          </w:tcPr>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ХАРКІВСЬКА ЗАГАЛЬНООСВІТНЯ</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ШКОЛА І-ІІІ СТУПЕНІВ № ___</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ХАРКІВСЬКОЇ МІСЬКОЇ РАДИ</w:t>
            </w:r>
          </w:p>
          <w:p w:rsidR="00DC7E94" w:rsidRPr="00D51327" w:rsidRDefault="00DC7E94" w:rsidP="00DE411B">
            <w:pPr>
              <w:jc w:val="center"/>
              <w:rPr>
                <w:b/>
              </w:rPr>
            </w:pPr>
            <w:r w:rsidRPr="00D51327">
              <w:rPr>
                <w:b/>
              </w:rPr>
              <w:t>ХАРКІВСЬКОЇ ОБЛАСТІ</w:t>
            </w:r>
          </w:p>
        </w:tc>
        <w:tc>
          <w:tcPr>
            <w:tcW w:w="2406" w:type="pct"/>
            <w:vAlign w:val="center"/>
          </w:tcPr>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ХАРЬКОВСКАЯ ОБЩЕОБРАЗОВАТЕЛЬНАЯ</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 xml:space="preserve">ШКОЛА І-ІІІ СТУПЕНЕЙ № ___ </w:t>
            </w:r>
            <w:r w:rsidRPr="00D51327">
              <w:rPr>
                <w:rFonts w:ascii="Times New Roman" w:hAnsi="Times New Roman" w:cs="Times New Roman"/>
                <w:b/>
                <w:color w:val="auto"/>
                <w:spacing w:val="-20"/>
                <w:sz w:val="28"/>
                <w:szCs w:val="28"/>
                <w:lang w:val="uk-UA"/>
              </w:rPr>
              <w:t>ХАРЬКОВСКОГО  ГОРОДСКОГО  СОВЕТА</w:t>
            </w:r>
            <w:r w:rsidRPr="00D51327">
              <w:rPr>
                <w:rFonts w:ascii="Times New Roman" w:hAnsi="Times New Roman" w:cs="Times New Roman"/>
                <w:b/>
                <w:color w:val="auto"/>
                <w:sz w:val="28"/>
                <w:szCs w:val="28"/>
                <w:lang w:val="uk-UA"/>
              </w:rPr>
              <w:t xml:space="preserve"> ХАРЬКОВСКОЙ ОБЛАСТИ</w:t>
            </w:r>
          </w:p>
        </w:tc>
      </w:tr>
      <w:tr w:rsidR="00DC7E94" w:rsidRPr="00D51327" w:rsidTr="00DE411B">
        <w:tblPrEx>
          <w:jc w:val="left"/>
        </w:tblPrEx>
        <w:trPr>
          <w:trHeight w:val="80"/>
        </w:trPr>
        <w:tc>
          <w:tcPr>
            <w:tcW w:w="5000" w:type="pct"/>
            <w:gridSpan w:val="3"/>
            <w:tcBorders>
              <w:top w:val="nil"/>
              <w:left w:val="nil"/>
              <w:bottom w:val="thickThinSmallGap" w:sz="24" w:space="0" w:color="auto"/>
              <w:right w:val="nil"/>
            </w:tcBorders>
          </w:tcPr>
          <w:p w:rsidR="00DC7E94" w:rsidRPr="00D51327" w:rsidRDefault="00DC7E94" w:rsidP="00DE411B">
            <w:pPr>
              <w:rPr>
                <w:b/>
                <w:u w:val="single"/>
              </w:rPr>
            </w:pPr>
          </w:p>
        </w:tc>
      </w:tr>
    </w:tbl>
    <w:p w:rsidR="00DC7E94" w:rsidRPr="00D51327" w:rsidRDefault="00DC7E94" w:rsidP="00842DC2">
      <w:pPr>
        <w:pStyle w:val="Style3"/>
        <w:widowControl/>
        <w:spacing w:before="206"/>
        <w:ind w:right="1"/>
        <w:jc w:val="center"/>
        <w:rPr>
          <w:rStyle w:val="FontStyle13"/>
          <w:b/>
          <w:sz w:val="28"/>
          <w:szCs w:val="28"/>
          <w:lang w:val="uk-UA" w:eastAsia="uk-UA"/>
        </w:rPr>
      </w:pPr>
      <w:r w:rsidRPr="00D51327">
        <w:rPr>
          <w:rStyle w:val="FontStyle13"/>
          <w:b/>
          <w:sz w:val="28"/>
          <w:szCs w:val="28"/>
          <w:lang w:val="uk-UA" w:eastAsia="uk-UA"/>
        </w:rPr>
        <w:t>НАКАЗ</w:t>
      </w:r>
    </w:p>
    <w:p w:rsidR="00DC7E94" w:rsidRPr="00D51327" w:rsidRDefault="00DC7E94" w:rsidP="00842DC2">
      <w:pPr>
        <w:jc w:val="both"/>
        <w:rPr>
          <w:b/>
        </w:rPr>
      </w:pPr>
    </w:p>
    <w:p w:rsidR="00DC7E94" w:rsidRPr="00D51327" w:rsidRDefault="00DC7E94" w:rsidP="00842DC2">
      <w:pPr>
        <w:jc w:val="both"/>
      </w:pPr>
      <w:r w:rsidRPr="00D51327">
        <w:t>12.04.201_                                                                                                №  ____</w:t>
      </w:r>
    </w:p>
    <w:p w:rsidR="00DC7E94" w:rsidRPr="00D51327" w:rsidRDefault="00DC7E94" w:rsidP="000D5B1E">
      <w:pPr>
        <w:pStyle w:val="Style5"/>
        <w:spacing w:line="240" w:lineRule="auto"/>
        <w:ind w:right="5103"/>
        <w:rPr>
          <w:rStyle w:val="FontStyle12"/>
          <w:b w:val="0"/>
          <w:bCs/>
          <w:sz w:val="28"/>
          <w:szCs w:val="28"/>
          <w:lang w:val="uk-UA"/>
        </w:rPr>
      </w:pPr>
    </w:p>
    <w:p w:rsidR="00DC7E94" w:rsidRPr="00D51327" w:rsidRDefault="00DC7E94" w:rsidP="000D5B1E">
      <w:pPr>
        <w:pStyle w:val="Style5"/>
        <w:spacing w:line="240" w:lineRule="auto"/>
        <w:ind w:right="5103"/>
        <w:rPr>
          <w:rStyle w:val="FontStyle12"/>
          <w:bCs/>
          <w:sz w:val="28"/>
          <w:szCs w:val="28"/>
          <w:lang w:val="uk-UA"/>
        </w:rPr>
      </w:pPr>
      <w:r w:rsidRPr="00D51327">
        <w:rPr>
          <w:rStyle w:val="FontStyle12"/>
          <w:bCs/>
          <w:sz w:val="28"/>
          <w:szCs w:val="28"/>
          <w:lang w:val="uk-UA"/>
        </w:rPr>
        <w:t xml:space="preserve">Про підготовку та проведення </w:t>
      </w:r>
    </w:p>
    <w:p w:rsidR="00DC7E94" w:rsidRPr="00D51327" w:rsidRDefault="00DC7E94" w:rsidP="000D5B1E">
      <w:pPr>
        <w:pStyle w:val="Style5"/>
        <w:ind w:right="5103"/>
        <w:rPr>
          <w:b/>
          <w:bCs/>
          <w:sz w:val="28"/>
          <w:szCs w:val="28"/>
          <w:lang w:val="uk-UA"/>
        </w:rPr>
      </w:pPr>
      <w:r w:rsidRPr="00D51327">
        <w:rPr>
          <w:b/>
          <w:bCs/>
          <w:sz w:val="28"/>
          <w:szCs w:val="28"/>
          <w:lang w:val="uk-UA"/>
        </w:rPr>
        <w:t xml:space="preserve">тренування з відпрацювання дій </w:t>
      </w:r>
    </w:p>
    <w:p w:rsidR="00DC7E94" w:rsidRPr="00D51327" w:rsidRDefault="00DC7E94" w:rsidP="000D5B1E">
      <w:pPr>
        <w:pStyle w:val="Style5"/>
        <w:ind w:right="5103"/>
        <w:rPr>
          <w:b/>
          <w:bCs/>
          <w:sz w:val="28"/>
          <w:szCs w:val="28"/>
          <w:lang w:val="uk-UA"/>
        </w:rPr>
      </w:pPr>
      <w:r w:rsidRPr="00D51327">
        <w:rPr>
          <w:b/>
          <w:bCs/>
          <w:sz w:val="28"/>
          <w:szCs w:val="28"/>
          <w:lang w:val="uk-UA"/>
        </w:rPr>
        <w:t>на випадок пожежі</w:t>
      </w:r>
    </w:p>
    <w:p w:rsidR="00DC7E94" w:rsidRPr="00D51327" w:rsidRDefault="00DC7E94" w:rsidP="000D5B1E">
      <w:pPr>
        <w:pStyle w:val="Style5"/>
        <w:ind w:right="5103"/>
        <w:rPr>
          <w:b/>
          <w:bCs/>
          <w:sz w:val="28"/>
          <w:szCs w:val="28"/>
          <w:lang w:val="uk-UA"/>
        </w:rPr>
      </w:pPr>
    </w:p>
    <w:p w:rsidR="00DC7E94" w:rsidRPr="00D51327" w:rsidRDefault="00DC7E94" w:rsidP="000D5B1E">
      <w:pPr>
        <w:ind w:firstLine="720"/>
        <w:jc w:val="both"/>
        <w:rPr>
          <w:rStyle w:val="FontStyle13"/>
          <w:sz w:val="28"/>
          <w:lang w:eastAsia="uk-UA"/>
        </w:rPr>
      </w:pPr>
      <w:r w:rsidRPr="00D51327">
        <w:rPr>
          <w:rStyle w:val="FontStyle13"/>
          <w:sz w:val="28"/>
          <w:lang w:eastAsia="uk-UA"/>
        </w:rPr>
        <w:t xml:space="preserve">На виконання Кодексу цивільного захисту України, </w:t>
      </w:r>
      <w:r w:rsidRPr="00D51327">
        <w:rPr>
          <w:lang w:eastAsia="uk-UA"/>
        </w:rPr>
        <w:t xml:space="preserve">Постанови Кабінету міністрів України </w:t>
      </w:r>
      <w:r w:rsidRPr="00D51327">
        <w:t xml:space="preserve">від 26 червня 2013 р. № 444 «Про затвердження Порядку здійснення навчання населення діям у надзвичайних ситуаціях», </w:t>
      </w:r>
      <w:r w:rsidRPr="00D51327">
        <w:rPr>
          <w:rStyle w:val="FontStyle13"/>
          <w:sz w:val="28"/>
          <w:lang w:eastAsia="uk-UA"/>
        </w:rPr>
        <w:t>наказу МВС України від 30.12.2014 № 1417 «Про затвердження Правил пожежної безпеки в Україні», зареєстрованого в Міністерстві юстиції України 05 березня 2015 р. за № 252/26697 та відповідно до плану підготовки постійного складу і учнів школи, з метою забезпечення високої організованості та якісного проведення заходу</w:t>
      </w:r>
    </w:p>
    <w:p w:rsidR="00DC7E94" w:rsidRPr="00D51327" w:rsidRDefault="00DC7E94" w:rsidP="000D5B1E">
      <w:pPr>
        <w:pStyle w:val="Style5"/>
        <w:spacing w:line="240" w:lineRule="auto"/>
        <w:ind w:firstLine="709"/>
        <w:rPr>
          <w:rStyle w:val="FontStyle12"/>
          <w:bCs/>
          <w:sz w:val="28"/>
          <w:szCs w:val="28"/>
          <w:lang w:val="uk-UA"/>
        </w:rPr>
      </w:pPr>
      <w:r w:rsidRPr="00D51327">
        <w:rPr>
          <w:rStyle w:val="FontStyle12"/>
          <w:bCs/>
          <w:sz w:val="28"/>
          <w:szCs w:val="28"/>
          <w:lang w:val="uk-UA"/>
        </w:rPr>
        <w:t>НАКАЗУЮ:</w:t>
      </w:r>
    </w:p>
    <w:p w:rsidR="00DC7E94" w:rsidRPr="00D51327" w:rsidRDefault="00DC7E94"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 xml:space="preserve">1. 30 жовтня 201_ року провести тренування з відпрацювання дій на випадок пожежі за темою: «Порушення з причини пожежі режиму роботи об’єкта в цілому. Евакуація персоналу, учасників </w:t>
      </w:r>
      <w:r>
        <w:rPr>
          <w:rStyle w:val="FontStyle13"/>
          <w:sz w:val="28"/>
          <w:szCs w:val="28"/>
          <w:lang w:val="uk-UA" w:eastAsia="uk-UA"/>
        </w:rPr>
        <w:t>освітнього</w:t>
      </w:r>
      <w:r w:rsidRPr="00D51327">
        <w:rPr>
          <w:rStyle w:val="FontStyle13"/>
          <w:sz w:val="28"/>
          <w:szCs w:val="28"/>
          <w:lang w:val="uk-UA" w:eastAsia="uk-UA"/>
        </w:rPr>
        <w:t xml:space="preserve"> процесу і гасіння умовної пожежі».</w:t>
      </w:r>
    </w:p>
    <w:p w:rsidR="00DC7E94" w:rsidRPr="00D51327" w:rsidRDefault="00DC7E94"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2. Метою та завданням тренування з відпрацювання дій на випадок пожежі  визнати:</w:t>
      </w:r>
    </w:p>
    <w:p w:rsidR="00DC7E94" w:rsidRPr="00D51327" w:rsidRDefault="00DC7E94"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2.1. Навчання керівного складу організації та проведенню тренування з відпрацювання дій на випадок пожежі .</w:t>
      </w:r>
    </w:p>
    <w:p w:rsidR="00DC7E94" w:rsidRPr="00D51327" w:rsidRDefault="00DC7E94"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 xml:space="preserve">2.2. Перевірка дій учасників </w:t>
      </w:r>
      <w:r>
        <w:rPr>
          <w:rStyle w:val="FontStyle13"/>
          <w:sz w:val="28"/>
          <w:szCs w:val="28"/>
          <w:lang w:val="uk-UA" w:eastAsia="uk-UA"/>
        </w:rPr>
        <w:t>освітнього</w:t>
      </w:r>
      <w:r w:rsidRPr="00D51327">
        <w:rPr>
          <w:rStyle w:val="FontStyle13"/>
          <w:sz w:val="28"/>
          <w:szCs w:val="28"/>
          <w:lang w:val="uk-UA" w:eastAsia="uk-UA"/>
        </w:rPr>
        <w:t xml:space="preserve"> процесу та постійного складу центру при виникненні пожеж.</w:t>
      </w:r>
    </w:p>
    <w:p w:rsidR="00DC7E94" w:rsidRPr="00D51327" w:rsidRDefault="00DC7E94"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2.3. Контроль знань і умінь постійного складу школи відповідно до програми загальної підготовки, а також під час проведення тренування з відпрацювання дій на випадок пожежі .</w:t>
      </w:r>
    </w:p>
    <w:p w:rsidR="00DC7E94" w:rsidRPr="00D51327" w:rsidRDefault="00DC7E94"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2.4. Практичне закріплення учнями теоретичного матеріалу щодо дій при виникненні пожеж.</w:t>
      </w:r>
    </w:p>
    <w:p w:rsidR="00DC7E94" w:rsidRPr="00D51327" w:rsidRDefault="00DC7E94" w:rsidP="000D5B1E">
      <w:pPr>
        <w:pStyle w:val="Style7"/>
        <w:tabs>
          <w:tab w:val="left" w:pos="365"/>
        </w:tabs>
        <w:spacing w:line="240" w:lineRule="auto"/>
        <w:ind w:firstLine="709"/>
        <w:rPr>
          <w:rStyle w:val="FontStyle13"/>
          <w:sz w:val="28"/>
          <w:szCs w:val="28"/>
          <w:lang w:val="uk-UA" w:eastAsia="uk-UA"/>
        </w:rPr>
      </w:pPr>
      <w:r w:rsidRPr="00D51327">
        <w:rPr>
          <w:rStyle w:val="FontStyle13"/>
          <w:sz w:val="28"/>
          <w:szCs w:val="28"/>
          <w:lang w:val="uk-UA" w:eastAsia="uk-UA"/>
        </w:rPr>
        <w:t>3. До участі у протипожежному тренуванні залучити керівний склад школи, особовий склад спеціалізованої протипожежної ланки, медичної ланки, постійний склад працівників та учнів школи.</w:t>
      </w:r>
    </w:p>
    <w:p w:rsidR="00DC7E94" w:rsidRPr="00D51327" w:rsidRDefault="00DC7E94" w:rsidP="000D5B1E">
      <w:pPr>
        <w:pStyle w:val="Style7"/>
        <w:tabs>
          <w:tab w:val="left" w:pos="365"/>
        </w:tabs>
        <w:spacing w:line="240" w:lineRule="auto"/>
        <w:ind w:firstLine="709"/>
        <w:rPr>
          <w:rStyle w:val="FontStyle13"/>
          <w:sz w:val="28"/>
          <w:szCs w:val="28"/>
          <w:lang w:val="uk-UA" w:eastAsia="uk-UA"/>
        </w:rPr>
      </w:pPr>
      <w:r w:rsidRPr="00D51327">
        <w:rPr>
          <w:rStyle w:val="FontStyle13"/>
          <w:sz w:val="28"/>
          <w:szCs w:val="28"/>
          <w:lang w:val="uk-UA" w:eastAsia="uk-UA"/>
        </w:rPr>
        <w:t>4. Призначити комісію по оцінюванню тренування з відпрацювання дій на випадок пожежі у такому складі:</w:t>
      </w:r>
    </w:p>
    <w:p w:rsidR="00DC7E94" w:rsidRPr="00D51327" w:rsidRDefault="00DC7E94" w:rsidP="000D5B1E">
      <w:pPr>
        <w:pStyle w:val="Style3"/>
        <w:widowControl/>
        <w:ind w:firstLine="709"/>
        <w:jc w:val="left"/>
        <w:rPr>
          <w:rStyle w:val="FontStyle13"/>
          <w:sz w:val="28"/>
          <w:szCs w:val="28"/>
          <w:lang w:val="uk-UA" w:eastAsia="uk-UA"/>
        </w:rPr>
      </w:pPr>
      <w:r w:rsidRPr="00D51327">
        <w:rPr>
          <w:rStyle w:val="FontStyle13"/>
          <w:sz w:val="28"/>
          <w:szCs w:val="28"/>
          <w:lang w:val="uk-UA" w:eastAsia="uk-UA"/>
        </w:rPr>
        <w:t>Голова комісії – директор школи – _______________________,</w:t>
      </w:r>
    </w:p>
    <w:p w:rsidR="00DC7E94" w:rsidRPr="00D51327" w:rsidRDefault="00DC7E94" w:rsidP="000D5B1E">
      <w:pPr>
        <w:pStyle w:val="Style3"/>
        <w:widowControl/>
        <w:ind w:firstLine="709"/>
        <w:rPr>
          <w:rStyle w:val="FontStyle13"/>
          <w:sz w:val="28"/>
          <w:szCs w:val="28"/>
          <w:lang w:val="uk-UA" w:eastAsia="uk-UA"/>
        </w:rPr>
      </w:pPr>
      <w:r w:rsidRPr="00D51327">
        <w:rPr>
          <w:rStyle w:val="FontStyle13"/>
          <w:sz w:val="28"/>
          <w:szCs w:val="28"/>
          <w:lang w:val="uk-UA" w:eastAsia="uk-UA"/>
        </w:rPr>
        <w:t>Заступник голови – посадова особа з питань ЦЗ (начальник штабу керівництва тренуванням) школи __________________.</w:t>
      </w:r>
    </w:p>
    <w:p w:rsidR="00DC7E94" w:rsidRPr="00D51327" w:rsidRDefault="00DC7E94" w:rsidP="000D5B1E">
      <w:pPr>
        <w:pStyle w:val="Style3"/>
        <w:widowControl/>
        <w:ind w:firstLine="709"/>
        <w:jc w:val="left"/>
        <w:rPr>
          <w:rStyle w:val="FontStyle13"/>
          <w:sz w:val="28"/>
          <w:szCs w:val="28"/>
          <w:lang w:val="uk-UA" w:eastAsia="uk-UA"/>
        </w:rPr>
      </w:pPr>
    </w:p>
    <w:p w:rsidR="00DC7E94" w:rsidRPr="00D51327" w:rsidRDefault="00DC7E94" w:rsidP="000D5B1E">
      <w:pPr>
        <w:pStyle w:val="Style3"/>
        <w:widowControl/>
        <w:ind w:firstLine="709"/>
        <w:jc w:val="left"/>
        <w:rPr>
          <w:rStyle w:val="FontStyle13"/>
          <w:sz w:val="28"/>
          <w:szCs w:val="28"/>
          <w:lang w:val="uk-UA" w:eastAsia="uk-UA"/>
        </w:rPr>
      </w:pPr>
      <w:r w:rsidRPr="00D51327">
        <w:rPr>
          <w:rStyle w:val="FontStyle13"/>
          <w:sz w:val="28"/>
          <w:szCs w:val="28"/>
          <w:lang w:val="uk-UA" w:eastAsia="uk-UA"/>
        </w:rPr>
        <w:t>Члени комісії:</w:t>
      </w:r>
    </w:p>
    <w:p w:rsidR="00DC7E94" w:rsidRPr="00D51327" w:rsidRDefault="00DC7E94" w:rsidP="000D5B1E">
      <w:pPr>
        <w:pStyle w:val="Style3"/>
        <w:widowControl/>
        <w:ind w:firstLine="709"/>
        <w:jc w:val="left"/>
        <w:rPr>
          <w:rStyle w:val="FontStyle13"/>
          <w:sz w:val="28"/>
          <w:szCs w:val="28"/>
          <w:lang w:val="uk-UA" w:eastAsia="uk-UA"/>
        </w:rPr>
      </w:pPr>
      <w:r w:rsidRPr="00D51327">
        <w:rPr>
          <w:rStyle w:val="FontStyle13"/>
          <w:sz w:val="28"/>
          <w:szCs w:val="28"/>
          <w:lang w:val="uk-UA" w:eastAsia="uk-UA"/>
        </w:rPr>
        <w:t>заступник директора з навчально-виховної роботи __________________.</w:t>
      </w:r>
    </w:p>
    <w:p w:rsidR="00DC7E94" w:rsidRPr="00D51327" w:rsidRDefault="00DC7E94" w:rsidP="000D5B1E">
      <w:pPr>
        <w:pStyle w:val="Style7"/>
        <w:tabs>
          <w:tab w:val="left" w:pos="274"/>
        </w:tabs>
        <w:spacing w:line="240" w:lineRule="auto"/>
        <w:ind w:firstLine="709"/>
        <w:rPr>
          <w:rStyle w:val="FontStyle13"/>
          <w:sz w:val="28"/>
          <w:szCs w:val="28"/>
          <w:lang w:val="uk-UA" w:eastAsia="uk-UA"/>
        </w:rPr>
      </w:pPr>
      <w:r w:rsidRPr="00D51327">
        <w:rPr>
          <w:rStyle w:val="FontStyle13"/>
          <w:sz w:val="28"/>
          <w:szCs w:val="28"/>
          <w:lang w:val="uk-UA" w:eastAsia="uk-UA"/>
        </w:rPr>
        <w:t>5. Посадовій особі з питань ЦЗ (начальнику штабу керівництва тренуванням) школи ________________________:</w:t>
      </w:r>
    </w:p>
    <w:p w:rsidR="00DC7E94" w:rsidRPr="00D51327" w:rsidRDefault="00DC7E94" w:rsidP="000D5B1E">
      <w:pPr>
        <w:pStyle w:val="Style7"/>
        <w:tabs>
          <w:tab w:val="left" w:pos="514"/>
        </w:tabs>
        <w:spacing w:line="240" w:lineRule="auto"/>
        <w:ind w:firstLine="709"/>
        <w:rPr>
          <w:rStyle w:val="FontStyle13"/>
          <w:sz w:val="28"/>
          <w:szCs w:val="28"/>
          <w:lang w:val="uk-UA" w:eastAsia="uk-UA"/>
        </w:rPr>
      </w:pPr>
      <w:r w:rsidRPr="00D51327">
        <w:rPr>
          <w:rStyle w:val="FontStyle13"/>
          <w:sz w:val="28"/>
          <w:szCs w:val="28"/>
          <w:lang w:val="uk-UA" w:eastAsia="uk-UA"/>
        </w:rPr>
        <w:t>5.1. Розробити та представити на затвердження план підготовки та проведення тренування з відпрацювання дій на випадок пожежі .</w:t>
      </w:r>
    </w:p>
    <w:p w:rsidR="00DC7E94" w:rsidRPr="00D51327" w:rsidRDefault="00DC7E94"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До 07 вересня 201_ року</w:t>
      </w:r>
    </w:p>
    <w:p w:rsidR="00DC7E94" w:rsidRPr="00D51327" w:rsidRDefault="00DC7E94" w:rsidP="000D5B1E">
      <w:pPr>
        <w:pStyle w:val="Style7"/>
        <w:tabs>
          <w:tab w:val="left" w:pos="514"/>
        </w:tabs>
        <w:spacing w:line="240" w:lineRule="auto"/>
        <w:ind w:firstLine="709"/>
        <w:rPr>
          <w:rStyle w:val="FontStyle13"/>
          <w:sz w:val="28"/>
          <w:szCs w:val="28"/>
          <w:lang w:val="uk-UA" w:eastAsia="uk-UA"/>
        </w:rPr>
      </w:pPr>
      <w:r w:rsidRPr="00D51327">
        <w:rPr>
          <w:rStyle w:val="FontStyle13"/>
          <w:sz w:val="28"/>
          <w:szCs w:val="28"/>
          <w:lang w:val="uk-UA" w:eastAsia="uk-UA"/>
        </w:rPr>
        <w:t>5.2. Розробити документацію проведення тренування з відпрацювання дій на випадок пожежі .</w:t>
      </w:r>
    </w:p>
    <w:p w:rsidR="00DC7E94" w:rsidRPr="00D51327" w:rsidRDefault="00DC7E94"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До 09 вересня 201_ року</w:t>
      </w:r>
    </w:p>
    <w:p w:rsidR="00DC7E94" w:rsidRPr="00D51327" w:rsidRDefault="00DC7E94" w:rsidP="000D5B1E">
      <w:pPr>
        <w:pStyle w:val="Style7"/>
        <w:tabs>
          <w:tab w:val="left" w:pos="398"/>
        </w:tabs>
        <w:spacing w:line="240" w:lineRule="auto"/>
        <w:ind w:firstLine="709"/>
        <w:rPr>
          <w:rStyle w:val="FontStyle13"/>
          <w:sz w:val="28"/>
          <w:szCs w:val="28"/>
          <w:lang w:val="uk-UA" w:eastAsia="uk-UA"/>
        </w:rPr>
      </w:pPr>
      <w:r w:rsidRPr="00D51327">
        <w:rPr>
          <w:rStyle w:val="FontStyle13"/>
          <w:sz w:val="28"/>
          <w:szCs w:val="28"/>
          <w:lang w:val="uk-UA" w:eastAsia="uk-UA"/>
        </w:rPr>
        <w:t>6. __________________, завідувачу господарства, забезпечити ланки ЦЗ необхідним майном і підготувати територію школи для проведення тренування з відпрацювання дій на випадок пожежі.</w:t>
      </w:r>
    </w:p>
    <w:p w:rsidR="00DC7E94" w:rsidRPr="00D51327" w:rsidRDefault="00DC7E94"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До 16 вересня 201_ року</w:t>
      </w:r>
    </w:p>
    <w:p w:rsidR="00DC7E94" w:rsidRPr="00D51327" w:rsidRDefault="00DC7E94" w:rsidP="000D5B1E">
      <w:pPr>
        <w:pStyle w:val="Style7"/>
        <w:tabs>
          <w:tab w:val="left" w:pos="398"/>
        </w:tabs>
        <w:spacing w:line="240" w:lineRule="auto"/>
        <w:ind w:firstLine="709"/>
        <w:rPr>
          <w:rStyle w:val="FontStyle13"/>
          <w:sz w:val="28"/>
          <w:szCs w:val="28"/>
          <w:lang w:val="uk-UA" w:eastAsia="uk-UA"/>
        </w:rPr>
      </w:pPr>
      <w:r w:rsidRPr="00D51327">
        <w:rPr>
          <w:rStyle w:val="FontStyle13"/>
          <w:sz w:val="28"/>
          <w:szCs w:val="28"/>
          <w:lang w:val="uk-UA" w:eastAsia="uk-UA"/>
        </w:rPr>
        <w:t>7. Посадовій особі з питань ЦЗ (начальнику штабу керівництва тренуванням) школи ______________ підготувати навчально-матеріальну базу школи до проведення тренування з відпрацювання дій на випадок пожежі .</w:t>
      </w:r>
    </w:p>
    <w:p w:rsidR="00DC7E94" w:rsidRPr="00D51327" w:rsidRDefault="00DC7E94"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До 16 вересня 201_ року</w:t>
      </w:r>
    </w:p>
    <w:p w:rsidR="00DC7E94" w:rsidRPr="00D51327" w:rsidRDefault="00DC7E94" w:rsidP="000D5B1E">
      <w:pPr>
        <w:pStyle w:val="Style7"/>
        <w:tabs>
          <w:tab w:val="left" w:pos="278"/>
        </w:tabs>
        <w:spacing w:line="240" w:lineRule="auto"/>
        <w:ind w:firstLine="709"/>
        <w:jc w:val="left"/>
        <w:rPr>
          <w:rStyle w:val="FontStyle13"/>
          <w:sz w:val="28"/>
          <w:szCs w:val="28"/>
          <w:lang w:val="uk-UA" w:eastAsia="uk-UA"/>
        </w:rPr>
      </w:pPr>
      <w:r w:rsidRPr="00D51327">
        <w:rPr>
          <w:rStyle w:val="FontStyle13"/>
          <w:sz w:val="28"/>
          <w:szCs w:val="28"/>
          <w:lang w:val="uk-UA" w:eastAsia="uk-UA"/>
        </w:rPr>
        <w:t>8. Класним керівникам:</w:t>
      </w:r>
    </w:p>
    <w:p w:rsidR="00DC7E94" w:rsidRPr="00D51327" w:rsidRDefault="00DC7E94" w:rsidP="000D5B1E">
      <w:pPr>
        <w:pStyle w:val="Style7"/>
        <w:tabs>
          <w:tab w:val="left" w:pos="600"/>
        </w:tabs>
        <w:spacing w:line="240" w:lineRule="auto"/>
        <w:ind w:firstLine="709"/>
        <w:rPr>
          <w:rStyle w:val="FontStyle13"/>
          <w:sz w:val="28"/>
          <w:szCs w:val="28"/>
          <w:lang w:val="uk-UA" w:eastAsia="uk-UA"/>
        </w:rPr>
      </w:pPr>
      <w:r w:rsidRPr="00D51327">
        <w:rPr>
          <w:rStyle w:val="FontStyle13"/>
          <w:sz w:val="28"/>
          <w:szCs w:val="28"/>
          <w:lang w:val="uk-UA" w:eastAsia="uk-UA"/>
        </w:rPr>
        <w:t>8.1. Довести до відома учнів цілі та завдання тренування з відпрацювання дій на випадок пожежі, провести бесіди за правилами безпеки під час проведення тренування з відпрацювання дій на випадок пожежі  та про порядок евакуації зі школи у разі виникнення пожежі.</w:t>
      </w:r>
    </w:p>
    <w:p w:rsidR="00DC7E94" w:rsidRPr="00D51327" w:rsidRDefault="00DC7E94"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3 16 вересня до 21 вересня 201_ року</w:t>
      </w:r>
    </w:p>
    <w:p w:rsidR="00DC7E94" w:rsidRPr="00D51327" w:rsidRDefault="00DC7E94" w:rsidP="000D5B1E">
      <w:pPr>
        <w:pStyle w:val="Style7"/>
        <w:tabs>
          <w:tab w:val="left" w:pos="494"/>
        </w:tabs>
        <w:spacing w:line="240" w:lineRule="auto"/>
        <w:ind w:firstLine="709"/>
        <w:rPr>
          <w:rStyle w:val="FontStyle13"/>
          <w:sz w:val="28"/>
          <w:szCs w:val="28"/>
          <w:lang w:val="uk-UA" w:eastAsia="uk-UA"/>
        </w:rPr>
      </w:pPr>
      <w:r w:rsidRPr="00D51327">
        <w:rPr>
          <w:rStyle w:val="FontStyle13"/>
          <w:sz w:val="28"/>
          <w:szCs w:val="28"/>
          <w:lang w:val="uk-UA" w:eastAsia="uk-UA"/>
        </w:rPr>
        <w:t>8.2. Розглянути питання вміння користуватися засобами індивідуального захисту у разі виникнення пожежі.</w:t>
      </w:r>
    </w:p>
    <w:p w:rsidR="00DC7E94" w:rsidRPr="00D51327" w:rsidRDefault="00DC7E94"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З 22 вересня 201_ року,</w:t>
      </w:r>
    </w:p>
    <w:p w:rsidR="00DC7E94" w:rsidRPr="00D51327" w:rsidRDefault="00DC7E94"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за графіком виховних годин</w:t>
      </w:r>
    </w:p>
    <w:p w:rsidR="00DC7E94" w:rsidRPr="00D51327" w:rsidRDefault="00DC7E94"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9. Для імітування умовної пожежі, оголошення ввідних для персоналу, вжиття заходів щодо попередження помилкових дій будь-якого учасника тренування, які можуть призвести до нещасного випадку, аварії, пошкодження обладнання або порушення технологічного процесу, призначити  посередників:</w:t>
      </w:r>
    </w:p>
    <w:p w:rsidR="00DC7E94" w:rsidRPr="00D51327" w:rsidRDefault="00DC7E94"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__________________;</w:t>
      </w:r>
    </w:p>
    <w:p w:rsidR="00DC7E94" w:rsidRPr="00D51327" w:rsidRDefault="00DC7E94"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__________________.</w:t>
      </w:r>
    </w:p>
    <w:p w:rsidR="00DC7E94" w:rsidRPr="00D51327" w:rsidRDefault="00DC7E94" w:rsidP="000D5B1E">
      <w:pPr>
        <w:pStyle w:val="Style7"/>
        <w:tabs>
          <w:tab w:val="left" w:pos="408"/>
        </w:tabs>
        <w:spacing w:line="240" w:lineRule="auto"/>
        <w:ind w:firstLine="709"/>
        <w:rPr>
          <w:rStyle w:val="FontStyle13"/>
          <w:sz w:val="28"/>
          <w:szCs w:val="28"/>
          <w:lang w:val="uk-UA" w:eastAsia="uk-UA"/>
        </w:rPr>
      </w:pPr>
      <w:r w:rsidRPr="00D51327">
        <w:rPr>
          <w:rStyle w:val="FontStyle13"/>
          <w:sz w:val="28"/>
          <w:szCs w:val="28"/>
          <w:lang w:val="uk-UA" w:eastAsia="uk-UA"/>
        </w:rPr>
        <w:t>10. Загальна готовність до тренування з відпрацювання дій на випадок пожежі  29 жовтня 201_ року.</w:t>
      </w:r>
    </w:p>
    <w:p w:rsidR="00DC7E94" w:rsidRPr="00D51327" w:rsidRDefault="00DC7E94" w:rsidP="000D5B1E">
      <w:pPr>
        <w:pStyle w:val="Style7"/>
        <w:tabs>
          <w:tab w:val="left" w:pos="408"/>
        </w:tabs>
        <w:spacing w:line="240" w:lineRule="auto"/>
        <w:ind w:firstLine="709"/>
        <w:rPr>
          <w:rStyle w:val="FontStyle13"/>
          <w:sz w:val="28"/>
          <w:szCs w:val="28"/>
          <w:lang w:val="uk-UA" w:eastAsia="uk-UA"/>
        </w:rPr>
      </w:pPr>
      <w:r w:rsidRPr="00D51327">
        <w:rPr>
          <w:rStyle w:val="FontStyle13"/>
          <w:sz w:val="28"/>
          <w:szCs w:val="28"/>
          <w:lang w:val="uk-UA" w:eastAsia="uk-UA"/>
        </w:rPr>
        <w:t>11. Наказ оголосити керівному та постійному складу школи в частині що стосується.</w:t>
      </w:r>
    </w:p>
    <w:p w:rsidR="00DC7E94" w:rsidRPr="00D51327" w:rsidRDefault="00DC7E94" w:rsidP="000D5B1E">
      <w:pPr>
        <w:pStyle w:val="Style7"/>
        <w:tabs>
          <w:tab w:val="left" w:pos="408"/>
        </w:tabs>
        <w:spacing w:line="240" w:lineRule="auto"/>
        <w:ind w:firstLine="709"/>
        <w:rPr>
          <w:rStyle w:val="FontStyle13"/>
          <w:sz w:val="28"/>
          <w:szCs w:val="28"/>
          <w:lang w:val="uk-UA" w:eastAsia="uk-UA"/>
        </w:rPr>
      </w:pPr>
      <w:r w:rsidRPr="00D51327">
        <w:rPr>
          <w:rStyle w:val="FontStyle13"/>
          <w:sz w:val="28"/>
          <w:szCs w:val="28"/>
          <w:lang w:val="uk-UA" w:eastAsia="uk-UA"/>
        </w:rPr>
        <w:t>12. Контроль за виконанням даного наказу залишаю за собою.</w:t>
      </w:r>
    </w:p>
    <w:p w:rsidR="00DC7E94" w:rsidRPr="00D51327" w:rsidRDefault="00DC7E94" w:rsidP="000D5B1E">
      <w:pPr>
        <w:ind w:firstLine="709"/>
      </w:pPr>
    </w:p>
    <w:p w:rsidR="00DC7E94" w:rsidRPr="00D51327" w:rsidRDefault="00DC7E94" w:rsidP="000D5B1E">
      <w:pPr>
        <w:ind w:firstLine="709"/>
      </w:pPr>
      <w:r w:rsidRPr="00D51327">
        <w:rPr>
          <w:rStyle w:val="FontStyle13"/>
          <w:sz w:val="28"/>
          <w:lang w:eastAsia="uk-UA"/>
        </w:rPr>
        <w:t xml:space="preserve">Директор </w:t>
      </w:r>
      <w:r w:rsidRPr="00D51327">
        <w:t>_______________                            __________________________</w:t>
      </w:r>
    </w:p>
    <w:p w:rsidR="00DC7E94" w:rsidRPr="00D51327" w:rsidRDefault="00DC7E94" w:rsidP="000D5B1E">
      <w:pPr>
        <w:ind w:left="142" w:firstLine="3"/>
        <w:rPr>
          <w:sz w:val="22"/>
          <w:szCs w:val="22"/>
        </w:rPr>
      </w:pPr>
      <w:r w:rsidRPr="00D51327">
        <w:rPr>
          <w:sz w:val="22"/>
          <w:szCs w:val="22"/>
        </w:rPr>
        <w:t xml:space="preserve">          (підпис)                                                    (ініціали, прізвище)</w:t>
      </w:r>
    </w:p>
    <w:p w:rsidR="00DC7E94" w:rsidRPr="00D51327" w:rsidRDefault="00DC7E94" w:rsidP="000D5B1E">
      <w:pPr>
        <w:pStyle w:val="151"/>
        <w:shd w:val="clear" w:color="auto" w:fill="auto"/>
        <w:spacing w:after="0" w:line="240" w:lineRule="auto"/>
        <w:ind w:left="20" w:right="40" w:firstLine="360"/>
        <w:rPr>
          <w:rFonts w:ascii="Times New Roman" w:hAnsi="Times New Roman"/>
          <w:b w:val="0"/>
          <w:i w:val="0"/>
          <w:spacing w:val="0"/>
          <w:sz w:val="28"/>
          <w:szCs w:val="28"/>
        </w:rPr>
      </w:pPr>
    </w:p>
    <w:p w:rsidR="00DC7E94" w:rsidRPr="00D51327" w:rsidRDefault="00DC7E94" w:rsidP="000D5B1E">
      <w:pPr>
        <w:pStyle w:val="151"/>
        <w:shd w:val="clear" w:color="auto" w:fill="auto"/>
        <w:spacing w:after="0" w:line="240" w:lineRule="auto"/>
        <w:ind w:left="20" w:right="40" w:firstLine="360"/>
        <w:rPr>
          <w:rFonts w:ascii="Times New Roman" w:hAnsi="Times New Roman"/>
          <w:b w:val="0"/>
          <w:i w:val="0"/>
          <w:spacing w:val="0"/>
          <w:sz w:val="28"/>
          <w:szCs w:val="28"/>
        </w:rPr>
      </w:pPr>
    </w:p>
    <w:p w:rsidR="00DC7E94" w:rsidRPr="00D51327" w:rsidRDefault="00DC7E94" w:rsidP="000D5B1E">
      <w:pPr>
        <w:pStyle w:val="151"/>
        <w:shd w:val="clear" w:color="auto" w:fill="auto"/>
        <w:spacing w:after="0" w:line="240" w:lineRule="auto"/>
        <w:ind w:left="20" w:right="40" w:firstLine="360"/>
        <w:rPr>
          <w:rFonts w:ascii="Times New Roman" w:hAnsi="Times New Roman"/>
          <w:b w:val="0"/>
          <w:i w:val="0"/>
          <w:spacing w:val="0"/>
          <w:sz w:val="28"/>
          <w:szCs w:val="28"/>
        </w:rPr>
      </w:pPr>
      <w:r w:rsidRPr="00D51327">
        <w:rPr>
          <w:rFonts w:ascii="Times New Roman" w:hAnsi="Times New Roman"/>
          <w:i w:val="0"/>
          <w:spacing w:val="0"/>
          <w:sz w:val="28"/>
          <w:szCs w:val="28"/>
        </w:rPr>
        <w:t>2. Календарний план підготовки та проведення тренування з відпрацювання дій на випадок пожежі.</w:t>
      </w:r>
    </w:p>
    <w:p w:rsidR="00DC7E94" w:rsidRPr="00D51327" w:rsidRDefault="00DC7E94" w:rsidP="000D5B1E">
      <w:pPr>
        <w:pStyle w:val="151"/>
        <w:shd w:val="clear" w:color="auto" w:fill="auto"/>
        <w:spacing w:after="0" w:line="240" w:lineRule="auto"/>
        <w:ind w:left="20" w:right="40" w:firstLine="360"/>
        <w:rPr>
          <w:rFonts w:ascii="Times New Roman" w:hAnsi="Times New Roman"/>
          <w:b w:val="0"/>
          <w:i w:val="0"/>
          <w:sz w:val="12"/>
          <w:szCs w:val="28"/>
        </w:rPr>
      </w:pPr>
    </w:p>
    <w:p w:rsidR="00DC7E94" w:rsidRPr="00D51327" w:rsidRDefault="00DC7E94" w:rsidP="00842DC2">
      <w:pPr>
        <w:ind w:left="4536"/>
        <w:jc w:val="both"/>
      </w:pPr>
      <w:r w:rsidRPr="00D51327">
        <w:t>ЗАТВЕРДЖУЮ</w:t>
      </w:r>
    </w:p>
    <w:p w:rsidR="00DC7E94" w:rsidRPr="00D51327" w:rsidRDefault="00DC7E94" w:rsidP="00842DC2">
      <w:pPr>
        <w:ind w:left="4536"/>
      </w:pPr>
      <w:r w:rsidRPr="00D51327">
        <w:t>Директор Харківської загальноосвітньої</w:t>
      </w:r>
    </w:p>
    <w:p w:rsidR="00DC7E94" w:rsidRPr="00D51327" w:rsidRDefault="00DC7E94" w:rsidP="00842DC2">
      <w:pPr>
        <w:ind w:left="4536"/>
      </w:pPr>
      <w:r w:rsidRPr="00D51327">
        <w:t xml:space="preserve">школи І-ІІІ ступенів № ___ Харківської  міської ради Харківської області - </w:t>
      </w:r>
    </w:p>
    <w:p w:rsidR="00DC7E94" w:rsidRPr="00D51327" w:rsidRDefault="00DC7E94" w:rsidP="00842DC2">
      <w:pPr>
        <w:ind w:left="4536" w:firstLine="3"/>
      </w:pPr>
      <w:r w:rsidRPr="00D51327">
        <w:t>_________   _____________________</w:t>
      </w:r>
    </w:p>
    <w:p w:rsidR="00DC7E94" w:rsidRPr="00D51327" w:rsidRDefault="00DC7E94" w:rsidP="00842DC2">
      <w:pPr>
        <w:ind w:left="4536" w:firstLine="3"/>
        <w:rPr>
          <w:sz w:val="24"/>
        </w:rPr>
      </w:pPr>
      <w:r w:rsidRPr="00D51327">
        <w:rPr>
          <w:sz w:val="24"/>
        </w:rPr>
        <w:t xml:space="preserve">   (Підпис)                          (ПІБ)</w:t>
      </w:r>
    </w:p>
    <w:p w:rsidR="00DC7E94" w:rsidRPr="00D51327" w:rsidRDefault="00DC7E94" w:rsidP="00842DC2">
      <w:pPr>
        <w:ind w:left="4536" w:firstLine="3"/>
        <w:rPr>
          <w:sz w:val="6"/>
        </w:rPr>
      </w:pPr>
    </w:p>
    <w:p w:rsidR="00DC7E94" w:rsidRPr="00D51327" w:rsidRDefault="00DC7E94" w:rsidP="00842DC2">
      <w:pPr>
        <w:ind w:left="4536"/>
      </w:pPr>
      <w:r w:rsidRPr="00D51327">
        <w:t>«____» __________ 201_ р.</w:t>
      </w:r>
    </w:p>
    <w:p w:rsidR="00DC7E94" w:rsidRPr="00D51327" w:rsidRDefault="00DC7E94" w:rsidP="000D5B1E">
      <w:pPr>
        <w:pStyle w:val="BodyText"/>
        <w:ind w:right="357"/>
        <w:jc w:val="center"/>
        <w:rPr>
          <w:rStyle w:val="14MicrosoftSansSerif"/>
          <w:rFonts w:cs="Microsoft Sans Serif"/>
          <w:sz w:val="10"/>
          <w:szCs w:val="28"/>
          <w:lang w:val="uk-UA"/>
        </w:rPr>
      </w:pPr>
    </w:p>
    <w:p w:rsidR="00DC7E94" w:rsidRPr="00D51327" w:rsidRDefault="00DC7E94" w:rsidP="000D5B1E">
      <w:pPr>
        <w:pStyle w:val="BodyText"/>
        <w:spacing w:after="0"/>
        <w:ind w:right="357"/>
        <w:jc w:val="center"/>
        <w:rPr>
          <w:rStyle w:val="14MicrosoftSansSerif"/>
          <w:rFonts w:ascii="Times New Roman" w:hAnsi="Times New Roman"/>
          <w:b/>
          <w:sz w:val="24"/>
          <w:szCs w:val="24"/>
          <w:lang w:val="uk-UA"/>
        </w:rPr>
      </w:pPr>
      <w:r w:rsidRPr="00D51327">
        <w:rPr>
          <w:rStyle w:val="14MicrosoftSansSerif"/>
          <w:rFonts w:ascii="Times New Roman" w:hAnsi="Times New Roman"/>
          <w:b/>
          <w:sz w:val="24"/>
          <w:szCs w:val="24"/>
          <w:lang w:val="uk-UA"/>
        </w:rPr>
        <w:t>КАЛЕНДАРНИЙ ПЛАН</w:t>
      </w:r>
    </w:p>
    <w:p w:rsidR="00DC7E94" w:rsidRPr="00D51327" w:rsidRDefault="00DC7E94" w:rsidP="005D3730">
      <w:pPr>
        <w:pStyle w:val="BodyText"/>
        <w:spacing w:after="0"/>
        <w:ind w:right="357"/>
        <w:jc w:val="center"/>
        <w:rPr>
          <w:b/>
          <w:sz w:val="26"/>
          <w:szCs w:val="26"/>
          <w:lang w:val="uk-UA"/>
        </w:rPr>
      </w:pPr>
      <w:r w:rsidRPr="00D51327">
        <w:rPr>
          <w:rStyle w:val="14MicrosoftSansSerif"/>
          <w:rFonts w:ascii="Times New Roman" w:hAnsi="Times New Roman"/>
          <w:b/>
          <w:sz w:val="26"/>
          <w:szCs w:val="26"/>
          <w:lang w:val="uk-UA"/>
        </w:rPr>
        <w:t xml:space="preserve">підготовки та проведення </w:t>
      </w:r>
      <w:r w:rsidRPr="00D51327">
        <w:rPr>
          <w:b/>
          <w:sz w:val="26"/>
          <w:szCs w:val="26"/>
          <w:lang w:val="uk-UA"/>
        </w:rPr>
        <w:t xml:space="preserve">тренування з відпрацювання дій на випадок пожежі </w:t>
      </w:r>
    </w:p>
    <w:p w:rsidR="00DC7E94" w:rsidRPr="00D51327" w:rsidRDefault="00DC7E94" w:rsidP="000D5B1E">
      <w:pPr>
        <w:pStyle w:val="BodyText"/>
        <w:spacing w:after="0"/>
        <w:ind w:right="357"/>
        <w:jc w:val="center"/>
        <w:rPr>
          <w:rStyle w:val="14MicrosoftSansSerif"/>
          <w:rFonts w:ascii="Times New Roman" w:hAnsi="Times New Roman"/>
          <w:sz w:val="12"/>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3078"/>
        <w:gridCol w:w="1563"/>
        <w:gridCol w:w="1523"/>
        <w:gridCol w:w="1993"/>
        <w:gridCol w:w="1446"/>
      </w:tblGrid>
      <w:tr w:rsidR="00DC7E94" w:rsidRPr="00D51327" w:rsidTr="00040C50">
        <w:tc>
          <w:tcPr>
            <w:tcW w:w="263" w:type="pct"/>
            <w:vAlign w:val="center"/>
          </w:tcPr>
          <w:p w:rsidR="00DC7E94" w:rsidRPr="00D51327" w:rsidRDefault="00DC7E94" w:rsidP="00DE411B">
            <w:pPr>
              <w:pStyle w:val="61"/>
              <w:shd w:val="clear" w:color="auto" w:fill="auto"/>
              <w:spacing w:line="240" w:lineRule="auto"/>
              <w:jc w:val="center"/>
              <w:rPr>
                <w:sz w:val="24"/>
                <w:szCs w:val="24"/>
              </w:rPr>
            </w:pPr>
            <w:r w:rsidRPr="00D51327">
              <w:rPr>
                <w:bCs w:val="0"/>
                <w:sz w:val="24"/>
                <w:szCs w:val="24"/>
              </w:rPr>
              <w:t>№ з/п</w:t>
            </w:r>
          </w:p>
        </w:tc>
        <w:tc>
          <w:tcPr>
            <w:tcW w:w="1518" w:type="pct"/>
            <w:vAlign w:val="center"/>
          </w:tcPr>
          <w:p w:rsidR="00DC7E94" w:rsidRPr="00D51327" w:rsidRDefault="00DC7E94" w:rsidP="00DE411B">
            <w:pPr>
              <w:pStyle w:val="61"/>
              <w:shd w:val="clear" w:color="auto" w:fill="auto"/>
              <w:spacing w:line="240" w:lineRule="auto"/>
              <w:jc w:val="center"/>
              <w:rPr>
                <w:sz w:val="24"/>
                <w:szCs w:val="24"/>
              </w:rPr>
            </w:pPr>
            <w:r w:rsidRPr="00D51327">
              <w:rPr>
                <w:bCs w:val="0"/>
                <w:sz w:val="24"/>
                <w:szCs w:val="24"/>
              </w:rPr>
              <w:t>Заходи</w:t>
            </w:r>
          </w:p>
        </w:tc>
        <w:tc>
          <w:tcPr>
            <w:tcW w:w="771" w:type="pct"/>
            <w:vAlign w:val="center"/>
          </w:tcPr>
          <w:p w:rsidR="00DC7E94" w:rsidRPr="00D51327" w:rsidRDefault="00DC7E94" w:rsidP="00DE411B">
            <w:pPr>
              <w:pStyle w:val="61"/>
              <w:shd w:val="clear" w:color="auto" w:fill="auto"/>
              <w:spacing w:line="240" w:lineRule="auto"/>
              <w:jc w:val="center"/>
              <w:rPr>
                <w:sz w:val="24"/>
                <w:szCs w:val="24"/>
              </w:rPr>
            </w:pPr>
            <w:r w:rsidRPr="00D51327">
              <w:rPr>
                <w:bCs w:val="0"/>
                <w:sz w:val="24"/>
                <w:szCs w:val="24"/>
              </w:rPr>
              <w:t>Дата і час проведення</w:t>
            </w:r>
          </w:p>
        </w:tc>
        <w:tc>
          <w:tcPr>
            <w:tcW w:w="751" w:type="pct"/>
            <w:vAlign w:val="center"/>
          </w:tcPr>
          <w:p w:rsidR="00DC7E94" w:rsidRPr="00D51327" w:rsidRDefault="00DC7E94" w:rsidP="00DE411B">
            <w:pPr>
              <w:pStyle w:val="61"/>
              <w:shd w:val="clear" w:color="auto" w:fill="auto"/>
              <w:spacing w:line="240" w:lineRule="auto"/>
              <w:jc w:val="center"/>
              <w:rPr>
                <w:sz w:val="24"/>
                <w:szCs w:val="24"/>
              </w:rPr>
            </w:pPr>
            <w:r w:rsidRPr="00D51327">
              <w:rPr>
                <w:bCs w:val="0"/>
                <w:sz w:val="24"/>
                <w:szCs w:val="24"/>
              </w:rPr>
              <w:t>Місце проведення</w:t>
            </w:r>
          </w:p>
        </w:tc>
        <w:tc>
          <w:tcPr>
            <w:tcW w:w="983" w:type="pct"/>
            <w:vAlign w:val="center"/>
          </w:tcPr>
          <w:p w:rsidR="00DC7E94" w:rsidRPr="00D51327" w:rsidRDefault="00DC7E94" w:rsidP="00DE411B">
            <w:pPr>
              <w:pStyle w:val="61"/>
              <w:shd w:val="clear" w:color="auto" w:fill="auto"/>
              <w:spacing w:line="240" w:lineRule="auto"/>
              <w:jc w:val="center"/>
              <w:rPr>
                <w:sz w:val="24"/>
                <w:szCs w:val="24"/>
              </w:rPr>
            </w:pPr>
            <w:r w:rsidRPr="00D51327">
              <w:rPr>
                <w:bCs w:val="0"/>
                <w:sz w:val="24"/>
                <w:szCs w:val="24"/>
              </w:rPr>
              <w:t>Відповідальний виконавець</w:t>
            </w:r>
          </w:p>
        </w:tc>
        <w:tc>
          <w:tcPr>
            <w:tcW w:w="713" w:type="pct"/>
            <w:vAlign w:val="center"/>
          </w:tcPr>
          <w:p w:rsidR="00DC7E94" w:rsidRPr="00D51327" w:rsidRDefault="00DC7E94" w:rsidP="00DE411B">
            <w:pPr>
              <w:pStyle w:val="61"/>
              <w:shd w:val="clear" w:color="auto" w:fill="auto"/>
              <w:spacing w:line="240" w:lineRule="auto"/>
              <w:jc w:val="center"/>
              <w:rPr>
                <w:sz w:val="20"/>
                <w:szCs w:val="20"/>
              </w:rPr>
            </w:pPr>
            <w:r w:rsidRPr="00D51327">
              <w:rPr>
                <w:bCs w:val="0"/>
                <w:sz w:val="20"/>
                <w:szCs w:val="20"/>
              </w:rPr>
              <w:t>Відмітка про виконання</w:t>
            </w:r>
          </w:p>
        </w:tc>
      </w:tr>
      <w:tr w:rsidR="00DC7E94" w:rsidRPr="00D51327" w:rsidTr="00040C50">
        <w:tc>
          <w:tcPr>
            <w:tcW w:w="263" w:type="pct"/>
          </w:tcPr>
          <w:p w:rsidR="00DC7E94" w:rsidRPr="00D51327" w:rsidRDefault="00DC7E94" w:rsidP="00DE411B">
            <w:pPr>
              <w:pStyle w:val="61"/>
              <w:shd w:val="clear" w:color="auto" w:fill="auto"/>
              <w:spacing w:line="240" w:lineRule="auto"/>
              <w:jc w:val="center"/>
              <w:rPr>
                <w:b w:val="0"/>
                <w:sz w:val="24"/>
                <w:szCs w:val="24"/>
              </w:rPr>
            </w:pPr>
            <w:r w:rsidRPr="00D51327">
              <w:rPr>
                <w:b w:val="0"/>
                <w:bCs w:val="0"/>
                <w:sz w:val="24"/>
                <w:szCs w:val="24"/>
              </w:rPr>
              <w:t>1.</w:t>
            </w:r>
          </w:p>
        </w:tc>
        <w:tc>
          <w:tcPr>
            <w:tcW w:w="1518" w:type="pct"/>
          </w:tcPr>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 xml:space="preserve">Доведення розпорядження щодо розробки документів на проведення тренування з відпрацювання дій на випадок пожежі  </w:t>
            </w:r>
          </w:p>
        </w:tc>
        <w:tc>
          <w:tcPr>
            <w:tcW w:w="771" w:type="pct"/>
          </w:tcPr>
          <w:p w:rsidR="00DC7E94" w:rsidRPr="00D51327" w:rsidRDefault="00DC7E94" w:rsidP="00DE411B">
            <w:pPr>
              <w:pStyle w:val="61"/>
              <w:shd w:val="clear" w:color="auto" w:fill="auto"/>
              <w:tabs>
                <w:tab w:val="left" w:leader="underscore" w:pos="356"/>
                <w:tab w:val="left" w:leader="underscore" w:pos="577"/>
              </w:tabs>
              <w:spacing w:line="240" w:lineRule="auto"/>
              <w:ind w:left="-67" w:right="-29"/>
              <w:rPr>
                <w:b w:val="0"/>
                <w:sz w:val="24"/>
                <w:szCs w:val="24"/>
              </w:rPr>
            </w:pPr>
            <w:r w:rsidRPr="00D51327">
              <w:rPr>
                <w:b w:val="0"/>
                <w:bCs w:val="0"/>
                <w:sz w:val="24"/>
                <w:szCs w:val="24"/>
              </w:rPr>
              <w:t>«_»</w:t>
            </w:r>
            <w:r w:rsidRPr="00D51327">
              <w:rPr>
                <w:b w:val="0"/>
                <w:bCs w:val="0"/>
                <w:sz w:val="24"/>
                <w:szCs w:val="24"/>
              </w:rPr>
              <w:tab/>
              <w:t>201_</w:t>
            </w:r>
            <w:r w:rsidRPr="00D51327">
              <w:rPr>
                <w:rStyle w:val="6"/>
                <w:rFonts w:ascii="Times New Roman" w:hAnsi="Times New Roman"/>
                <w:sz w:val="24"/>
                <w:szCs w:val="24"/>
              </w:rPr>
              <w:t xml:space="preserve"> р.</w:t>
            </w:r>
          </w:p>
        </w:tc>
        <w:tc>
          <w:tcPr>
            <w:tcW w:w="751"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Кабінет директора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Посадова особа з питань ЦЗ (керівник тренування)</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51327" w:rsidRDefault="00DC7E94" w:rsidP="00DE411B">
            <w:pPr>
              <w:pStyle w:val="61"/>
              <w:shd w:val="clear" w:color="auto" w:fill="auto"/>
              <w:spacing w:line="240" w:lineRule="auto"/>
              <w:jc w:val="center"/>
              <w:rPr>
                <w:b w:val="0"/>
                <w:sz w:val="24"/>
                <w:szCs w:val="24"/>
              </w:rPr>
            </w:pPr>
            <w:r w:rsidRPr="00D51327">
              <w:rPr>
                <w:b w:val="0"/>
                <w:bCs w:val="0"/>
                <w:sz w:val="24"/>
                <w:szCs w:val="24"/>
              </w:rPr>
              <w:t>2.</w:t>
            </w:r>
          </w:p>
        </w:tc>
        <w:tc>
          <w:tcPr>
            <w:tcW w:w="1518" w:type="pct"/>
          </w:tcPr>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Доведення наказу «Про підготовку та проведення тренування з відпрацювання дій на випадок пожежі», а також методичних матеріалів до працівників.</w:t>
            </w:r>
          </w:p>
        </w:tc>
        <w:tc>
          <w:tcPr>
            <w:tcW w:w="771" w:type="pct"/>
          </w:tcPr>
          <w:p w:rsidR="00DC7E94" w:rsidRPr="00D51327" w:rsidRDefault="00DC7E94" w:rsidP="00DE411B">
            <w:pPr>
              <w:pStyle w:val="61"/>
              <w:shd w:val="clear" w:color="auto" w:fill="auto"/>
              <w:tabs>
                <w:tab w:val="left" w:leader="underscore" w:pos="356"/>
                <w:tab w:val="left" w:leader="underscore" w:pos="577"/>
              </w:tabs>
              <w:spacing w:line="240" w:lineRule="auto"/>
              <w:ind w:left="-67" w:right="-29"/>
              <w:rPr>
                <w:b w:val="0"/>
                <w:sz w:val="24"/>
                <w:szCs w:val="24"/>
              </w:rPr>
            </w:pPr>
            <w:r w:rsidRPr="00D51327">
              <w:rPr>
                <w:b w:val="0"/>
                <w:bCs w:val="0"/>
                <w:sz w:val="24"/>
                <w:szCs w:val="24"/>
              </w:rPr>
              <w:t>«_»</w:t>
            </w:r>
            <w:r w:rsidRPr="00D51327">
              <w:rPr>
                <w:b w:val="0"/>
                <w:bCs w:val="0"/>
                <w:sz w:val="24"/>
                <w:szCs w:val="24"/>
              </w:rPr>
              <w:tab/>
              <w:t>201_</w:t>
            </w:r>
            <w:r w:rsidRPr="00D51327">
              <w:rPr>
                <w:rStyle w:val="6"/>
                <w:rFonts w:ascii="Times New Roman" w:hAnsi="Times New Roman"/>
                <w:sz w:val="24"/>
                <w:szCs w:val="24"/>
              </w:rPr>
              <w:t xml:space="preserve"> р.</w:t>
            </w:r>
          </w:p>
        </w:tc>
        <w:tc>
          <w:tcPr>
            <w:tcW w:w="751"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6"/>
                <w:lang w:val="uk-UA"/>
              </w:rPr>
              <w:t>Актова зала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Керівник тренування</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51327" w:rsidRDefault="00DC7E94" w:rsidP="00DE411B">
            <w:pPr>
              <w:pStyle w:val="61"/>
              <w:shd w:val="clear" w:color="auto" w:fill="auto"/>
              <w:spacing w:line="240" w:lineRule="auto"/>
              <w:jc w:val="center"/>
              <w:rPr>
                <w:b w:val="0"/>
                <w:sz w:val="24"/>
                <w:szCs w:val="24"/>
              </w:rPr>
            </w:pPr>
            <w:r w:rsidRPr="00D51327">
              <w:rPr>
                <w:b w:val="0"/>
                <w:bCs w:val="0"/>
                <w:sz w:val="24"/>
                <w:szCs w:val="24"/>
              </w:rPr>
              <w:t>3.</w:t>
            </w:r>
          </w:p>
        </w:tc>
        <w:tc>
          <w:tcPr>
            <w:tcW w:w="1518" w:type="pct"/>
          </w:tcPr>
          <w:p w:rsidR="00DC7E94" w:rsidRPr="00D15032" w:rsidRDefault="00DC7E94" w:rsidP="00DE411B">
            <w:pPr>
              <w:pStyle w:val="140"/>
              <w:shd w:val="clear" w:color="auto" w:fill="auto"/>
              <w:spacing w:line="240" w:lineRule="auto"/>
              <w:ind w:left="-42" w:right="-52"/>
              <w:jc w:val="left"/>
              <w:rPr>
                <w:sz w:val="24"/>
                <w:szCs w:val="24"/>
                <w:lang w:val="uk-UA"/>
              </w:rPr>
            </w:pPr>
            <w:r w:rsidRPr="00D15032">
              <w:rPr>
                <w:sz w:val="24"/>
                <w:szCs w:val="24"/>
                <w:lang w:val="uk-UA"/>
              </w:rPr>
              <w:t>Доведення календарного плану підготовки та проведення</w:t>
            </w:r>
          </w:p>
          <w:p w:rsidR="00DC7E94" w:rsidRPr="00D15032" w:rsidRDefault="00DC7E94" w:rsidP="00DE411B">
            <w:pPr>
              <w:pStyle w:val="140"/>
              <w:shd w:val="clear" w:color="auto" w:fill="auto"/>
              <w:spacing w:line="240" w:lineRule="auto"/>
              <w:ind w:left="-42" w:right="-52"/>
              <w:jc w:val="left"/>
              <w:rPr>
                <w:sz w:val="24"/>
                <w:szCs w:val="24"/>
                <w:lang w:val="uk-UA"/>
              </w:rPr>
            </w:pPr>
            <w:r w:rsidRPr="00D15032">
              <w:rPr>
                <w:sz w:val="24"/>
                <w:szCs w:val="24"/>
                <w:lang w:val="uk-UA"/>
              </w:rPr>
              <w:t>тренування, обов'язків посередників</w:t>
            </w:r>
          </w:p>
        </w:tc>
        <w:tc>
          <w:tcPr>
            <w:tcW w:w="771" w:type="pct"/>
          </w:tcPr>
          <w:p w:rsidR="00DC7E94" w:rsidRPr="00D51327" w:rsidRDefault="00DC7E94" w:rsidP="00DE411B">
            <w:pPr>
              <w:pStyle w:val="61"/>
              <w:shd w:val="clear" w:color="auto" w:fill="auto"/>
              <w:tabs>
                <w:tab w:val="left" w:leader="underscore" w:pos="572"/>
              </w:tabs>
              <w:spacing w:line="240" w:lineRule="auto"/>
              <w:ind w:left="-67" w:right="-29"/>
              <w:rPr>
                <w:b w:val="0"/>
                <w:sz w:val="24"/>
                <w:szCs w:val="24"/>
              </w:rPr>
            </w:pPr>
            <w:r w:rsidRPr="00D51327">
              <w:rPr>
                <w:b w:val="0"/>
                <w:bCs w:val="0"/>
                <w:sz w:val="24"/>
                <w:szCs w:val="24"/>
              </w:rPr>
              <w:t>«_»</w:t>
            </w:r>
            <w:r w:rsidRPr="00D51327">
              <w:rPr>
                <w:b w:val="0"/>
                <w:bCs w:val="0"/>
                <w:sz w:val="24"/>
                <w:szCs w:val="24"/>
              </w:rPr>
              <w:tab/>
              <w:t>201_</w:t>
            </w:r>
            <w:r w:rsidRPr="00D51327">
              <w:rPr>
                <w:rStyle w:val="6"/>
                <w:rFonts w:ascii="Times New Roman" w:hAnsi="Times New Roman"/>
                <w:sz w:val="24"/>
                <w:szCs w:val="24"/>
              </w:rPr>
              <w:t xml:space="preserve"> р.</w:t>
            </w:r>
          </w:p>
        </w:tc>
        <w:tc>
          <w:tcPr>
            <w:tcW w:w="751"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6"/>
                <w:lang w:val="uk-UA"/>
              </w:rPr>
              <w:t>Актова зала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Керівник тренування</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51327" w:rsidRDefault="00DC7E94" w:rsidP="00DE411B">
            <w:pPr>
              <w:pStyle w:val="61"/>
              <w:shd w:val="clear" w:color="auto" w:fill="auto"/>
              <w:spacing w:line="240" w:lineRule="auto"/>
              <w:jc w:val="center"/>
              <w:rPr>
                <w:b w:val="0"/>
                <w:bCs w:val="0"/>
                <w:sz w:val="24"/>
                <w:szCs w:val="24"/>
              </w:rPr>
            </w:pPr>
            <w:r w:rsidRPr="00D51327">
              <w:rPr>
                <w:b w:val="0"/>
                <w:bCs w:val="0"/>
                <w:sz w:val="24"/>
                <w:szCs w:val="24"/>
              </w:rPr>
              <w:t>4.</w:t>
            </w:r>
          </w:p>
        </w:tc>
        <w:tc>
          <w:tcPr>
            <w:tcW w:w="1518" w:type="pct"/>
          </w:tcPr>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Організація проведення Навчально-методичним центром цивільного захисту та безпеки життєдіяльності інструктивно-методичних занять для підготовки керівництва тренуванням, інструктажів з посередниками та працівниками, які призначаються керівниками на навчальних місцях з практичного відпрацювання заходів і робіт. Відпрацювання документів з проведення тренування</w:t>
            </w:r>
          </w:p>
        </w:tc>
        <w:tc>
          <w:tcPr>
            <w:tcW w:w="771" w:type="pct"/>
          </w:tcPr>
          <w:p w:rsidR="00DC7E94" w:rsidRPr="00D51327" w:rsidRDefault="00DC7E94" w:rsidP="00DE411B">
            <w:pPr>
              <w:pStyle w:val="61"/>
              <w:shd w:val="clear" w:color="auto" w:fill="auto"/>
              <w:tabs>
                <w:tab w:val="left" w:leader="underscore" w:pos="572"/>
              </w:tabs>
              <w:spacing w:line="240" w:lineRule="auto"/>
              <w:rPr>
                <w:b w:val="0"/>
                <w:bCs w:val="0"/>
                <w:sz w:val="24"/>
                <w:szCs w:val="24"/>
              </w:rPr>
            </w:pPr>
          </w:p>
        </w:tc>
        <w:tc>
          <w:tcPr>
            <w:tcW w:w="751"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 xml:space="preserve">Школа </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Директор, посадова особа з питань ЦЗ</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51327" w:rsidRDefault="00DC7E94" w:rsidP="00DE411B">
            <w:pPr>
              <w:pStyle w:val="61"/>
              <w:shd w:val="clear" w:color="auto" w:fill="auto"/>
              <w:spacing w:line="240" w:lineRule="auto"/>
              <w:jc w:val="center"/>
              <w:rPr>
                <w:b w:val="0"/>
                <w:sz w:val="24"/>
                <w:szCs w:val="24"/>
              </w:rPr>
            </w:pPr>
            <w:r w:rsidRPr="00D51327">
              <w:rPr>
                <w:b w:val="0"/>
                <w:sz w:val="24"/>
                <w:szCs w:val="24"/>
              </w:rPr>
              <w:t>5.</w:t>
            </w:r>
          </w:p>
        </w:tc>
        <w:tc>
          <w:tcPr>
            <w:tcW w:w="1518" w:type="pct"/>
          </w:tcPr>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Перевірка стану засобів</w:t>
            </w:r>
          </w:p>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автоматичного протипожежного захисту</w:t>
            </w:r>
          </w:p>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закладу, первинних засобів пожежогасіння і шляхів евакуації</w:t>
            </w:r>
          </w:p>
        </w:tc>
        <w:tc>
          <w:tcPr>
            <w:tcW w:w="771" w:type="pct"/>
          </w:tcPr>
          <w:p w:rsidR="00DC7E94" w:rsidRPr="00D51327" w:rsidRDefault="00DC7E94" w:rsidP="00DE411B">
            <w:pPr>
              <w:pStyle w:val="61"/>
              <w:shd w:val="clear" w:color="auto" w:fill="auto"/>
              <w:tabs>
                <w:tab w:val="left" w:leader="underscore" w:pos="356"/>
                <w:tab w:val="left" w:leader="underscore" w:pos="577"/>
              </w:tabs>
              <w:spacing w:line="240" w:lineRule="auto"/>
              <w:ind w:left="-53" w:right="-43"/>
              <w:rPr>
                <w:b w:val="0"/>
                <w:sz w:val="24"/>
                <w:szCs w:val="24"/>
              </w:rPr>
            </w:pPr>
            <w:r w:rsidRPr="00D51327">
              <w:rPr>
                <w:b w:val="0"/>
                <w:bCs w:val="0"/>
                <w:sz w:val="24"/>
                <w:szCs w:val="24"/>
              </w:rPr>
              <w:t>«_»</w:t>
            </w:r>
            <w:r w:rsidRPr="00D51327">
              <w:rPr>
                <w:b w:val="0"/>
                <w:bCs w:val="0"/>
                <w:sz w:val="24"/>
                <w:szCs w:val="24"/>
              </w:rPr>
              <w:tab/>
              <w:t>201_</w:t>
            </w:r>
            <w:r w:rsidRPr="00D51327">
              <w:rPr>
                <w:rStyle w:val="6"/>
                <w:rFonts w:ascii="Times New Roman" w:hAnsi="Times New Roman"/>
                <w:sz w:val="24"/>
                <w:szCs w:val="24"/>
              </w:rPr>
              <w:t xml:space="preserve"> р.</w:t>
            </w:r>
          </w:p>
        </w:tc>
        <w:tc>
          <w:tcPr>
            <w:tcW w:w="751"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Школа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Керівник тренування</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6.</w:t>
            </w:r>
          </w:p>
        </w:tc>
        <w:tc>
          <w:tcPr>
            <w:tcW w:w="1518" w:type="pct"/>
          </w:tcPr>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Установка імітації, засобів і знаків (прапорців, плакатів, пояснювальних написів), інструктаж і розстановку посередників, підготовку первинних засобів пожежогасіння</w:t>
            </w:r>
          </w:p>
        </w:tc>
        <w:tc>
          <w:tcPr>
            <w:tcW w:w="771" w:type="pct"/>
          </w:tcPr>
          <w:p w:rsidR="00DC7E94" w:rsidRPr="00D15032" w:rsidRDefault="00DC7E94" w:rsidP="00DE411B">
            <w:pPr>
              <w:pStyle w:val="140"/>
              <w:shd w:val="clear" w:color="auto" w:fill="auto"/>
              <w:tabs>
                <w:tab w:val="left" w:leader="underscore" w:pos="356"/>
                <w:tab w:val="left" w:leader="underscore" w:pos="572"/>
              </w:tabs>
              <w:spacing w:line="240" w:lineRule="auto"/>
              <w:ind w:left="-53" w:right="-43"/>
              <w:rPr>
                <w:sz w:val="24"/>
                <w:szCs w:val="24"/>
                <w:lang w:val="uk-UA"/>
              </w:rPr>
            </w:pPr>
          </w:p>
        </w:tc>
        <w:tc>
          <w:tcPr>
            <w:tcW w:w="751"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Школа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Керівник тренування</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7.</w:t>
            </w:r>
          </w:p>
        </w:tc>
        <w:tc>
          <w:tcPr>
            <w:tcW w:w="1518" w:type="pct"/>
          </w:tcPr>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 xml:space="preserve">Доповідь директору школи про готовність до проведення тренування з відпрацювання дій на випадок пожежі </w:t>
            </w:r>
          </w:p>
        </w:tc>
        <w:tc>
          <w:tcPr>
            <w:tcW w:w="771" w:type="pct"/>
          </w:tcPr>
          <w:p w:rsidR="00DC7E94" w:rsidRPr="00D15032" w:rsidRDefault="00DC7E94" w:rsidP="00DE411B">
            <w:pPr>
              <w:pStyle w:val="140"/>
              <w:shd w:val="clear" w:color="auto" w:fill="auto"/>
              <w:tabs>
                <w:tab w:val="left" w:leader="underscore" w:pos="356"/>
                <w:tab w:val="left" w:leader="underscore" w:pos="572"/>
              </w:tabs>
              <w:spacing w:line="240" w:lineRule="auto"/>
              <w:ind w:left="-53" w:right="-43"/>
              <w:rPr>
                <w:sz w:val="24"/>
                <w:szCs w:val="24"/>
                <w:lang w:val="uk-UA"/>
              </w:rPr>
            </w:pPr>
            <w:r w:rsidRPr="00D15032">
              <w:rPr>
                <w:bCs/>
                <w:sz w:val="24"/>
                <w:szCs w:val="24"/>
                <w:lang w:val="uk-UA"/>
              </w:rPr>
              <w:t>«_»</w:t>
            </w:r>
            <w:r w:rsidRPr="00D15032">
              <w:rPr>
                <w:bCs/>
                <w:sz w:val="24"/>
                <w:szCs w:val="24"/>
                <w:lang w:val="uk-UA"/>
              </w:rPr>
              <w:tab/>
              <w:t>201_</w:t>
            </w:r>
            <w:r w:rsidRPr="00D15032">
              <w:rPr>
                <w:rStyle w:val="6"/>
                <w:rFonts w:ascii="Times New Roman" w:hAnsi="Times New Roman"/>
                <w:b w:val="0"/>
                <w:bCs/>
                <w:sz w:val="24"/>
                <w:szCs w:val="24"/>
                <w:lang w:val="uk-UA"/>
              </w:rPr>
              <w:t>р.</w:t>
            </w:r>
          </w:p>
        </w:tc>
        <w:tc>
          <w:tcPr>
            <w:tcW w:w="751"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Кабінет директора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Керівник тренування</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8.</w:t>
            </w:r>
          </w:p>
        </w:tc>
        <w:tc>
          <w:tcPr>
            <w:tcW w:w="1518" w:type="pct"/>
          </w:tcPr>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Оголошення умовної пожежі, введення в роботу імітаційних засобів, дії персоналу під час умовної пожежі та контроль за діями посередників керівником тренування</w:t>
            </w:r>
          </w:p>
        </w:tc>
        <w:tc>
          <w:tcPr>
            <w:tcW w:w="771" w:type="pct"/>
          </w:tcPr>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rStyle w:val="6"/>
                <w:rFonts w:ascii="Times New Roman" w:hAnsi="Times New Roman"/>
                <w:b w:val="0"/>
                <w:sz w:val="24"/>
                <w:szCs w:val="24"/>
                <w:lang w:val="uk-UA"/>
              </w:rPr>
            </w:pPr>
            <w:r w:rsidRPr="00D15032">
              <w:rPr>
                <w:bCs/>
                <w:sz w:val="24"/>
                <w:szCs w:val="24"/>
                <w:lang w:val="uk-UA"/>
              </w:rPr>
              <w:t>«_»</w:t>
            </w:r>
            <w:r w:rsidRPr="00D15032">
              <w:rPr>
                <w:bCs/>
                <w:sz w:val="24"/>
                <w:szCs w:val="24"/>
                <w:lang w:val="uk-UA"/>
              </w:rPr>
              <w:tab/>
              <w:t>201_</w:t>
            </w:r>
            <w:r w:rsidRPr="00D15032">
              <w:rPr>
                <w:rStyle w:val="6"/>
                <w:rFonts w:ascii="Times New Roman" w:hAnsi="Times New Roman"/>
                <w:b w:val="0"/>
                <w:bCs/>
                <w:sz w:val="24"/>
                <w:szCs w:val="24"/>
                <w:lang w:val="uk-UA"/>
              </w:rPr>
              <w:t xml:space="preserve"> р.</w:t>
            </w: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rStyle w:val="6"/>
                <w:rFonts w:ascii="Times New Roman" w:hAnsi="Times New Roman"/>
                <w:b w:val="0"/>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r w:rsidRPr="00D15032">
              <w:rPr>
                <w:sz w:val="24"/>
                <w:szCs w:val="24"/>
                <w:lang w:val="uk-UA"/>
              </w:rPr>
              <w:t>.</w:t>
            </w:r>
          </w:p>
          <w:p w:rsidR="00DC7E94" w:rsidRPr="00D15032" w:rsidRDefault="00DC7E94" w:rsidP="00DE411B">
            <w:pPr>
              <w:pStyle w:val="140"/>
              <w:shd w:val="clear" w:color="auto" w:fill="auto"/>
              <w:tabs>
                <w:tab w:val="left" w:leader="underscore" w:pos="433"/>
                <w:tab w:val="left" w:leader="underscore" w:pos="764"/>
              </w:tabs>
              <w:spacing w:line="240" w:lineRule="auto"/>
              <w:ind w:left="-53" w:right="-43"/>
              <w:jc w:val="center"/>
              <w:rPr>
                <w:sz w:val="24"/>
                <w:szCs w:val="24"/>
                <w:lang w:val="uk-UA"/>
              </w:rPr>
            </w:pPr>
          </w:p>
        </w:tc>
        <w:tc>
          <w:tcPr>
            <w:tcW w:w="751" w:type="pct"/>
          </w:tcPr>
          <w:p w:rsidR="00DC7E94" w:rsidRPr="00D51327" w:rsidRDefault="00DC7E94" w:rsidP="00040C50">
            <w:pPr>
              <w:jc w:val="center"/>
            </w:pPr>
            <w:r w:rsidRPr="00D51327">
              <w:rPr>
                <w:sz w:val="24"/>
                <w:szCs w:val="24"/>
              </w:rPr>
              <w:t>Школа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Директор, керівник тренування</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8.1</w:t>
            </w:r>
          </w:p>
        </w:tc>
        <w:tc>
          <w:tcPr>
            <w:tcW w:w="1518" w:type="pct"/>
          </w:tcPr>
          <w:p w:rsidR="00DC7E94" w:rsidRPr="00D15032" w:rsidRDefault="00DC7E94" w:rsidP="00DE411B">
            <w:pPr>
              <w:pStyle w:val="140"/>
              <w:ind w:left="-42" w:right="-39"/>
              <w:rPr>
                <w:sz w:val="24"/>
                <w:szCs w:val="24"/>
                <w:lang w:val="uk-UA"/>
              </w:rPr>
            </w:pPr>
            <w:r w:rsidRPr="00D15032">
              <w:rPr>
                <w:sz w:val="24"/>
                <w:szCs w:val="24"/>
                <w:lang w:val="uk-UA"/>
              </w:rPr>
              <w:t>Оповіщення про евакуацію; Дії учнів та постійного складу при евакуації</w:t>
            </w:r>
          </w:p>
        </w:tc>
        <w:tc>
          <w:tcPr>
            <w:tcW w:w="771" w:type="pct"/>
          </w:tcPr>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r w:rsidRPr="00D15032">
              <w:rPr>
                <w:bCs/>
                <w:sz w:val="24"/>
                <w:szCs w:val="24"/>
                <w:lang w:val="uk-UA"/>
              </w:rPr>
              <w:t>«_»</w:t>
            </w:r>
            <w:r w:rsidRPr="00D15032">
              <w:rPr>
                <w:bCs/>
                <w:sz w:val="24"/>
                <w:szCs w:val="24"/>
                <w:lang w:val="uk-UA"/>
              </w:rPr>
              <w:tab/>
              <w:t>201_</w:t>
            </w:r>
            <w:r w:rsidRPr="00D15032">
              <w:rPr>
                <w:rStyle w:val="6"/>
                <w:rFonts w:ascii="Times New Roman" w:hAnsi="Times New Roman"/>
                <w:b w:val="0"/>
                <w:bCs/>
                <w:sz w:val="24"/>
                <w:szCs w:val="24"/>
                <w:lang w:val="uk-UA"/>
              </w:rPr>
              <w:t>р.</w:t>
            </w:r>
          </w:p>
        </w:tc>
        <w:tc>
          <w:tcPr>
            <w:tcW w:w="751" w:type="pct"/>
          </w:tcPr>
          <w:p w:rsidR="00DC7E94" w:rsidRPr="00D51327" w:rsidRDefault="00DC7E94" w:rsidP="00040C50">
            <w:pPr>
              <w:jc w:val="center"/>
            </w:pPr>
            <w:r w:rsidRPr="00D51327">
              <w:rPr>
                <w:sz w:val="24"/>
                <w:szCs w:val="24"/>
              </w:rPr>
              <w:t>Школа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Директор</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8.2</w:t>
            </w:r>
          </w:p>
        </w:tc>
        <w:tc>
          <w:tcPr>
            <w:tcW w:w="1518" w:type="pct"/>
          </w:tcPr>
          <w:p w:rsidR="00DC7E94" w:rsidRPr="00D15032" w:rsidRDefault="00DC7E94" w:rsidP="00DE411B">
            <w:pPr>
              <w:pStyle w:val="140"/>
              <w:spacing w:line="240" w:lineRule="auto"/>
              <w:ind w:left="-42" w:right="-39"/>
              <w:rPr>
                <w:sz w:val="24"/>
                <w:szCs w:val="24"/>
                <w:lang w:val="uk-UA"/>
              </w:rPr>
            </w:pPr>
            <w:r w:rsidRPr="00D15032">
              <w:rPr>
                <w:sz w:val="24"/>
                <w:szCs w:val="24"/>
                <w:lang w:val="uk-UA"/>
              </w:rPr>
              <w:t>Проведення тренування з відпрацювання дій на випадок пожежі :</w:t>
            </w:r>
          </w:p>
          <w:p w:rsidR="00DC7E94" w:rsidRPr="00D15032" w:rsidRDefault="00DC7E94" w:rsidP="00DE411B">
            <w:pPr>
              <w:pStyle w:val="140"/>
              <w:spacing w:line="240" w:lineRule="auto"/>
              <w:ind w:left="-42" w:right="-39"/>
              <w:rPr>
                <w:sz w:val="24"/>
                <w:szCs w:val="24"/>
                <w:lang w:val="uk-UA"/>
              </w:rPr>
            </w:pPr>
            <w:r w:rsidRPr="00D15032">
              <w:rPr>
                <w:sz w:val="24"/>
                <w:szCs w:val="24"/>
                <w:lang w:val="uk-UA"/>
              </w:rPr>
              <w:t>- відпрацювання навичок персоналу з організації гасіння пожежі на початковому етапі із застосуванням первинних засобів пожежогасіння;</w:t>
            </w:r>
          </w:p>
          <w:p w:rsidR="00DC7E94" w:rsidRPr="00D15032" w:rsidRDefault="00DC7E94" w:rsidP="00DE411B">
            <w:pPr>
              <w:pStyle w:val="140"/>
              <w:spacing w:line="240" w:lineRule="auto"/>
              <w:ind w:left="-42" w:right="-39"/>
              <w:rPr>
                <w:sz w:val="24"/>
                <w:szCs w:val="24"/>
                <w:lang w:val="uk-UA"/>
              </w:rPr>
            </w:pPr>
            <w:r w:rsidRPr="00D15032">
              <w:rPr>
                <w:sz w:val="24"/>
                <w:szCs w:val="24"/>
                <w:lang w:val="uk-UA"/>
              </w:rPr>
              <w:t>- надання першої невідкладної медичної допомоги потерпілим;</w:t>
            </w:r>
          </w:p>
          <w:p w:rsidR="00DC7E94" w:rsidRPr="00D15032" w:rsidRDefault="00DC7E94" w:rsidP="00DE411B">
            <w:pPr>
              <w:pStyle w:val="140"/>
              <w:spacing w:line="240" w:lineRule="auto"/>
              <w:ind w:left="-42" w:right="-39"/>
              <w:rPr>
                <w:sz w:val="24"/>
                <w:szCs w:val="24"/>
                <w:lang w:val="uk-UA"/>
              </w:rPr>
            </w:pPr>
            <w:r w:rsidRPr="00D15032">
              <w:rPr>
                <w:sz w:val="24"/>
                <w:szCs w:val="24"/>
                <w:lang w:val="uk-UA"/>
              </w:rPr>
              <w:t>- проведення евакуації при пожежі;</w:t>
            </w:r>
          </w:p>
          <w:p w:rsidR="00DC7E94" w:rsidRPr="00D15032" w:rsidRDefault="00DC7E94" w:rsidP="00DE411B">
            <w:pPr>
              <w:pStyle w:val="140"/>
              <w:spacing w:line="240" w:lineRule="auto"/>
              <w:ind w:left="-42" w:right="-39"/>
              <w:rPr>
                <w:sz w:val="24"/>
                <w:szCs w:val="24"/>
                <w:lang w:val="uk-UA"/>
              </w:rPr>
            </w:pPr>
            <w:r w:rsidRPr="00D15032">
              <w:rPr>
                <w:sz w:val="24"/>
                <w:szCs w:val="24"/>
                <w:lang w:val="uk-UA"/>
              </w:rPr>
              <w:t>- взаємодія з пожежно-рятувальним підрозділом;</w:t>
            </w:r>
          </w:p>
          <w:p w:rsidR="00DC7E94" w:rsidRPr="00D15032" w:rsidRDefault="00DC7E94" w:rsidP="00DE411B">
            <w:pPr>
              <w:pStyle w:val="140"/>
              <w:shd w:val="clear" w:color="auto" w:fill="auto"/>
              <w:spacing w:line="240" w:lineRule="auto"/>
              <w:ind w:left="-42" w:right="-39"/>
              <w:rPr>
                <w:sz w:val="24"/>
                <w:szCs w:val="24"/>
                <w:lang w:val="uk-UA"/>
              </w:rPr>
            </w:pPr>
            <w:r w:rsidRPr="00D15032">
              <w:rPr>
                <w:sz w:val="24"/>
                <w:szCs w:val="24"/>
                <w:lang w:val="uk-UA"/>
              </w:rPr>
              <w:t>- взаємодія з підрозділом екстреної медичної допомоги.</w:t>
            </w:r>
          </w:p>
        </w:tc>
        <w:tc>
          <w:tcPr>
            <w:tcW w:w="771" w:type="pct"/>
          </w:tcPr>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rStyle w:val="6"/>
                <w:rFonts w:ascii="Times New Roman" w:hAnsi="Times New Roman"/>
                <w:b w:val="0"/>
                <w:sz w:val="24"/>
                <w:szCs w:val="24"/>
                <w:lang w:val="uk-UA"/>
              </w:rPr>
            </w:pPr>
            <w:r w:rsidRPr="00D15032">
              <w:rPr>
                <w:bCs/>
                <w:sz w:val="24"/>
                <w:szCs w:val="24"/>
                <w:lang w:val="uk-UA"/>
              </w:rPr>
              <w:t>«_»</w:t>
            </w:r>
            <w:r w:rsidRPr="00D15032">
              <w:rPr>
                <w:bCs/>
                <w:sz w:val="24"/>
                <w:szCs w:val="24"/>
                <w:lang w:val="uk-UA"/>
              </w:rPr>
              <w:tab/>
              <w:t>201_</w:t>
            </w:r>
            <w:r w:rsidRPr="00D15032">
              <w:rPr>
                <w:rStyle w:val="6"/>
                <w:rFonts w:ascii="Times New Roman" w:hAnsi="Times New Roman"/>
                <w:b w:val="0"/>
                <w:bCs/>
                <w:sz w:val="24"/>
                <w:szCs w:val="24"/>
                <w:lang w:val="uk-UA"/>
              </w:rPr>
              <w:t xml:space="preserve"> р.</w:t>
            </w: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rStyle w:val="6"/>
                <w:rFonts w:ascii="Times New Roman" w:hAnsi="Times New Roman"/>
                <w:b w:val="0"/>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rStyle w:val="6"/>
                <w:rFonts w:ascii="Times New Roman" w:hAnsi="Times New Roman"/>
                <w:b w:val="0"/>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r w:rsidRPr="00D15032">
              <w:rPr>
                <w:sz w:val="24"/>
                <w:szCs w:val="24"/>
                <w:lang w:val="uk-UA"/>
              </w:rPr>
              <w:t>__ч. __ хв.</w:t>
            </w: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r w:rsidRPr="00D15032">
              <w:rPr>
                <w:sz w:val="24"/>
                <w:szCs w:val="24"/>
                <w:lang w:val="uk-UA"/>
              </w:rPr>
              <w:t>__ч. __ хв.</w:t>
            </w: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r w:rsidRPr="00D15032">
              <w:rPr>
                <w:sz w:val="24"/>
                <w:szCs w:val="24"/>
                <w:lang w:val="uk-UA"/>
              </w:rPr>
              <w:t>__ч. __ хв.</w:t>
            </w: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r w:rsidRPr="00D15032">
              <w:rPr>
                <w:sz w:val="24"/>
                <w:szCs w:val="24"/>
                <w:lang w:val="uk-UA"/>
              </w:rPr>
              <w:t>__ч. __ хв.</w:t>
            </w: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r w:rsidRPr="00D15032">
              <w:rPr>
                <w:sz w:val="24"/>
                <w:szCs w:val="24"/>
                <w:lang w:val="uk-UA"/>
              </w:rPr>
              <w:t>__ч. __ хв.</w:t>
            </w:r>
          </w:p>
          <w:p w:rsidR="00DC7E94" w:rsidRPr="00D15032" w:rsidRDefault="00DC7E94" w:rsidP="00DE411B">
            <w:pPr>
              <w:pStyle w:val="140"/>
              <w:shd w:val="clear" w:color="auto" w:fill="auto"/>
              <w:tabs>
                <w:tab w:val="left" w:leader="underscore" w:pos="438"/>
                <w:tab w:val="left" w:leader="underscore" w:pos="769"/>
              </w:tabs>
              <w:spacing w:line="240" w:lineRule="auto"/>
              <w:ind w:left="-53" w:right="-43"/>
              <w:jc w:val="center"/>
              <w:rPr>
                <w:sz w:val="24"/>
                <w:szCs w:val="24"/>
                <w:lang w:val="uk-UA"/>
              </w:rPr>
            </w:pPr>
          </w:p>
        </w:tc>
        <w:tc>
          <w:tcPr>
            <w:tcW w:w="751" w:type="pct"/>
          </w:tcPr>
          <w:p w:rsidR="00DC7E94" w:rsidRPr="00D51327" w:rsidRDefault="00DC7E94" w:rsidP="00040C50">
            <w:pPr>
              <w:jc w:val="center"/>
            </w:pPr>
            <w:r w:rsidRPr="00D51327">
              <w:rPr>
                <w:sz w:val="24"/>
                <w:szCs w:val="24"/>
              </w:rPr>
              <w:t>Школа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Директор, керівник тренування</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9.</w:t>
            </w:r>
          </w:p>
        </w:tc>
        <w:tc>
          <w:tcPr>
            <w:tcW w:w="1518" w:type="pct"/>
          </w:tcPr>
          <w:p w:rsidR="00DC7E94" w:rsidRPr="00D15032" w:rsidRDefault="00DC7E94" w:rsidP="00DE411B">
            <w:pPr>
              <w:pStyle w:val="140"/>
              <w:ind w:left="-42" w:right="-39"/>
              <w:rPr>
                <w:sz w:val="24"/>
                <w:szCs w:val="24"/>
                <w:lang w:val="uk-UA"/>
              </w:rPr>
            </w:pPr>
            <w:r w:rsidRPr="00D15032">
              <w:rPr>
                <w:sz w:val="24"/>
                <w:szCs w:val="24"/>
                <w:lang w:val="uk-UA"/>
              </w:rPr>
              <w:t>Підготовка звіту</w:t>
            </w:r>
          </w:p>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про організацію проведення тренування з відпрацювання дій на випадок пожежі</w:t>
            </w:r>
          </w:p>
        </w:tc>
        <w:tc>
          <w:tcPr>
            <w:tcW w:w="771" w:type="pct"/>
          </w:tcPr>
          <w:p w:rsidR="00DC7E94" w:rsidRPr="00D15032" w:rsidRDefault="00DC7E94" w:rsidP="00DE411B">
            <w:pPr>
              <w:pStyle w:val="140"/>
              <w:shd w:val="clear" w:color="auto" w:fill="auto"/>
              <w:tabs>
                <w:tab w:val="left" w:leader="underscore" w:pos="356"/>
                <w:tab w:val="left" w:leader="underscore" w:pos="577"/>
              </w:tabs>
              <w:spacing w:line="240" w:lineRule="auto"/>
              <w:ind w:left="-53" w:right="-43"/>
              <w:rPr>
                <w:sz w:val="24"/>
                <w:szCs w:val="24"/>
                <w:lang w:val="uk-UA"/>
              </w:rPr>
            </w:pPr>
            <w:r w:rsidRPr="00D15032">
              <w:rPr>
                <w:bCs/>
                <w:sz w:val="24"/>
                <w:szCs w:val="24"/>
                <w:lang w:val="uk-UA"/>
              </w:rPr>
              <w:t>«_»</w:t>
            </w:r>
            <w:r w:rsidRPr="00D15032">
              <w:rPr>
                <w:bCs/>
                <w:sz w:val="24"/>
                <w:szCs w:val="24"/>
                <w:lang w:val="uk-UA"/>
              </w:rPr>
              <w:tab/>
              <w:t>201_</w:t>
            </w:r>
            <w:r w:rsidRPr="00D15032">
              <w:rPr>
                <w:rStyle w:val="6"/>
                <w:rFonts w:ascii="Times New Roman" w:hAnsi="Times New Roman"/>
                <w:b w:val="0"/>
                <w:bCs/>
                <w:sz w:val="24"/>
                <w:szCs w:val="24"/>
                <w:lang w:val="uk-UA"/>
              </w:rPr>
              <w:t>р.</w:t>
            </w:r>
          </w:p>
        </w:tc>
        <w:tc>
          <w:tcPr>
            <w:tcW w:w="751" w:type="pct"/>
          </w:tcPr>
          <w:p w:rsidR="00DC7E94" w:rsidRPr="00D51327" w:rsidRDefault="00DC7E94" w:rsidP="00040C50">
            <w:pPr>
              <w:jc w:val="center"/>
              <w:rPr>
                <w:sz w:val="24"/>
                <w:szCs w:val="24"/>
              </w:rPr>
            </w:pPr>
            <w:r w:rsidRPr="00D51327">
              <w:rPr>
                <w:sz w:val="24"/>
                <w:szCs w:val="24"/>
              </w:rPr>
              <w:t>Школа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Начальник штабу керівництва тренуванням</w:t>
            </w:r>
          </w:p>
        </w:tc>
        <w:tc>
          <w:tcPr>
            <w:tcW w:w="713" w:type="pct"/>
          </w:tcPr>
          <w:p w:rsidR="00DC7E94" w:rsidRPr="00D51327" w:rsidRDefault="00DC7E94" w:rsidP="00DE411B">
            <w:pPr>
              <w:rPr>
                <w:sz w:val="24"/>
                <w:szCs w:val="24"/>
              </w:rPr>
            </w:pPr>
          </w:p>
        </w:tc>
      </w:tr>
      <w:tr w:rsidR="00DC7E94" w:rsidRPr="00D51327" w:rsidTr="00040C50">
        <w:tc>
          <w:tcPr>
            <w:tcW w:w="26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10.</w:t>
            </w:r>
          </w:p>
        </w:tc>
        <w:tc>
          <w:tcPr>
            <w:tcW w:w="1518" w:type="pct"/>
          </w:tcPr>
          <w:p w:rsidR="00DC7E94" w:rsidRPr="00D15032" w:rsidRDefault="00DC7E94" w:rsidP="00DE411B">
            <w:pPr>
              <w:pStyle w:val="140"/>
              <w:shd w:val="clear" w:color="auto" w:fill="auto"/>
              <w:spacing w:line="240" w:lineRule="auto"/>
              <w:ind w:left="-42" w:right="-39"/>
              <w:jc w:val="left"/>
              <w:rPr>
                <w:sz w:val="24"/>
                <w:szCs w:val="24"/>
                <w:lang w:val="uk-UA"/>
              </w:rPr>
            </w:pPr>
            <w:r w:rsidRPr="00D15032">
              <w:rPr>
                <w:sz w:val="24"/>
                <w:szCs w:val="24"/>
                <w:lang w:val="uk-UA"/>
              </w:rPr>
              <w:t>Підготовка наказу за підсумками тренування з постановкою завдань із усунення виявлених недоліків</w:t>
            </w:r>
          </w:p>
        </w:tc>
        <w:tc>
          <w:tcPr>
            <w:tcW w:w="771" w:type="pct"/>
          </w:tcPr>
          <w:p w:rsidR="00DC7E94" w:rsidRPr="00D15032" w:rsidRDefault="00DC7E94" w:rsidP="00DE411B">
            <w:pPr>
              <w:pStyle w:val="140"/>
              <w:shd w:val="clear" w:color="auto" w:fill="auto"/>
              <w:tabs>
                <w:tab w:val="left" w:leader="underscore" w:pos="356"/>
                <w:tab w:val="left" w:leader="underscore" w:pos="577"/>
              </w:tabs>
              <w:spacing w:line="240" w:lineRule="auto"/>
              <w:ind w:left="-53" w:right="-43"/>
              <w:rPr>
                <w:sz w:val="24"/>
                <w:szCs w:val="24"/>
                <w:lang w:val="uk-UA"/>
              </w:rPr>
            </w:pPr>
            <w:r w:rsidRPr="00D15032">
              <w:rPr>
                <w:bCs/>
                <w:sz w:val="24"/>
                <w:szCs w:val="24"/>
                <w:lang w:val="uk-UA"/>
              </w:rPr>
              <w:t>«_»</w:t>
            </w:r>
            <w:r w:rsidRPr="00D15032">
              <w:rPr>
                <w:bCs/>
                <w:sz w:val="24"/>
                <w:szCs w:val="24"/>
                <w:lang w:val="uk-UA"/>
              </w:rPr>
              <w:tab/>
              <w:t>201_</w:t>
            </w:r>
            <w:r w:rsidRPr="00D15032">
              <w:rPr>
                <w:rStyle w:val="6"/>
                <w:rFonts w:ascii="Times New Roman" w:hAnsi="Times New Roman"/>
                <w:b w:val="0"/>
                <w:bCs/>
                <w:sz w:val="24"/>
                <w:szCs w:val="24"/>
                <w:lang w:val="uk-UA"/>
              </w:rPr>
              <w:t>р.</w:t>
            </w:r>
          </w:p>
        </w:tc>
        <w:tc>
          <w:tcPr>
            <w:tcW w:w="751"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Актова</w:t>
            </w:r>
          </w:p>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 xml:space="preserve"> зала</w:t>
            </w:r>
          </w:p>
        </w:tc>
        <w:tc>
          <w:tcPr>
            <w:tcW w:w="983" w:type="pct"/>
          </w:tcPr>
          <w:p w:rsidR="00DC7E94" w:rsidRPr="00D15032" w:rsidRDefault="00DC7E94" w:rsidP="00DE411B">
            <w:pPr>
              <w:pStyle w:val="140"/>
              <w:shd w:val="clear" w:color="auto" w:fill="auto"/>
              <w:spacing w:line="240" w:lineRule="auto"/>
              <w:jc w:val="center"/>
              <w:rPr>
                <w:sz w:val="24"/>
                <w:szCs w:val="24"/>
                <w:lang w:val="uk-UA"/>
              </w:rPr>
            </w:pPr>
            <w:r w:rsidRPr="00D15032">
              <w:rPr>
                <w:sz w:val="24"/>
                <w:szCs w:val="24"/>
                <w:lang w:val="uk-UA"/>
              </w:rPr>
              <w:t>Директор</w:t>
            </w:r>
          </w:p>
        </w:tc>
        <w:tc>
          <w:tcPr>
            <w:tcW w:w="713" w:type="pct"/>
          </w:tcPr>
          <w:p w:rsidR="00DC7E94" w:rsidRPr="00D51327" w:rsidRDefault="00DC7E94" w:rsidP="00DE411B">
            <w:pPr>
              <w:rPr>
                <w:sz w:val="24"/>
                <w:szCs w:val="24"/>
              </w:rPr>
            </w:pPr>
          </w:p>
        </w:tc>
      </w:tr>
    </w:tbl>
    <w:p w:rsidR="00DC7E94" w:rsidRPr="00D51327" w:rsidRDefault="00DC7E94" w:rsidP="000D5B1E">
      <w:pPr>
        <w:pStyle w:val="a1"/>
        <w:shd w:val="clear" w:color="auto" w:fill="auto"/>
        <w:spacing w:line="240" w:lineRule="auto"/>
        <w:jc w:val="center"/>
        <w:rPr>
          <w:sz w:val="6"/>
          <w:szCs w:val="6"/>
        </w:rPr>
      </w:pPr>
    </w:p>
    <w:p w:rsidR="00DC7E94" w:rsidRPr="00D51327" w:rsidRDefault="00DC7E94" w:rsidP="000D5B1E">
      <w:r w:rsidRPr="00D51327">
        <w:t>Керівник тренування</w:t>
      </w:r>
      <w:r w:rsidRPr="00D51327">
        <w:tab/>
        <w:t xml:space="preserve">  ________  </w:t>
      </w:r>
      <w:r w:rsidRPr="00D51327">
        <w:softHyphen/>
      </w:r>
      <w:r w:rsidRPr="00D51327">
        <w:softHyphen/>
      </w:r>
      <w:r w:rsidRPr="00D51327">
        <w:softHyphen/>
        <w:t xml:space="preserve">       ___________________</w:t>
      </w:r>
    </w:p>
    <w:p w:rsidR="00DC7E94" w:rsidRPr="00D51327" w:rsidRDefault="00DC7E94" w:rsidP="000D5B1E">
      <w:pPr>
        <w:ind w:left="142" w:firstLine="3"/>
        <w:rPr>
          <w:sz w:val="24"/>
          <w:szCs w:val="24"/>
        </w:rPr>
      </w:pPr>
      <w:r w:rsidRPr="00D51327">
        <w:rPr>
          <w:sz w:val="24"/>
          <w:szCs w:val="24"/>
        </w:rPr>
        <w:t xml:space="preserve">                                                     (Підпис)                            (ПІБ)</w:t>
      </w:r>
    </w:p>
    <w:p w:rsidR="00DC7E94" w:rsidRPr="00D51327" w:rsidRDefault="00DC7E94" w:rsidP="003C15F4">
      <w:pPr>
        <w:pStyle w:val="260"/>
        <w:spacing w:line="240" w:lineRule="auto"/>
        <w:ind w:left="23" w:right="23" w:hanging="23"/>
        <w:jc w:val="both"/>
        <w:rPr>
          <w:rFonts w:ascii="Times New Roman" w:hAnsi="Times New Roman"/>
          <w:b/>
          <w:sz w:val="28"/>
          <w:szCs w:val="28"/>
        </w:rPr>
      </w:pPr>
      <w:r w:rsidRPr="00D51327">
        <w:rPr>
          <w:rFonts w:ascii="Times New Roman" w:hAnsi="Times New Roman"/>
          <w:b/>
          <w:sz w:val="28"/>
          <w:szCs w:val="28"/>
        </w:rPr>
        <w:t>3. План проведення тренування з відпрацювання дій на випадок пожежі .</w:t>
      </w:r>
    </w:p>
    <w:p w:rsidR="00DC7E94" w:rsidRPr="00D51327" w:rsidRDefault="00DC7E94" w:rsidP="003C15F4">
      <w:pPr>
        <w:pStyle w:val="120"/>
        <w:shd w:val="clear" w:color="auto" w:fill="auto"/>
        <w:spacing w:line="240" w:lineRule="auto"/>
        <w:ind w:left="23" w:right="-2" w:hanging="23"/>
        <w:rPr>
          <w:rFonts w:ascii="Times New Roman" w:hAnsi="Times New Roman"/>
          <w:sz w:val="28"/>
          <w:szCs w:val="28"/>
        </w:rPr>
      </w:pPr>
    </w:p>
    <w:p w:rsidR="00DC7E94" w:rsidRPr="00D51327" w:rsidRDefault="00DC7E94" w:rsidP="00842DC2">
      <w:pPr>
        <w:ind w:left="4536"/>
        <w:jc w:val="both"/>
      </w:pPr>
      <w:r w:rsidRPr="00D51327">
        <w:t>ЗАТВЕРДЖУЮ</w:t>
      </w:r>
    </w:p>
    <w:p w:rsidR="00DC7E94" w:rsidRPr="00D51327" w:rsidRDefault="00DC7E94" w:rsidP="00842DC2">
      <w:pPr>
        <w:ind w:left="4536"/>
      </w:pPr>
      <w:r w:rsidRPr="00D51327">
        <w:t>Директор Харківської загальноосвітньої</w:t>
      </w:r>
    </w:p>
    <w:p w:rsidR="00DC7E94" w:rsidRPr="00D51327" w:rsidRDefault="00DC7E94" w:rsidP="00842DC2">
      <w:pPr>
        <w:ind w:left="4536"/>
      </w:pPr>
      <w:r w:rsidRPr="00D51327">
        <w:t xml:space="preserve">школи І-ІІІ ступенів № ___ Харківської  міської ради Харківської області - </w:t>
      </w:r>
    </w:p>
    <w:p w:rsidR="00DC7E94" w:rsidRPr="00D51327" w:rsidRDefault="00DC7E94" w:rsidP="00842DC2">
      <w:pPr>
        <w:ind w:left="4536" w:firstLine="3"/>
      </w:pPr>
      <w:r w:rsidRPr="00D51327">
        <w:t>_________   _____________________</w:t>
      </w:r>
    </w:p>
    <w:p w:rsidR="00DC7E94" w:rsidRPr="00D51327" w:rsidRDefault="00DC7E94" w:rsidP="00842DC2">
      <w:pPr>
        <w:ind w:left="4536" w:firstLine="3"/>
      </w:pPr>
      <w:r w:rsidRPr="00D51327">
        <w:rPr>
          <w:sz w:val="24"/>
        </w:rPr>
        <w:t xml:space="preserve">    (Підпис)                          (ПІБ)</w:t>
      </w:r>
    </w:p>
    <w:p w:rsidR="00DC7E94" w:rsidRPr="00D51327" w:rsidRDefault="00DC7E94" w:rsidP="00842DC2">
      <w:pPr>
        <w:ind w:left="4536" w:firstLine="3"/>
        <w:rPr>
          <w:sz w:val="16"/>
          <w:szCs w:val="16"/>
        </w:rPr>
      </w:pPr>
    </w:p>
    <w:p w:rsidR="00DC7E94" w:rsidRPr="00D51327" w:rsidRDefault="00DC7E94" w:rsidP="00842DC2">
      <w:pPr>
        <w:ind w:left="4536"/>
      </w:pPr>
      <w:r w:rsidRPr="00D51327">
        <w:t>«____» __________ 201_ р.</w:t>
      </w:r>
    </w:p>
    <w:p w:rsidR="00DC7E94" w:rsidRPr="00D51327" w:rsidRDefault="00DC7E94" w:rsidP="00040C50">
      <w:pPr>
        <w:pStyle w:val="120"/>
        <w:spacing w:line="240" w:lineRule="auto"/>
        <w:ind w:right="40" w:firstLine="0"/>
        <w:jc w:val="center"/>
        <w:rPr>
          <w:rFonts w:ascii="Times New Roman" w:hAnsi="Times New Roman"/>
          <w:sz w:val="28"/>
          <w:szCs w:val="28"/>
        </w:rPr>
      </w:pPr>
    </w:p>
    <w:p w:rsidR="00DC7E94" w:rsidRPr="00D51327" w:rsidRDefault="00DC7E94" w:rsidP="00040C50">
      <w:pPr>
        <w:pStyle w:val="120"/>
        <w:spacing w:line="240" w:lineRule="auto"/>
        <w:ind w:right="40" w:firstLine="0"/>
        <w:jc w:val="center"/>
        <w:rPr>
          <w:rFonts w:ascii="Times New Roman" w:hAnsi="Times New Roman"/>
          <w:b/>
          <w:sz w:val="28"/>
          <w:szCs w:val="28"/>
        </w:rPr>
      </w:pPr>
      <w:r w:rsidRPr="00D51327">
        <w:rPr>
          <w:rFonts w:ascii="Times New Roman" w:hAnsi="Times New Roman"/>
          <w:b/>
          <w:sz w:val="28"/>
          <w:szCs w:val="28"/>
        </w:rPr>
        <w:t>ПЛАН</w:t>
      </w:r>
    </w:p>
    <w:p w:rsidR="00DC7E94" w:rsidRPr="00D51327" w:rsidRDefault="00DC7E94" w:rsidP="00040C50">
      <w:pPr>
        <w:pStyle w:val="120"/>
        <w:spacing w:line="240" w:lineRule="auto"/>
        <w:ind w:right="40" w:firstLine="0"/>
        <w:jc w:val="center"/>
        <w:rPr>
          <w:rFonts w:ascii="Times New Roman" w:hAnsi="Times New Roman"/>
          <w:b/>
          <w:sz w:val="28"/>
          <w:szCs w:val="28"/>
        </w:rPr>
      </w:pPr>
      <w:r w:rsidRPr="00D51327">
        <w:rPr>
          <w:rFonts w:ascii="Times New Roman" w:hAnsi="Times New Roman"/>
          <w:b/>
          <w:sz w:val="28"/>
          <w:szCs w:val="28"/>
        </w:rPr>
        <w:t xml:space="preserve">проведення тренування з відпрацювання дій на випадок пожежі </w:t>
      </w:r>
    </w:p>
    <w:p w:rsidR="00DC7E94" w:rsidRPr="00D51327" w:rsidRDefault="00DC7E94" w:rsidP="00040C50">
      <w:pPr>
        <w:pStyle w:val="120"/>
        <w:spacing w:line="240" w:lineRule="auto"/>
        <w:ind w:right="40" w:firstLine="0"/>
        <w:jc w:val="center"/>
        <w:rPr>
          <w:rFonts w:ascii="Times New Roman" w:hAnsi="Times New Roman"/>
          <w:sz w:val="28"/>
          <w:szCs w:val="28"/>
        </w:rPr>
      </w:pPr>
    </w:p>
    <w:p w:rsidR="00DC7E94" w:rsidRPr="00D51327" w:rsidRDefault="00DC7E94" w:rsidP="000D5B1E">
      <w:pPr>
        <w:pStyle w:val="120"/>
        <w:spacing w:line="240" w:lineRule="auto"/>
        <w:ind w:right="40" w:firstLine="0"/>
        <w:rPr>
          <w:rFonts w:ascii="Times New Roman" w:hAnsi="Times New Roman"/>
          <w:b/>
          <w:sz w:val="28"/>
          <w:szCs w:val="28"/>
        </w:rPr>
      </w:pPr>
      <w:r w:rsidRPr="00D51327">
        <w:rPr>
          <w:rFonts w:ascii="Times New Roman" w:hAnsi="Times New Roman"/>
          <w:b/>
          <w:sz w:val="28"/>
          <w:szCs w:val="28"/>
        </w:rPr>
        <w:t xml:space="preserve">Тема: «Порушення з причини пожежі режиму роботи об’єкта в цілому. Евакуація персоналу, учасників </w:t>
      </w:r>
      <w:r>
        <w:rPr>
          <w:rFonts w:ascii="Times New Roman" w:hAnsi="Times New Roman"/>
          <w:b/>
          <w:sz w:val="28"/>
          <w:szCs w:val="28"/>
        </w:rPr>
        <w:t>освітнього</w:t>
      </w:r>
      <w:r w:rsidRPr="00D51327">
        <w:rPr>
          <w:rFonts w:ascii="Times New Roman" w:hAnsi="Times New Roman"/>
          <w:b/>
          <w:sz w:val="28"/>
          <w:szCs w:val="28"/>
        </w:rPr>
        <w:t xml:space="preserve"> процесу і гасіння умовної пожежі»</w:t>
      </w:r>
    </w:p>
    <w:p w:rsidR="00DC7E94" w:rsidRPr="00D51327" w:rsidRDefault="00DC7E94" w:rsidP="000D5B1E">
      <w:pPr>
        <w:pStyle w:val="120"/>
        <w:shd w:val="clear" w:color="auto" w:fill="auto"/>
        <w:spacing w:line="240" w:lineRule="auto"/>
        <w:ind w:right="40" w:firstLine="0"/>
        <w:rPr>
          <w:rFonts w:ascii="Times New Roman" w:hAnsi="Times New Roman"/>
          <w:sz w:val="28"/>
          <w:szCs w:val="28"/>
        </w:rPr>
      </w:pPr>
    </w:p>
    <w:p w:rsidR="00DC7E94" w:rsidRPr="00D51327" w:rsidRDefault="00DC7E94" w:rsidP="000D5B1E">
      <w:pPr>
        <w:pStyle w:val="120"/>
        <w:shd w:val="clear" w:color="auto" w:fill="auto"/>
        <w:spacing w:line="240" w:lineRule="auto"/>
        <w:ind w:right="40" w:firstLine="0"/>
        <w:rPr>
          <w:rFonts w:ascii="Times New Roman" w:hAnsi="Times New Roman"/>
          <w:b/>
          <w:sz w:val="28"/>
          <w:szCs w:val="28"/>
        </w:rPr>
      </w:pPr>
      <w:r w:rsidRPr="00D51327">
        <w:rPr>
          <w:rFonts w:ascii="Times New Roman" w:hAnsi="Times New Roman"/>
          <w:b/>
          <w:sz w:val="28"/>
          <w:szCs w:val="28"/>
        </w:rPr>
        <w:t>Навчальна мета:</w:t>
      </w:r>
    </w:p>
    <w:p w:rsidR="00DC7E94" w:rsidRPr="00D51327" w:rsidRDefault="00DC7E94" w:rsidP="000D5B1E">
      <w:pPr>
        <w:pStyle w:val="120"/>
        <w:shd w:val="clear" w:color="auto" w:fill="auto"/>
        <w:spacing w:line="240" w:lineRule="auto"/>
        <w:ind w:right="40" w:firstLine="0"/>
        <w:rPr>
          <w:rFonts w:ascii="Times New Roman" w:hAnsi="Times New Roman"/>
          <w:sz w:val="28"/>
          <w:szCs w:val="28"/>
        </w:rPr>
      </w:pPr>
    </w:p>
    <w:p w:rsidR="00DC7E94" w:rsidRPr="00D51327" w:rsidRDefault="00DC7E94" w:rsidP="000D5B1E">
      <w:pPr>
        <w:ind w:firstLine="567"/>
        <w:jc w:val="both"/>
      </w:pPr>
      <w:r w:rsidRPr="00D51327">
        <w:t>Практичне відпрацювання, закріплення та перевірка умінь та навичок виконання працівниками дій щодо запобігання можливих НС та дій у разі виникнення НС, насамперед дій за сигналами оповіщення, користування засобами індивідуального захисту та засобами пожежогасіння, способів рятування людей, надання першої допомоги потерпілим, порядку евакуації людей і матеріальних цінностей, взаємодії з аварійно-рятувальними підрозділами та медичними працівниками.</w:t>
      </w:r>
    </w:p>
    <w:p w:rsidR="00DC7E94" w:rsidRPr="00D51327" w:rsidRDefault="00DC7E94" w:rsidP="000D5B1E">
      <w:pPr>
        <w:pStyle w:val="120"/>
        <w:shd w:val="clear" w:color="auto" w:fill="auto"/>
        <w:spacing w:line="240" w:lineRule="auto"/>
        <w:ind w:right="40" w:firstLine="0"/>
        <w:rPr>
          <w:rFonts w:ascii="Times New Roman" w:hAnsi="Times New Roman"/>
          <w:sz w:val="28"/>
          <w:szCs w:val="28"/>
        </w:rPr>
      </w:pPr>
    </w:p>
    <w:p w:rsidR="00DC7E94" w:rsidRPr="00D51327" w:rsidRDefault="00DC7E94" w:rsidP="000D5B1E">
      <w:pPr>
        <w:pStyle w:val="BodyText"/>
        <w:tabs>
          <w:tab w:val="left" w:pos="669"/>
        </w:tabs>
        <w:ind w:right="40" w:firstLine="567"/>
        <w:rPr>
          <w:rStyle w:val="14MicrosoftSansSerif"/>
          <w:rFonts w:ascii="Times New Roman" w:hAnsi="Times New Roman"/>
          <w:sz w:val="28"/>
          <w:szCs w:val="28"/>
          <w:lang w:val="uk-UA"/>
        </w:rPr>
      </w:pPr>
      <w:r w:rsidRPr="00D51327">
        <w:rPr>
          <w:rStyle w:val="14MicrosoftSansSerif"/>
          <w:rFonts w:ascii="Times New Roman" w:hAnsi="Times New Roman"/>
          <w:b/>
          <w:i/>
          <w:sz w:val="28"/>
          <w:szCs w:val="28"/>
          <w:lang w:val="uk-UA"/>
        </w:rPr>
        <w:t>Час і місце тренування:</w:t>
      </w:r>
      <w:r w:rsidRPr="00D51327">
        <w:rPr>
          <w:rStyle w:val="14MicrosoftSansSerif"/>
          <w:rFonts w:ascii="Times New Roman" w:hAnsi="Times New Roman"/>
          <w:sz w:val="28"/>
          <w:szCs w:val="28"/>
          <w:lang w:val="uk-UA"/>
        </w:rPr>
        <w:t xml:space="preserve"> 2 години, об’єкт __________</w:t>
      </w:r>
    </w:p>
    <w:p w:rsidR="00DC7E94" w:rsidRPr="00D51327" w:rsidRDefault="00DC7E94" w:rsidP="000D5B1E">
      <w:pPr>
        <w:pStyle w:val="BodyText"/>
        <w:tabs>
          <w:tab w:val="left" w:pos="669"/>
        </w:tabs>
        <w:ind w:right="40" w:firstLine="567"/>
        <w:rPr>
          <w:b/>
          <w:i/>
          <w:sz w:val="28"/>
          <w:szCs w:val="28"/>
          <w:lang w:val="uk-UA"/>
        </w:rPr>
      </w:pPr>
      <w:r w:rsidRPr="00D51327">
        <w:rPr>
          <w:rStyle w:val="14MicrosoftSansSerif"/>
          <w:rFonts w:ascii="Times New Roman" w:hAnsi="Times New Roman"/>
          <w:b/>
          <w:i/>
          <w:sz w:val="28"/>
          <w:szCs w:val="28"/>
          <w:lang w:val="uk-UA"/>
        </w:rPr>
        <w:t>Склад учасників тренування з відпрацювання дій на випадок пожежі :</w:t>
      </w:r>
    </w:p>
    <w:p w:rsidR="00DC7E94" w:rsidRPr="00D51327" w:rsidRDefault="00DC7E94" w:rsidP="00040C50">
      <w:r w:rsidRPr="00D51327">
        <w:rPr>
          <w:rStyle w:val="FontStyle13"/>
          <w:sz w:val="28"/>
          <w:lang w:eastAsia="uk-UA"/>
        </w:rPr>
        <w:t>Директор</w:t>
      </w:r>
      <w:r w:rsidRPr="00D51327">
        <w:rPr>
          <w:rStyle w:val="14MicrosoftSansSerif"/>
          <w:rFonts w:ascii="Times New Roman" w:hAnsi="Times New Roman"/>
          <w:sz w:val="28"/>
        </w:rPr>
        <w:t xml:space="preserve">, </w:t>
      </w:r>
      <w:r w:rsidRPr="00D51327">
        <w:t xml:space="preserve">заступники </w:t>
      </w:r>
      <w:r w:rsidRPr="00D51327">
        <w:rPr>
          <w:rStyle w:val="FontStyle13"/>
          <w:sz w:val="28"/>
          <w:lang w:eastAsia="uk-UA"/>
        </w:rPr>
        <w:t>директор</w:t>
      </w:r>
      <w:r w:rsidRPr="00D51327">
        <w:t xml:space="preserve">а, персонал </w:t>
      </w:r>
      <w:r w:rsidRPr="00D51327">
        <w:rPr>
          <w:rStyle w:val="14MicrosoftSansSerif"/>
          <w:rFonts w:ascii="Times New Roman" w:hAnsi="Times New Roman"/>
          <w:sz w:val="28"/>
        </w:rPr>
        <w:t>школи</w:t>
      </w:r>
      <w:r w:rsidRPr="00D51327">
        <w:t>, протипожежна ланка, медична ланка, аварійно-рятувальні підрозділи та медичні працівники.</w:t>
      </w:r>
    </w:p>
    <w:p w:rsidR="00DC7E94" w:rsidRPr="00D51327" w:rsidRDefault="00DC7E94" w:rsidP="000D5B1E">
      <w:pPr>
        <w:pStyle w:val="BodyText"/>
        <w:tabs>
          <w:tab w:val="left" w:pos="678"/>
        </w:tabs>
        <w:spacing w:after="0"/>
        <w:ind w:right="40" w:firstLine="567"/>
        <w:rPr>
          <w:rStyle w:val="14MicrosoftSansSerif"/>
          <w:rFonts w:ascii="Times New Roman" w:hAnsi="Times New Roman"/>
          <w:sz w:val="28"/>
          <w:szCs w:val="28"/>
          <w:lang w:val="uk-UA"/>
        </w:rPr>
      </w:pPr>
    </w:p>
    <w:p w:rsidR="00DC7E94" w:rsidRPr="00D51327" w:rsidRDefault="00DC7E94" w:rsidP="000D5B1E">
      <w:pPr>
        <w:pStyle w:val="BodyText"/>
        <w:tabs>
          <w:tab w:val="left" w:pos="678"/>
        </w:tabs>
        <w:spacing w:after="0"/>
        <w:ind w:right="40" w:firstLine="567"/>
        <w:rPr>
          <w:rStyle w:val="14MicrosoftSansSerif"/>
          <w:rFonts w:ascii="Times New Roman" w:hAnsi="Times New Roman"/>
          <w:sz w:val="28"/>
          <w:szCs w:val="28"/>
          <w:lang w:val="uk-UA"/>
        </w:rPr>
      </w:pPr>
      <w:r w:rsidRPr="00D51327">
        <w:rPr>
          <w:rStyle w:val="14MicrosoftSansSerif"/>
          <w:rFonts w:ascii="Times New Roman" w:hAnsi="Times New Roman"/>
          <w:b/>
          <w:i/>
          <w:sz w:val="28"/>
          <w:szCs w:val="28"/>
          <w:lang w:val="uk-UA"/>
        </w:rPr>
        <w:t>Посередники:</w:t>
      </w:r>
    </w:p>
    <w:p w:rsidR="00DC7E94" w:rsidRPr="00D51327" w:rsidRDefault="00DC7E94" w:rsidP="000D5B1E">
      <w:pPr>
        <w:pStyle w:val="BodyText"/>
        <w:tabs>
          <w:tab w:val="left" w:pos="678"/>
        </w:tabs>
        <w:spacing w:after="0"/>
        <w:ind w:right="40" w:firstLine="567"/>
        <w:rPr>
          <w:rStyle w:val="14MicrosoftSansSerif"/>
          <w:rFonts w:ascii="Times New Roman" w:hAnsi="Times New Roman"/>
          <w:sz w:val="28"/>
          <w:szCs w:val="28"/>
          <w:lang w:val="uk-UA"/>
        </w:rPr>
      </w:pPr>
      <w:r w:rsidRPr="00D51327">
        <w:rPr>
          <w:rStyle w:val="14MicrosoftSansSerif"/>
          <w:rFonts w:ascii="Times New Roman" w:hAnsi="Times New Roman"/>
          <w:sz w:val="28"/>
          <w:szCs w:val="28"/>
          <w:lang w:val="uk-UA"/>
        </w:rPr>
        <w:t>___________________;</w:t>
      </w:r>
    </w:p>
    <w:p w:rsidR="00DC7E94" w:rsidRPr="00D51327" w:rsidRDefault="00DC7E94" w:rsidP="000D5B1E">
      <w:pPr>
        <w:pStyle w:val="BodyText"/>
        <w:tabs>
          <w:tab w:val="left" w:pos="678"/>
        </w:tabs>
        <w:spacing w:after="0"/>
        <w:ind w:right="40" w:firstLine="567"/>
        <w:rPr>
          <w:rStyle w:val="14MicrosoftSansSerif"/>
          <w:rFonts w:ascii="Times New Roman" w:hAnsi="Times New Roman"/>
          <w:sz w:val="28"/>
          <w:szCs w:val="28"/>
          <w:lang w:val="uk-UA"/>
        </w:rPr>
      </w:pPr>
      <w:r w:rsidRPr="00D51327">
        <w:rPr>
          <w:rStyle w:val="14MicrosoftSansSerif"/>
          <w:rFonts w:ascii="Times New Roman" w:hAnsi="Times New Roman"/>
          <w:sz w:val="28"/>
          <w:szCs w:val="28"/>
          <w:lang w:val="uk-UA"/>
        </w:rPr>
        <w:t>___________________.</w:t>
      </w:r>
    </w:p>
    <w:p w:rsidR="00DC7E94" w:rsidRPr="00D51327" w:rsidRDefault="00DC7E94" w:rsidP="000D5B1E">
      <w:pPr>
        <w:pStyle w:val="BodyText"/>
        <w:tabs>
          <w:tab w:val="left" w:pos="678"/>
        </w:tabs>
        <w:spacing w:after="0"/>
        <w:ind w:right="40" w:firstLine="567"/>
        <w:rPr>
          <w:rStyle w:val="14MicrosoftSansSerif"/>
          <w:rFonts w:ascii="Times New Roman" w:hAnsi="Times New Roman"/>
          <w:sz w:val="28"/>
          <w:szCs w:val="28"/>
          <w:lang w:val="uk-UA"/>
        </w:rPr>
      </w:pPr>
    </w:p>
    <w:p w:rsidR="00DC7E94" w:rsidRPr="00D51327" w:rsidRDefault="00DC7E94" w:rsidP="000D5B1E">
      <w:pPr>
        <w:pStyle w:val="BodyText"/>
        <w:tabs>
          <w:tab w:val="left" w:pos="678"/>
        </w:tabs>
        <w:spacing w:after="0"/>
        <w:ind w:right="40" w:firstLine="567"/>
        <w:rPr>
          <w:rStyle w:val="14MicrosoftSansSerif"/>
          <w:rFonts w:ascii="Times New Roman" w:hAnsi="Times New Roman"/>
          <w:sz w:val="28"/>
          <w:szCs w:val="28"/>
          <w:lang w:val="uk-UA"/>
        </w:rPr>
      </w:pPr>
      <w:r w:rsidRPr="00D51327">
        <w:rPr>
          <w:rStyle w:val="14MicrosoftSansSerif"/>
          <w:rFonts w:ascii="Times New Roman" w:hAnsi="Times New Roman"/>
          <w:b/>
          <w:i/>
          <w:sz w:val="28"/>
          <w:szCs w:val="28"/>
          <w:lang w:val="uk-UA"/>
        </w:rPr>
        <w:t>Засоби  зв’язку:</w:t>
      </w:r>
      <w:r w:rsidRPr="00D51327">
        <w:rPr>
          <w:rStyle w:val="14MicrosoftSansSerif"/>
          <w:rFonts w:ascii="Times New Roman" w:hAnsi="Times New Roman"/>
          <w:sz w:val="28"/>
          <w:szCs w:val="28"/>
          <w:lang w:val="uk-UA"/>
        </w:rPr>
        <w:t xml:space="preserve"> _______________________________________________.</w:t>
      </w:r>
    </w:p>
    <w:p w:rsidR="00DC7E94" w:rsidRPr="00D51327" w:rsidRDefault="00DC7E94" w:rsidP="000D5B1E">
      <w:pPr>
        <w:pStyle w:val="BodyText"/>
        <w:tabs>
          <w:tab w:val="left" w:pos="678"/>
        </w:tabs>
        <w:spacing w:after="0"/>
        <w:ind w:right="40" w:firstLine="567"/>
        <w:rPr>
          <w:rStyle w:val="14MicrosoftSansSerif"/>
          <w:rFonts w:ascii="Times New Roman" w:hAnsi="Times New Roman"/>
          <w:sz w:val="28"/>
          <w:szCs w:val="28"/>
          <w:lang w:val="uk-UA"/>
        </w:rPr>
      </w:pPr>
      <w:r w:rsidRPr="00D51327">
        <w:rPr>
          <w:rStyle w:val="14MicrosoftSansSerif"/>
          <w:rFonts w:ascii="Times New Roman" w:hAnsi="Times New Roman"/>
          <w:b/>
          <w:i/>
          <w:sz w:val="28"/>
          <w:szCs w:val="28"/>
          <w:lang w:val="uk-UA"/>
        </w:rPr>
        <w:t>Засоби  імітації</w:t>
      </w:r>
      <w:r w:rsidRPr="00D51327">
        <w:rPr>
          <w:rStyle w:val="14MicrosoftSansSerif"/>
          <w:rFonts w:ascii="Times New Roman" w:hAnsi="Times New Roman"/>
          <w:sz w:val="28"/>
          <w:szCs w:val="28"/>
          <w:lang w:val="uk-UA"/>
        </w:rPr>
        <w:t>: _____________________________________________.</w:t>
      </w:r>
    </w:p>
    <w:p w:rsidR="00DC7E94" w:rsidRPr="00D51327" w:rsidRDefault="00DC7E94" w:rsidP="000D5B1E">
      <w:pPr>
        <w:pStyle w:val="BodyText"/>
        <w:tabs>
          <w:tab w:val="left" w:pos="678"/>
        </w:tabs>
        <w:spacing w:after="0"/>
        <w:ind w:right="40" w:firstLine="567"/>
        <w:rPr>
          <w:rStyle w:val="14MicrosoftSansSerif"/>
          <w:rFonts w:ascii="Times New Roman" w:hAnsi="Times New Roman"/>
          <w:sz w:val="28"/>
          <w:szCs w:val="28"/>
          <w:lang w:val="uk-UA"/>
        </w:rPr>
      </w:pPr>
    </w:p>
    <w:p w:rsidR="00DC7E94" w:rsidRPr="00D51327" w:rsidRDefault="00DC7E94" w:rsidP="000D5B1E">
      <w:pPr>
        <w:pStyle w:val="BodyText"/>
        <w:tabs>
          <w:tab w:val="left" w:pos="678"/>
        </w:tabs>
        <w:spacing w:after="0"/>
        <w:ind w:right="40" w:firstLine="567"/>
        <w:rPr>
          <w:b/>
          <w:i/>
          <w:sz w:val="28"/>
          <w:szCs w:val="28"/>
          <w:lang w:val="uk-UA"/>
        </w:rPr>
      </w:pPr>
      <w:r w:rsidRPr="00D51327">
        <w:rPr>
          <w:rStyle w:val="14MicrosoftSansSerif"/>
          <w:rFonts w:ascii="Times New Roman" w:hAnsi="Times New Roman"/>
          <w:b/>
          <w:i/>
          <w:sz w:val="28"/>
          <w:szCs w:val="28"/>
          <w:lang w:val="uk-UA"/>
        </w:rPr>
        <w:t>Етапи тренування з відпрацювання дій на випадок пожежі :</w:t>
      </w:r>
    </w:p>
    <w:p w:rsidR="00DC7E94" w:rsidRPr="00D51327" w:rsidRDefault="00DC7E94" w:rsidP="000D5B1E">
      <w:pPr>
        <w:pStyle w:val="120"/>
        <w:shd w:val="clear" w:color="auto" w:fill="auto"/>
        <w:spacing w:line="240" w:lineRule="auto"/>
        <w:ind w:right="40" w:firstLine="567"/>
        <w:rPr>
          <w:rFonts w:ascii="Times New Roman" w:hAnsi="Times New Roman"/>
          <w:sz w:val="28"/>
          <w:szCs w:val="28"/>
        </w:rPr>
      </w:pPr>
    </w:p>
    <w:p w:rsidR="00DC7E94" w:rsidRPr="00D51327" w:rsidRDefault="00DC7E94" w:rsidP="000D5B1E">
      <w:pPr>
        <w:pStyle w:val="120"/>
        <w:shd w:val="clear" w:color="auto" w:fill="auto"/>
        <w:spacing w:line="240" w:lineRule="auto"/>
        <w:ind w:right="40" w:firstLine="567"/>
        <w:rPr>
          <w:rFonts w:ascii="Times New Roman" w:hAnsi="Times New Roman"/>
          <w:b/>
          <w:sz w:val="28"/>
          <w:szCs w:val="28"/>
        </w:rPr>
      </w:pPr>
      <w:r w:rsidRPr="00D51327">
        <w:rPr>
          <w:rFonts w:ascii="Times New Roman" w:hAnsi="Times New Roman"/>
          <w:b/>
          <w:sz w:val="28"/>
          <w:szCs w:val="28"/>
        </w:rPr>
        <w:t>Підготовчий етап ________ хв..</w:t>
      </w:r>
    </w:p>
    <w:p w:rsidR="00DC7E94" w:rsidRPr="00D51327" w:rsidRDefault="00DC7E94"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1. Установка імітації, засобів і знаків (прапорців, плакатів, пояснювальних написів).</w:t>
      </w:r>
    </w:p>
    <w:p w:rsidR="00DC7E94" w:rsidRPr="00D51327" w:rsidRDefault="00DC7E94"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2. Інструктаж і розстановка посередників.</w:t>
      </w:r>
    </w:p>
    <w:p w:rsidR="00DC7E94" w:rsidRPr="00D51327" w:rsidRDefault="00DC7E94"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3. Підготовка наявних засобів пожежогасіння.</w:t>
      </w:r>
    </w:p>
    <w:p w:rsidR="00DC7E94" w:rsidRPr="00D51327" w:rsidRDefault="00DC7E94"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p>
    <w:p w:rsidR="00DC7E94" w:rsidRPr="00D51327" w:rsidRDefault="00DC7E94" w:rsidP="000D5B1E">
      <w:pPr>
        <w:pStyle w:val="120"/>
        <w:tabs>
          <w:tab w:val="left" w:pos="582"/>
        </w:tabs>
        <w:spacing w:line="240" w:lineRule="auto"/>
        <w:ind w:right="40" w:firstLine="567"/>
        <w:rPr>
          <w:rFonts w:ascii="Times New Roman" w:hAnsi="Times New Roman"/>
          <w:b/>
          <w:sz w:val="28"/>
          <w:szCs w:val="28"/>
        </w:rPr>
      </w:pPr>
      <w:r w:rsidRPr="00D51327">
        <w:rPr>
          <w:rStyle w:val="12FranklinGothicMedium"/>
          <w:rFonts w:ascii="Times New Roman" w:hAnsi="Times New Roman"/>
          <w:bCs/>
          <w:sz w:val="28"/>
          <w:szCs w:val="28"/>
        </w:rPr>
        <w:t xml:space="preserve">Проведення тренування з відпрацювання дій на випадок пожежі </w:t>
      </w:r>
      <w:r w:rsidRPr="00D51327">
        <w:rPr>
          <w:rFonts w:ascii="Times New Roman" w:hAnsi="Times New Roman"/>
          <w:b/>
          <w:sz w:val="28"/>
          <w:szCs w:val="28"/>
        </w:rPr>
        <w:t>________ хв..</w:t>
      </w:r>
    </w:p>
    <w:p w:rsidR="00DC7E94" w:rsidRPr="00D51327" w:rsidRDefault="00DC7E94" w:rsidP="000D5B1E">
      <w:pPr>
        <w:pStyle w:val="120"/>
        <w:tabs>
          <w:tab w:val="left" w:pos="582"/>
        </w:tabs>
        <w:spacing w:line="240" w:lineRule="auto"/>
        <w:ind w:right="40" w:firstLine="567"/>
        <w:rPr>
          <w:rFonts w:ascii="Times New Roman" w:hAnsi="Times New Roman"/>
          <w:sz w:val="28"/>
          <w:szCs w:val="28"/>
        </w:rPr>
      </w:pPr>
    </w:p>
    <w:p w:rsidR="00DC7E94" w:rsidRPr="00D51327" w:rsidRDefault="00DC7E94"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1. Оголошення умовної пожежі, введення в роботу імітаційних засобів.</w:t>
      </w:r>
    </w:p>
    <w:p w:rsidR="00DC7E94" w:rsidRPr="00D51327" w:rsidRDefault="00DC7E94" w:rsidP="000D5B1E">
      <w:pPr>
        <w:pStyle w:val="120"/>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2. Дії персоналу під час умовної пожежі:</w:t>
      </w:r>
    </w:p>
    <w:p w:rsidR="00DC7E94" w:rsidRPr="00D51327" w:rsidRDefault="00DC7E94" w:rsidP="000D5B1E">
      <w:pPr>
        <w:pStyle w:val="120"/>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 відпрацювання навичок персоналу з організації гасіння пожежі на початковому етапі із застосуванням первинних засобів пожежогасіння;</w:t>
      </w:r>
    </w:p>
    <w:p w:rsidR="00DC7E94" w:rsidRPr="00D51327" w:rsidRDefault="00DC7E94" w:rsidP="000D5B1E">
      <w:pPr>
        <w:pStyle w:val="120"/>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 надання першої невідкладної медичної допомоги потерпілим;</w:t>
      </w:r>
    </w:p>
    <w:p w:rsidR="00DC7E94" w:rsidRPr="00D51327" w:rsidRDefault="00DC7E94" w:rsidP="000D5B1E">
      <w:pPr>
        <w:pStyle w:val="120"/>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 проведення евакуації при пожежі;</w:t>
      </w:r>
    </w:p>
    <w:p w:rsidR="00DC7E94" w:rsidRPr="00D51327" w:rsidRDefault="00DC7E94" w:rsidP="000D5B1E">
      <w:pPr>
        <w:pStyle w:val="120"/>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 взаємодія з пожежно-рятувальним підрозділом;</w:t>
      </w:r>
    </w:p>
    <w:p w:rsidR="00DC7E94" w:rsidRPr="00D51327" w:rsidRDefault="00DC7E94"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 взаємодія з підрозділом екстреної медичної допомоги.</w:t>
      </w:r>
    </w:p>
    <w:p w:rsidR="00DC7E94" w:rsidRPr="00D51327" w:rsidRDefault="00DC7E94"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3. Контроль за діями посередників керівником тренування.</w:t>
      </w:r>
    </w:p>
    <w:p w:rsidR="00DC7E94" w:rsidRPr="00D51327" w:rsidRDefault="00DC7E94"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p>
    <w:p w:rsidR="00DC7E94" w:rsidRPr="00D51327" w:rsidRDefault="00DC7E94" w:rsidP="000D5B1E">
      <w:pPr>
        <w:pStyle w:val="120"/>
        <w:shd w:val="clear" w:color="auto" w:fill="auto"/>
        <w:tabs>
          <w:tab w:val="left" w:pos="582"/>
        </w:tabs>
        <w:spacing w:line="240" w:lineRule="auto"/>
        <w:ind w:right="40" w:firstLine="567"/>
        <w:rPr>
          <w:rStyle w:val="12FranklinGothicMedium"/>
          <w:rFonts w:ascii="Times New Roman" w:hAnsi="Times New Roman"/>
          <w:bCs/>
          <w:sz w:val="28"/>
          <w:szCs w:val="28"/>
        </w:rPr>
      </w:pPr>
      <w:r w:rsidRPr="00D51327">
        <w:rPr>
          <w:rStyle w:val="12FranklinGothicMedium"/>
          <w:rFonts w:ascii="Times New Roman" w:hAnsi="Times New Roman"/>
          <w:bCs/>
          <w:sz w:val="28"/>
          <w:szCs w:val="28"/>
        </w:rPr>
        <w:t xml:space="preserve">Підбиття підсумків </w:t>
      </w:r>
      <w:r w:rsidRPr="00D51327">
        <w:rPr>
          <w:rFonts w:ascii="Times New Roman" w:hAnsi="Times New Roman"/>
          <w:b/>
          <w:sz w:val="28"/>
          <w:szCs w:val="28"/>
        </w:rPr>
        <w:t>тренування з відпрацювання дій на випадок пожежі ________ хв..</w:t>
      </w:r>
    </w:p>
    <w:p w:rsidR="00DC7E94" w:rsidRPr="00D51327" w:rsidRDefault="00DC7E94" w:rsidP="000D5B1E">
      <w:pPr>
        <w:pStyle w:val="120"/>
        <w:spacing w:line="240" w:lineRule="auto"/>
        <w:ind w:right="40" w:firstLine="567"/>
        <w:rPr>
          <w:rFonts w:ascii="Times New Roman" w:hAnsi="Times New Roman"/>
          <w:sz w:val="28"/>
          <w:szCs w:val="28"/>
        </w:rPr>
      </w:pPr>
    </w:p>
    <w:p w:rsidR="00DC7E94" w:rsidRPr="00D51327" w:rsidRDefault="00DC7E94" w:rsidP="000D5B1E">
      <w:pPr>
        <w:pStyle w:val="120"/>
        <w:spacing w:line="240" w:lineRule="auto"/>
        <w:ind w:right="40" w:firstLine="567"/>
        <w:rPr>
          <w:rFonts w:ascii="Times New Roman" w:hAnsi="Times New Roman"/>
          <w:sz w:val="28"/>
          <w:szCs w:val="28"/>
        </w:rPr>
      </w:pPr>
      <w:r w:rsidRPr="00D51327">
        <w:rPr>
          <w:rFonts w:ascii="Times New Roman" w:hAnsi="Times New Roman"/>
          <w:sz w:val="28"/>
          <w:szCs w:val="28"/>
        </w:rPr>
        <w:t>Аналіз дії персоналу під час умовної пожежі. та контроль за діями посередників керівником тренування.</w:t>
      </w:r>
    </w:p>
    <w:p w:rsidR="00DC7E94" w:rsidRPr="00D51327" w:rsidRDefault="00DC7E94" w:rsidP="000D5B1E">
      <w:pPr>
        <w:pStyle w:val="rvps2"/>
        <w:spacing w:before="0" w:beforeAutospacing="0" w:after="0" w:afterAutospacing="0"/>
        <w:ind w:firstLine="567"/>
        <w:jc w:val="both"/>
        <w:rPr>
          <w:sz w:val="28"/>
          <w:szCs w:val="28"/>
          <w:lang w:val="uk-UA"/>
        </w:rPr>
      </w:pPr>
      <w:r w:rsidRPr="00D51327">
        <w:rPr>
          <w:sz w:val="28"/>
          <w:szCs w:val="28"/>
          <w:lang w:val="uk-UA"/>
        </w:rPr>
        <w:t>Занесення результатів тренування з відпрацювання дій на випадок пожежі  до журналу загальної підготовки.</w:t>
      </w:r>
    </w:p>
    <w:p w:rsidR="00DC7E94" w:rsidRPr="00D51327" w:rsidRDefault="00DC7E94" w:rsidP="000D5B1E">
      <w:pPr>
        <w:pStyle w:val="120"/>
        <w:spacing w:line="240" w:lineRule="auto"/>
        <w:ind w:right="40" w:firstLine="567"/>
        <w:rPr>
          <w:rFonts w:ascii="Times New Roman" w:hAnsi="Times New Roman"/>
          <w:sz w:val="28"/>
          <w:szCs w:val="28"/>
        </w:rPr>
      </w:pPr>
      <w:r w:rsidRPr="00D51327">
        <w:rPr>
          <w:rFonts w:ascii="Times New Roman" w:hAnsi="Times New Roman"/>
          <w:sz w:val="28"/>
          <w:szCs w:val="28"/>
        </w:rPr>
        <w:t>Підготовка наказу за підсумками тренування з відпрацювання дій на випадок пожежі  з постановкою завдань щодо усунення виявлених недоліків.</w:t>
      </w:r>
    </w:p>
    <w:p w:rsidR="00DC7E94" w:rsidRPr="00D51327" w:rsidRDefault="00DC7E94" w:rsidP="000D5B1E">
      <w:pPr>
        <w:pStyle w:val="120"/>
        <w:spacing w:line="240" w:lineRule="auto"/>
        <w:ind w:right="40" w:firstLine="567"/>
        <w:rPr>
          <w:rFonts w:ascii="Times New Roman" w:hAnsi="Times New Roman"/>
          <w:sz w:val="28"/>
          <w:szCs w:val="28"/>
        </w:rPr>
      </w:pPr>
    </w:p>
    <w:p w:rsidR="00DC7E94" w:rsidRPr="00D51327" w:rsidRDefault="00DC7E94" w:rsidP="000D5B1E">
      <w:pPr>
        <w:pStyle w:val="120"/>
        <w:shd w:val="clear" w:color="auto" w:fill="auto"/>
        <w:spacing w:line="240" w:lineRule="auto"/>
        <w:ind w:left="40" w:right="40" w:firstLine="340"/>
        <w:rPr>
          <w:rFonts w:ascii="Times New Roman" w:hAnsi="Times New Roman"/>
          <w:sz w:val="28"/>
          <w:szCs w:val="28"/>
        </w:rPr>
      </w:pPr>
    </w:p>
    <w:p w:rsidR="00DC7E94" w:rsidRPr="00D51327" w:rsidRDefault="00DC7E94" w:rsidP="000D5B1E">
      <w:r w:rsidRPr="00D51327">
        <w:t>Керівник тренування</w:t>
      </w:r>
      <w:r w:rsidRPr="00D51327">
        <w:tab/>
        <w:t xml:space="preserve">  ________         ___________________</w:t>
      </w:r>
    </w:p>
    <w:p w:rsidR="00DC7E94" w:rsidRPr="00D51327" w:rsidRDefault="00DC7E94" w:rsidP="000D5B1E">
      <w:pPr>
        <w:ind w:left="142" w:firstLine="3"/>
        <w:rPr>
          <w:sz w:val="24"/>
          <w:szCs w:val="24"/>
        </w:rPr>
      </w:pPr>
      <w:r w:rsidRPr="00D51327">
        <w:rPr>
          <w:sz w:val="24"/>
          <w:szCs w:val="24"/>
        </w:rPr>
        <w:t xml:space="preserve">                                                   (Підпис)                            (ПІБ)</w:t>
      </w: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p w:rsidR="00DC7E94" w:rsidRPr="00D51327" w:rsidRDefault="00DC7E94" w:rsidP="000D5B1E">
      <w:pPr>
        <w:ind w:firstLine="567"/>
        <w:jc w:val="both"/>
      </w:pPr>
    </w:p>
    <w:tbl>
      <w:tblPr>
        <w:tblW w:w="5347" w:type="pct"/>
        <w:jc w:val="center"/>
        <w:tblInd w:w="-318" w:type="dxa"/>
        <w:tblLook w:val="0000"/>
      </w:tblPr>
      <w:tblGrid>
        <w:gridCol w:w="4922"/>
        <w:gridCol w:w="5217"/>
        <w:gridCol w:w="702"/>
      </w:tblGrid>
      <w:tr w:rsidR="00DC7E94" w:rsidRPr="00D51327" w:rsidTr="00DE411B">
        <w:trPr>
          <w:gridAfter w:val="1"/>
          <w:wAfter w:w="174" w:type="pct"/>
          <w:trHeight w:val="1531"/>
          <w:jc w:val="center"/>
        </w:trPr>
        <w:tc>
          <w:tcPr>
            <w:tcW w:w="2270" w:type="pct"/>
            <w:vAlign w:val="center"/>
          </w:tcPr>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ХАРКІВСЬКА ЗАГАЛЬНООСВІТНЯ</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ШКОЛА І-ІІІ СТУПЕНІВ № ___</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ХАРКІВСЬКОЇ МІСЬКОЇ РАДИ</w:t>
            </w:r>
          </w:p>
          <w:p w:rsidR="00DC7E94" w:rsidRPr="00D51327" w:rsidRDefault="00DC7E94" w:rsidP="00DE411B">
            <w:pPr>
              <w:jc w:val="center"/>
              <w:rPr>
                <w:b/>
              </w:rPr>
            </w:pPr>
            <w:r w:rsidRPr="00D51327">
              <w:rPr>
                <w:b/>
              </w:rPr>
              <w:t>ХАРКІВСЬКОЇ ОБЛАСТІ</w:t>
            </w:r>
          </w:p>
        </w:tc>
        <w:tc>
          <w:tcPr>
            <w:tcW w:w="2406" w:type="pct"/>
            <w:vAlign w:val="center"/>
          </w:tcPr>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ХАРЬКОВСКАЯ ОБЩЕОБРАЗОВАТЕЛЬНАЯ</w:t>
            </w:r>
          </w:p>
          <w:p w:rsidR="00DC7E94" w:rsidRPr="00D51327" w:rsidRDefault="00DC7E94" w:rsidP="00DE411B">
            <w:pPr>
              <w:pStyle w:val="Heading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 xml:space="preserve">ШКОЛА І-ІІІ СТУПЕНЕЙ № ___ </w:t>
            </w:r>
            <w:r w:rsidRPr="00D51327">
              <w:rPr>
                <w:rFonts w:ascii="Times New Roman" w:hAnsi="Times New Roman" w:cs="Times New Roman"/>
                <w:b/>
                <w:color w:val="auto"/>
                <w:spacing w:val="-20"/>
                <w:sz w:val="28"/>
                <w:szCs w:val="28"/>
                <w:lang w:val="uk-UA"/>
              </w:rPr>
              <w:t>ХАРЬКОВСКОГО  ГОРОДСКОГО  СОВЕТА</w:t>
            </w:r>
            <w:r w:rsidRPr="00D51327">
              <w:rPr>
                <w:rFonts w:ascii="Times New Roman" w:hAnsi="Times New Roman" w:cs="Times New Roman"/>
                <w:b/>
                <w:color w:val="auto"/>
                <w:sz w:val="28"/>
                <w:szCs w:val="28"/>
                <w:lang w:val="uk-UA"/>
              </w:rPr>
              <w:t xml:space="preserve"> ХАРЬКОВСКОЙ ОБЛАСТИ</w:t>
            </w:r>
          </w:p>
        </w:tc>
      </w:tr>
      <w:tr w:rsidR="00DC7E94" w:rsidRPr="00D51327" w:rsidTr="00DE411B">
        <w:tblPrEx>
          <w:jc w:val="left"/>
        </w:tblPrEx>
        <w:trPr>
          <w:trHeight w:val="80"/>
        </w:trPr>
        <w:tc>
          <w:tcPr>
            <w:tcW w:w="5000" w:type="pct"/>
            <w:gridSpan w:val="3"/>
            <w:tcBorders>
              <w:top w:val="nil"/>
              <w:left w:val="nil"/>
              <w:bottom w:val="thickThinSmallGap" w:sz="24" w:space="0" w:color="auto"/>
              <w:right w:val="nil"/>
            </w:tcBorders>
          </w:tcPr>
          <w:p w:rsidR="00DC7E94" w:rsidRPr="00D51327" w:rsidRDefault="00DC7E94" w:rsidP="00DE411B">
            <w:pPr>
              <w:rPr>
                <w:b/>
                <w:u w:val="single"/>
              </w:rPr>
            </w:pPr>
          </w:p>
        </w:tc>
      </w:tr>
    </w:tbl>
    <w:p w:rsidR="00DC7E94" w:rsidRPr="00D51327" w:rsidRDefault="00DC7E94" w:rsidP="00842DC2">
      <w:pPr>
        <w:pStyle w:val="Style3"/>
        <w:widowControl/>
        <w:spacing w:before="206"/>
        <w:ind w:right="1"/>
        <w:jc w:val="center"/>
        <w:rPr>
          <w:rStyle w:val="FontStyle13"/>
          <w:b/>
          <w:sz w:val="28"/>
          <w:szCs w:val="28"/>
          <w:lang w:val="uk-UA" w:eastAsia="uk-UA"/>
        </w:rPr>
      </w:pPr>
      <w:r w:rsidRPr="00D51327">
        <w:rPr>
          <w:rStyle w:val="FontStyle13"/>
          <w:b/>
          <w:sz w:val="28"/>
          <w:szCs w:val="28"/>
          <w:lang w:val="uk-UA" w:eastAsia="uk-UA"/>
        </w:rPr>
        <w:t>НАКАЗ</w:t>
      </w:r>
    </w:p>
    <w:p w:rsidR="00DC7E94" w:rsidRPr="00D51327" w:rsidRDefault="00DC7E94" w:rsidP="00040C50">
      <w:pPr>
        <w:jc w:val="center"/>
      </w:pPr>
    </w:p>
    <w:p w:rsidR="00DC7E94" w:rsidRPr="00D51327" w:rsidRDefault="00DC7E94" w:rsidP="00842DC2">
      <w:pPr>
        <w:jc w:val="both"/>
      </w:pPr>
      <w:r w:rsidRPr="00D51327">
        <w:t>12.04.201_                                                                                                №  ____</w:t>
      </w:r>
    </w:p>
    <w:p w:rsidR="00DC7E94" w:rsidRPr="00D51327" w:rsidRDefault="00DC7E94" w:rsidP="000D5B1E"/>
    <w:p w:rsidR="00DC7E94" w:rsidRPr="00D51327" w:rsidRDefault="00DC7E94" w:rsidP="000D5B1E">
      <w:pPr>
        <w:jc w:val="both"/>
        <w:rPr>
          <w:b/>
          <w:sz w:val="24"/>
          <w:szCs w:val="24"/>
        </w:rPr>
      </w:pPr>
      <w:r w:rsidRPr="00D51327">
        <w:rPr>
          <w:b/>
          <w:sz w:val="24"/>
          <w:szCs w:val="24"/>
        </w:rPr>
        <w:t>Про підсумки проведення</w:t>
      </w:r>
    </w:p>
    <w:p w:rsidR="00DC7E94" w:rsidRPr="00D51327" w:rsidRDefault="00DC7E94" w:rsidP="000D5B1E">
      <w:pPr>
        <w:jc w:val="both"/>
        <w:rPr>
          <w:b/>
          <w:sz w:val="24"/>
          <w:szCs w:val="24"/>
        </w:rPr>
      </w:pPr>
      <w:r w:rsidRPr="00D51327">
        <w:rPr>
          <w:b/>
          <w:sz w:val="24"/>
          <w:szCs w:val="24"/>
        </w:rPr>
        <w:t>тренування з відпрацювання</w:t>
      </w:r>
    </w:p>
    <w:p w:rsidR="00DC7E94" w:rsidRPr="00D51327" w:rsidRDefault="00DC7E94" w:rsidP="000D5B1E">
      <w:pPr>
        <w:jc w:val="both"/>
        <w:rPr>
          <w:b/>
          <w:sz w:val="24"/>
          <w:szCs w:val="24"/>
        </w:rPr>
      </w:pPr>
      <w:r w:rsidRPr="00D51327">
        <w:rPr>
          <w:b/>
          <w:sz w:val="24"/>
          <w:szCs w:val="24"/>
        </w:rPr>
        <w:t xml:space="preserve">дій на випадок пожежі </w:t>
      </w:r>
    </w:p>
    <w:p w:rsidR="00DC7E94" w:rsidRPr="00D51327" w:rsidRDefault="00DC7E94" w:rsidP="000D5B1E">
      <w:pPr>
        <w:ind w:firstLine="567"/>
        <w:jc w:val="both"/>
        <w:rPr>
          <w:sz w:val="16"/>
          <w:szCs w:val="16"/>
        </w:rPr>
      </w:pPr>
    </w:p>
    <w:p w:rsidR="00DC7E94" w:rsidRPr="00D51327" w:rsidRDefault="00DC7E94" w:rsidP="000D5B1E">
      <w:pPr>
        <w:ind w:firstLine="567"/>
        <w:jc w:val="both"/>
      </w:pPr>
      <w:r w:rsidRPr="00D51327">
        <w:t xml:space="preserve">Відповідно до річного плану </w:t>
      </w:r>
      <w:r w:rsidRPr="00D51327">
        <w:rPr>
          <w:rStyle w:val="FontStyle13"/>
          <w:sz w:val="28"/>
          <w:lang w:eastAsia="uk-UA"/>
        </w:rPr>
        <w:t xml:space="preserve">школи </w:t>
      </w:r>
      <w:r w:rsidRPr="00D51327">
        <w:t xml:space="preserve">«___» ___________ 201_ р. було  проведено </w:t>
      </w:r>
      <w:r w:rsidRPr="00D51327">
        <w:rPr>
          <w:rStyle w:val="FontStyle13"/>
          <w:sz w:val="28"/>
          <w:lang w:eastAsia="uk-UA"/>
        </w:rPr>
        <w:t>тренування з відпрацювання дій на випадок пожежі</w:t>
      </w:r>
      <w:r w:rsidRPr="00D51327">
        <w:t xml:space="preserve">. У підготовці і проведенні його взяли участь </w:t>
      </w:r>
      <w:r w:rsidRPr="00D51327">
        <w:rPr>
          <w:rStyle w:val="FontStyle13"/>
          <w:sz w:val="28"/>
          <w:lang w:eastAsia="uk-UA"/>
        </w:rPr>
        <w:t>директор</w:t>
      </w:r>
      <w:r w:rsidRPr="00D51327">
        <w:rPr>
          <w:rStyle w:val="14MicrosoftSansSerif"/>
          <w:rFonts w:ascii="Times New Roman" w:hAnsi="Times New Roman"/>
          <w:sz w:val="28"/>
        </w:rPr>
        <w:t xml:space="preserve">, </w:t>
      </w:r>
      <w:r w:rsidRPr="00D51327">
        <w:t xml:space="preserve">заступники </w:t>
      </w:r>
      <w:r w:rsidRPr="00D51327">
        <w:rPr>
          <w:rStyle w:val="FontStyle13"/>
          <w:sz w:val="28"/>
          <w:lang w:eastAsia="uk-UA"/>
        </w:rPr>
        <w:t>директор</w:t>
      </w:r>
      <w:r w:rsidRPr="00D51327">
        <w:t xml:space="preserve">а, персонал </w:t>
      </w:r>
      <w:r w:rsidRPr="00D51327">
        <w:rPr>
          <w:rStyle w:val="14MicrosoftSansSerif"/>
          <w:rFonts w:ascii="Times New Roman" w:hAnsi="Times New Roman"/>
          <w:sz w:val="28"/>
        </w:rPr>
        <w:t>школи</w:t>
      </w:r>
      <w:r w:rsidRPr="00D51327">
        <w:t>, протипожежна ланка, медична ланка, аварійно-рятувальні підрозділи, медичні працівники та учні</w:t>
      </w:r>
      <w:r w:rsidRPr="00D51327">
        <w:rPr>
          <w:rStyle w:val="FontStyle13"/>
          <w:sz w:val="28"/>
          <w:lang w:eastAsia="uk-UA"/>
        </w:rPr>
        <w:t xml:space="preserve"> школи</w:t>
      </w:r>
      <w:r w:rsidRPr="00D51327">
        <w:t xml:space="preserve">. </w:t>
      </w:r>
    </w:p>
    <w:p w:rsidR="00DC7E94" w:rsidRPr="00D51327" w:rsidRDefault="00DC7E94" w:rsidP="000D5B1E">
      <w:pPr>
        <w:ind w:firstLine="567"/>
        <w:jc w:val="both"/>
      </w:pPr>
      <w:r w:rsidRPr="00D51327">
        <w:t>У ході тренування з відпрацювання дій на випадок пожежі були організовані виставки індивідуальних засобів захисту, стенд щодо дій учнів у надзвичайних ситуаціях, випущені стінні газети, проведені відкриті уроки у ___________ класах.</w:t>
      </w:r>
    </w:p>
    <w:p w:rsidR="00DC7E94" w:rsidRPr="00D51327" w:rsidRDefault="00DC7E94" w:rsidP="000D5B1E">
      <w:pPr>
        <w:ind w:firstLine="567"/>
        <w:jc w:val="both"/>
      </w:pPr>
      <w:r w:rsidRPr="00D51327">
        <w:t>На високому організаційному і методичному рівні пройшли заняття,  підготовлені вчителями ______________________________.</w:t>
      </w:r>
    </w:p>
    <w:p w:rsidR="00DC7E94" w:rsidRPr="00D51327" w:rsidRDefault="00DC7E94" w:rsidP="000D5B1E">
      <w:pPr>
        <w:ind w:firstLine="567"/>
        <w:jc w:val="both"/>
      </w:pPr>
      <w:r w:rsidRPr="00D51327">
        <w:t>Певну допомогу у підготовці уроків до тренування з відпрацювання дій на випадок пожежі надала виставка методичної літератури, яка була організована під керівництвом завідуючої бібліотекою ______________________.</w:t>
      </w:r>
    </w:p>
    <w:p w:rsidR="00DC7E94" w:rsidRPr="00D51327" w:rsidRDefault="00DC7E94" w:rsidP="000D5B1E">
      <w:pPr>
        <w:pStyle w:val="120"/>
        <w:shd w:val="clear" w:color="auto" w:fill="auto"/>
        <w:spacing w:line="240" w:lineRule="auto"/>
        <w:ind w:left="20" w:right="20" w:firstLine="567"/>
        <w:rPr>
          <w:rFonts w:ascii="Times New Roman" w:hAnsi="Times New Roman"/>
          <w:sz w:val="28"/>
          <w:szCs w:val="28"/>
        </w:rPr>
      </w:pPr>
      <w:r w:rsidRPr="00D51327">
        <w:rPr>
          <w:rFonts w:ascii="Times New Roman" w:hAnsi="Times New Roman"/>
          <w:sz w:val="28"/>
          <w:szCs w:val="28"/>
        </w:rPr>
        <w:t>Визнати задовільними підготовку і проведення тренування з евакуації і гасіння умовної пожежі на об’єкті.</w:t>
      </w:r>
    </w:p>
    <w:p w:rsidR="00DC7E94" w:rsidRPr="00D51327" w:rsidRDefault="00DC7E94" w:rsidP="000D5B1E">
      <w:pPr>
        <w:ind w:firstLine="567"/>
        <w:jc w:val="both"/>
      </w:pPr>
      <w:r w:rsidRPr="00D51327">
        <w:t>Високу підготовленість показали ланки ________________, які готові діяти за ввідними.</w:t>
      </w:r>
    </w:p>
    <w:p w:rsidR="00DC7E94" w:rsidRPr="00D51327" w:rsidRDefault="00DC7E94" w:rsidP="000D5B1E">
      <w:pPr>
        <w:ind w:firstLine="567"/>
        <w:jc w:val="both"/>
      </w:pPr>
      <w:r w:rsidRPr="00D51327">
        <w:t>З кращого боку проявив себе санітарна ланка, до складу якої увійшли _______________.</w:t>
      </w:r>
    </w:p>
    <w:p w:rsidR="00DC7E94" w:rsidRPr="00D51327" w:rsidRDefault="00DC7E94" w:rsidP="000D5B1E">
      <w:pPr>
        <w:pStyle w:val="120"/>
        <w:shd w:val="clear" w:color="auto" w:fill="auto"/>
        <w:spacing w:line="240" w:lineRule="auto"/>
        <w:ind w:left="20" w:right="-3" w:firstLine="547"/>
        <w:rPr>
          <w:rFonts w:ascii="Times New Roman" w:hAnsi="Times New Roman"/>
          <w:sz w:val="28"/>
          <w:szCs w:val="28"/>
        </w:rPr>
      </w:pPr>
      <w:r w:rsidRPr="00D51327">
        <w:rPr>
          <w:rFonts w:ascii="Times New Roman" w:hAnsi="Times New Roman"/>
          <w:sz w:val="28"/>
          <w:szCs w:val="28"/>
        </w:rPr>
        <w:t>Разом з тим виявилася низка недоліків. Так, у деяких класах не було комплектів індивідуальних засобів захисту, виготовлених силами учнів. Мало використовувалася наочна агітація, навчальна література, у зв'язку з неправильними діями співробітників, що виявилися заблокованими у приміщенні, необхідно провести додаткові заняття з усіма категоріями персоналу щодо правил поведінки при пожежі з прийняттям заліків.</w:t>
      </w:r>
    </w:p>
    <w:p w:rsidR="00DC7E94" w:rsidRPr="00D51327" w:rsidRDefault="00DC7E94" w:rsidP="000D5B1E">
      <w:pPr>
        <w:pStyle w:val="120"/>
        <w:shd w:val="clear" w:color="auto" w:fill="auto"/>
        <w:spacing w:line="240" w:lineRule="auto"/>
        <w:ind w:left="20" w:right="-3" w:firstLine="547"/>
        <w:rPr>
          <w:rFonts w:ascii="Times New Roman" w:hAnsi="Times New Roman"/>
          <w:sz w:val="28"/>
          <w:szCs w:val="28"/>
        </w:rPr>
      </w:pPr>
    </w:p>
    <w:p w:rsidR="00DC7E94" w:rsidRPr="00D51327" w:rsidRDefault="00DC7E94" w:rsidP="000D5B1E">
      <w:pPr>
        <w:ind w:left="20" w:firstLine="547"/>
        <w:jc w:val="both"/>
      </w:pPr>
      <w:r w:rsidRPr="00D51327">
        <w:t>Недостатньо проводилися практичні заняття з правил користування індивідуальними засобами захисту.</w:t>
      </w:r>
    </w:p>
    <w:p w:rsidR="00DC7E94" w:rsidRPr="00D51327" w:rsidRDefault="00DC7E94" w:rsidP="000D5B1E">
      <w:pPr>
        <w:jc w:val="center"/>
      </w:pPr>
      <w:r w:rsidRPr="00D51327">
        <w:t>НАКАЗУЮ:</w:t>
      </w:r>
    </w:p>
    <w:p w:rsidR="00DC7E94" w:rsidRPr="00D51327" w:rsidRDefault="00DC7E94" w:rsidP="000D5B1E"/>
    <w:p w:rsidR="00DC7E94" w:rsidRPr="00D51327" w:rsidRDefault="00DC7E94" w:rsidP="000D5B1E">
      <w:pPr>
        <w:pStyle w:val="120"/>
        <w:shd w:val="clear" w:color="auto" w:fill="auto"/>
        <w:spacing w:line="240" w:lineRule="auto"/>
        <w:ind w:left="20" w:right="20" w:firstLine="567"/>
        <w:rPr>
          <w:rFonts w:ascii="Times New Roman" w:hAnsi="Times New Roman"/>
          <w:sz w:val="28"/>
          <w:szCs w:val="28"/>
        </w:rPr>
      </w:pPr>
      <w:r w:rsidRPr="00D51327">
        <w:rPr>
          <w:rFonts w:ascii="Times New Roman" w:hAnsi="Times New Roman"/>
          <w:sz w:val="28"/>
          <w:szCs w:val="28"/>
        </w:rPr>
        <w:t xml:space="preserve">1. Визнати задовільним стан готовності школи до вирішення завдань цивільного захисту. </w:t>
      </w:r>
    </w:p>
    <w:p w:rsidR="00DC7E94" w:rsidRPr="00D51327" w:rsidRDefault="00DC7E94" w:rsidP="000D5B1E">
      <w:pPr>
        <w:ind w:firstLine="567"/>
        <w:jc w:val="both"/>
      </w:pPr>
      <w:r w:rsidRPr="00D51327">
        <w:t>2. Визнати підготовку і проведення тренування з відпрацювання дій на випадок пожежі задовільним.</w:t>
      </w:r>
    </w:p>
    <w:p w:rsidR="00DC7E94" w:rsidRPr="00D51327" w:rsidRDefault="00DC7E94" w:rsidP="000D5B1E">
      <w:pPr>
        <w:ind w:firstLine="567"/>
        <w:jc w:val="both"/>
      </w:pPr>
      <w:r w:rsidRPr="00D51327">
        <w:t>3. За високу готовність і організоване проведення тренування з відпрацювання дій на випадок пожежі оголосити подяку _________________.</w:t>
      </w:r>
    </w:p>
    <w:p w:rsidR="00DC7E94" w:rsidRPr="00D51327" w:rsidRDefault="00DC7E94" w:rsidP="000D5B1E">
      <w:pPr>
        <w:ind w:firstLine="567"/>
        <w:jc w:val="both"/>
      </w:pPr>
      <w:r w:rsidRPr="00D51327">
        <w:t xml:space="preserve">4. За активну участь у проведенні занять і показ індивідуальних засобів захисту оголосити подяку учням груп __: </w:t>
      </w:r>
    </w:p>
    <w:p w:rsidR="00DC7E94" w:rsidRPr="00D51327" w:rsidRDefault="00DC7E94" w:rsidP="000D5B1E">
      <w:pPr>
        <w:ind w:firstLine="567"/>
        <w:jc w:val="both"/>
      </w:pPr>
      <w:r w:rsidRPr="00D51327">
        <w:t>_________________________;</w:t>
      </w:r>
    </w:p>
    <w:p w:rsidR="00DC7E94" w:rsidRPr="00D51327" w:rsidRDefault="00DC7E94" w:rsidP="000D5B1E">
      <w:pPr>
        <w:ind w:firstLine="567"/>
        <w:jc w:val="both"/>
      </w:pPr>
      <w:r w:rsidRPr="00D51327">
        <w:t>_________________________.</w:t>
      </w:r>
    </w:p>
    <w:p w:rsidR="00DC7E94" w:rsidRPr="00D51327" w:rsidRDefault="00DC7E94" w:rsidP="000D5B1E">
      <w:pPr>
        <w:ind w:firstLine="567"/>
        <w:jc w:val="both"/>
      </w:pPr>
      <w:r w:rsidRPr="00D51327">
        <w:t xml:space="preserve">5. Посадовій особі з питань ЦЗ </w:t>
      </w:r>
      <w:r w:rsidRPr="00D51327">
        <w:rPr>
          <w:rStyle w:val="FontStyle13"/>
          <w:sz w:val="28"/>
          <w:lang w:eastAsia="uk-UA"/>
        </w:rPr>
        <w:t>школи</w:t>
      </w:r>
      <w:r w:rsidRPr="00D51327">
        <w:t xml:space="preserve">______________ до «___»  ______ 201__ р. розробити заходи з усунення виявлених недоліків у підготовці </w:t>
      </w:r>
      <w:r w:rsidRPr="00D51327">
        <w:rPr>
          <w:rStyle w:val="FontStyle13"/>
          <w:sz w:val="28"/>
          <w:lang w:eastAsia="uk-UA"/>
        </w:rPr>
        <w:t>школи</w:t>
      </w:r>
      <w:r w:rsidRPr="00D51327">
        <w:t xml:space="preserve"> до практичних дій учасників </w:t>
      </w:r>
      <w:r>
        <w:t>освітнього</w:t>
      </w:r>
      <w:r w:rsidRPr="00D51327">
        <w:t xml:space="preserve"> процесу  у заходах тренування з відпрацювання дій на випадок пожежі.</w:t>
      </w:r>
    </w:p>
    <w:p w:rsidR="00DC7E94" w:rsidRPr="00D51327" w:rsidRDefault="00DC7E94" w:rsidP="000D5B1E"/>
    <w:p w:rsidR="00DC7E94" w:rsidRPr="00D51327" w:rsidRDefault="00DC7E94" w:rsidP="000D5B1E">
      <w:r w:rsidRPr="00D51327">
        <w:rPr>
          <w:rStyle w:val="FontStyle13"/>
          <w:sz w:val="28"/>
          <w:lang w:eastAsia="uk-UA"/>
        </w:rPr>
        <w:t xml:space="preserve">Директор </w:t>
      </w:r>
      <w:r w:rsidRPr="00D51327">
        <w:t>________         ___________________</w:t>
      </w:r>
    </w:p>
    <w:p w:rsidR="00DC7E94" w:rsidRPr="00D51327" w:rsidRDefault="00DC7E94" w:rsidP="000D5B1E">
      <w:pPr>
        <w:ind w:left="142" w:firstLine="3"/>
        <w:rPr>
          <w:rStyle w:val="FontStyle13"/>
          <w:sz w:val="22"/>
          <w:szCs w:val="24"/>
          <w:lang w:eastAsia="uk-UA"/>
        </w:rPr>
      </w:pPr>
      <w:r w:rsidRPr="00D51327">
        <w:rPr>
          <w:sz w:val="24"/>
        </w:rPr>
        <w:t xml:space="preserve">                    (Підпис)                                   (ПІБ)</w:t>
      </w:r>
    </w:p>
    <w:sectPr w:rsidR="00DC7E94" w:rsidRPr="00D51327" w:rsidSect="00607366">
      <w:footerReference w:type="default" r:id="rId37"/>
      <w:pgSz w:w="11906" w:h="16838"/>
      <w:pgMar w:top="851" w:right="851" w:bottom="851" w:left="1134" w:header="340" w:footer="34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E94" w:rsidRDefault="00DC7E94" w:rsidP="00D83A00">
      <w:r>
        <w:separator/>
      </w:r>
    </w:p>
  </w:endnote>
  <w:endnote w:type="continuationSeparator" w:id="0">
    <w:p w:rsidR="00DC7E94" w:rsidRDefault="00DC7E94" w:rsidP="00D83A00">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E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Mangal">
    <w:panose1 w:val="00000400000000000000"/>
    <w:charset w:val="00"/>
    <w:family w:val="auto"/>
    <w:pitch w:val="variable"/>
    <w:sig w:usb0="00008003" w:usb1="00000000" w:usb2="00000000" w:usb3="00000000" w:csb0="00000001" w:csb1="00000000"/>
  </w:font>
  <w:font w:name="Antiqua">
    <w:altName w:val="Courier New"/>
    <w:panose1 w:val="00000000000000000000"/>
    <w:charset w:val="00"/>
    <w:family w:val="swiss"/>
    <w:notTrueType/>
    <w:pitch w:val="variable"/>
    <w:sig w:usb0="00000003" w:usb1="00000000" w:usb2="00000000" w:usb3="00000000" w:csb0="00000001" w:csb1="00000000"/>
  </w:font>
  <w:font w:name="MS Mincho">
    <w:altName w:val="?l?r ??Ѓfc"/>
    <w:panose1 w:val="02020609040205080304"/>
    <w:charset w:val="80"/>
    <w:family w:val="roman"/>
    <w:notTrueType/>
    <w:pitch w:val="fixed"/>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ўа¬»¬¦¬ў"/>
    <w:panose1 w:val="02030600000101010101"/>
    <w:charset w:val="81"/>
    <w:family w:val="auto"/>
    <w:notTrueType/>
    <w:pitch w:val="fixed"/>
    <w:sig w:usb0="00000001" w:usb1="09060000" w:usb2="00000010" w:usb3="00000000" w:csb0="00080000" w:csb1="00000000"/>
  </w:font>
  <w:font w:name="PragmaticaC">
    <w:altName w:val="Arial"/>
    <w:panose1 w:val="00000000000000000000"/>
    <w:charset w:val="00"/>
    <w:family w:val="auto"/>
    <w:notTrueType/>
    <w:pitch w:val="default"/>
    <w:sig w:usb0="00000003" w:usb1="00000000" w:usb2="00000000" w:usb3="00000000" w:csb0="00000001" w:csb1="00000000"/>
  </w:font>
  <w:font w:name="Pragmatica Book">
    <w:altName w:val="Times New Roman"/>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AEF" w:usb1="C0007841" w:usb2="00000009" w:usb3="00000000" w:csb0="000001F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94" w:rsidRDefault="00DC7E94" w:rsidP="00925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C7E94" w:rsidRDefault="00DC7E94" w:rsidP="00925AF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94" w:rsidRPr="00CE5775" w:rsidRDefault="00DC7E94">
    <w:pPr>
      <w:pStyle w:val="Footer"/>
      <w:jc w:val="center"/>
    </w:pPr>
    <w:fldSimple w:instr=" PAGE   \* MERGEFORMAT ">
      <w:r>
        <w:rPr>
          <w:noProof/>
        </w:rPr>
        <w:t>4</w:t>
      </w:r>
    </w:fldSimple>
  </w:p>
  <w:p w:rsidR="00DC7E94" w:rsidRDefault="00DC7E94" w:rsidP="00925AFB">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94" w:rsidRPr="00177705" w:rsidRDefault="00DC7E94">
    <w:pPr>
      <w:pStyle w:val="Footer"/>
      <w:jc w:val="center"/>
      <w:rPr>
        <w:sz w:val="24"/>
        <w:szCs w:val="24"/>
      </w:rPr>
    </w:pPr>
    <w:r w:rsidRPr="00177705">
      <w:rPr>
        <w:sz w:val="24"/>
        <w:szCs w:val="24"/>
      </w:rPr>
      <w:fldChar w:fldCharType="begin"/>
    </w:r>
    <w:r w:rsidRPr="00177705">
      <w:rPr>
        <w:sz w:val="24"/>
        <w:szCs w:val="24"/>
      </w:rPr>
      <w:instrText xml:space="preserve"> PAGE   \* MERGEFORMAT </w:instrText>
    </w:r>
    <w:r w:rsidRPr="00177705">
      <w:rPr>
        <w:sz w:val="24"/>
        <w:szCs w:val="24"/>
      </w:rPr>
      <w:fldChar w:fldCharType="separate"/>
    </w:r>
    <w:r>
      <w:rPr>
        <w:noProof/>
        <w:sz w:val="24"/>
        <w:szCs w:val="24"/>
      </w:rPr>
      <w:t>165</w:t>
    </w:r>
    <w:r w:rsidRPr="00177705">
      <w:rPr>
        <w:sz w:val="24"/>
        <w:szCs w:val="24"/>
      </w:rPr>
      <w:fldChar w:fldCharType="end"/>
    </w:r>
  </w:p>
  <w:p w:rsidR="00DC7E94" w:rsidRDefault="00DC7E9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94" w:rsidRDefault="00DC7E94">
    <w:pPr>
      <w:pStyle w:val="Footer"/>
      <w:jc w:val="center"/>
    </w:pPr>
    <w:fldSimple w:instr=" PAGE   \* MERGEFORMAT ">
      <w:r>
        <w:rPr>
          <w:noProof/>
        </w:rPr>
        <w:t>176</w:t>
      </w:r>
    </w:fldSimple>
  </w:p>
  <w:p w:rsidR="00DC7E94" w:rsidRDefault="00DC7E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E94" w:rsidRDefault="00DC7E94" w:rsidP="00D83A00">
      <w:r>
        <w:separator/>
      </w:r>
    </w:p>
  </w:footnote>
  <w:footnote w:type="continuationSeparator" w:id="0">
    <w:p w:rsidR="00DC7E94" w:rsidRDefault="00DC7E94" w:rsidP="00D83A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32ACD74"/>
    <w:lvl w:ilvl="0">
      <w:numFmt w:val="bullet"/>
      <w:lvlText w:val="*"/>
      <w:lvlJc w:val="left"/>
    </w:lvl>
  </w:abstractNum>
  <w:abstractNum w:abstractNumId="1">
    <w:nsid w:val="00000001"/>
    <w:multiLevelType w:val="multilevel"/>
    <w:tmpl w:val="00000000"/>
    <w:lvl w:ilvl="0">
      <w:start w:val="1"/>
      <w:numFmt w:val="bullet"/>
      <w:lvlText w:val="-"/>
      <w:lvlJc w:val="left"/>
      <w:rPr>
        <w:rFonts w:ascii="Microsoft Sans Serif" w:hAnsi="Microsoft Sans Serif"/>
        <w:b w:val="0"/>
        <w:i w:val="0"/>
        <w:smallCaps w:val="0"/>
        <w:strike w:val="0"/>
        <w:color w:val="000000"/>
        <w:spacing w:val="0"/>
        <w:w w:val="100"/>
        <w:position w:val="0"/>
        <w:sz w:val="19"/>
        <w:u w:val="none"/>
      </w:rPr>
    </w:lvl>
    <w:lvl w:ilvl="1">
      <w:start w:val="1"/>
      <w:numFmt w:val="decimal"/>
      <w:lvlText w:val="%2."/>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2">
      <w:start w:val="1"/>
      <w:numFmt w:val="upperRoman"/>
      <w:lvlText w:val="%3."/>
      <w:lvlJc w:val="left"/>
      <w:rPr>
        <w:rFonts w:ascii="Franklin Gothic Medium" w:hAnsi="Franklin Gothic Medium" w:cs="Franklin Gothic Medium"/>
        <w:b/>
        <w:bCs/>
        <w:i w:val="0"/>
        <w:iCs w:val="0"/>
        <w:smallCaps w:val="0"/>
        <w:strike w:val="0"/>
        <w:color w:val="000000"/>
        <w:spacing w:val="0"/>
        <w:w w:val="100"/>
        <w:position w:val="0"/>
        <w:sz w:val="19"/>
        <w:szCs w:val="19"/>
        <w:u w:val="none"/>
      </w:rPr>
    </w:lvl>
    <w:lvl w:ilvl="3">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4">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5">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6">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7">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8">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abstractNum>
  <w:abstractNum w:abstractNumId="2">
    <w:nsid w:val="006D77B2"/>
    <w:multiLevelType w:val="singleLevel"/>
    <w:tmpl w:val="825EB4CA"/>
    <w:lvl w:ilvl="0">
      <w:start w:val="7"/>
      <w:numFmt w:val="decimal"/>
      <w:lvlText w:val="%1."/>
      <w:legacy w:legacy="1" w:legacySpace="0" w:legacyIndent="192"/>
      <w:lvlJc w:val="left"/>
      <w:rPr>
        <w:rFonts w:ascii="Times New Roman" w:hAnsi="Times New Roman" w:cs="Times New Roman" w:hint="default"/>
      </w:rPr>
    </w:lvl>
  </w:abstractNum>
  <w:abstractNum w:abstractNumId="3">
    <w:nsid w:val="02ED621C"/>
    <w:multiLevelType w:val="hybridMultilevel"/>
    <w:tmpl w:val="3BD6012A"/>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450047"/>
    <w:multiLevelType w:val="hybridMultilevel"/>
    <w:tmpl w:val="B8D8C52A"/>
    <w:lvl w:ilvl="0" w:tplc="48B00442">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590"/>
        </w:tabs>
        <w:ind w:left="1590" w:hanging="360"/>
      </w:pPr>
      <w:rPr>
        <w:rFonts w:cs="Times New Roman"/>
      </w:rPr>
    </w:lvl>
    <w:lvl w:ilvl="2" w:tplc="0419001B" w:tentative="1">
      <w:start w:val="1"/>
      <w:numFmt w:val="lowerRoman"/>
      <w:lvlText w:val="%3."/>
      <w:lvlJc w:val="right"/>
      <w:pPr>
        <w:tabs>
          <w:tab w:val="num" w:pos="2310"/>
        </w:tabs>
        <w:ind w:left="2310" w:hanging="180"/>
      </w:pPr>
      <w:rPr>
        <w:rFonts w:cs="Times New Roman"/>
      </w:rPr>
    </w:lvl>
    <w:lvl w:ilvl="3" w:tplc="0419000F" w:tentative="1">
      <w:start w:val="1"/>
      <w:numFmt w:val="decimal"/>
      <w:lvlText w:val="%4."/>
      <w:lvlJc w:val="left"/>
      <w:pPr>
        <w:tabs>
          <w:tab w:val="num" w:pos="3030"/>
        </w:tabs>
        <w:ind w:left="3030" w:hanging="360"/>
      </w:pPr>
      <w:rPr>
        <w:rFonts w:cs="Times New Roman"/>
      </w:rPr>
    </w:lvl>
    <w:lvl w:ilvl="4" w:tplc="04190019" w:tentative="1">
      <w:start w:val="1"/>
      <w:numFmt w:val="lowerLetter"/>
      <w:lvlText w:val="%5."/>
      <w:lvlJc w:val="left"/>
      <w:pPr>
        <w:tabs>
          <w:tab w:val="num" w:pos="3750"/>
        </w:tabs>
        <w:ind w:left="3750" w:hanging="360"/>
      </w:pPr>
      <w:rPr>
        <w:rFonts w:cs="Times New Roman"/>
      </w:rPr>
    </w:lvl>
    <w:lvl w:ilvl="5" w:tplc="0419001B" w:tentative="1">
      <w:start w:val="1"/>
      <w:numFmt w:val="lowerRoman"/>
      <w:lvlText w:val="%6."/>
      <w:lvlJc w:val="right"/>
      <w:pPr>
        <w:tabs>
          <w:tab w:val="num" w:pos="4470"/>
        </w:tabs>
        <w:ind w:left="4470" w:hanging="180"/>
      </w:pPr>
      <w:rPr>
        <w:rFonts w:cs="Times New Roman"/>
      </w:rPr>
    </w:lvl>
    <w:lvl w:ilvl="6" w:tplc="0419000F" w:tentative="1">
      <w:start w:val="1"/>
      <w:numFmt w:val="decimal"/>
      <w:lvlText w:val="%7."/>
      <w:lvlJc w:val="left"/>
      <w:pPr>
        <w:tabs>
          <w:tab w:val="num" w:pos="5190"/>
        </w:tabs>
        <w:ind w:left="5190" w:hanging="360"/>
      </w:pPr>
      <w:rPr>
        <w:rFonts w:cs="Times New Roman"/>
      </w:rPr>
    </w:lvl>
    <w:lvl w:ilvl="7" w:tplc="04190019" w:tentative="1">
      <w:start w:val="1"/>
      <w:numFmt w:val="lowerLetter"/>
      <w:lvlText w:val="%8."/>
      <w:lvlJc w:val="left"/>
      <w:pPr>
        <w:tabs>
          <w:tab w:val="num" w:pos="5910"/>
        </w:tabs>
        <w:ind w:left="5910" w:hanging="360"/>
      </w:pPr>
      <w:rPr>
        <w:rFonts w:cs="Times New Roman"/>
      </w:rPr>
    </w:lvl>
    <w:lvl w:ilvl="8" w:tplc="0419001B" w:tentative="1">
      <w:start w:val="1"/>
      <w:numFmt w:val="lowerRoman"/>
      <w:lvlText w:val="%9."/>
      <w:lvlJc w:val="right"/>
      <w:pPr>
        <w:tabs>
          <w:tab w:val="num" w:pos="6630"/>
        </w:tabs>
        <w:ind w:left="6630" w:hanging="180"/>
      </w:pPr>
      <w:rPr>
        <w:rFonts w:cs="Times New Roman"/>
      </w:rPr>
    </w:lvl>
  </w:abstractNum>
  <w:abstractNum w:abstractNumId="5">
    <w:nsid w:val="086F2E45"/>
    <w:multiLevelType w:val="singleLevel"/>
    <w:tmpl w:val="D2DE1196"/>
    <w:lvl w:ilvl="0">
      <w:start w:val="3"/>
      <w:numFmt w:val="bullet"/>
      <w:lvlText w:val="-"/>
      <w:lvlJc w:val="left"/>
      <w:pPr>
        <w:tabs>
          <w:tab w:val="num" w:pos="360"/>
        </w:tabs>
        <w:ind w:left="360" w:hanging="360"/>
      </w:pPr>
      <w:rPr>
        <w:rFonts w:hint="default"/>
      </w:rPr>
    </w:lvl>
  </w:abstractNum>
  <w:abstractNum w:abstractNumId="6">
    <w:nsid w:val="0A1B6494"/>
    <w:multiLevelType w:val="hybridMultilevel"/>
    <w:tmpl w:val="01346804"/>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
    <w:nsid w:val="0E626B65"/>
    <w:multiLevelType w:val="singleLevel"/>
    <w:tmpl w:val="B596E184"/>
    <w:lvl w:ilvl="0">
      <w:start w:val="1"/>
      <w:numFmt w:val="decimal"/>
      <w:lvlText w:val="%1."/>
      <w:legacy w:legacy="1" w:legacySpace="0" w:legacyIndent="192"/>
      <w:lvlJc w:val="left"/>
      <w:rPr>
        <w:rFonts w:ascii="Times New Roman" w:hAnsi="Times New Roman" w:cs="Times New Roman" w:hint="default"/>
      </w:rPr>
    </w:lvl>
  </w:abstractNum>
  <w:abstractNum w:abstractNumId="8">
    <w:nsid w:val="12BE49B8"/>
    <w:multiLevelType w:val="hybridMultilevel"/>
    <w:tmpl w:val="FD263D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38B7F36"/>
    <w:multiLevelType w:val="hybridMultilevel"/>
    <w:tmpl w:val="3D148C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44B4284"/>
    <w:multiLevelType w:val="hybridMultilevel"/>
    <w:tmpl w:val="EEE6B62A"/>
    <w:lvl w:ilvl="0" w:tplc="61903BA6">
      <w:numFmt w:val="bullet"/>
      <w:lvlText w:val="–"/>
      <w:lvlJc w:val="left"/>
      <w:pPr>
        <w:tabs>
          <w:tab w:val="num" w:pos="1494"/>
        </w:tabs>
        <w:ind w:left="1494" w:hanging="36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16811372"/>
    <w:multiLevelType w:val="hybridMultilevel"/>
    <w:tmpl w:val="80E69982"/>
    <w:lvl w:ilvl="0" w:tplc="61903BA6">
      <w:numFmt w:val="bullet"/>
      <w:lvlText w:val="–"/>
      <w:lvlJc w:val="left"/>
      <w:pPr>
        <w:tabs>
          <w:tab w:val="num" w:pos="1494"/>
        </w:tabs>
        <w:ind w:left="1494" w:hanging="36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2BC607CE"/>
    <w:multiLevelType w:val="singleLevel"/>
    <w:tmpl w:val="8AF2D66A"/>
    <w:lvl w:ilvl="0">
      <w:start w:val="1"/>
      <w:numFmt w:val="decimal"/>
      <w:lvlText w:val="%1."/>
      <w:legacy w:legacy="1" w:legacySpace="0" w:legacyIndent="192"/>
      <w:lvlJc w:val="left"/>
      <w:rPr>
        <w:rFonts w:ascii="Times New Roman" w:hAnsi="Times New Roman" w:cs="Times New Roman" w:hint="default"/>
        <w:b w:val="0"/>
      </w:rPr>
    </w:lvl>
  </w:abstractNum>
  <w:abstractNum w:abstractNumId="13">
    <w:nsid w:val="2CB428ED"/>
    <w:multiLevelType w:val="hybridMultilevel"/>
    <w:tmpl w:val="90882780"/>
    <w:lvl w:ilvl="0" w:tplc="4B74147C">
      <w:numFmt w:val="bullet"/>
      <w:lvlText w:val="-"/>
      <w:lvlJc w:val="left"/>
      <w:pPr>
        <w:tabs>
          <w:tab w:val="num" w:pos="1080"/>
        </w:tabs>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
    <w:nsid w:val="2D281B0E"/>
    <w:multiLevelType w:val="hybridMultilevel"/>
    <w:tmpl w:val="2006D1D4"/>
    <w:lvl w:ilvl="0" w:tplc="4B74147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B650AA"/>
    <w:multiLevelType w:val="hybridMultilevel"/>
    <w:tmpl w:val="A32C6262"/>
    <w:lvl w:ilvl="0" w:tplc="61903BA6">
      <w:numFmt w:val="bullet"/>
      <w:lvlText w:val="–"/>
      <w:lvlJc w:val="left"/>
      <w:pPr>
        <w:tabs>
          <w:tab w:val="num" w:pos="1494"/>
        </w:tabs>
        <w:ind w:left="1494" w:hanging="36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2DD62EA5"/>
    <w:multiLevelType w:val="singleLevel"/>
    <w:tmpl w:val="61080342"/>
    <w:lvl w:ilvl="0">
      <w:start w:val="10"/>
      <w:numFmt w:val="decimal"/>
      <w:lvlText w:val="%1."/>
      <w:legacy w:legacy="1" w:legacySpace="0" w:legacyIndent="269"/>
      <w:lvlJc w:val="left"/>
      <w:rPr>
        <w:rFonts w:ascii="Times New Roman" w:hAnsi="Times New Roman" w:cs="Times New Roman" w:hint="default"/>
      </w:rPr>
    </w:lvl>
  </w:abstractNum>
  <w:abstractNum w:abstractNumId="17">
    <w:nsid w:val="339B10F2"/>
    <w:multiLevelType w:val="hybridMultilevel"/>
    <w:tmpl w:val="FE941A5A"/>
    <w:lvl w:ilvl="0" w:tplc="94085C3C">
      <w:start w:val="4"/>
      <w:numFmt w:val="bullet"/>
      <w:lvlText w:val="-"/>
      <w:lvlJc w:val="left"/>
      <w:pPr>
        <w:tabs>
          <w:tab w:val="num" w:pos="2096"/>
        </w:tabs>
        <w:ind w:left="2096" w:hanging="1245"/>
      </w:pPr>
      <w:rPr>
        <w:rFonts w:ascii="Times New Roman" w:eastAsia="Times New Roman" w:hAnsi="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8">
    <w:nsid w:val="36825D12"/>
    <w:multiLevelType w:val="singleLevel"/>
    <w:tmpl w:val="7F929574"/>
    <w:lvl w:ilvl="0">
      <w:numFmt w:val="bullet"/>
      <w:lvlText w:val="-"/>
      <w:lvlJc w:val="left"/>
      <w:pPr>
        <w:tabs>
          <w:tab w:val="num" w:pos="360"/>
        </w:tabs>
        <w:ind w:left="360" w:hanging="360"/>
      </w:pPr>
      <w:rPr>
        <w:rFonts w:hint="default"/>
      </w:rPr>
    </w:lvl>
  </w:abstractNum>
  <w:abstractNum w:abstractNumId="19">
    <w:nsid w:val="371B4592"/>
    <w:multiLevelType w:val="hybridMultilevel"/>
    <w:tmpl w:val="8B8AC42A"/>
    <w:lvl w:ilvl="0" w:tplc="61903BA6">
      <w:numFmt w:val="bullet"/>
      <w:lvlText w:val="–"/>
      <w:lvlJc w:val="left"/>
      <w:pPr>
        <w:tabs>
          <w:tab w:val="num" w:pos="1627"/>
        </w:tabs>
        <w:ind w:left="1627" w:hanging="360"/>
      </w:pPr>
      <w:rPr>
        <w:rFonts w:ascii="Times New Roman" w:eastAsia="Times New Roman" w:hAnsi="Times New Roman" w:hint="default"/>
      </w:rPr>
    </w:lvl>
    <w:lvl w:ilvl="1" w:tplc="04190003">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0">
    <w:nsid w:val="375864AE"/>
    <w:multiLevelType w:val="hybridMultilevel"/>
    <w:tmpl w:val="5A68AB6A"/>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7950DCA"/>
    <w:multiLevelType w:val="singleLevel"/>
    <w:tmpl w:val="4FE68038"/>
    <w:lvl w:ilvl="0">
      <w:start w:val="1"/>
      <w:numFmt w:val="decimal"/>
      <w:lvlText w:val="%1."/>
      <w:legacy w:legacy="1" w:legacySpace="0" w:legacyIndent="346"/>
      <w:lvlJc w:val="left"/>
      <w:rPr>
        <w:rFonts w:ascii="Times New Roman" w:hAnsi="Times New Roman" w:cs="Times New Roman" w:hint="default"/>
      </w:rPr>
    </w:lvl>
  </w:abstractNum>
  <w:abstractNum w:abstractNumId="22">
    <w:nsid w:val="37ED47D7"/>
    <w:multiLevelType w:val="hybridMultilevel"/>
    <w:tmpl w:val="9CAC1B76"/>
    <w:lvl w:ilvl="0" w:tplc="07E8A266">
      <w:numFmt w:val="bullet"/>
      <w:lvlText w:val="-"/>
      <w:lvlJc w:val="left"/>
      <w:pPr>
        <w:ind w:left="1069"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3E185DF1"/>
    <w:multiLevelType w:val="singleLevel"/>
    <w:tmpl w:val="FD6CC85C"/>
    <w:lvl w:ilvl="0">
      <w:start w:val="1"/>
      <w:numFmt w:val="decimal"/>
      <w:lvlText w:val="%1."/>
      <w:legacy w:legacy="1" w:legacySpace="0" w:legacyIndent="187"/>
      <w:lvlJc w:val="left"/>
      <w:rPr>
        <w:rFonts w:ascii="Times New Roman" w:hAnsi="Times New Roman" w:cs="Times New Roman" w:hint="default"/>
      </w:rPr>
    </w:lvl>
  </w:abstractNum>
  <w:abstractNum w:abstractNumId="24">
    <w:nsid w:val="40AD7676"/>
    <w:multiLevelType w:val="singleLevel"/>
    <w:tmpl w:val="FD6CC85C"/>
    <w:lvl w:ilvl="0">
      <w:start w:val="1"/>
      <w:numFmt w:val="decimal"/>
      <w:lvlText w:val="%1."/>
      <w:legacy w:legacy="1" w:legacySpace="0" w:legacyIndent="187"/>
      <w:lvlJc w:val="left"/>
      <w:rPr>
        <w:rFonts w:ascii="Times New Roman" w:hAnsi="Times New Roman" w:cs="Times New Roman" w:hint="default"/>
      </w:rPr>
    </w:lvl>
  </w:abstractNum>
  <w:abstractNum w:abstractNumId="25">
    <w:nsid w:val="42CB251E"/>
    <w:multiLevelType w:val="hybridMultilevel"/>
    <w:tmpl w:val="251C2F06"/>
    <w:lvl w:ilvl="0" w:tplc="7878FEC4">
      <w:start w:val="1"/>
      <w:numFmt w:val="decimal"/>
      <w:lvlText w:val="%1."/>
      <w:lvlJc w:val="left"/>
      <w:pPr>
        <w:tabs>
          <w:tab w:val="num" w:pos="502"/>
        </w:tabs>
        <w:ind w:left="502" w:hanging="360"/>
      </w:pPr>
      <w:rPr>
        <w:rFonts w:cs="Times New Roman"/>
        <w:b w:val="0"/>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6">
    <w:nsid w:val="48442686"/>
    <w:multiLevelType w:val="singleLevel"/>
    <w:tmpl w:val="30E2994A"/>
    <w:lvl w:ilvl="0">
      <w:start w:val="1"/>
      <w:numFmt w:val="decimal"/>
      <w:lvlText w:val="%1."/>
      <w:legacy w:legacy="1" w:legacySpace="0" w:legacyIndent="197"/>
      <w:lvlJc w:val="left"/>
      <w:rPr>
        <w:rFonts w:ascii="Times New Roman" w:hAnsi="Times New Roman" w:cs="Times New Roman" w:hint="default"/>
      </w:rPr>
    </w:lvl>
  </w:abstractNum>
  <w:abstractNum w:abstractNumId="27">
    <w:nsid w:val="485775AD"/>
    <w:multiLevelType w:val="singleLevel"/>
    <w:tmpl w:val="B596E184"/>
    <w:lvl w:ilvl="0">
      <w:start w:val="1"/>
      <w:numFmt w:val="decimal"/>
      <w:lvlText w:val="%1."/>
      <w:legacy w:legacy="1" w:legacySpace="0" w:legacyIndent="192"/>
      <w:lvlJc w:val="left"/>
      <w:rPr>
        <w:rFonts w:ascii="Times New Roman" w:hAnsi="Times New Roman" w:cs="Times New Roman" w:hint="default"/>
      </w:rPr>
    </w:lvl>
  </w:abstractNum>
  <w:abstractNum w:abstractNumId="28">
    <w:nsid w:val="497014C2"/>
    <w:multiLevelType w:val="hybridMultilevel"/>
    <w:tmpl w:val="BC84CD7A"/>
    <w:lvl w:ilvl="0" w:tplc="5D2E3A8A">
      <w:start w:val="1"/>
      <w:numFmt w:val="decimal"/>
      <w:lvlText w:val="%1."/>
      <w:lvlJc w:val="left"/>
      <w:pPr>
        <w:tabs>
          <w:tab w:val="num" w:pos="360"/>
        </w:tabs>
        <w:ind w:left="360" w:hanging="360"/>
      </w:pPr>
      <w:rPr>
        <w:rFonts w:cs="Times New Roman" w:hint="default"/>
      </w:rPr>
    </w:lvl>
    <w:lvl w:ilvl="1" w:tplc="2BC69E84">
      <w:numFmt w:val="none"/>
      <w:lvlText w:val=""/>
      <w:lvlJc w:val="left"/>
      <w:pPr>
        <w:tabs>
          <w:tab w:val="num" w:pos="360"/>
        </w:tabs>
      </w:pPr>
      <w:rPr>
        <w:rFonts w:cs="Times New Roman"/>
      </w:rPr>
    </w:lvl>
    <w:lvl w:ilvl="2" w:tplc="DD28C8FC">
      <w:numFmt w:val="none"/>
      <w:lvlText w:val=""/>
      <w:lvlJc w:val="left"/>
      <w:pPr>
        <w:tabs>
          <w:tab w:val="num" w:pos="360"/>
        </w:tabs>
      </w:pPr>
      <w:rPr>
        <w:rFonts w:cs="Times New Roman"/>
      </w:rPr>
    </w:lvl>
    <w:lvl w:ilvl="3" w:tplc="E5DE26C6">
      <w:numFmt w:val="none"/>
      <w:lvlText w:val=""/>
      <w:lvlJc w:val="left"/>
      <w:pPr>
        <w:tabs>
          <w:tab w:val="num" w:pos="360"/>
        </w:tabs>
      </w:pPr>
      <w:rPr>
        <w:rFonts w:cs="Times New Roman"/>
      </w:rPr>
    </w:lvl>
    <w:lvl w:ilvl="4" w:tplc="E60E2BC4">
      <w:numFmt w:val="none"/>
      <w:lvlText w:val=""/>
      <w:lvlJc w:val="left"/>
      <w:pPr>
        <w:tabs>
          <w:tab w:val="num" w:pos="360"/>
        </w:tabs>
      </w:pPr>
      <w:rPr>
        <w:rFonts w:cs="Times New Roman"/>
      </w:rPr>
    </w:lvl>
    <w:lvl w:ilvl="5" w:tplc="61602F3E">
      <w:numFmt w:val="none"/>
      <w:lvlText w:val=""/>
      <w:lvlJc w:val="left"/>
      <w:pPr>
        <w:tabs>
          <w:tab w:val="num" w:pos="360"/>
        </w:tabs>
      </w:pPr>
      <w:rPr>
        <w:rFonts w:cs="Times New Roman"/>
      </w:rPr>
    </w:lvl>
    <w:lvl w:ilvl="6" w:tplc="D3E459FC">
      <w:numFmt w:val="none"/>
      <w:lvlText w:val=""/>
      <w:lvlJc w:val="left"/>
      <w:pPr>
        <w:tabs>
          <w:tab w:val="num" w:pos="360"/>
        </w:tabs>
      </w:pPr>
      <w:rPr>
        <w:rFonts w:cs="Times New Roman"/>
      </w:rPr>
    </w:lvl>
    <w:lvl w:ilvl="7" w:tplc="99CA43C8">
      <w:numFmt w:val="none"/>
      <w:lvlText w:val=""/>
      <w:lvlJc w:val="left"/>
      <w:pPr>
        <w:tabs>
          <w:tab w:val="num" w:pos="360"/>
        </w:tabs>
      </w:pPr>
      <w:rPr>
        <w:rFonts w:cs="Times New Roman"/>
      </w:rPr>
    </w:lvl>
    <w:lvl w:ilvl="8" w:tplc="C5E2EB02">
      <w:numFmt w:val="none"/>
      <w:lvlText w:val=""/>
      <w:lvlJc w:val="left"/>
      <w:pPr>
        <w:tabs>
          <w:tab w:val="num" w:pos="360"/>
        </w:tabs>
      </w:pPr>
      <w:rPr>
        <w:rFonts w:cs="Times New Roman"/>
      </w:rPr>
    </w:lvl>
  </w:abstractNum>
  <w:abstractNum w:abstractNumId="29">
    <w:nsid w:val="4BE258B7"/>
    <w:multiLevelType w:val="hybridMultilevel"/>
    <w:tmpl w:val="6ED4538C"/>
    <w:lvl w:ilvl="0" w:tplc="B4AEFB4C">
      <w:start w:val="706"/>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F3C65B9"/>
    <w:multiLevelType w:val="hybridMultilevel"/>
    <w:tmpl w:val="8108B588"/>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1">
    <w:nsid w:val="50DC5C0C"/>
    <w:multiLevelType w:val="hybridMultilevel"/>
    <w:tmpl w:val="E2E03ECC"/>
    <w:lvl w:ilvl="0" w:tplc="61903BA6">
      <w:numFmt w:val="bullet"/>
      <w:lvlText w:val="–"/>
      <w:lvlJc w:val="left"/>
      <w:pPr>
        <w:tabs>
          <w:tab w:val="num" w:pos="1627"/>
        </w:tabs>
        <w:ind w:left="1627" w:hanging="360"/>
      </w:pPr>
      <w:rPr>
        <w:rFonts w:ascii="Times New Roman" w:eastAsia="Times New Roman" w:hAnsi="Times New Roman" w:hint="default"/>
      </w:rPr>
    </w:lvl>
    <w:lvl w:ilvl="1" w:tplc="7D34D1E8">
      <w:numFmt w:val="bullet"/>
      <w:lvlText w:val="-"/>
      <w:lvlJc w:val="left"/>
      <w:pPr>
        <w:tabs>
          <w:tab w:val="num" w:pos="2725"/>
        </w:tabs>
        <w:ind w:left="2725" w:hanging="945"/>
      </w:pPr>
      <w:rPr>
        <w:rFonts w:ascii="Times New Roman" w:eastAsia="Times New Roman" w:hAnsi="Times New Roman"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2">
    <w:nsid w:val="5B2E5060"/>
    <w:multiLevelType w:val="hybridMultilevel"/>
    <w:tmpl w:val="5742F6E6"/>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3">
    <w:nsid w:val="5FB14A10"/>
    <w:multiLevelType w:val="hybridMultilevel"/>
    <w:tmpl w:val="EDCC6BCC"/>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nsid w:val="64060931"/>
    <w:multiLevelType w:val="hybridMultilevel"/>
    <w:tmpl w:val="608655E2"/>
    <w:lvl w:ilvl="0" w:tplc="B12430DA">
      <w:numFmt w:val="bullet"/>
      <w:lvlText w:val="-"/>
      <w:lvlJc w:val="left"/>
      <w:pPr>
        <w:tabs>
          <w:tab w:val="num" w:pos="510"/>
        </w:tabs>
        <w:ind w:left="510" w:hanging="360"/>
      </w:pPr>
      <w:rPr>
        <w:rFonts w:ascii="Times New Roman" w:eastAsia="Times New Roman" w:hAnsi="Times New Roman" w:hint="default"/>
      </w:rPr>
    </w:lvl>
    <w:lvl w:ilvl="1" w:tplc="04190003" w:tentative="1">
      <w:start w:val="1"/>
      <w:numFmt w:val="bullet"/>
      <w:lvlText w:val="o"/>
      <w:lvlJc w:val="left"/>
      <w:pPr>
        <w:tabs>
          <w:tab w:val="num" w:pos="1230"/>
        </w:tabs>
        <w:ind w:left="1230" w:hanging="360"/>
      </w:pPr>
      <w:rPr>
        <w:rFonts w:ascii="Courier New" w:hAnsi="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35">
    <w:nsid w:val="64DC1296"/>
    <w:multiLevelType w:val="hybridMultilevel"/>
    <w:tmpl w:val="52E2125A"/>
    <w:lvl w:ilvl="0" w:tplc="61903BA6">
      <w:numFmt w:val="bullet"/>
      <w:lvlText w:val="–"/>
      <w:lvlJc w:val="left"/>
      <w:pPr>
        <w:tabs>
          <w:tab w:val="num" w:pos="1494"/>
        </w:tabs>
        <w:ind w:left="1494" w:hanging="36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nsid w:val="67EF138F"/>
    <w:multiLevelType w:val="hybridMultilevel"/>
    <w:tmpl w:val="0A56CA8C"/>
    <w:lvl w:ilvl="0" w:tplc="61903BA6">
      <w:numFmt w:val="bullet"/>
      <w:lvlText w:val="–"/>
      <w:lvlJc w:val="left"/>
      <w:pPr>
        <w:tabs>
          <w:tab w:val="num" w:pos="1627"/>
        </w:tabs>
        <w:ind w:left="1627" w:hanging="360"/>
      </w:pPr>
      <w:rPr>
        <w:rFonts w:ascii="Times New Roman" w:eastAsia="Times New Roman" w:hAnsi="Times New Roman" w:hint="default"/>
      </w:rPr>
    </w:lvl>
    <w:lvl w:ilvl="1" w:tplc="04190003">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7">
    <w:nsid w:val="68751DBE"/>
    <w:multiLevelType w:val="hybridMultilevel"/>
    <w:tmpl w:val="97645E2A"/>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AC422F6"/>
    <w:multiLevelType w:val="hybridMultilevel"/>
    <w:tmpl w:val="DB0E4818"/>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DD6094A"/>
    <w:multiLevelType w:val="hybridMultilevel"/>
    <w:tmpl w:val="A4221F32"/>
    <w:lvl w:ilvl="0" w:tplc="58C01E6E">
      <w:start w:val="3"/>
      <w:numFmt w:val="bullet"/>
      <w:lvlText w:val="-"/>
      <w:lvlJc w:val="left"/>
      <w:pPr>
        <w:tabs>
          <w:tab w:val="num" w:pos="1353"/>
        </w:tabs>
        <w:ind w:left="1353" w:hanging="360"/>
      </w:pPr>
      <w:rPr>
        <w:rFonts w:ascii="Times New Roman" w:eastAsia="Times New Roman" w:hAnsi="Times New Roman" w:hint="default"/>
      </w:rPr>
    </w:lvl>
    <w:lvl w:ilvl="1" w:tplc="04190003" w:tentative="1">
      <w:start w:val="1"/>
      <w:numFmt w:val="bullet"/>
      <w:lvlText w:val="o"/>
      <w:lvlJc w:val="left"/>
      <w:pPr>
        <w:tabs>
          <w:tab w:val="num" w:pos="2073"/>
        </w:tabs>
        <w:ind w:left="2073" w:hanging="360"/>
      </w:pPr>
      <w:rPr>
        <w:rFonts w:ascii="Courier New" w:hAnsi="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40">
    <w:nsid w:val="74553AEA"/>
    <w:multiLevelType w:val="hybridMultilevel"/>
    <w:tmpl w:val="AC224402"/>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67F403F"/>
    <w:multiLevelType w:val="hybridMultilevel"/>
    <w:tmpl w:val="F8D00E7E"/>
    <w:lvl w:ilvl="0" w:tplc="61903BA6">
      <w:numFmt w:val="bullet"/>
      <w:lvlText w:val="–"/>
      <w:lvlJc w:val="left"/>
      <w:pPr>
        <w:tabs>
          <w:tab w:val="num" w:pos="1494"/>
        </w:tabs>
        <w:ind w:left="1494" w:hanging="36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770B34F2"/>
    <w:multiLevelType w:val="multilevel"/>
    <w:tmpl w:val="4782CAE4"/>
    <w:lvl w:ilvl="0">
      <w:start w:val="1"/>
      <w:numFmt w:val="decimal"/>
      <w:lvlText w:val="%1."/>
      <w:legacy w:legacy="1" w:legacySpace="0" w:legacyIndent="182"/>
      <w:lvlJc w:val="left"/>
      <w:rPr>
        <w:rFonts w:ascii="Times New Roman" w:hAnsi="Times New Roman" w:cs="Times New Roman" w:hint="default"/>
      </w:rPr>
    </w:lvl>
    <w:lvl w:ilvl="1">
      <w:start w:val="4"/>
      <w:numFmt w:val="decimal"/>
      <w:lvlText w:val="%2"/>
      <w:lvlJc w:val="left"/>
      <w:pPr>
        <w:tabs>
          <w:tab w:val="num" w:pos="1090"/>
        </w:tabs>
        <w:ind w:left="1090" w:hanging="360"/>
      </w:pPr>
      <w:rPr>
        <w:rFonts w:cs="Times New Roman" w:hint="default"/>
      </w:rPr>
    </w:lvl>
    <w:lvl w:ilvl="2" w:tentative="1">
      <w:start w:val="1"/>
      <w:numFmt w:val="lowerRoman"/>
      <w:lvlText w:val="%3."/>
      <w:lvlJc w:val="right"/>
      <w:pPr>
        <w:tabs>
          <w:tab w:val="num" w:pos="1810"/>
        </w:tabs>
        <w:ind w:left="1810" w:hanging="180"/>
      </w:pPr>
      <w:rPr>
        <w:rFonts w:cs="Times New Roman"/>
      </w:rPr>
    </w:lvl>
    <w:lvl w:ilvl="3" w:tentative="1">
      <w:start w:val="1"/>
      <w:numFmt w:val="decimal"/>
      <w:lvlText w:val="%4."/>
      <w:lvlJc w:val="left"/>
      <w:pPr>
        <w:tabs>
          <w:tab w:val="num" w:pos="2530"/>
        </w:tabs>
        <w:ind w:left="2530" w:hanging="360"/>
      </w:pPr>
      <w:rPr>
        <w:rFonts w:cs="Times New Roman"/>
      </w:rPr>
    </w:lvl>
    <w:lvl w:ilvl="4" w:tentative="1">
      <w:start w:val="1"/>
      <w:numFmt w:val="lowerLetter"/>
      <w:lvlText w:val="%5."/>
      <w:lvlJc w:val="left"/>
      <w:pPr>
        <w:tabs>
          <w:tab w:val="num" w:pos="3250"/>
        </w:tabs>
        <w:ind w:left="3250" w:hanging="360"/>
      </w:pPr>
      <w:rPr>
        <w:rFonts w:cs="Times New Roman"/>
      </w:rPr>
    </w:lvl>
    <w:lvl w:ilvl="5" w:tentative="1">
      <w:start w:val="1"/>
      <w:numFmt w:val="lowerRoman"/>
      <w:lvlText w:val="%6."/>
      <w:lvlJc w:val="right"/>
      <w:pPr>
        <w:tabs>
          <w:tab w:val="num" w:pos="3970"/>
        </w:tabs>
        <w:ind w:left="3970" w:hanging="180"/>
      </w:pPr>
      <w:rPr>
        <w:rFonts w:cs="Times New Roman"/>
      </w:rPr>
    </w:lvl>
    <w:lvl w:ilvl="6" w:tentative="1">
      <w:start w:val="1"/>
      <w:numFmt w:val="decimal"/>
      <w:lvlText w:val="%7."/>
      <w:lvlJc w:val="left"/>
      <w:pPr>
        <w:tabs>
          <w:tab w:val="num" w:pos="4690"/>
        </w:tabs>
        <w:ind w:left="4690" w:hanging="360"/>
      </w:pPr>
      <w:rPr>
        <w:rFonts w:cs="Times New Roman"/>
      </w:rPr>
    </w:lvl>
    <w:lvl w:ilvl="7" w:tentative="1">
      <w:start w:val="1"/>
      <w:numFmt w:val="lowerLetter"/>
      <w:lvlText w:val="%8."/>
      <w:lvlJc w:val="left"/>
      <w:pPr>
        <w:tabs>
          <w:tab w:val="num" w:pos="5410"/>
        </w:tabs>
        <w:ind w:left="5410" w:hanging="360"/>
      </w:pPr>
      <w:rPr>
        <w:rFonts w:cs="Times New Roman"/>
      </w:rPr>
    </w:lvl>
    <w:lvl w:ilvl="8" w:tentative="1">
      <w:start w:val="1"/>
      <w:numFmt w:val="lowerRoman"/>
      <w:lvlText w:val="%9."/>
      <w:lvlJc w:val="right"/>
      <w:pPr>
        <w:tabs>
          <w:tab w:val="num" w:pos="6130"/>
        </w:tabs>
        <w:ind w:left="6130" w:hanging="180"/>
      </w:pPr>
      <w:rPr>
        <w:rFonts w:cs="Times New Roman"/>
      </w:rPr>
    </w:lvl>
  </w:abstractNum>
  <w:abstractNum w:abstractNumId="43">
    <w:nsid w:val="777B0807"/>
    <w:multiLevelType w:val="singleLevel"/>
    <w:tmpl w:val="62387A0A"/>
    <w:lvl w:ilvl="0">
      <w:start w:val="1"/>
      <w:numFmt w:val="decimal"/>
      <w:lvlText w:val="%1."/>
      <w:legacy w:legacy="1" w:legacySpace="0" w:legacyIndent="192"/>
      <w:lvlJc w:val="left"/>
      <w:rPr>
        <w:rFonts w:ascii="Times New Roman" w:eastAsia="Times New Roman" w:hAnsi="Times New Roman" w:cs="Times New Roman"/>
        <w:b w:val="0"/>
      </w:rPr>
    </w:lvl>
  </w:abstractNum>
  <w:abstractNum w:abstractNumId="44">
    <w:nsid w:val="7CBA3F95"/>
    <w:multiLevelType w:val="singleLevel"/>
    <w:tmpl w:val="151AC53A"/>
    <w:lvl w:ilvl="0">
      <w:start w:val="13"/>
      <w:numFmt w:val="bullet"/>
      <w:lvlText w:val="-"/>
      <w:lvlJc w:val="left"/>
      <w:pPr>
        <w:tabs>
          <w:tab w:val="num" w:pos="360"/>
        </w:tabs>
        <w:ind w:left="360" w:hanging="360"/>
      </w:pPr>
      <w:rPr>
        <w:rFonts w:hint="default"/>
      </w:rPr>
    </w:lvl>
  </w:abstractNum>
  <w:num w:numId="1">
    <w:abstractNumId w:val="14"/>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egacy w:legacy="1" w:legacySpace="0" w:legacyIndent="158"/>
        <w:lvlJc w:val="left"/>
        <w:rPr>
          <w:rFonts w:ascii="Times New Roman" w:hAnsi="Times New Roman" w:hint="default"/>
        </w:rPr>
      </w:lvl>
    </w:lvlOverride>
  </w:num>
  <w:num w:numId="5">
    <w:abstractNumId w:val="0"/>
    <w:lvlOverride w:ilvl="0">
      <w:lvl w:ilvl="0">
        <w:numFmt w:val="bullet"/>
        <w:lvlText w:val="•"/>
        <w:legacy w:legacy="1" w:legacySpace="0" w:legacyIndent="163"/>
        <w:lvlJc w:val="left"/>
        <w:rPr>
          <w:rFonts w:ascii="Times New Roman" w:hAnsi="Times New Roman" w:hint="default"/>
        </w:rPr>
      </w:lvl>
    </w:lvlOverride>
  </w:num>
  <w:num w:numId="6">
    <w:abstractNumId w:val="42"/>
  </w:num>
  <w:num w:numId="7">
    <w:abstractNumId w:val="7"/>
  </w:num>
  <w:num w:numId="8">
    <w:abstractNumId w:val="2"/>
  </w:num>
  <w:num w:numId="9">
    <w:abstractNumId w:val="16"/>
  </w:num>
  <w:num w:numId="10">
    <w:abstractNumId w:val="16"/>
    <w:lvlOverride w:ilvl="0">
      <w:lvl w:ilvl="0">
        <w:start w:val="10"/>
        <w:numFmt w:val="decimal"/>
        <w:lvlText w:val="%1."/>
        <w:legacy w:legacy="1" w:legacySpace="0" w:legacyIndent="268"/>
        <w:lvlJc w:val="left"/>
        <w:rPr>
          <w:rFonts w:ascii="Times New Roman" w:hAnsi="Times New Roman" w:cs="Times New Roman" w:hint="default"/>
        </w:rPr>
      </w:lvl>
    </w:lvlOverride>
  </w:num>
  <w:num w:numId="11">
    <w:abstractNumId w:val="23"/>
  </w:num>
  <w:num w:numId="12">
    <w:abstractNumId w:val="26"/>
  </w:num>
  <w:num w:numId="13">
    <w:abstractNumId w:val="12"/>
  </w:num>
  <w:num w:numId="14">
    <w:abstractNumId w:val="24"/>
  </w:num>
  <w:num w:numId="15">
    <w:abstractNumId w:val="27"/>
  </w:num>
  <w:num w:numId="16">
    <w:abstractNumId w:val="43"/>
  </w:num>
  <w:num w:numId="17">
    <w:abstractNumId w:val="13"/>
  </w:num>
  <w:num w:numId="18">
    <w:abstractNumId w:val="18"/>
  </w:num>
  <w:num w:numId="19">
    <w:abstractNumId w:val="39"/>
  </w:num>
  <w:num w:numId="20">
    <w:abstractNumId w:val="33"/>
  </w:num>
  <w:num w:numId="21">
    <w:abstractNumId w:val="25"/>
  </w:num>
  <w:num w:numId="22">
    <w:abstractNumId w:val="5"/>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9"/>
  </w:num>
  <w:num w:numId="27">
    <w:abstractNumId w:val="44"/>
  </w:num>
  <w:num w:numId="28">
    <w:abstractNumId w:val="21"/>
    <w:lvlOverride w:ilvl="0">
      <w:startOverride w:val="1"/>
    </w:lvlOverride>
  </w:num>
  <w:num w:numId="29">
    <w:abstractNumId w:val="17"/>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4"/>
  </w:num>
  <w:num w:numId="34">
    <w:abstractNumId w:val="15"/>
  </w:num>
  <w:num w:numId="35">
    <w:abstractNumId w:val="41"/>
  </w:num>
  <w:num w:numId="36">
    <w:abstractNumId w:val="35"/>
  </w:num>
  <w:num w:numId="37">
    <w:abstractNumId w:val="11"/>
  </w:num>
  <w:num w:numId="38">
    <w:abstractNumId w:val="10"/>
  </w:num>
  <w:num w:numId="39">
    <w:abstractNumId w:val="31"/>
  </w:num>
  <w:num w:numId="40">
    <w:abstractNumId w:val="6"/>
  </w:num>
  <w:num w:numId="41">
    <w:abstractNumId w:val="36"/>
  </w:num>
  <w:num w:numId="42">
    <w:abstractNumId w:val="19"/>
  </w:num>
  <w:num w:numId="43">
    <w:abstractNumId w:val="32"/>
  </w:num>
  <w:num w:numId="44">
    <w:abstractNumId w:val="30"/>
  </w:num>
  <w:num w:numId="45">
    <w:abstractNumId w:val="38"/>
  </w:num>
  <w:num w:numId="46">
    <w:abstractNumId w:val="37"/>
  </w:num>
  <w:num w:numId="47">
    <w:abstractNumId w:val="40"/>
  </w:num>
  <w:num w:numId="48">
    <w:abstractNumId w:val="20"/>
  </w:num>
  <w:num w:numId="4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9"/>
  <w:hyphenationZone w:val="425"/>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7338"/>
    <w:rsid w:val="00003BB7"/>
    <w:rsid w:val="000064EB"/>
    <w:rsid w:val="00011469"/>
    <w:rsid w:val="00011E13"/>
    <w:rsid w:val="00014D36"/>
    <w:rsid w:val="000159B5"/>
    <w:rsid w:val="00017197"/>
    <w:rsid w:val="000219D6"/>
    <w:rsid w:val="00022F75"/>
    <w:rsid w:val="00025478"/>
    <w:rsid w:val="00026EEA"/>
    <w:rsid w:val="00027BF9"/>
    <w:rsid w:val="00027C8B"/>
    <w:rsid w:val="00027E78"/>
    <w:rsid w:val="00030601"/>
    <w:rsid w:val="00033C94"/>
    <w:rsid w:val="00033FAC"/>
    <w:rsid w:val="00034505"/>
    <w:rsid w:val="0003450C"/>
    <w:rsid w:val="0004033C"/>
    <w:rsid w:val="00040C50"/>
    <w:rsid w:val="0004245F"/>
    <w:rsid w:val="0004522E"/>
    <w:rsid w:val="0005042D"/>
    <w:rsid w:val="0005072C"/>
    <w:rsid w:val="0005670E"/>
    <w:rsid w:val="00063E8C"/>
    <w:rsid w:val="000806DB"/>
    <w:rsid w:val="00083C33"/>
    <w:rsid w:val="00083DF1"/>
    <w:rsid w:val="00084C93"/>
    <w:rsid w:val="00085B77"/>
    <w:rsid w:val="00086DDF"/>
    <w:rsid w:val="00087CEB"/>
    <w:rsid w:val="00091880"/>
    <w:rsid w:val="00092CBB"/>
    <w:rsid w:val="00092D39"/>
    <w:rsid w:val="00093C81"/>
    <w:rsid w:val="00097A65"/>
    <w:rsid w:val="000A57B9"/>
    <w:rsid w:val="000A5FFF"/>
    <w:rsid w:val="000A61F4"/>
    <w:rsid w:val="000A7A0A"/>
    <w:rsid w:val="000B1D3E"/>
    <w:rsid w:val="000C08B9"/>
    <w:rsid w:val="000C1096"/>
    <w:rsid w:val="000C2DA8"/>
    <w:rsid w:val="000C3955"/>
    <w:rsid w:val="000D249A"/>
    <w:rsid w:val="000D5B1E"/>
    <w:rsid w:val="000D7348"/>
    <w:rsid w:val="000E59C5"/>
    <w:rsid w:val="000E6C7A"/>
    <w:rsid w:val="000F1CF8"/>
    <w:rsid w:val="000F273F"/>
    <w:rsid w:val="000F4CAC"/>
    <w:rsid w:val="000F5075"/>
    <w:rsid w:val="000F58DD"/>
    <w:rsid w:val="000F60C0"/>
    <w:rsid w:val="001004B9"/>
    <w:rsid w:val="00101929"/>
    <w:rsid w:val="001024AB"/>
    <w:rsid w:val="001052E9"/>
    <w:rsid w:val="001059A3"/>
    <w:rsid w:val="001115C2"/>
    <w:rsid w:val="00112066"/>
    <w:rsid w:val="00125C4F"/>
    <w:rsid w:val="00127804"/>
    <w:rsid w:val="00130677"/>
    <w:rsid w:val="00130C51"/>
    <w:rsid w:val="0013467A"/>
    <w:rsid w:val="00135A7E"/>
    <w:rsid w:val="00137621"/>
    <w:rsid w:val="00141258"/>
    <w:rsid w:val="00141D7C"/>
    <w:rsid w:val="00142098"/>
    <w:rsid w:val="00142CC8"/>
    <w:rsid w:val="001511BA"/>
    <w:rsid w:val="001555BC"/>
    <w:rsid w:val="001564F9"/>
    <w:rsid w:val="00157DA4"/>
    <w:rsid w:val="0016163A"/>
    <w:rsid w:val="00162C88"/>
    <w:rsid w:val="001638AE"/>
    <w:rsid w:val="00164683"/>
    <w:rsid w:val="001647E0"/>
    <w:rsid w:val="00165A76"/>
    <w:rsid w:val="001663BF"/>
    <w:rsid w:val="00170230"/>
    <w:rsid w:val="00172298"/>
    <w:rsid w:val="001725AF"/>
    <w:rsid w:val="0017419E"/>
    <w:rsid w:val="00174B42"/>
    <w:rsid w:val="00176763"/>
    <w:rsid w:val="00177705"/>
    <w:rsid w:val="00181DF4"/>
    <w:rsid w:val="0018321F"/>
    <w:rsid w:val="001900DB"/>
    <w:rsid w:val="0019069A"/>
    <w:rsid w:val="001916B4"/>
    <w:rsid w:val="00191809"/>
    <w:rsid w:val="001926EA"/>
    <w:rsid w:val="00193DC0"/>
    <w:rsid w:val="001A63B3"/>
    <w:rsid w:val="001B0080"/>
    <w:rsid w:val="001B5C7F"/>
    <w:rsid w:val="001B6C02"/>
    <w:rsid w:val="001C33FF"/>
    <w:rsid w:val="001C3707"/>
    <w:rsid w:val="001C49E7"/>
    <w:rsid w:val="001D2CC3"/>
    <w:rsid w:val="001D5901"/>
    <w:rsid w:val="001E2DC5"/>
    <w:rsid w:val="001E492A"/>
    <w:rsid w:val="001E5DF4"/>
    <w:rsid w:val="001E6760"/>
    <w:rsid w:val="001F2B80"/>
    <w:rsid w:val="001F2F67"/>
    <w:rsid w:val="001F41D0"/>
    <w:rsid w:val="001F4AAA"/>
    <w:rsid w:val="00200573"/>
    <w:rsid w:val="002022EE"/>
    <w:rsid w:val="00203BBF"/>
    <w:rsid w:val="002041CB"/>
    <w:rsid w:val="00213DE8"/>
    <w:rsid w:val="00215EDC"/>
    <w:rsid w:val="00216603"/>
    <w:rsid w:val="002302E2"/>
    <w:rsid w:val="002305F8"/>
    <w:rsid w:val="00232EF7"/>
    <w:rsid w:val="00233258"/>
    <w:rsid w:val="002338E6"/>
    <w:rsid w:val="00237A81"/>
    <w:rsid w:val="002416E8"/>
    <w:rsid w:val="002420A0"/>
    <w:rsid w:val="002439AE"/>
    <w:rsid w:val="00247C8A"/>
    <w:rsid w:val="00251E2D"/>
    <w:rsid w:val="00252777"/>
    <w:rsid w:val="002535D8"/>
    <w:rsid w:val="00254079"/>
    <w:rsid w:val="002553F6"/>
    <w:rsid w:val="002564B3"/>
    <w:rsid w:val="00257B91"/>
    <w:rsid w:val="00257DFD"/>
    <w:rsid w:val="00261CAC"/>
    <w:rsid w:val="00262EC8"/>
    <w:rsid w:val="00264D11"/>
    <w:rsid w:val="00264F70"/>
    <w:rsid w:val="00270D32"/>
    <w:rsid w:val="00272405"/>
    <w:rsid w:val="002735DC"/>
    <w:rsid w:val="00274558"/>
    <w:rsid w:val="0027467C"/>
    <w:rsid w:val="00284F74"/>
    <w:rsid w:val="00291E47"/>
    <w:rsid w:val="00291F1B"/>
    <w:rsid w:val="00297C05"/>
    <w:rsid w:val="002A0F06"/>
    <w:rsid w:val="002A1B3E"/>
    <w:rsid w:val="002A29E7"/>
    <w:rsid w:val="002B0D94"/>
    <w:rsid w:val="002B281E"/>
    <w:rsid w:val="002B3009"/>
    <w:rsid w:val="002B3F3E"/>
    <w:rsid w:val="002B57E8"/>
    <w:rsid w:val="002B6CD6"/>
    <w:rsid w:val="002B7AF7"/>
    <w:rsid w:val="002C1D4E"/>
    <w:rsid w:val="002C2135"/>
    <w:rsid w:val="002C2BCF"/>
    <w:rsid w:val="002C3187"/>
    <w:rsid w:val="002C5A35"/>
    <w:rsid w:val="002C5A85"/>
    <w:rsid w:val="002C76B9"/>
    <w:rsid w:val="002D1509"/>
    <w:rsid w:val="002D4BB7"/>
    <w:rsid w:val="002D53E1"/>
    <w:rsid w:val="002D6926"/>
    <w:rsid w:val="002E212B"/>
    <w:rsid w:val="002E255E"/>
    <w:rsid w:val="002E38A0"/>
    <w:rsid w:val="002E561A"/>
    <w:rsid w:val="002E622F"/>
    <w:rsid w:val="002F3161"/>
    <w:rsid w:val="002F3AED"/>
    <w:rsid w:val="00300B0A"/>
    <w:rsid w:val="0030189B"/>
    <w:rsid w:val="00302DF3"/>
    <w:rsid w:val="00307452"/>
    <w:rsid w:val="00307C6E"/>
    <w:rsid w:val="00310ABB"/>
    <w:rsid w:val="00311825"/>
    <w:rsid w:val="00312918"/>
    <w:rsid w:val="00314258"/>
    <w:rsid w:val="00317332"/>
    <w:rsid w:val="00325B17"/>
    <w:rsid w:val="00334CF5"/>
    <w:rsid w:val="0033559C"/>
    <w:rsid w:val="00336182"/>
    <w:rsid w:val="00336A2B"/>
    <w:rsid w:val="003472EB"/>
    <w:rsid w:val="00350E37"/>
    <w:rsid w:val="00352867"/>
    <w:rsid w:val="00353898"/>
    <w:rsid w:val="00355A69"/>
    <w:rsid w:val="00355BF2"/>
    <w:rsid w:val="00360A8F"/>
    <w:rsid w:val="003634DB"/>
    <w:rsid w:val="003659C8"/>
    <w:rsid w:val="00374AA8"/>
    <w:rsid w:val="003760E1"/>
    <w:rsid w:val="003768D8"/>
    <w:rsid w:val="00380195"/>
    <w:rsid w:val="00381225"/>
    <w:rsid w:val="00381408"/>
    <w:rsid w:val="00383A5D"/>
    <w:rsid w:val="003860A7"/>
    <w:rsid w:val="003906B4"/>
    <w:rsid w:val="00391230"/>
    <w:rsid w:val="003934AB"/>
    <w:rsid w:val="003939C4"/>
    <w:rsid w:val="00394BA4"/>
    <w:rsid w:val="0039563F"/>
    <w:rsid w:val="003A4EA0"/>
    <w:rsid w:val="003A73FA"/>
    <w:rsid w:val="003C15F4"/>
    <w:rsid w:val="003C4F13"/>
    <w:rsid w:val="003C5EB0"/>
    <w:rsid w:val="003C6067"/>
    <w:rsid w:val="003D039F"/>
    <w:rsid w:val="003D4BAA"/>
    <w:rsid w:val="003D6B24"/>
    <w:rsid w:val="003E2C37"/>
    <w:rsid w:val="003E706A"/>
    <w:rsid w:val="003F5034"/>
    <w:rsid w:val="00402767"/>
    <w:rsid w:val="0040374F"/>
    <w:rsid w:val="00404EA2"/>
    <w:rsid w:val="0040538C"/>
    <w:rsid w:val="00405966"/>
    <w:rsid w:val="00405CF9"/>
    <w:rsid w:val="00407535"/>
    <w:rsid w:val="00414EF8"/>
    <w:rsid w:val="00415546"/>
    <w:rsid w:val="00416F7E"/>
    <w:rsid w:val="00417972"/>
    <w:rsid w:val="00420836"/>
    <w:rsid w:val="00425B28"/>
    <w:rsid w:val="0042651B"/>
    <w:rsid w:val="00431FBA"/>
    <w:rsid w:val="004328E6"/>
    <w:rsid w:val="00436979"/>
    <w:rsid w:val="00437AE5"/>
    <w:rsid w:val="0044186E"/>
    <w:rsid w:val="0044320C"/>
    <w:rsid w:val="0044501B"/>
    <w:rsid w:val="00450BF0"/>
    <w:rsid w:val="0045194A"/>
    <w:rsid w:val="00453185"/>
    <w:rsid w:val="00453F0C"/>
    <w:rsid w:val="0046218C"/>
    <w:rsid w:val="004625A8"/>
    <w:rsid w:val="004655BD"/>
    <w:rsid w:val="00465B76"/>
    <w:rsid w:val="00467060"/>
    <w:rsid w:val="004713B1"/>
    <w:rsid w:val="00471A8D"/>
    <w:rsid w:val="00472CCB"/>
    <w:rsid w:val="00473B34"/>
    <w:rsid w:val="004761DA"/>
    <w:rsid w:val="00487D24"/>
    <w:rsid w:val="0049145F"/>
    <w:rsid w:val="00494766"/>
    <w:rsid w:val="004A133C"/>
    <w:rsid w:val="004A35D6"/>
    <w:rsid w:val="004A5687"/>
    <w:rsid w:val="004A65DD"/>
    <w:rsid w:val="004A7B0B"/>
    <w:rsid w:val="004B02EF"/>
    <w:rsid w:val="004B570C"/>
    <w:rsid w:val="004B6016"/>
    <w:rsid w:val="004B65F7"/>
    <w:rsid w:val="004C1E54"/>
    <w:rsid w:val="004C5B1E"/>
    <w:rsid w:val="004C6B67"/>
    <w:rsid w:val="004D158E"/>
    <w:rsid w:val="004D2904"/>
    <w:rsid w:val="004D32E1"/>
    <w:rsid w:val="004D6037"/>
    <w:rsid w:val="004D6C98"/>
    <w:rsid w:val="004D72E5"/>
    <w:rsid w:val="004E169C"/>
    <w:rsid w:val="004E298E"/>
    <w:rsid w:val="004E707A"/>
    <w:rsid w:val="004E7361"/>
    <w:rsid w:val="004F0F54"/>
    <w:rsid w:val="004F1C98"/>
    <w:rsid w:val="004F2D55"/>
    <w:rsid w:val="004F2FC3"/>
    <w:rsid w:val="004F41B3"/>
    <w:rsid w:val="005019F1"/>
    <w:rsid w:val="0050356A"/>
    <w:rsid w:val="00505FD7"/>
    <w:rsid w:val="005062C9"/>
    <w:rsid w:val="00507F5F"/>
    <w:rsid w:val="00511A74"/>
    <w:rsid w:val="005124B9"/>
    <w:rsid w:val="00514820"/>
    <w:rsid w:val="005159E8"/>
    <w:rsid w:val="00524CB9"/>
    <w:rsid w:val="005266E9"/>
    <w:rsid w:val="0053066F"/>
    <w:rsid w:val="0053069E"/>
    <w:rsid w:val="00533205"/>
    <w:rsid w:val="005409BC"/>
    <w:rsid w:val="00541447"/>
    <w:rsid w:val="00543EAA"/>
    <w:rsid w:val="00544FD0"/>
    <w:rsid w:val="005478E6"/>
    <w:rsid w:val="00552BE7"/>
    <w:rsid w:val="005545D9"/>
    <w:rsid w:val="0056335C"/>
    <w:rsid w:val="005659E5"/>
    <w:rsid w:val="005674E5"/>
    <w:rsid w:val="0056793C"/>
    <w:rsid w:val="005719F0"/>
    <w:rsid w:val="0057332D"/>
    <w:rsid w:val="005739B3"/>
    <w:rsid w:val="005774DA"/>
    <w:rsid w:val="005778B8"/>
    <w:rsid w:val="00580B46"/>
    <w:rsid w:val="00584002"/>
    <w:rsid w:val="00584E04"/>
    <w:rsid w:val="0058668C"/>
    <w:rsid w:val="00592943"/>
    <w:rsid w:val="00592C39"/>
    <w:rsid w:val="005A1788"/>
    <w:rsid w:val="005A1841"/>
    <w:rsid w:val="005A2351"/>
    <w:rsid w:val="005A51A5"/>
    <w:rsid w:val="005A5E77"/>
    <w:rsid w:val="005A72F8"/>
    <w:rsid w:val="005B01D9"/>
    <w:rsid w:val="005B1CAB"/>
    <w:rsid w:val="005B2CEF"/>
    <w:rsid w:val="005B731D"/>
    <w:rsid w:val="005C003F"/>
    <w:rsid w:val="005C09BA"/>
    <w:rsid w:val="005C1665"/>
    <w:rsid w:val="005C5B1D"/>
    <w:rsid w:val="005D3730"/>
    <w:rsid w:val="005D443C"/>
    <w:rsid w:val="005E6A9E"/>
    <w:rsid w:val="005E74AC"/>
    <w:rsid w:val="005F208C"/>
    <w:rsid w:val="005F3267"/>
    <w:rsid w:val="005F5A3D"/>
    <w:rsid w:val="005F6A48"/>
    <w:rsid w:val="005F78DD"/>
    <w:rsid w:val="00600269"/>
    <w:rsid w:val="006008B1"/>
    <w:rsid w:val="00601916"/>
    <w:rsid w:val="006067CA"/>
    <w:rsid w:val="00607366"/>
    <w:rsid w:val="00611145"/>
    <w:rsid w:val="00614000"/>
    <w:rsid w:val="006169A9"/>
    <w:rsid w:val="0062263F"/>
    <w:rsid w:val="00625763"/>
    <w:rsid w:val="00626DDD"/>
    <w:rsid w:val="00627760"/>
    <w:rsid w:val="00630E1C"/>
    <w:rsid w:val="00632BF2"/>
    <w:rsid w:val="00634175"/>
    <w:rsid w:val="00635196"/>
    <w:rsid w:val="00641406"/>
    <w:rsid w:val="0064166E"/>
    <w:rsid w:val="00642E16"/>
    <w:rsid w:val="00647D64"/>
    <w:rsid w:val="00655495"/>
    <w:rsid w:val="00655E2C"/>
    <w:rsid w:val="00662908"/>
    <w:rsid w:val="006653B3"/>
    <w:rsid w:val="00672462"/>
    <w:rsid w:val="006730ED"/>
    <w:rsid w:val="00675792"/>
    <w:rsid w:val="00682CF5"/>
    <w:rsid w:val="00687747"/>
    <w:rsid w:val="00695C59"/>
    <w:rsid w:val="006A2707"/>
    <w:rsid w:val="006A3542"/>
    <w:rsid w:val="006A791B"/>
    <w:rsid w:val="006B129C"/>
    <w:rsid w:val="006B2BE3"/>
    <w:rsid w:val="006B7875"/>
    <w:rsid w:val="006C1BAA"/>
    <w:rsid w:val="006C240A"/>
    <w:rsid w:val="006C5317"/>
    <w:rsid w:val="006D3E29"/>
    <w:rsid w:val="006E240A"/>
    <w:rsid w:val="006E44FA"/>
    <w:rsid w:val="006E47C8"/>
    <w:rsid w:val="006E6CC9"/>
    <w:rsid w:val="007008DE"/>
    <w:rsid w:val="0070282D"/>
    <w:rsid w:val="0070340D"/>
    <w:rsid w:val="007042D6"/>
    <w:rsid w:val="00710FDC"/>
    <w:rsid w:val="00711F59"/>
    <w:rsid w:val="00713F10"/>
    <w:rsid w:val="00724F78"/>
    <w:rsid w:val="007320EC"/>
    <w:rsid w:val="00735497"/>
    <w:rsid w:val="007406D2"/>
    <w:rsid w:val="00750E33"/>
    <w:rsid w:val="00754601"/>
    <w:rsid w:val="0075534A"/>
    <w:rsid w:val="00763A4F"/>
    <w:rsid w:val="00765A40"/>
    <w:rsid w:val="0076737F"/>
    <w:rsid w:val="00775370"/>
    <w:rsid w:val="0077696B"/>
    <w:rsid w:val="00781543"/>
    <w:rsid w:val="0078563F"/>
    <w:rsid w:val="00787018"/>
    <w:rsid w:val="00795B1B"/>
    <w:rsid w:val="007A030A"/>
    <w:rsid w:val="007A6985"/>
    <w:rsid w:val="007A7B25"/>
    <w:rsid w:val="007B3CCD"/>
    <w:rsid w:val="007B4DE8"/>
    <w:rsid w:val="007B6E6C"/>
    <w:rsid w:val="007C0DCD"/>
    <w:rsid w:val="007C340D"/>
    <w:rsid w:val="007C363D"/>
    <w:rsid w:val="007C366D"/>
    <w:rsid w:val="007C3B72"/>
    <w:rsid w:val="007C42E7"/>
    <w:rsid w:val="007D0D7E"/>
    <w:rsid w:val="007D0EE0"/>
    <w:rsid w:val="007D5A79"/>
    <w:rsid w:val="007D77A0"/>
    <w:rsid w:val="007E1E40"/>
    <w:rsid w:val="007E2BBA"/>
    <w:rsid w:val="007E2C2B"/>
    <w:rsid w:val="007E36AF"/>
    <w:rsid w:val="007E4086"/>
    <w:rsid w:val="007E4C16"/>
    <w:rsid w:val="007E61F6"/>
    <w:rsid w:val="007E6EC8"/>
    <w:rsid w:val="007F11CC"/>
    <w:rsid w:val="007F49BF"/>
    <w:rsid w:val="007F4D34"/>
    <w:rsid w:val="007F7681"/>
    <w:rsid w:val="00800FD3"/>
    <w:rsid w:val="00804EB2"/>
    <w:rsid w:val="00807326"/>
    <w:rsid w:val="008111F1"/>
    <w:rsid w:val="00811BA2"/>
    <w:rsid w:val="008143B2"/>
    <w:rsid w:val="00814485"/>
    <w:rsid w:val="00814A4B"/>
    <w:rsid w:val="00814E76"/>
    <w:rsid w:val="00816004"/>
    <w:rsid w:val="00816ABF"/>
    <w:rsid w:val="008274D1"/>
    <w:rsid w:val="0083218B"/>
    <w:rsid w:val="00837718"/>
    <w:rsid w:val="00837C15"/>
    <w:rsid w:val="008404B8"/>
    <w:rsid w:val="00842DC2"/>
    <w:rsid w:val="008447A0"/>
    <w:rsid w:val="00844B88"/>
    <w:rsid w:val="00846593"/>
    <w:rsid w:val="00850C31"/>
    <w:rsid w:val="0085374E"/>
    <w:rsid w:val="00864814"/>
    <w:rsid w:val="008714B0"/>
    <w:rsid w:val="008743DB"/>
    <w:rsid w:val="008762D5"/>
    <w:rsid w:val="00876636"/>
    <w:rsid w:val="00877F7A"/>
    <w:rsid w:val="00882A8A"/>
    <w:rsid w:val="00882AA5"/>
    <w:rsid w:val="00883576"/>
    <w:rsid w:val="008845AF"/>
    <w:rsid w:val="008860EF"/>
    <w:rsid w:val="008879E5"/>
    <w:rsid w:val="00890ADF"/>
    <w:rsid w:val="008967CA"/>
    <w:rsid w:val="008A10D2"/>
    <w:rsid w:val="008A2566"/>
    <w:rsid w:val="008A518B"/>
    <w:rsid w:val="008B0B78"/>
    <w:rsid w:val="008B313D"/>
    <w:rsid w:val="008B4340"/>
    <w:rsid w:val="008B4B5E"/>
    <w:rsid w:val="008B5471"/>
    <w:rsid w:val="008B61DD"/>
    <w:rsid w:val="008B7FD9"/>
    <w:rsid w:val="008C114C"/>
    <w:rsid w:val="008C2480"/>
    <w:rsid w:val="008C37C2"/>
    <w:rsid w:val="008C628B"/>
    <w:rsid w:val="008D08EC"/>
    <w:rsid w:val="008D0C75"/>
    <w:rsid w:val="008D2F62"/>
    <w:rsid w:val="008D3DC7"/>
    <w:rsid w:val="008D4FDE"/>
    <w:rsid w:val="008D559E"/>
    <w:rsid w:val="008D7CBC"/>
    <w:rsid w:val="008E1860"/>
    <w:rsid w:val="008F4FE5"/>
    <w:rsid w:val="008F50A2"/>
    <w:rsid w:val="008F5DAE"/>
    <w:rsid w:val="008F5FE3"/>
    <w:rsid w:val="008F602A"/>
    <w:rsid w:val="009041FC"/>
    <w:rsid w:val="00906F23"/>
    <w:rsid w:val="009070D1"/>
    <w:rsid w:val="00907DE0"/>
    <w:rsid w:val="00907F31"/>
    <w:rsid w:val="00913345"/>
    <w:rsid w:val="00914C82"/>
    <w:rsid w:val="0091547C"/>
    <w:rsid w:val="00915F5C"/>
    <w:rsid w:val="00923220"/>
    <w:rsid w:val="00925AFB"/>
    <w:rsid w:val="0092748D"/>
    <w:rsid w:val="00927773"/>
    <w:rsid w:val="00933DE9"/>
    <w:rsid w:val="00936318"/>
    <w:rsid w:val="00937078"/>
    <w:rsid w:val="009375F2"/>
    <w:rsid w:val="00950BC5"/>
    <w:rsid w:val="00956624"/>
    <w:rsid w:val="0096465F"/>
    <w:rsid w:val="00964CA1"/>
    <w:rsid w:val="00965ECF"/>
    <w:rsid w:val="00966243"/>
    <w:rsid w:val="0096676C"/>
    <w:rsid w:val="009672C3"/>
    <w:rsid w:val="009678B0"/>
    <w:rsid w:val="0097101D"/>
    <w:rsid w:val="00972F32"/>
    <w:rsid w:val="00973E9B"/>
    <w:rsid w:val="009748F0"/>
    <w:rsid w:val="009751BF"/>
    <w:rsid w:val="009765F9"/>
    <w:rsid w:val="00980DF6"/>
    <w:rsid w:val="00981ED3"/>
    <w:rsid w:val="0099209D"/>
    <w:rsid w:val="00993F68"/>
    <w:rsid w:val="009977D4"/>
    <w:rsid w:val="009A09B1"/>
    <w:rsid w:val="009A2CB2"/>
    <w:rsid w:val="009A33DD"/>
    <w:rsid w:val="009A5681"/>
    <w:rsid w:val="009A64BD"/>
    <w:rsid w:val="009B1411"/>
    <w:rsid w:val="009B2146"/>
    <w:rsid w:val="009B399D"/>
    <w:rsid w:val="009B4B7D"/>
    <w:rsid w:val="009B55B1"/>
    <w:rsid w:val="009C21EA"/>
    <w:rsid w:val="009C5ABC"/>
    <w:rsid w:val="009C66AB"/>
    <w:rsid w:val="009C7B95"/>
    <w:rsid w:val="009D1C2D"/>
    <w:rsid w:val="009D31C0"/>
    <w:rsid w:val="009D75AB"/>
    <w:rsid w:val="009E1686"/>
    <w:rsid w:val="009E77DA"/>
    <w:rsid w:val="009E7CFD"/>
    <w:rsid w:val="009F0100"/>
    <w:rsid w:val="009F2225"/>
    <w:rsid w:val="009F26F8"/>
    <w:rsid w:val="009F53D6"/>
    <w:rsid w:val="009F5E92"/>
    <w:rsid w:val="009F631F"/>
    <w:rsid w:val="009F6FDE"/>
    <w:rsid w:val="00A00A54"/>
    <w:rsid w:val="00A00C47"/>
    <w:rsid w:val="00A06340"/>
    <w:rsid w:val="00A10C20"/>
    <w:rsid w:val="00A12E3C"/>
    <w:rsid w:val="00A14209"/>
    <w:rsid w:val="00A14C18"/>
    <w:rsid w:val="00A15504"/>
    <w:rsid w:val="00A15998"/>
    <w:rsid w:val="00A15DB9"/>
    <w:rsid w:val="00A17E31"/>
    <w:rsid w:val="00A20846"/>
    <w:rsid w:val="00A223C0"/>
    <w:rsid w:val="00A230E9"/>
    <w:rsid w:val="00A2399B"/>
    <w:rsid w:val="00A25B84"/>
    <w:rsid w:val="00A2793A"/>
    <w:rsid w:val="00A30796"/>
    <w:rsid w:val="00A31D15"/>
    <w:rsid w:val="00A34DC7"/>
    <w:rsid w:val="00A36677"/>
    <w:rsid w:val="00A36ACB"/>
    <w:rsid w:val="00A377E2"/>
    <w:rsid w:val="00A42D8D"/>
    <w:rsid w:val="00A43DE6"/>
    <w:rsid w:val="00A441C8"/>
    <w:rsid w:val="00A4482E"/>
    <w:rsid w:val="00A45BF5"/>
    <w:rsid w:val="00A47A1C"/>
    <w:rsid w:val="00A502E2"/>
    <w:rsid w:val="00A50DBE"/>
    <w:rsid w:val="00A51DD8"/>
    <w:rsid w:val="00A54E8D"/>
    <w:rsid w:val="00A55527"/>
    <w:rsid w:val="00A57475"/>
    <w:rsid w:val="00A639F0"/>
    <w:rsid w:val="00A65CFD"/>
    <w:rsid w:val="00A664BF"/>
    <w:rsid w:val="00A71AF1"/>
    <w:rsid w:val="00A743F2"/>
    <w:rsid w:val="00A74740"/>
    <w:rsid w:val="00A76984"/>
    <w:rsid w:val="00A76E7F"/>
    <w:rsid w:val="00A77CD8"/>
    <w:rsid w:val="00A80D41"/>
    <w:rsid w:val="00A81617"/>
    <w:rsid w:val="00A81BDE"/>
    <w:rsid w:val="00A826F4"/>
    <w:rsid w:val="00A828F8"/>
    <w:rsid w:val="00A8395E"/>
    <w:rsid w:val="00A84CC9"/>
    <w:rsid w:val="00A8506B"/>
    <w:rsid w:val="00A85E2A"/>
    <w:rsid w:val="00A8618F"/>
    <w:rsid w:val="00A86E90"/>
    <w:rsid w:val="00A8738F"/>
    <w:rsid w:val="00A94415"/>
    <w:rsid w:val="00A97009"/>
    <w:rsid w:val="00AA1585"/>
    <w:rsid w:val="00AA6361"/>
    <w:rsid w:val="00AB55B8"/>
    <w:rsid w:val="00AB62DD"/>
    <w:rsid w:val="00AB7293"/>
    <w:rsid w:val="00AC0144"/>
    <w:rsid w:val="00AC4158"/>
    <w:rsid w:val="00AC4D53"/>
    <w:rsid w:val="00AC6701"/>
    <w:rsid w:val="00AD067B"/>
    <w:rsid w:val="00AD1419"/>
    <w:rsid w:val="00AD2D55"/>
    <w:rsid w:val="00AD5F8E"/>
    <w:rsid w:val="00AD7F70"/>
    <w:rsid w:val="00AE33A0"/>
    <w:rsid w:val="00AE3B8F"/>
    <w:rsid w:val="00AE5902"/>
    <w:rsid w:val="00AE5B6B"/>
    <w:rsid w:val="00AE68DA"/>
    <w:rsid w:val="00AF45EF"/>
    <w:rsid w:val="00AF4DC1"/>
    <w:rsid w:val="00AF5216"/>
    <w:rsid w:val="00AF767F"/>
    <w:rsid w:val="00B027C5"/>
    <w:rsid w:val="00B037A4"/>
    <w:rsid w:val="00B03B20"/>
    <w:rsid w:val="00B04CD6"/>
    <w:rsid w:val="00B04F01"/>
    <w:rsid w:val="00B0516F"/>
    <w:rsid w:val="00B14421"/>
    <w:rsid w:val="00B168F3"/>
    <w:rsid w:val="00B26B32"/>
    <w:rsid w:val="00B30C6F"/>
    <w:rsid w:val="00B315DB"/>
    <w:rsid w:val="00B341BC"/>
    <w:rsid w:val="00B35117"/>
    <w:rsid w:val="00B35FD2"/>
    <w:rsid w:val="00B37A0C"/>
    <w:rsid w:val="00B41BFC"/>
    <w:rsid w:val="00B4553C"/>
    <w:rsid w:val="00B45F35"/>
    <w:rsid w:val="00B460B9"/>
    <w:rsid w:val="00B51DBA"/>
    <w:rsid w:val="00B5282D"/>
    <w:rsid w:val="00B53924"/>
    <w:rsid w:val="00B53DD9"/>
    <w:rsid w:val="00B57CE1"/>
    <w:rsid w:val="00B62B41"/>
    <w:rsid w:val="00B666F0"/>
    <w:rsid w:val="00B66EE8"/>
    <w:rsid w:val="00B67B36"/>
    <w:rsid w:val="00B70AAD"/>
    <w:rsid w:val="00B72D03"/>
    <w:rsid w:val="00B750E4"/>
    <w:rsid w:val="00B766EF"/>
    <w:rsid w:val="00B80B93"/>
    <w:rsid w:val="00B87F65"/>
    <w:rsid w:val="00B91EC9"/>
    <w:rsid w:val="00B92A66"/>
    <w:rsid w:val="00B946E0"/>
    <w:rsid w:val="00B95F7B"/>
    <w:rsid w:val="00BA1248"/>
    <w:rsid w:val="00BA239F"/>
    <w:rsid w:val="00BA5CCF"/>
    <w:rsid w:val="00BB03B3"/>
    <w:rsid w:val="00BB4F49"/>
    <w:rsid w:val="00BB7AC5"/>
    <w:rsid w:val="00BC2AB2"/>
    <w:rsid w:val="00BC4D80"/>
    <w:rsid w:val="00BC5AB4"/>
    <w:rsid w:val="00BC67CF"/>
    <w:rsid w:val="00BD33F5"/>
    <w:rsid w:val="00BD4252"/>
    <w:rsid w:val="00BD5969"/>
    <w:rsid w:val="00BD6486"/>
    <w:rsid w:val="00BE0280"/>
    <w:rsid w:val="00BE2ADE"/>
    <w:rsid w:val="00BE2E3F"/>
    <w:rsid w:val="00BE5D93"/>
    <w:rsid w:val="00BE5E8C"/>
    <w:rsid w:val="00BE6492"/>
    <w:rsid w:val="00BE6E04"/>
    <w:rsid w:val="00BF03DA"/>
    <w:rsid w:val="00BF4E9F"/>
    <w:rsid w:val="00BF53F8"/>
    <w:rsid w:val="00C001D8"/>
    <w:rsid w:val="00C00441"/>
    <w:rsid w:val="00C02987"/>
    <w:rsid w:val="00C02E02"/>
    <w:rsid w:val="00C048A5"/>
    <w:rsid w:val="00C04D88"/>
    <w:rsid w:val="00C071DE"/>
    <w:rsid w:val="00C073D5"/>
    <w:rsid w:val="00C07709"/>
    <w:rsid w:val="00C07722"/>
    <w:rsid w:val="00C1009D"/>
    <w:rsid w:val="00C130AA"/>
    <w:rsid w:val="00C1609E"/>
    <w:rsid w:val="00C1613E"/>
    <w:rsid w:val="00C1715C"/>
    <w:rsid w:val="00C173CF"/>
    <w:rsid w:val="00C22BC4"/>
    <w:rsid w:val="00C30044"/>
    <w:rsid w:val="00C33922"/>
    <w:rsid w:val="00C379B0"/>
    <w:rsid w:val="00C4490D"/>
    <w:rsid w:val="00C47B81"/>
    <w:rsid w:val="00C5081A"/>
    <w:rsid w:val="00C527B5"/>
    <w:rsid w:val="00C57CCC"/>
    <w:rsid w:val="00C60002"/>
    <w:rsid w:val="00C62544"/>
    <w:rsid w:val="00C625B2"/>
    <w:rsid w:val="00C6345D"/>
    <w:rsid w:val="00C634ED"/>
    <w:rsid w:val="00C637A1"/>
    <w:rsid w:val="00C64D5B"/>
    <w:rsid w:val="00C653E5"/>
    <w:rsid w:val="00C7219B"/>
    <w:rsid w:val="00C75B0E"/>
    <w:rsid w:val="00C7721F"/>
    <w:rsid w:val="00C7743A"/>
    <w:rsid w:val="00C80264"/>
    <w:rsid w:val="00C808FE"/>
    <w:rsid w:val="00C8346A"/>
    <w:rsid w:val="00C94623"/>
    <w:rsid w:val="00C97CAA"/>
    <w:rsid w:val="00CA26E5"/>
    <w:rsid w:val="00CA40BA"/>
    <w:rsid w:val="00CA4DFA"/>
    <w:rsid w:val="00CB0199"/>
    <w:rsid w:val="00CB0754"/>
    <w:rsid w:val="00CB0E34"/>
    <w:rsid w:val="00CB1A2A"/>
    <w:rsid w:val="00CB2277"/>
    <w:rsid w:val="00CB331F"/>
    <w:rsid w:val="00CB61DC"/>
    <w:rsid w:val="00CC050A"/>
    <w:rsid w:val="00CC05ED"/>
    <w:rsid w:val="00CC22C0"/>
    <w:rsid w:val="00CC69EE"/>
    <w:rsid w:val="00CC6B42"/>
    <w:rsid w:val="00CC7338"/>
    <w:rsid w:val="00CD4063"/>
    <w:rsid w:val="00CE22B2"/>
    <w:rsid w:val="00CE2D32"/>
    <w:rsid w:val="00CE3667"/>
    <w:rsid w:val="00CE3E3D"/>
    <w:rsid w:val="00CE5775"/>
    <w:rsid w:val="00CE6657"/>
    <w:rsid w:val="00CE6C46"/>
    <w:rsid w:val="00CF200A"/>
    <w:rsid w:val="00CF249A"/>
    <w:rsid w:val="00CF25A8"/>
    <w:rsid w:val="00D0000C"/>
    <w:rsid w:val="00D01DB8"/>
    <w:rsid w:val="00D03844"/>
    <w:rsid w:val="00D04096"/>
    <w:rsid w:val="00D046D2"/>
    <w:rsid w:val="00D07C4D"/>
    <w:rsid w:val="00D102ED"/>
    <w:rsid w:val="00D110EE"/>
    <w:rsid w:val="00D11439"/>
    <w:rsid w:val="00D143C6"/>
    <w:rsid w:val="00D15032"/>
    <w:rsid w:val="00D20B7E"/>
    <w:rsid w:val="00D21939"/>
    <w:rsid w:val="00D267DC"/>
    <w:rsid w:val="00D272EC"/>
    <w:rsid w:val="00D31B8D"/>
    <w:rsid w:val="00D32C37"/>
    <w:rsid w:val="00D35981"/>
    <w:rsid w:val="00D4030C"/>
    <w:rsid w:val="00D41804"/>
    <w:rsid w:val="00D4720B"/>
    <w:rsid w:val="00D50E13"/>
    <w:rsid w:val="00D51327"/>
    <w:rsid w:val="00D54D7A"/>
    <w:rsid w:val="00D552C0"/>
    <w:rsid w:val="00D57621"/>
    <w:rsid w:val="00D609BA"/>
    <w:rsid w:val="00D6451A"/>
    <w:rsid w:val="00D66018"/>
    <w:rsid w:val="00D66969"/>
    <w:rsid w:val="00D7164A"/>
    <w:rsid w:val="00D81B1C"/>
    <w:rsid w:val="00D83A00"/>
    <w:rsid w:val="00D85112"/>
    <w:rsid w:val="00D851D6"/>
    <w:rsid w:val="00D85D0B"/>
    <w:rsid w:val="00D950ED"/>
    <w:rsid w:val="00DA29A6"/>
    <w:rsid w:val="00DA6107"/>
    <w:rsid w:val="00DA75ED"/>
    <w:rsid w:val="00DB1D2B"/>
    <w:rsid w:val="00DB2E2C"/>
    <w:rsid w:val="00DB3DA0"/>
    <w:rsid w:val="00DB63B2"/>
    <w:rsid w:val="00DB7EC1"/>
    <w:rsid w:val="00DC0958"/>
    <w:rsid w:val="00DC3D87"/>
    <w:rsid w:val="00DC56F0"/>
    <w:rsid w:val="00DC77A6"/>
    <w:rsid w:val="00DC7E94"/>
    <w:rsid w:val="00DD01DA"/>
    <w:rsid w:val="00DD3DB3"/>
    <w:rsid w:val="00DD42B8"/>
    <w:rsid w:val="00DD580D"/>
    <w:rsid w:val="00DE3226"/>
    <w:rsid w:val="00DE334C"/>
    <w:rsid w:val="00DE3493"/>
    <w:rsid w:val="00DE411B"/>
    <w:rsid w:val="00DE7671"/>
    <w:rsid w:val="00DE76DB"/>
    <w:rsid w:val="00DF152E"/>
    <w:rsid w:val="00DF1B9B"/>
    <w:rsid w:val="00DF2DFD"/>
    <w:rsid w:val="00DF3C09"/>
    <w:rsid w:val="00DF4F27"/>
    <w:rsid w:val="00DF5A76"/>
    <w:rsid w:val="00DF656E"/>
    <w:rsid w:val="00DF73EF"/>
    <w:rsid w:val="00E0483F"/>
    <w:rsid w:val="00E05BCB"/>
    <w:rsid w:val="00E0692B"/>
    <w:rsid w:val="00E06BBF"/>
    <w:rsid w:val="00E109B8"/>
    <w:rsid w:val="00E1105A"/>
    <w:rsid w:val="00E122CF"/>
    <w:rsid w:val="00E122D6"/>
    <w:rsid w:val="00E1250A"/>
    <w:rsid w:val="00E145C0"/>
    <w:rsid w:val="00E203A2"/>
    <w:rsid w:val="00E24C15"/>
    <w:rsid w:val="00E26227"/>
    <w:rsid w:val="00E27902"/>
    <w:rsid w:val="00E415B4"/>
    <w:rsid w:val="00E47470"/>
    <w:rsid w:val="00E5001E"/>
    <w:rsid w:val="00E505E9"/>
    <w:rsid w:val="00E51AEF"/>
    <w:rsid w:val="00E51F43"/>
    <w:rsid w:val="00E53704"/>
    <w:rsid w:val="00E6013E"/>
    <w:rsid w:val="00E60BF1"/>
    <w:rsid w:val="00E625FF"/>
    <w:rsid w:val="00E645CA"/>
    <w:rsid w:val="00E64C49"/>
    <w:rsid w:val="00E66B72"/>
    <w:rsid w:val="00E70370"/>
    <w:rsid w:val="00E7437B"/>
    <w:rsid w:val="00E765E6"/>
    <w:rsid w:val="00E81990"/>
    <w:rsid w:val="00E8202B"/>
    <w:rsid w:val="00E8600D"/>
    <w:rsid w:val="00E9513E"/>
    <w:rsid w:val="00EA3EDF"/>
    <w:rsid w:val="00EA641E"/>
    <w:rsid w:val="00EA6799"/>
    <w:rsid w:val="00EA6E69"/>
    <w:rsid w:val="00EB4228"/>
    <w:rsid w:val="00EB59CA"/>
    <w:rsid w:val="00EB5A62"/>
    <w:rsid w:val="00EB7C98"/>
    <w:rsid w:val="00EC2C62"/>
    <w:rsid w:val="00EC5206"/>
    <w:rsid w:val="00EC663F"/>
    <w:rsid w:val="00ED1346"/>
    <w:rsid w:val="00ED1425"/>
    <w:rsid w:val="00ED177A"/>
    <w:rsid w:val="00ED1FE0"/>
    <w:rsid w:val="00ED28B5"/>
    <w:rsid w:val="00ED2ADA"/>
    <w:rsid w:val="00ED3404"/>
    <w:rsid w:val="00ED65AD"/>
    <w:rsid w:val="00EE5468"/>
    <w:rsid w:val="00EE7956"/>
    <w:rsid w:val="00EF370D"/>
    <w:rsid w:val="00EF3898"/>
    <w:rsid w:val="00EF667C"/>
    <w:rsid w:val="00EF7084"/>
    <w:rsid w:val="00EF74C5"/>
    <w:rsid w:val="00EF7599"/>
    <w:rsid w:val="00F06F7A"/>
    <w:rsid w:val="00F1272F"/>
    <w:rsid w:val="00F219C7"/>
    <w:rsid w:val="00F25D60"/>
    <w:rsid w:val="00F300E0"/>
    <w:rsid w:val="00F301EA"/>
    <w:rsid w:val="00F311E0"/>
    <w:rsid w:val="00F31F7D"/>
    <w:rsid w:val="00F32ACB"/>
    <w:rsid w:val="00F32E12"/>
    <w:rsid w:val="00F35C88"/>
    <w:rsid w:val="00F5030E"/>
    <w:rsid w:val="00F531B0"/>
    <w:rsid w:val="00F531CA"/>
    <w:rsid w:val="00F6018D"/>
    <w:rsid w:val="00F6170F"/>
    <w:rsid w:val="00F704B8"/>
    <w:rsid w:val="00F713A6"/>
    <w:rsid w:val="00F71690"/>
    <w:rsid w:val="00F7550A"/>
    <w:rsid w:val="00F811F8"/>
    <w:rsid w:val="00F82A44"/>
    <w:rsid w:val="00F8480A"/>
    <w:rsid w:val="00F913AB"/>
    <w:rsid w:val="00F93425"/>
    <w:rsid w:val="00F970E4"/>
    <w:rsid w:val="00F97ADD"/>
    <w:rsid w:val="00FA1066"/>
    <w:rsid w:val="00FA11CF"/>
    <w:rsid w:val="00FA1209"/>
    <w:rsid w:val="00FA2494"/>
    <w:rsid w:val="00FB064E"/>
    <w:rsid w:val="00FB1D90"/>
    <w:rsid w:val="00FB35CC"/>
    <w:rsid w:val="00FB46CE"/>
    <w:rsid w:val="00FB6454"/>
    <w:rsid w:val="00FC4759"/>
    <w:rsid w:val="00FC6B57"/>
    <w:rsid w:val="00FD5ABC"/>
    <w:rsid w:val="00FD5D86"/>
    <w:rsid w:val="00FD7C13"/>
    <w:rsid w:val="00FE185F"/>
    <w:rsid w:val="00FE21AD"/>
    <w:rsid w:val="00FE250A"/>
    <w:rsid w:val="00FE33EF"/>
    <w:rsid w:val="00FE7DEA"/>
    <w:rsid w:val="00FF2391"/>
    <w:rsid w:val="00FF3215"/>
    <w:rsid w:val="00FF392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61F4"/>
    <w:rPr>
      <w:sz w:val="28"/>
      <w:szCs w:val="28"/>
      <w:lang w:val="uk-UA"/>
    </w:rPr>
  </w:style>
  <w:style w:type="paragraph" w:styleId="Heading1">
    <w:name w:val="heading 1"/>
    <w:basedOn w:val="Normal"/>
    <w:next w:val="Normal"/>
    <w:link w:val="Heading1Char"/>
    <w:uiPriority w:val="99"/>
    <w:qFormat/>
    <w:rsid w:val="007E2BBA"/>
    <w:pPr>
      <w:keepNext/>
      <w:overflowPunct w:val="0"/>
      <w:autoSpaceDE w:val="0"/>
      <w:autoSpaceDN w:val="0"/>
      <w:adjustRightInd w:val="0"/>
      <w:jc w:val="both"/>
      <w:textAlignment w:val="baseline"/>
      <w:outlineLvl w:val="0"/>
    </w:pPr>
    <w:rPr>
      <w:b/>
      <w:lang w:eastAsia="uk-UA"/>
    </w:rPr>
  </w:style>
  <w:style w:type="paragraph" w:styleId="Heading2">
    <w:name w:val="heading 2"/>
    <w:basedOn w:val="Normal"/>
    <w:next w:val="Normal"/>
    <w:link w:val="Heading2Char"/>
    <w:uiPriority w:val="99"/>
    <w:qFormat/>
    <w:rsid w:val="008B4340"/>
    <w:pPr>
      <w:keepNext/>
      <w:spacing w:before="240" w:after="60"/>
      <w:outlineLvl w:val="1"/>
    </w:pPr>
    <w:rPr>
      <w:rFonts w:ascii="Cambria" w:hAnsi="Cambria"/>
      <w:b/>
      <w:bCs/>
      <w:i/>
      <w:iCs/>
    </w:rPr>
  </w:style>
  <w:style w:type="paragraph" w:styleId="Heading3">
    <w:name w:val="heading 3"/>
    <w:basedOn w:val="Normal"/>
    <w:next w:val="Normal"/>
    <w:link w:val="Heading3Char"/>
    <w:uiPriority w:val="99"/>
    <w:qFormat/>
    <w:rsid w:val="008B4340"/>
    <w:pPr>
      <w:keepNext/>
      <w:widowControl w:val="0"/>
      <w:autoSpaceDE w:val="0"/>
      <w:autoSpaceDN w:val="0"/>
      <w:adjustRightInd w:val="0"/>
      <w:spacing w:before="240" w:after="60"/>
      <w:outlineLvl w:val="2"/>
    </w:pPr>
    <w:rPr>
      <w:rFonts w:ascii="Cambria" w:hAnsi="Cambria"/>
      <w:b/>
      <w:bCs/>
      <w:sz w:val="26"/>
      <w:szCs w:val="26"/>
      <w:lang w:val="ru-RU"/>
    </w:rPr>
  </w:style>
  <w:style w:type="paragraph" w:styleId="Heading4">
    <w:name w:val="heading 4"/>
    <w:basedOn w:val="Normal"/>
    <w:next w:val="Normal"/>
    <w:link w:val="Heading4Char"/>
    <w:uiPriority w:val="99"/>
    <w:qFormat/>
    <w:rsid w:val="00BC67CF"/>
    <w:pPr>
      <w:keepNext/>
      <w:widowControl w:val="0"/>
      <w:autoSpaceDE w:val="0"/>
      <w:autoSpaceDN w:val="0"/>
      <w:adjustRightInd w:val="0"/>
      <w:spacing w:before="240" w:after="60"/>
      <w:outlineLvl w:val="3"/>
    </w:pPr>
    <w:rPr>
      <w:rFonts w:ascii="Calibri" w:hAnsi="Calibri"/>
      <w:b/>
      <w:bCs/>
      <w:lang w:val="ru-RU"/>
    </w:rPr>
  </w:style>
  <w:style w:type="paragraph" w:styleId="Heading5">
    <w:name w:val="heading 5"/>
    <w:basedOn w:val="Normal"/>
    <w:next w:val="Normal"/>
    <w:link w:val="Heading5Char"/>
    <w:uiPriority w:val="99"/>
    <w:qFormat/>
    <w:rsid w:val="008B4340"/>
    <w:pPr>
      <w:keepNext/>
      <w:ind w:left="1980" w:hanging="720"/>
      <w:jc w:val="both"/>
      <w:outlineLvl w:val="4"/>
    </w:pPr>
    <w:rPr>
      <w:szCs w:val="20"/>
    </w:rPr>
  </w:style>
  <w:style w:type="paragraph" w:styleId="Heading6">
    <w:name w:val="heading 6"/>
    <w:basedOn w:val="Normal"/>
    <w:next w:val="Normal"/>
    <w:link w:val="Heading6Char"/>
    <w:uiPriority w:val="99"/>
    <w:qFormat/>
    <w:rsid w:val="008B4340"/>
    <w:pPr>
      <w:keepNext/>
      <w:outlineLvl w:val="5"/>
    </w:pPr>
    <w:rPr>
      <w:b/>
      <w:bCs/>
      <w:szCs w:val="20"/>
    </w:rPr>
  </w:style>
  <w:style w:type="paragraph" w:styleId="Heading7">
    <w:name w:val="heading 7"/>
    <w:basedOn w:val="Normal"/>
    <w:next w:val="Normal"/>
    <w:link w:val="Heading7Char"/>
    <w:uiPriority w:val="99"/>
    <w:qFormat/>
    <w:rsid w:val="008B4340"/>
    <w:pPr>
      <w:overflowPunct w:val="0"/>
      <w:autoSpaceDE w:val="0"/>
      <w:autoSpaceDN w:val="0"/>
      <w:adjustRightInd w:val="0"/>
      <w:spacing w:before="240" w:after="60"/>
      <w:textAlignment w:val="baseline"/>
      <w:outlineLvl w:val="6"/>
    </w:pPr>
    <w:rPr>
      <w:sz w:val="24"/>
      <w:szCs w:val="24"/>
    </w:rPr>
  </w:style>
  <w:style w:type="paragraph" w:styleId="Heading8">
    <w:name w:val="heading 8"/>
    <w:basedOn w:val="Normal"/>
    <w:next w:val="Normal"/>
    <w:link w:val="Heading8Char"/>
    <w:uiPriority w:val="99"/>
    <w:qFormat/>
    <w:rsid w:val="008D4FDE"/>
    <w:pPr>
      <w:keepNext/>
      <w:keepLines/>
      <w:widowControl w:val="0"/>
      <w:suppressAutoHyphens/>
      <w:autoSpaceDN w:val="0"/>
      <w:spacing w:before="200"/>
      <w:textAlignment w:val="baseline"/>
      <w:outlineLvl w:val="7"/>
    </w:pPr>
    <w:rPr>
      <w:rFonts w:ascii="Cambria" w:hAnsi="Cambria" w:cs="Mangal"/>
      <w:color w:val="404040"/>
      <w:kern w:val="3"/>
      <w:sz w:val="20"/>
      <w:szCs w:val="18"/>
      <w:lang w:val="ru-RU" w:eastAsia="zh-CN"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2BBA"/>
    <w:rPr>
      <w:rFonts w:cs="Times New Roman"/>
      <w:b/>
      <w:sz w:val="28"/>
      <w:lang w:val="uk-UA" w:eastAsia="uk-UA"/>
    </w:rPr>
  </w:style>
  <w:style w:type="character" w:customStyle="1" w:styleId="Heading2Char">
    <w:name w:val="Heading 2 Char"/>
    <w:basedOn w:val="DefaultParagraphFont"/>
    <w:link w:val="Heading2"/>
    <w:uiPriority w:val="99"/>
    <w:locked/>
    <w:rsid w:val="008B4340"/>
    <w:rPr>
      <w:rFonts w:ascii="Cambria" w:hAnsi="Cambria" w:cs="Times New Roman"/>
      <w:b/>
      <w:i/>
      <w:sz w:val="28"/>
      <w:lang w:eastAsia="ru-RU"/>
    </w:rPr>
  </w:style>
  <w:style w:type="character" w:customStyle="1" w:styleId="Heading3Char">
    <w:name w:val="Heading 3 Char"/>
    <w:basedOn w:val="DefaultParagraphFont"/>
    <w:link w:val="Heading3"/>
    <w:uiPriority w:val="99"/>
    <w:locked/>
    <w:rsid w:val="008B4340"/>
    <w:rPr>
      <w:rFonts w:ascii="Cambria" w:hAnsi="Cambria" w:cs="Times New Roman"/>
      <w:b/>
      <w:sz w:val="26"/>
      <w:lang w:val="ru-RU" w:eastAsia="ru-RU"/>
    </w:rPr>
  </w:style>
  <w:style w:type="character" w:customStyle="1" w:styleId="Heading4Char">
    <w:name w:val="Heading 4 Char"/>
    <w:basedOn w:val="DefaultParagraphFont"/>
    <w:link w:val="Heading4"/>
    <w:uiPriority w:val="99"/>
    <w:locked/>
    <w:rsid w:val="00BC67CF"/>
    <w:rPr>
      <w:rFonts w:ascii="Calibri" w:hAnsi="Calibri" w:cs="Times New Roman"/>
      <w:b/>
      <w:sz w:val="28"/>
      <w:lang w:val="ru-RU" w:eastAsia="ru-RU"/>
    </w:rPr>
  </w:style>
  <w:style w:type="character" w:customStyle="1" w:styleId="Heading5Char">
    <w:name w:val="Heading 5 Char"/>
    <w:basedOn w:val="DefaultParagraphFont"/>
    <w:link w:val="Heading5"/>
    <w:uiPriority w:val="99"/>
    <w:locked/>
    <w:rsid w:val="008B4340"/>
    <w:rPr>
      <w:rFonts w:cs="Times New Roman"/>
      <w:sz w:val="28"/>
      <w:lang w:eastAsia="ru-RU"/>
    </w:rPr>
  </w:style>
  <w:style w:type="character" w:customStyle="1" w:styleId="Heading6Char">
    <w:name w:val="Heading 6 Char"/>
    <w:basedOn w:val="DefaultParagraphFont"/>
    <w:link w:val="Heading6"/>
    <w:uiPriority w:val="99"/>
    <w:locked/>
    <w:rsid w:val="008B4340"/>
    <w:rPr>
      <w:rFonts w:cs="Times New Roman"/>
      <w:b/>
      <w:sz w:val="28"/>
      <w:lang w:eastAsia="ru-RU"/>
    </w:rPr>
  </w:style>
  <w:style w:type="character" w:customStyle="1" w:styleId="Heading7Char">
    <w:name w:val="Heading 7 Char"/>
    <w:basedOn w:val="DefaultParagraphFont"/>
    <w:link w:val="Heading7"/>
    <w:uiPriority w:val="99"/>
    <w:locked/>
    <w:rsid w:val="008B4340"/>
    <w:rPr>
      <w:rFonts w:cs="Times New Roman"/>
      <w:sz w:val="24"/>
    </w:rPr>
  </w:style>
  <w:style w:type="character" w:customStyle="1" w:styleId="Heading8Char">
    <w:name w:val="Heading 8 Char"/>
    <w:basedOn w:val="DefaultParagraphFont"/>
    <w:link w:val="Heading8"/>
    <w:uiPriority w:val="99"/>
    <w:locked/>
    <w:rsid w:val="008D4FDE"/>
    <w:rPr>
      <w:rFonts w:ascii="Cambria" w:hAnsi="Cambria" w:cs="Times New Roman"/>
      <w:color w:val="404040"/>
      <w:kern w:val="3"/>
      <w:sz w:val="18"/>
      <w:lang w:val="ru-RU" w:eastAsia="zh-CN"/>
    </w:rPr>
  </w:style>
  <w:style w:type="paragraph" w:customStyle="1" w:styleId="a">
    <w:name w:val="Нормальний текст"/>
    <w:basedOn w:val="Normal"/>
    <w:uiPriority w:val="99"/>
    <w:rsid w:val="00EF74C5"/>
    <w:pPr>
      <w:spacing w:before="120"/>
      <w:ind w:firstLine="567"/>
    </w:pPr>
    <w:rPr>
      <w:rFonts w:ascii="Antiqua" w:hAnsi="Antiqua"/>
      <w:sz w:val="26"/>
      <w:szCs w:val="20"/>
    </w:rPr>
  </w:style>
  <w:style w:type="paragraph" w:styleId="BodyTextIndent">
    <w:name w:val="Body Text Indent"/>
    <w:basedOn w:val="Normal"/>
    <w:link w:val="BodyTextIndentChar"/>
    <w:uiPriority w:val="99"/>
    <w:rsid w:val="008B61DD"/>
    <w:pPr>
      <w:ind w:firstLine="851"/>
      <w:jc w:val="both"/>
    </w:pPr>
    <w:rPr>
      <w:szCs w:val="20"/>
    </w:rPr>
  </w:style>
  <w:style w:type="character" w:customStyle="1" w:styleId="BodyTextIndentChar">
    <w:name w:val="Body Text Indent Char"/>
    <w:basedOn w:val="DefaultParagraphFont"/>
    <w:link w:val="BodyTextIndent"/>
    <w:uiPriority w:val="99"/>
    <w:locked/>
    <w:rsid w:val="008B4340"/>
    <w:rPr>
      <w:rFonts w:cs="Times New Roman"/>
      <w:sz w:val="28"/>
      <w:lang w:eastAsia="ru-RU"/>
    </w:rPr>
  </w:style>
  <w:style w:type="character" w:customStyle="1" w:styleId="apple-converted-space">
    <w:name w:val="apple-converted-space"/>
    <w:basedOn w:val="DefaultParagraphFont"/>
    <w:uiPriority w:val="99"/>
    <w:rsid w:val="000B1D3E"/>
    <w:rPr>
      <w:rFonts w:cs="Times New Roman"/>
    </w:rPr>
  </w:style>
  <w:style w:type="character" w:styleId="Hyperlink">
    <w:name w:val="Hyperlink"/>
    <w:basedOn w:val="DefaultParagraphFont"/>
    <w:uiPriority w:val="99"/>
    <w:rsid w:val="000B1D3E"/>
    <w:rPr>
      <w:rFonts w:cs="Times New Roman"/>
      <w:color w:val="0000FF"/>
      <w:u w:val="single"/>
    </w:rPr>
  </w:style>
  <w:style w:type="paragraph" w:styleId="NormalWeb">
    <w:name w:val="Normal (Web)"/>
    <w:basedOn w:val="Normal"/>
    <w:uiPriority w:val="99"/>
    <w:rsid w:val="00CE6657"/>
    <w:pPr>
      <w:spacing w:before="100" w:beforeAutospacing="1" w:after="100" w:afterAutospacing="1"/>
    </w:pPr>
    <w:rPr>
      <w:rFonts w:eastAsia="MS Mincho"/>
      <w:sz w:val="24"/>
      <w:szCs w:val="24"/>
      <w:lang w:val="ru-RU" w:eastAsia="ja-JP"/>
    </w:rPr>
  </w:style>
  <w:style w:type="character" w:customStyle="1" w:styleId="grame">
    <w:name w:val="grame"/>
    <w:basedOn w:val="DefaultParagraphFont"/>
    <w:uiPriority w:val="99"/>
    <w:rsid w:val="00CE6657"/>
    <w:rPr>
      <w:rFonts w:cs="Times New Roman"/>
    </w:rPr>
  </w:style>
  <w:style w:type="character" w:customStyle="1" w:styleId="14MicrosoftSansSerif">
    <w:name w:val="Основной текст (14) + Microsoft Sans Serif"/>
    <w:aliases w:val="9,5 pt,Колонтитул + 10,Интервал 0 pt,Основной текст + Курсив,Основной текст + 8,Полужирный,Малые прописные,Интервал 1 pt,Основной текст + 10,Заголовок №2 + 10,Основной текст (3) + 13,Не полужирный,5 pt1"/>
    <w:uiPriority w:val="99"/>
    <w:rsid w:val="00A81BDE"/>
    <w:rPr>
      <w:rFonts w:ascii="Microsoft Sans Serif" w:hAnsi="Microsoft Sans Serif"/>
      <w:spacing w:val="0"/>
      <w:sz w:val="19"/>
      <w:shd w:val="clear" w:color="auto" w:fill="FFFFFF"/>
    </w:rPr>
  </w:style>
  <w:style w:type="character" w:customStyle="1" w:styleId="4">
    <w:name w:val="Подпись к таблице (4)_"/>
    <w:link w:val="40"/>
    <w:uiPriority w:val="99"/>
    <w:locked/>
    <w:rsid w:val="00A81BDE"/>
    <w:rPr>
      <w:rFonts w:ascii="Microsoft Sans Serif" w:hAnsi="Microsoft Sans Serif"/>
      <w:sz w:val="19"/>
      <w:shd w:val="clear" w:color="auto" w:fill="FFFFFF"/>
    </w:rPr>
  </w:style>
  <w:style w:type="paragraph" w:customStyle="1" w:styleId="40">
    <w:name w:val="Подпись к таблице (4)"/>
    <w:basedOn w:val="Normal"/>
    <w:link w:val="4"/>
    <w:uiPriority w:val="99"/>
    <w:rsid w:val="00A81BDE"/>
    <w:pPr>
      <w:shd w:val="clear" w:color="auto" w:fill="FFFFFF"/>
      <w:spacing w:line="240" w:lineRule="atLeast"/>
    </w:pPr>
    <w:rPr>
      <w:rFonts w:ascii="Microsoft Sans Serif" w:hAnsi="Microsoft Sans Serif"/>
      <w:sz w:val="19"/>
      <w:szCs w:val="20"/>
      <w:shd w:val="clear" w:color="auto" w:fill="FFFFFF"/>
      <w:lang w:val="ru-RU"/>
    </w:rPr>
  </w:style>
  <w:style w:type="paragraph" w:customStyle="1" w:styleId="Style7">
    <w:name w:val="Style7"/>
    <w:basedOn w:val="Normal"/>
    <w:uiPriority w:val="99"/>
    <w:rsid w:val="00A81BDE"/>
    <w:pPr>
      <w:widowControl w:val="0"/>
      <w:autoSpaceDE w:val="0"/>
      <w:autoSpaceDN w:val="0"/>
      <w:adjustRightInd w:val="0"/>
      <w:spacing w:line="470" w:lineRule="exact"/>
      <w:jc w:val="both"/>
    </w:pPr>
    <w:rPr>
      <w:sz w:val="24"/>
      <w:szCs w:val="24"/>
      <w:lang w:val="ru-RU"/>
    </w:rPr>
  </w:style>
  <w:style w:type="character" w:customStyle="1" w:styleId="7">
    <w:name w:val="Основной текст (7)_"/>
    <w:link w:val="70"/>
    <w:uiPriority w:val="99"/>
    <w:locked/>
    <w:rsid w:val="00A81BDE"/>
    <w:rPr>
      <w:sz w:val="14"/>
      <w:shd w:val="clear" w:color="auto" w:fill="FFFFFF"/>
    </w:rPr>
  </w:style>
  <w:style w:type="character" w:customStyle="1" w:styleId="78pt">
    <w:name w:val="Основной текст (7) + 8 pt"/>
    <w:uiPriority w:val="99"/>
    <w:rsid w:val="00A81BDE"/>
    <w:rPr>
      <w:sz w:val="16"/>
      <w:shd w:val="clear" w:color="auto" w:fill="FFFFFF"/>
    </w:rPr>
  </w:style>
  <w:style w:type="paragraph" w:customStyle="1" w:styleId="70">
    <w:name w:val="Основной текст (7)"/>
    <w:basedOn w:val="Normal"/>
    <w:link w:val="7"/>
    <w:uiPriority w:val="99"/>
    <w:rsid w:val="00A81BDE"/>
    <w:pPr>
      <w:shd w:val="clear" w:color="auto" w:fill="FFFFFF"/>
      <w:spacing w:line="240" w:lineRule="atLeast"/>
      <w:jc w:val="both"/>
    </w:pPr>
    <w:rPr>
      <w:sz w:val="14"/>
      <w:szCs w:val="20"/>
      <w:shd w:val="clear" w:color="auto" w:fill="FFFFFF"/>
      <w:lang w:val="ru-RU"/>
    </w:rPr>
  </w:style>
  <w:style w:type="character" w:customStyle="1" w:styleId="14">
    <w:name w:val="Основной текст (14)_"/>
    <w:link w:val="140"/>
    <w:uiPriority w:val="99"/>
    <w:locked/>
    <w:rsid w:val="00BA239F"/>
    <w:rPr>
      <w:sz w:val="14"/>
      <w:shd w:val="clear" w:color="auto" w:fill="FFFFFF"/>
    </w:rPr>
  </w:style>
  <w:style w:type="character" w:customStyle="1" w:styleId="a0">
    <w:name w:val="Подпись к таблице_"/>
    <w:link w:val="a1"/>
    <w:uiPriority w:val="99"/>
    <w:locked/>
    <w:rsid w:val="00BA239F"/>
    <w:rPr>
      <w:rFonts w:ascii="Microsoft Sans Serif" w:hAnsi="Microsoft Sans Serif"/>
      <w:i/>
      <w:spacing w:val="10"/>
      <w:sz w:val="16"/>
      <w:shd w:val="clear" w:color="auto" w:fill="FFFFFF"/>
    </w:rPr>
  </w:style>
  <w:style w:type="paragraph" w:customStyle="1" w:styleId="140">
    <w:name w:val="Основной текст (14)"/>
    <w:basedOn w:val="Normal"/>
    <w:link w:val="14"/>
    <w:uiPriority w:val="99"/>
    <w:rsid w:val="00BA239F"/>
    <w:pPr>
      <w:shd w:val="clear" w:color="auto" w:fill="FFFFFF"/>
      <w:spacing w:line="240" w:lineRule="atLeast"/>
      <w:jc w:val="both"/>
    </w:pPr>
    <w:rPr>
      <w:sz w:val="14"/>
      <w:szCs w:val="20"/>
      <w:shd w:val="clear" w:color="auto" w:fill="FFFFFF"/>
      <w:lang w:val="ru-RU"/>
    </w:rPr>
  </w:style>
  <w:style w:type="paragraph" w:customStyle="1" w:styleId="a1">
    <w:name w:val="Подпись к таблице"/>
    <w:basedOn w:val="Normal"/>
    <w:link w:val="a0"/>
    <w:uiPriority w:val="99"/>
    <w:rsid w:val="00BA239F"/>
    <w:pPr>
      <w:shd w:val="clear" w:color="auto" w:fill="FFFFFF"/>
      <w:spacing w:after="60" w:line="240" w:lineRule="atLeast"/>
    </w:pPr>
    <w:rPr>
      <w:rFonts w:ascii="Microsoft Sans Serif" w:hAnsi="Microsoft Sans Serif"/>
      <w:i/>
      <w:spacing w:val="10"/>
      <w:sz w:val="16"/>
      <w:szCs w:val="20"/>
      <w:shd w:val="clear" w:color="auto" w:fill="FFFFFF"/>
      <w:lang w:val="ru-RU"/>
    </w:rPr>
  </w:style>
  <w:style w:type="character" w:customStyle="1" w:styleId="3">
    <w:name w:val="Подпись к таблице (3)_"/>
    <w:link w:val="30"/>
    <w:uiPriority w:val="99"/>
    <w:locked/>
    <w:rsid w:val="00BA239F"/>
    <w:rPr>
      <w:rFonts w:ascii="Microsoft Sans Serif" w:hAnsi="Microsoft Sans Serif"/>
      <w:sz w:val="19"/>
      <w:shd w:val="clear" w:color="auto" w:fill="FFFFFF"/>
    </w:rPr>
  </w:style>
  <w:style w:type="character" w:customStyle="1" w:styleId="3FranklinGothicMedium1">
    <w:name w:val="Подпись к таблице (3) + Franklin Gothic Medium1"/>
    <w:aliases w:val="Полужирный1"/>
    <w:uiPriority w:val="99"/>
    <w:rsid w:val="00BA239F"/>
    <w:rPr>
      <w:rFonts w:ascii="Franklin Gothic Medium" w:hAnsi="Franklin Gothic Medium"/>
      <w:b/>
      <w:sz w:val="19"/>
      <w:shd w:val="clear" w:color="auto" w:fill="FFFFFF"/>
    </w:rPr>
  </w:style>
  <w:style w:type="paragraph" w:customStyle="1" w:styleId="30">
    <w:name w:val="Подпись к таблице (3)"/>
    <w:basedOn w:val="Normal"/>
    <w:link w:val="3"/>
    <w:uiPriority w:val="99"/>
    <w:rsid w:val="00BA239F"/>
    <w:pPr>
      <w:shd w:val="clear" w:color="auto" w:fill="FFFFFF"/>
      <w:spacing w:line="240" w:lineRule="atLeast"/>
    </w:pPr>
    <w:rPr>
      <w:rFonts w:ascii="Microsoft Sans Serif" w:hAnsi="Microsoft Sans Serif"/>
      <w:sz w:val="19"/>
      <w:szCs w:val="20"/>
      <w:shd w:val="clear" w:color="auto" w:fill="FFFFFF"/>
      <w:lang w:val="ru-RU"/>
    </w:rPr>
  </w:style>
  <w:style w:type="paragraph" w:styleId="BodyText">
    <w:name w:val="Body Text"/>
    <w:basedOn w:val="Normal"/>
    <w:link w:val="BodyTextChar"/>
    <w:uiPriority w:val="99"/>
    <w:rsid w:val="003659C8"/>
    <w:pPr>
      <w:widowControl w:val="0"/>
      <w:autoSpaceDE w:val="0"/>
      <w:autoSpaceDN w:val="0"/>
      <w:adjustRightInd w:val="0"/>
      <w:spacing w:after="120"/>
    </w:pPr>
    <w:rPr>
      <w:sz w:val="20"/>
      <w:szCs w:val="20"/>
      <w:lang w:val="ru-RU"/>
    </w:rPr>
  </w:style>
  <w:style w:type="character" w:customStyle="1" w:styleId="BodyTextChar">
    <w:name w:val="Body Text Char"/>
    <w:basedOn w:val="DefaultParagraphFont"/>
    <w:link w:val="BodyText"/>
    <w:uiPriority w:val="99"/>
    <w:locked/>
    <w:rsid w:val="003659C8"/>
    <w:rPr>
      <w:rFonts w:cs="Times New Roman"/>
      <w:lang w:val="ru-RU" w:eastAsia="ru-RU"/>
    </w:rPr>
  </w:style>
  <w:style w:type="character" w:customStyle="1" w:styleId="FontStyle13">
    <w:name w:val="Font Style13"/>
    <w:uiPriority w:val="99"/>
    <w:rsid w:val="003659C8"/>
    <w:rPr>
      <w:rFonts w:ascii="Times New Roman" w:hAnsi="Times New Roman"/>
      <w:sz w:val="24"/>
    </w:rPr>
  </w:style>
  <w:style w:type="character" w:customStyle="1" w:styleId="FontStyle12">
    <w:name w:val="Font Style12"/>
    <w:uiPriority w:val="99"/>
    <w:rsid w:val="003659C8"/>
    <w:rPr>
      <w:rFonts w:ascii="Times New Roman" w:hAnsi="Times New Roman"/>
      <w:b/>
      <w:sz w:val="24"/>
    </w:rPr>
  </w:style>
  <w:style w:type="paragraph" w:styleId="Header">
    <w:name w:val="header"/>
    <w:basedOn w:val="Normal"/>
    <w:link w:val="HeaderChar"/>
    <w:uiPriority w:val="99"/>
    <w:rsid w:val="00D83A00"/>
    <w:pPr>
      <w:tabs>
        <w:tab w:val="center" w:pos="4819"/>
        <w:tab w:val="right" w:pos="9639"/>
      </w:tabs>
    </w:pPr>
  </w:style>
  <w:style w:type="character" w:customStyle="1" w:styleId="HeaderChar">
    <w:name w:val="Header Char"/>
    <w:basedOn w:val="DefaultParagraphFont"/>
    <w:link w:val="Header"/>
    <w:uiPriority w:val="99"/>
    <w:locked/>
    <w:rsid w:val="00D83A00"/>
    <w:rPr>
      <w:rFonts w:cs="Times New Roman"/>
      <w:sz w:val="28"/>
      <w:lang w:eastAsia="ru-RU"/>
    </w:rPr>
  </w:style>
  <w:style w:type="paragraph" w:styleId="Footer">
    <w:name w:val="footer"/>
    <w:basedOn w:val="Normal"/>
    <w:link w:val="FooterChar"/>
    <w:uiPriority w:val="99"/>
    <w:rsid w:val="00D83A00"/>
    <w:pPr>
      <w:tabs>
        <w:tab w:val="center" w:pos="4819"/>
        <w:tab w:val="right" w:pos="9639"/>
      </w:tabs>
    </w:pPr>
  </w:style>
  <w:style w:type="character" w:customStyle="1" w:styleId="FooterChar">
    <w:name w:val="Footer Char"/>
    <w:basedOn w:val="DefaultParagraphFont"/>
    <w:link w:val="Footer"/>
    <w:uiPriority w:val="99"/>
    <w:locked/>
    <w:rsid w:val="00D83A00"/>
    <w:rPr>
      <w:rFonts w:cs="Times New Roman"/>
      <w:sz w:val="28"/>
      <w:lang w:eastAsia="ru-RU"/>
    </w:rPr>
  </w:style>
  <w:style w:type="paragraph" w:styleId="FootnoteText">
    <w:name w:val="footnote text"/>
    <w:basedOn w:val="Normal"/>
    <w:link w:val="FootnoteTextChar"/>
    <w:uiPriority w:val="99"/>
    <w:rsid w:val="00B04CD6"/>
    <w:rPr>
      <w:sz w:val="20"/>
      <w:szCs w:val="20"/>
    </w:rPr>
  </w:style>
  <w:style w:type="character" w:customStyle="1" w:styleId="FootnoteTextChar">
    <w:name w:val="Footnote Text Char"/>
    <w:basedOn w:val="DefaultParagraphFont"/>
    <w:link w:val="FootnoteText"/>
    <w:uiPriority w:val="99"/>
    <w:locked/>
    <w:rsid w:val="00B04CD6"/>
    <w:rPr>
      <w:rFonts w:cs="Times New Roman"/>
      <w:lang w:eastAsia="ru-RU"/>
    </w:rPr>
  </w:style>
  <w:style w:type="character" w:styleId="FootnoteReference">
    <w:name w:val="footnote reference"/>
    <w:basedOn w:val="DefaultParagraphFont"/>
    <w:uiPriority w:val="99"/>
    <w:rsid w:val="00B04CD6"/>
    <w:rPr>
      <w:rFonts w:cs="Times New Roman"/>
      <w:vertAlign w:val="superscript"/>
    </w:rPr>
  </w:style>
  <w:style w:type="character" w:customStyle="1" w:styleId="12">
    <w:name w:val="Основной текст (12)_"/>
    <w:link w:val="120"/>
    <w:uiPriority w:val="99"/>
    <w:locked/>
    <w:rsid w:val="00BC67CF"/>
    <w:rPr>
      <w:rFonts w:ascii="Microsoft Sans Serif" w:hAnsi="Microsoft Sans Serif"/>
      <w:sz w:val="19"/>
      <w:shd w:val="clear" w:color="auto" w:fill="FFFFFF"/>
    </w:rPr>
  </w:style>
  <w:style w:type="paragraph" w:customStyle="1" w:styleId="120">
    <w:name w:val="Основной текст (12)"/>
    <w:basedOn w:val="Normal"/>
    <w:link w:val="12"/>
    <w:uiPriority w:val="99"/>
    <w:rsid w:val="00BC67CF"/>
    <w:pPr>
      <w:shd w:val="clear" w:color="auto" w:fill="FFFFFF"/>
      <w:spacing w:line="226" w:lineRule="exact"/>
      <w:ind w:hanging="500"/>
      <w:jc w:val="both"/>
    </w:pPr>
    <w:rPr>
      <w:rFonts w:ascii="Microsoft Sans Serif" w:hAnsi="Microsoft Sans Serif"/>
      <w:sz w:val="19"/>
      <w:szCs w:val="20"/>
      <w:lang w:val="ru-RU"/>
    </w:rPr>
  </w:style>
  <w:style w:type="character" w:customStyle="1" w:styleId="26">
    <w:name w:val="Основной текст (26)_"/>
    <w:link w:val="260"/>
    <w:uiPriority w:val="99"/>
    <w:locked/>
    <w:rsid w:val="00BC67CF"/>
    <w:rPr>
      <w:rFonts w:ascii="MS Reference Sans Serif" w:hAnsi="MS Reference Sans Serif"/>
      <w:sz w:val="17"/>
      <w:shd w:val="clear" w:color="auto" w:fill="FFFFFF"/>
    </w:rPr>
  </w:style>
  <w:style w:type="paragraph" w:customStyle="1" w:styleId="260">
    <w:name w:val="Основной текст (26)"/>
    <w:basedOn w:val="Normal"/>
    <w:link w:val="26"/>
    <w:uiPriority w:val="99"/>
    <w:rsid w:val="00BC67CF"/>
    <w:pPr>
      <w:shd w:val="clear" w:color="auto" w:fill="FFFFFF"/>
      <w:spacing w:line="226" w:lineRule="exact"/>
    </w:pPr>
    <w:rPr>
      <w:rFonts w:ascii="MS Reference Sans Serif" w:hAnsi="MS Reference Sans Serif"/>
      <w:sz w:val="17"/>
      <w:szCs w:val="20"/>
      <w:lang w:val="ru-RU"/>
    </w:rPr>
  </w:style>
  <w:style w:type="paragraph" w:customStyle="1" w:styleId="Style4">
    <w:name w:val="Style4"/>
    <w:basedOn w:val="Normal"/>
    <w:uiPriority w:val="99"/>
    <w:rsid w:val="00BC67CF"/>
    <w:pPr>
      <w:widowControl w:val="0"/>
      <w:autoSpaceDE w:val="0"/>
      <w:autoSpaceDN w:val="0"/>
      <w:adjustRightInd w:val="0"/>
      <w:spacing w:line="468" w:lineRule="exact"/>
    </w:pPr>
    <w:rPr>
      <w:sz w:val="24"/>
      <w:szCs w:val="24"/>
      <w:lang w:val="ru-RU"/>
    </w:rPr>
  </w:style>
  <w:style w:type="paragraph" w:customStyle="1" w:styleId="FR2">
    <w:name w:val="FR2"/>
    <w:uiPriority w:val="99"/>
    <w:rsid w:val="00BC67CF"/>
    <w:pPr>
      <w:widowControl w:val="0"/>
      <w:autoSpaceDE w:val="0"/>
      <w:autoSpaceDN w:val="0"/>
      <w:adjustRightInd w:val="0"/>
      <w:jc w:val="both"/>
    </w:pPr>
    <w:rPr>
      <w:rFonts w:ascii="Arial" w:hAnsi="Arial" w:cs="Arial"/>
      <w:sz w:val="16"/>
      <w:szCs w:val="16"/>
      <w:lang w:val="uk-UA"/>
    </w:rPr>
  </w:style>
  <w:style w:type="paragraph" w:customStyle="1" w:styleId="Style1">
    <w:name w:val="Style1"/>
    <w:basedOn w:val="Normal"/>
    <w:uiPriority w:val="99"/>
    <w:rsid w:val="00BC67CF"/>
    <w:pPr>
      <w:widowControl w:val="0"/>
      <w:autoSpaceDE w:val="0"/>
      <w:autoSpaceDN w:val="0"/>
      <w:adjustRightInd w:val="0"/>
      <w:spacing w:line="250" w:lineRule="exact"/>
      <w:jc w:val="center"/>
    </w:pPr>
    <w:rPr>
      <w:sz w:val="24"/>
      <w:szCs w:val="24"/>
      <w:lang w:val="ru-RU"/>
    </w:rPr>
  </w:style>
  <w:style w:type="paragraph" w:customStyle="1" w:styleId="Style2">
    <w:name w:val="Style2"/>
    <w:basedOn w:val="Normal"/>
    <w:uiPriority w:val="99"/>
    <w:rsid w:val="00BC67CF"/>
    <w:pPr>
      <w:widowControl w:val="0"/>
      <w:autoSpaceDE w:val="0"/>
      <w:autoSpaceDN w:val="0"/>
      <w:adjustRightInd w:val="0"/>
      <w:spacing w:line="322" w:lineRule="exact"/>
      <w:ind w:hanging="902"/>
    </w:pPr>
    <w:rPr>
      <w:sz w:val="24"/>
      <w:szCs w:val="24"/>
      <w:lang w:val="ru-RU"/>
    </w:rPr>
  </w:style>
  <w:style w:type="paragraph" w:customStyle="1" w:styleId="Style3">
    <w:name w:val="Style3"/>
    <w:basedOn w:val="Normal"/>
    <w:uiPriority w:val="99"/>
    <w:rsid w:val="00BC67CF"/>
    <w:pPr>
      <w:widowControl w:val="0"/>
      <w:autoSpaceDE w:val="0"/>
      <w:autoSpaceDN w:val="0"/>
      <w:adjustRightInd w:val="0"/>
      <w:jc w:val="both"/>
    </w:pPr>
    <w:rPr>
      <w:sz w:val="24"/>
      <w:szCs w:val="24"/>
      <w:lang w:val="ru-RU"/>
    </w:rPr>
  </w:style>
  <w:style w:type="paragraph" w:customStyle="1" w:styleId="Style5">
    <w:name w:val="Style5"/>
    <w:basedOn w:val="Normal"/>
    <w:uiPriority w:val="99"/>
    <w:rsid w:val="00BC67CF"/>
    <w:pPr>
      <w:widowControl w:val="0"/>
      <w:autoSpaceDE w:val="0"/>
      <w:autoSpaceDN w:val="0"/>
      <w:adjustRightInd w:val="0"/>
      <w:spacing w:line="312" w:lineRule="exact"/>
    </w:pPr>
    <w:rPr>
      <w:sz w:val="24"/>
      <w:szCs w:val="24"/>
      <w:lang w:val="ru-RU"/>
    </w:rPr>
  </w:style>
  <w:style w:type="paragraph" w:customStyle="1" w:styleId="Style6">
    <w:name w:val="Style6"/>
    <w:basedOn w:val="Normal"/>
    <w:uiPriority w:val="99"/>
    <w:rsid w:val="00BC67CF"/>
    <w:pPr>
      <w:widowControl w:val="0"/>
      <w:autoSpaceDE w:val="0"/>
      <w:autoSpaceDN w:val="0"/>
      <w:adjustRightInd w:val="0"/>
      <w:spacing w:line="469" w:lineRule="exact"/>
      <w:ind w:firstLine="821"/>
      <w:jc w:val="both"/>
    </w:pPr>
    <w:rPr>
      <w:sz w:val="24"/>
      <w:szCs w:val="24"/>
      <w:lang w:val="ru-RU"/>
    </w:rPr>
  </w:style>
  <w:style w:type="character" w:customStyle="1" w:styleId="FontStyle11">
    <w:name w:val="Font Style11"/>
    <w:uiPriority w:val="99"/>
    <w:rsid w:val="00BC67CF"/>
    <w:rPr>
      <w:rFonts w:ascii="Times New Roman" w:hAnsi="Times New Roman"/>
      <w:b/>
      <w:sz w:val="20"/>
    </w:rPr>
  </w:style>
  <w:style w:type="paragraph" w:styleId="BodyTextIndent3">
    <w:name w:val="Body Text Indent 3"/>
    <w:basedOn w:val="Normal"/>
    <w:link w:val="BodyTextIndent3Char"/>
    <w:uiPriority w:val="99"/>
    <w:rsid w:val="008B4340"/>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8B4340"/>
    <w:rPr>
      <w:rFonts w:cs="Times New Roman"/>
      <w:sz w:val="16"/>
      <w:lang w:eastAsia="ru-RU"/>
    </w:rPr>
  </w:style>
  <w:style w:type="character" w:styleId="PageNumber">
    <w:name w:val="page number"/>
    <w:basedOn w:val="DefaultParagraphFont"/>
    <w:uiPriority w:val="99"/>
    <w:rsid w:val="008B4340"/>
    <w:rPr>
      <w:rFonts w:cs="Times New Roman"/>
    </w:rPr>
  </w:style>
  <w:style w:type="paragraph" w:styleId="ListParagraph">
    <w:name w:val="List Paragraph"/>
    <w:basedOn w:val="Normal"/>
    <w:uiPriority w:val="99"/>
    <w:qFormat/>
    <w:rsid w:val="008B4340"/>
    <w:pPr>
      <w:widowControl w:val="0"/>
      <w:autoSpaceDE w:val="0"/>
      <w:autoSpaceDN w:val="0"/>
      <w:adjustRightInd w:val="0"/>
      <w:ind w:left="720"/>
      <w:contextualSpacing/>
    </w:pPr>
    <w:rPr>
      <w:sz w:val="20"/>
      <w:szCs w:val="20"/>
      <w:lang w:val="ru-RU"/>
    </w:rPr>
  </w:style>
  <w:style w:type="paragraph" w:styleId="BodyTextIndent2">
    <w:name w:val="Body Text Indent 2"/>
    <w:basedOn w:val="Normal"/>
    <w:link w:val="BodyTextIndent2Char"/>
    <w:uiPriority w:val="99"/>
    <w:rsid w:val="008B4340"/>
    <w:pPr>
      <w:overflowPunct w:val="0"/>
      <w:autoSpaceDE w:val="0"/>
      <w:autoSpaceDN w:val="0"/>
      <w:adjustRightInd w:val="0"/>
      <w:ind w:firstLine="993"/>
      <w:jc w:val="both"/>
      <w:textAlignment w:val="baseline"/>
    </w:pPr>
  </w:style>
  <w:style w:type="character" w:customStyle="1" w:styleId="BodyTextIndent2Char">
    <w:name w:val="Body Text Indent 2 Char"/>
    <w:basedOn w:val="DefaultParagraphFont"/>
    <w:link w:val="BodyTextIndent2"/>
    <w:uiPriority w:val="99"/>
    <w:locked/>
    <w:rsid w:val="008B4340"/>
    <w:rPr>
      <w:rFonts w:cs="Times New Roman"/>
      <w:sz w:val="28"/>
    </w:rPr>
  </w:style>
  <w:style w:type="paragraph" w:customStyle="1" w:styleId="1">
    <w:name w:val="Обычный1"/>
    <w:uiPriority w:val="99"/>
    <w:rsid w:val="008B4340"/>
    <w:pPr>
      <w:widowControl w:val="0"/>
    </w:pPr>
    <w:rPr>
      <w:sz w:val="20"/>
      <w:szCs w:val="20"/>
    </w:rPr>
  </w:style>
  <w:style w:type="paragraph" w:styleId="BodyText3">
    <w:name w:val="Body Text 3"/>
    <w:basedOn w:val="Normal"/>
    <w:link w:val="BodyText3Char"/>
    <w:uiPriority w:val="99"/>
    <w:rsid w:val="008B4340"/>
    <w:pPr>
      <w:spacing w:after="120"/>
    </w:pPr>
    <w:rPr>
      <w:sz w:val="16"/>
      <w:szCs w:val="16"/>
    </w:rPr>
  </w:style>
  <w:style w:type="character" w:customStyle="1" w:styleId="BodyText3Char">
    <w:name w:val="Body Text 3 Char"/>
    <w:basedOn w:val="DefaultParagraphFont"/>
    <w:link w:val="BodyText3"/>
    <w:uiPriority w:val="99"/>
    <w:locked/>
    <w:rsid w:val="008B4340"/>
    <w:rPr>
      <w:rFonts w:cs="Times New Roman"/>
      <w:sz w:val="16"/>
      <w:lang w:eastAsia="ru-RU"/>
    </w:rPr>
  </w:style>
  <w:style w:type="table" w:styleId="TableGrid">
    <w:name w:val="Table Grid"/>
    <w:basedOn w:val="TableNormal"/>
    <w:uiPriority w:val="99"/>
    <w:rsid w:val="008B4340"/>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Основной текст 21"/>
    <w:basedOn w:val="Normal"/>
    <w:uiPriority w:val="99"/>
    <w:rsid w:val="008B4340"/>
    <w:pPr>
      <w:jc w:val="center"/>
    </w:pPr>
    <w:rPr>
      <w:sz w:val="32"/>
      <w:szCs w:val="20"/>
    </w:rPr>
  </w:style>
  <w:style w:type="paragraph" w:styleId="BodyText2">
    <w:name w:val="Body Text 2"/>
    <w:basedOn w:val="Normal"/>
    <w:link w:val="BodyText2Char"/>
    <w:uiPriority w:val="99"/>
    <w:rsid w:val="008B4340"/>
    <w:pPr>
      <w:overflowPunct w:val="0"/>
      <w:autoSpaceDE w:val="0"/>
      <w:autoSpaceDN w:val="0"/>
      <w:adjustRightInd w:val="0"/>
      <w:jc w:val="both"/>
      <w:textAlignment w:val="baseline"/>
    </w:pPr>
    <w:rPr>
      <w:b/>
      <w:bCs/>
      <w:szCs w:val="20"/>
    </w:rPr>
  </w:style>
  <w:style w:type="character" w:customStyle="1" w:styleId="BodyText2Char">
    <w:name w:val="Body Text 2 Char"/>
    <w:basedOn w:val="DefaultParagraphFont"/>
    <w:link w:val="BodyText2"/>
    <w:uiPriority w:val="99"/>
    <w:locked/>
    <w:rsid w:val="008B4340"/>
    <w:rPr>
      <w:rFonts w:cs="Times New Roman"/>
      <w:b/>
      <w:sz w:val="28"/>
    </w:rPr>
  </w:style>
  <w:style w:type="paragraph" w:styleId="BalloonText">
    <w:name w:val="Balloon Text"/>
    <w:basedOn w:val="Normal"/>
    <w:link w:val="BalloonTextChar"/>
    <w:uiPriority w:val="99"/>
    <w:rsid w:val="008B4340"/>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basedOn w:val="DefaultParagraphFont"/>
    <w:link w:val="BalloonText"/>
    <w:uiPriority w:val="99"/>
    <w:locked/>
    <w:rsid w:val="008B4340"/>
    <w:rPr>
      <w:rFonts w:ascii="Tahoma" w:hAnsi="Tahoma" w:cs="Times New Roman"/>
      <w:sz w:val="16"/>
    </w:rPr>
  </w:style>
  <w:style w:type="paragraph" w:styleId="PlainText">
    <w:name w:val="Plain Text"/>
    <w:basedOn w:val="Normal"/>
    <w:link w:val="PlainTextChar"/>
    <w:uiPriority w:val="99"/>
    <w:rsid w:val="008B4340"/>
    <w:rPr>
      <w:rFonts w:ascii="Courier New" w:hAnsi="Courier New"/>
      <w:sz w:val="20"/>
      <w:szCs w:val="20"/>
      <w:lang w:val="ru-RU"/>
    </w:rPr>
  </w:style>
  <w:style w:type="character" w:customStyle="1" w:styleId="PlainTextChar">
    <w:name w:val="Plain Text Char"/>
    <w:basedOn w:val="DefaultParagraphFont"/>
    <w:link w:val="PlainText"/>
    <w:uiPriority w:val="99"/>
    <w:locked/>
    <w:rsid w:val="008B4340"/>
    <w:rPr>
      <w:rFonts w:ascii="Courier New" w:hAnsi="Courier New" w:cs="Times New Roman"/>
      <w:lang w:val="ru-RU" w:eastAsia="ru-RU"/>
    </w:rPr>
  </w:style>
  <w:style w:type="paragraph" w:customStyle="1" w:styleId="10">
    <w:name w:val="Знак1"/>
    <w:basedOn w:val="Normal"/>
    <w:uiPriority w:val="99"/>
    <w:rsid w:val="008B4340"/>
    <w:rPr>
      <w:rFonts w:ascii="Verdana" w:hAnsi="Verdana" w:cs="Verdana"/>
      <w:sz w:val="20"/>
      <w:szCs w:val="20"/>
      <w:lang w:val="en-US" w:eastAsia="en-US"/>
    </w:rPr>
  </w:style>
  <w:style w:type="paragraph" w:customStyle="1" w:styleId="msonormalbullet1gif">
    <w:name w:val="msonormalbullet1.gif"/>
    <w:basedOn w:val="Normal"/>
    <w:uiPriority w:val="99"/>
    <w:rsid w:val="008B4340"/>
    <w:pPr>
      <w:spacing w:before="100" w:beforeAutospacing="1" w:after="100" w:afterAutospacing="1"/>
      <w:jc w:val="center"/>
    </w:pPr>
    <w:rPr>
      <w:sz w:val="24"/>
      <w:szCs w:val="24"/>
      <w:lang w:val="ru-RU"/>
    </w:rPr>
  </w:style>
  <w:style w:type="paragraph" w:customStyle="1" w:styleId="msonormalbullet2gif">
    <w:name w:val="msonormalbullet2.gif"/>
    <w:basedOn w:val="Normal"/>
    <w:uiPriority w:val="99"/>
    <w:rsid w:val="008B4340"/>
    <w:pPr>
      <w:spacing w:before="100" w:beforeAutospacing="1" w:after="100" w:afterAutospacing="1"/>
      <w:jc w:val="center"/>
    </w:pPr>
    <w:rPr>
      <w:sz w:val="24"/>
      <w:szCs w:val="24"/>
      <w:lang w:val="ru-RU"/>
    </w:rPr>
  </w:style>
  <w:style w:type="paragraph" w:styleId="Subtitle">
    <w:name w:val="Subtitle"/>
    <w:basedOn w:val="Normal"/>
    <w:link w:val="SubtitleChar"/>
    <w:uiPriority w:val="99"/>
    <w:qFormat/>
    <w:rsid w:val="008B4340"/>
    <w:pPr>
      <w:autoSpaceDE w:val="0"/>
      <w:autoSpaceDN w:val="0"/>
      <w:spacing w:line="240" w:lineRule="atLeast"/>
      <w:jc w:val="center"/>
    </w:pPr>
    <w:rPr>
      <w:b/>
      <w:bCs/>
      <w:lang w:val="ru-RU"/>
    </w:rPr>
  </w:style>
  <w:style w:type="character" w:customStyle="1" w:styleId="SubtitleChar">
    <w:name w:val="Subtitle Char"/>
    <w:basedOn w:val="DefaultParagraphFont"/>
    <w:link w:val="Subtitle"/>
    <w:uiPriority w:val="99"/>
    <w:locked/>
    <w:rsid w:val="008B4340"/>
    <w:rPr>
      <w:rFonts w:cs="Times New Roman"/>
      <w:b/>
      <w:sz w:val="28"/>
      <w:lang w:val="ru-RU" w:eastAsia="ru-RU"/>
    </w:rPr>
  </w:style>
  <w:style w:type="paragraph" w:styleId="Caption">
    <w:name w:val="caption"/>
    <w:basedOn w:val="Normal"/>
    <w:uiPriority w:val="99"/>
    <w:qFormat/>
    <w:rsid w:val="008B4340"/>
    <w:pPr>
      <w:jc w:val="center"/>
    </w:pPr>
    <w:rPr>
      <w:szCs w:val="20"/>
    </w:rPr>
  </w:style>
  <w:style w:type="character" w:styleId="Strong">
    <w:name w:val="Strong"/>
    <w:basedOn w:val="DefaultParagraphFont"/>
    <w:uiPriority w:val="99"/>
    <w:qFormat/>
    <w:rsid w:val="008B4340"/>
    <w:rPr>
      <w:rFonts w:cs="Times New Roman"/>
      <w:b/>
    </w:rPr>
  </w:style>
  <w:style w:type="character" w:styleId="Emphasis">
    <w:name w:val="Emphasis"/>
    <w:basedOn w:val="DefaultParagraphFont"/>
    <w:uiPriority w:val="99"/>
    <w:qFormat/>
    <w:rsid w:val="008B4340"/>
    <w:rPr>
      <w:rFonts w:cs="Times New Roman"/>
      <w:i/>
    </w:rPr>
  </w:style>
  <w:style w:type="paragraph" w:customStyle="1" w:styleId="11">
    <w:name w:val="Знак Знак Знак Знак Знак Знак1 Знак Знак Знак Знак"/>
    <w:basedOn w:val="Normal"/>
    <w:uiPriority w:val="99"/>
    <w:rsid w:val="008B4340"/>
    <w:rPr>
      <w:rFonts w:ascii="Verdana" w:hAnsi="Verdana" w:cs="Verdana"/>
      <w:sz w:val="20"/>
      <w:szCs w:val="20"/>
      <w:lang w:val="en-US" w:eastAsia="en-US"/>
    </w:rPr>
  </w:style>
  <w:style w:type="paragraph" w:styleId="Title">
    <w:name w:val="Title"/>
    <w:basedOn w:val="Normal"/>
    <w:link w:val="TitleChar"/>
    <w:uiPriority w:val="99"/>
    <w:qFormat/>
    <w:rsid w:val="008B4340"/>
    <w:pPr>
      <w:autoSpaceDE w:val="0"/>
      <w:autoSpaceDN w:val="0"/>
      <w:jc w:val="center"/>
    </w:pPr>
    <w:rPr>
      <w:b/>
      <w:sz w:val="20"/>
      <w:szCs w:val="20"/>
    </w:rPr>
  </w:style>
  <w:style w:type="character" w:customStyle="1" w:styleId="TitleChar">
    <w:name w:val="Title Char"/>
    <w:basedOn w:val="DefaultParagraphFont"/>
    <w:link w:val="Title"/>
    <w:uiPriority w:val="99"/>
    <w:locked/>
    <w:rsid w:val="008B4340"/>
    <w:rPr>
      <w:rFonts w:cs="Times New Roman"/>
      <w:b/>
      <w:lang w:eastAsia="ru-RU"/>
    </w:rPr>
  </w:style>
  <w:style w:type="paragraph" w:customStyle="1" w:styleId="13">
    <w:name w:val="заголовок 1"/>
    <w:basedOn w:val="Normal"/>
    <w:next w:val="Normal"/>
    <w:uiPriority w:val="99"/>
    <w:rsid w:val="008B4340"/>
    <w:pPr>
      <w:keepNext/>
      <w:autoSpaceDE w:val="0"/>
      <w:autoSpaceDN w:val="0"/>
      <w:jc w:val="center"/>
    </w:pPr>
    <w:rPr>
      <w:sz w:val="20"/>
      <w:szCs w:val="20"/>
    </w:rPr>
  </w:style>
  <w:style w:type="paragraph" w:customStyle="1" w:styleId="Preformatted">
    <w:name w:val="Preformatted"/>
    <w:basedOn w:val="Normal"/>
    <w:uiPriority w:val="99"/>
    <w:rsid w:val="008B434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cs="Courier New"/>
      <w:sz w:val="20"/>
      <w:szCs w:val="20"/>
      <w:lang w:val="ru-RU"/>
    </w:rPr>
  </w:style>
  <w:style w:type="character" w:customStyle="1" w:styleId="41">
    <w:name w:val="Основной текст + Полужирный4"/>
    <w:uiPriority w:val="99"/>
    <w:rsid w:val="00165A76"/>
    <w:rPr>
      <w:b/>
      <w:sz w:val="27"/>
      <w:shd w:val="clear" w:color="auto" w:fill="FFFFFF"/>
    </w:rPr>
  </w:style>
  <w:style w:type="character" w:customStyle="1" w:styleId="31">
    <w:name w:val="Основной текст + Полужирный3"/>
    <w:uiPriority w:val="99"/>
    <w:rsid w:val="00165A76"/>
    <w:rPr>
      <w:b/>
      <w:sz w:val="27"/>
      <w:shd w:val="clear" w:color="auto" w:fill="FFFFFF"/>
    </w:rPr>
  </w:style>
  <w:style w:type="character" w:customStyle="1" w:styleId="2">
    <w:name w:val="Основной текст + Полужирный2"/>
    <w:uiPriority w:val="99"/>
    <w:rsid w:val="00165A76"/>
    <w:rPr>
      <w:b/>
      <w:sz w:val="27"/>
      <w:shd w:val="clear" w:color="auto" w:fill="FFFFFF"/>
    </w:rPr>
  </w:style>
  <w:style w:type="character" w:customStyle="1" w:styleId="15">
    <w:name w:val="Основной текст + Полужирный1"/>
    <w:uiPriority w:val="99"/>
    <w:rsid w:val="00165A76"/>
    <w:rPr>
      <w:b/>
      <w:sz w:val="27"/>
      <w:shd w:val="clear" w:color="auto" w:fill="FFFFFF"/>
    </w:rPr>
  </w:style>
  <w:style w:type="character" w:customStyle="1" w:styleId="12FranklinGothicMedium">
    <w:name w:val="Основной текст (12) + Franklin Gothic Medium"/>
    <w:aliases w:val="Полужирный3"/>
    <w:uiPriority w:val="99"/>
    <w:rsid w:val="000D5B1E"/>
    <w:rPr>
      <w:rFonts w:ascii="Franklin Gothic Medium" w:hAnsi="Franklin Gothic Medium"/>
      <w:b/>
      <w:spacing w:val="0"/>
      <w:sz w:val="19"/>
      <w:shd w:val="clear" w:color="auto" w:fill="FFFFFF"/>
    </w:rPr>
  </w:style>
  <w:style w:type="character" w:customStyle="1" w:styleId="150">
    <w:name w:val="Основной текст (15)_"/>
    <w:link w:val="151"/>
    <w:uiPriority w:val="99"/>
    <w:locked/>
    <w:rsid w:val="000D5B1E"/>
    <w:rPr>
      <w:rFonts w:ascii="Microsoft Sans Serif" w:hAnsi="Microsoft Sans Serif"/>
      <w:b/>
      <w:i/>
      <w:spacing w:val="10"/>
      <w:sz w:val="17"/>
      <w:shd w:val="clear" w:color="auto" w:fill="FFFFFF"/>
    </w:rPr>
  </w:style>
  <w:style w:type="paragraph" w:customStyle="1" w:styleId="151">
    <w:name w:val="Основной текст (15)"/>
    <w:basedOn w:val="Normal"/>
    <w:link w:val="150"/>
    <w:uiPriority w:val="99"/>
    <w:rsid w:val="000D5B1E"/>
    <w:pPr>
      <w:shd w:val="clear" w:color="auto" w:fill="FFFFFF"/>
      <w:spacing w:after="60" w:line="230" w:lineRule="exact"/>
      <w:ind w:firstLine="340"/>
      <w:jc w:val="both"/>
    </w:pPr>
    <w:rPr>
      <w:rFonts w:ascii="Microsoft Sans Serif" w:hAnsi="Microsoft Sans Serif"/>
      <w:b/>
      <w:i/>
      <w:spacing w:val="10"/>
      <w:sz w:val="17"/>
      <w:szCs w:val="20"/>
      <w:lang w:val="ru-RU"/>
    </w:rPr>
  </w:style>
  <w:style w:type="character" w:customStyle="1" w:styleId="6">
    <w:name w:val="Основной текст (6) + Не полужирный"/>
    <w:uiPriority w:val="99"/>
    <w:rsid w:val="000D5B1E"/>
    <w:rPr>
      <w:rFonts w:ascii="Batang" w:eastAsia="Batang" w:hAnsi="Batang"/>
      <w:b/>
      <w:sz w:val="14"/>
      <w:shd w:val="clear" w:color="auto" w:fill="FFFFFF"/>
    </w:rPr>
  </w:style>
  <w:style w:type="paragraph" w:customStyle="1" w:styleId="61">
    <w:name w:val="Основной текст (6)1"/>
    <w:basedOn w:val="Normal"/>
    <w:uiPriority w:val="99"/>
    <w:rsid w:val="000D5B1E"/>
    <w:pPr>
      <w:shd w:val="clear" w:color="auto" w:fill="FFFFFF"/>
      <w:spacing w:line="240" w:lineRule="atLeast"/>
      <w:jc w:val="both"/>
    </w:pPr>
    <w:rPr>
      <w:b/>
      <w:bCs/>
      <w:sz w:val="14"/>
      <w:szCs w:val="14"/>
      <w:lang w:eastAsia="en-US"/>
    </w:rPr>
  </w:style>
  <w:style w:type="paragraph" w:customStyle="1" w:styleId="rvps2">
    <w:name w:val="rvps2"/>
    <w:basedOn w:val="Normal"/>
    <w:uiPriority w:val="99"/>
    <w:rsid w:val="000D5B1E"/>
    <w:pPr>
      <w:spacing w:before="100" w:beforeAutospacing="1" w:after="100" w:afterAutospacing="1"/>
    </w:pPr>
    <w:rPr>
      <w:sz w:val="24"/>
      <w:szCs w:val="24"/>
      <w:lang w:val="ru-RU"/>
    </w:rPr>
  </w:style>
  <w:style w:type="paragraph" w:customStyle="1" w:styleId="Standard">
    <w:name w:val="Standard"/>
    <w:uiPriority w:val="99"/>
    <w:rsid w:val="008D4FDE"/>
    <w:pPr>
      <w:suppressAutoHyphens/>
      <w:autoSpaceDN w:val="0"/>
      <w:textAlignment w:val="baseline"/>
    </w:pPr>
    <w:rPr>
      <w:kern w:val="3"/>
      <w:sz w:val="24"/>
      <w:szCs w:val="24"/>
      <w:lang w:val="uk-UA" w:eastAsia="zh-CN"/>
    </w:rPr>
  </w:style>
  <w:style w:type="paragraph" w:customStyle="1" w:styleId="110">
    <w:name w:val="Обычный11"/>
    <w:uiPriority w:val="99"/>
    <w:rsid w:val="008D4FDE"/>
    <w:pPr>
      <w:widowControl w:val="0"/>
    </w:pPr>
    <w:rPr>
      <w:sz w:val="20"/>
      <w:szCs w:val="20"/>
    </w:rPr>
  </w:style>
  <w:style w:type="paragraph" w:customStyle="1" w:styleId="211">
    <w:name w:val="Основной текст 211"/>
    <w:basedOn w:val="Normal"/>
    <w:uiPriority w:val="99"/>
    <w:rsid w:val="008D4FDE"/>
    <w:pPr>
      <w:jc w:val="center"/>
    </w:pPr>
    <w:rPr>
      <w:sz w:val="32"/>
      <w:szCs w:val="20"/>
    </w:rPr>
  </w:style>
  <w:style w:type="paragraph" w:customStyle="1" w:styleId="111">
    <w:name w:val="Знак11"/>
    <w:basedOn w:val="Normal"/>
    <w:uiPriority w:val="99"/>
    <w:rsid w:val="008D4FDE"/>
    <w:rPr>
      <w:rFonts w:ascii="Verdana" w:hAnsi="Verdana" w:cs="Verdana"/>
      <w:sz w:val="20"/>
      <w:szCs w:val="20"/>
      <w:lang w:val="en-US" w:eastAsia="en-US"/>
    </w:rPr>
  </w:style>
  <w:style w:type="paragraph" w:customStyle="1" w:styleId="112">
    <w:name w:val="Знак Знак Знак Знак Знак Знак1 Знак Знак Знак Знак1"/>
    <w:basedOn w:val="Normal"/>
    <w:uiPriority w:val="99"/>
    <w:rsid w:val="008D4FDE"/>
    <w:rPr>
      <w:rFonts w:ascii="Verdana" w:hAnsi="Verdana" w:cs="Verdana"/>
      <w:sz w:val="20"/>
      <w:szCs w:val="20"/>
      <w:lang w:val="en-US" w:eastAsia="en-US"/>
    </w:rPr>
  </w:style>
  <w:style w:type="character" w:customStyle="1" w:styleId="Internetlink">
    <w:name w:val="Internet link"/>
    <w:uiPriority w:val="99"/>
    <w:rsid w:val="008D4FDE"/>
    <w:rPr>
      <w:color w:val="0000FF"/>
      <w:u w:val="single"/>
    </w:rPr>
  </w:style>
  <w:style w:type="character" w:customStyle="1" w:styleId="rvts9">
    <w:name w:val="rvts9"/>
    <w:uiPriority w:val="99"/>
    <w:rsid w:val="008D4FDE"/>
  </w:style>
  <w:style w:type="paragraph" w:customStyle="1" w:styleId="Iauiue">
    <w:name w:val="Iau?iue"/>
    <w:uiPriority w:val="99"/>
    <w:rsid w:val="008D4FDE"/>
    <w:rPr>
      <w:sz w:val="28"/>
      <w:szCs w:val="20"/>
      <w:lang w:val="uk-UA"/>
    </w:rPr>
  </w:style>
  <w:style w:type="paragraph" w:styleId="HTMLPreformatted">
    <w:name w:val="HTML Preformatted"/>
    <w:basedOn w:val="Normal"/>
    <w:link w:val="HTMLPreformattedChar"/>
    <w:uiPriority w:val="99"/>
    <w:rsid w:val="00112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lang w:val="ru-RU"/>
    </w:rPr>
  </w:style>
  <w:style w:type="character" w:customStyle="1" w:styleId="HTMLPreformattedChar">
    <w:name w:val="HTML Preformatted Char"/>
    <w:basedOn w:val="DefaultParagraphFont"/>
    <w:link w:val="HTMLPreformatted"/>
    <w:uiPriority w:val="99"/>
    <w:locked/>
    <w:rsid w:val="00112066"/>
    <w:rPr>
      <w:rFonts w:ascii="Courier New" w:hAnsi="Courier New" w:cs="Courier New"/>
      <w:color w:val="000000"/>
      <w:sz w:val="18"/>
      <w:szCs w:val="18"/>
      <w:lang w:val="ru-RU" w:eastAsia="ru-RU"/>
    </w:rPr>
  </w:style>
  <w:style w:type="paragraph" w:customStyle="1" w:styleId="16">
    <w:name w:val="Текст1"/>
    <w:basedOn w:val="Normal"/>
    <w:uiPriority w:val="99"/>
    <w:rsid w:val="00112066"/>
    <w:pPr>
      <w:overflowPunct w:val="0"/>
      <w:autoSpaceDE w:val="0"/>
      <w:autoSpaceDN w:val="0"/>
      <w:adjustRightInd w:val="0"/>
      <w:textAlignment w:val="baseline"/>
    </w:pPr>
    <w:rPr>
      <w:rFonts w:ascii="Courier New" w:hAnsi="Courier New"/>
      <w:sz w:val="20"/>
      <w:szCs w:val="20"/>
      <w:lang w:eastAsia="uk-UA"/>
    </w:rPr>
  </w:style>
  <w:style w:type="character" w:customStyle="1" w:styleId="rvts0">
    <w:name w:val="rvts0"/>
    <w:uiPriority w:val="99"/>
    <w:rsid w:val="00112066"/>
  </w:style>
  <w:style w:type="character" w:customStyle="1" w:styleId="a2">
    <w:name w:val="Основной текст + Полужирный"/>
    <w:uiPriority w:val="99"/>
    <w:rsid w:val="008967CA"/>
    <w:rPr>
      <w:b/>
      <w:sz w:val="25"/>
    </w:rPr>
  </w:style>
  <w:style w:type="character" w:customStyle="1" w:styleId="rvts23">
    <w:name w:val="rvts23"/>
    <w:basedOn w:val="DefaultParagraphFont"/>
    <w:uiPriority w:val="99"/>
    <w:rsid w:val="008967CA"/>
    <w:rPr>
      <w:rFonts w:cs="Times New Roman"/>
    </w:rPr>
  </w:style>
  <w:style w:type="paragraph" w:customStyle="1" w:styleId="160">
    <w:name w:val="Основной текст16"/>
    <w:basedOn w:val="Normal"/>
    <w:uiPriority w:val="99"/>
    <w:rsid w:val="008967CA"/>
    <w:pPr>
      <w:shd w:val="clear" w:color="auto" w:fill="FFFFFF"/>
      <w:spacing w:line="322" w:lineRule="exact"/>
      <w:ind w:hanging="580"/>
      <w:jc w:val="both"/>
    </w:pPr>
    <w:rPr>
      <w:sz w:val="26"/>
      <w:szCs w:val="26"/>
      <w:lang w:eastAsia="uk-UA"/>
    </w:rPr>
  </w:style>
  <w:style w:type="paragraph" w:customStyle="1" w:styleId="ch34">
    <w:name w:val="ch34"/>
    <w:basedOn w:val="Normal"/>
    <w:uiPriority w:val="99"/>
    <w:rsid w:val="00B03B20"/>
    <w:pPr>
      <w:autoSpaceDE w:val="0"/>
      <w:autoSpaceDN w:val="0"/>
      <w:spacing w:line="256" w:lineRule="auto"/>
      <w:ind w:firstLine="283"/>
      <w:jc w:val="both"/>
    </w:pPr>
    <w:rPr>
      <w:rFonts w:ascii="PragmaticaC" w:hAnsi="PragmaticaC"/>
      <w:color w:val="000000"/>
      <w:sz w:val="18"/>
      <w:szCs w:val="18"/>
      <w:lang w:val="ru-RU"/>
    </w:rPr>
  </w:style>
  <w:style w:type="paragraph" w:customStyle="1" w:styleId="Ch6">
    <w:name w:val="Основной текст (Ch_6 Міністерства)"/>
    <w:basedOn w:val="Normal"/>
    <w:uiPriority w:val="99"/>
    <w:rsid w:val="00B03B20"/>
    <w:pPr>
      <w:widowControl w:val="0"/>
      <w:tabs>
        <w:tab w:val="right" w:pos="6350"/>
        <w:tab w:val="right" w:pos="9383"/>
      </w:tabs>
      <w:autoSpaceDE w:val="0"/>
      <w:autoSpaceDN w:val="0"/>
      <w:adjustRightInd w:val="0"/>
      <w:spacing w:line="257" w:lineRule="auto"/>
      <w:ind w:firstLine="283"/>
      <w:jc w:val="both"/>
      <w:textAlignment w:val="center"/>
    </w:pPr>
    <w:rPr>
      <w:rFonts w:ascii="Pragmatica Book" w:hAnsi="Pragmatica Book" w:cs="Pragmatica Book"/>
      <w:color w:val="000000"/>
      <w:w w:val="90"/>
      <w:sz w:val="18"/>
      <w:szCs w:val="18"/>
    </w:rPr>
  </w:style>
</w:styles>
</file>

<file path=word/webSettings.xml><?xml version="1.0" encoding="utf-8"?>
<w:webSettings xmlns:r="http://schemas.openxmlformats.org/officeDocument/2006/relationships" xmlns:w="http://schemas.openxmlformats.org/wordprocessingml/2006/main">
  <w:divs>
    <w:div w:id="1125468134">
      <w:marLeft w:val="0"/>
      <w:marRight w:val="0"/>
      <w:marTop w:val="0"/>
      <w:marBottom w:val="0"/>
      <w:divBdr>
        <w:top w:val="none" w:sz="0" w:space="0" w:color="auto"/>
        <w:left w:val="none" w:sz="0" w:space="0" w:color="auto"/>
        <w:bottom w:val="none" w:sz="0" w:space="0" w:color="auto"/>
        <w:right w:val="none" w:sz="0" w:space="0" w:color="auto"/>
      </w:divBdr>
    </w:div>
    <w:div w:id="1125468135">
      <w:marLeft w:val="0"/>
      <w:marRight w:val="0"/>
      <w:marTop w:val="0"/>
      <w:marBottom w:val="0"/>
      <w:divBdr>
        <w:top w:val="none" w:sz="0" w:space="0" w:color="auto"/>
        <w:left w:val="none" w:sz="0" w:space="0" w:color="auto"/>
        <w:bottom w:val="none" w:sz="0" w:space="0" w:color="auto"/>
        <w:right w:val="none" w:sz="0" w:space="0" w:color="auto"/>
      </w:divBdr>
    </w:div>
    <w:div w:id="1125468136">
      <w:marLeft w:val="0"/>
      <w:marRight w:val="0"/>
      <w:marTop w:val="0"/>
      <w:marBottom w:val="0"/>
      <w:divBdr>
        <w:top w:val="none" w:sz="0" w:space="0" w:color="auto"/>
        <w:left w:val="none" w:sz="0" w:space="0" w:color="auto"/>
        <w:bottom w:val="none" w:sz="0" w:space="0" w:color="auto"/>
        <w:right w:val="none" w:sz="0" w:space="0" w:color="auto"/>
      </w:divBdr>
    </w:div>
    <w:div w:id="1125468138">
      <w:marLeft w:val="0"/>
      <w:marRight w:val="0"/>
      <w:marTop w:val="0"/>
      <w:marBottom w:val="0"/>
      <w:divBdr>
        <w:top w:val="none" w:sz="0" w:space="0" w:color="auto"/>
        <w:left w:val="none" w:sz="0" w:space="0" w:color="auto"/>
        <w:bottom w:val="none" w:sz="0" w:space="0" w:color="auto"/>
        <w:right w:val="none" w:sz="0" w:space="0" w:color="auto"/>
      </w:divBdr>
      <w:divsChild>
        <w:div w:id="1125468137">
          <w:marLeft w:val="418"/>
          <w:marRight w:val="0"/>
          <w:marTop w:val="0"/>
          <w:marBottom w:val="0"/>
          <w:divBdr>
            <w:top w:val="none" w:sz="0" w:space="0" w:color="auto"/>
            <w:left w:val="none" w:sz="0" w:space="0" w:color="auto"/>
            <w:bottom w:val="none" w:sz="0" w:space="0" w:color="auto"/>
            <w:right w:val="none" w:sz="0" w:space="0" w:color="auto"/>
          </w:divBdr>
        </w:div>
      </w:divsChild>
    </w:div>
    <w:div w:id="11254681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5403-17/paran390" TargetMode="Externa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oleObject" Target="embeddings/oleObject5.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17.emf"/><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image" Target="media/image12.emf"/><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image" Target="media/image14.emf"/><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5.emf"/><Relationship Id="rId35"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1245</TotalTime>
  <Pages>176</Pages>
  <Words>-32766</Words>
  <Characters>-32766</Characters>
  <Application>Microsoft Office Outlook</Application>
  <DocSecurity>0</DocSecurity>
  <Lines>0</Lines>
  <Paragraphs>0</Paragraphs>
  <ScaleCrop>false</ScaleCrop>
  <Company>Методкабинет-1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Методкабинет-1</dc:creator>
  <cp:keywords/>
  <dc:description/>
  <cp:lastModifiedBy>USER</cp:lastModifiedBy>
  <cp:revision>69</cp:revision>
  <cp:lastPrinted>2019-01-24T20:26:00Z</cp:lastPrinted>
  <dcterms:created xsi:type="dcterms:W3CDTF">2019-01-23T12:38:00Z</dcterms:created>
  <dcterms:modified xsi:type="dcterms:W3CDTF">2020-01-31T08:14:00Z</dcterms:modified>
</cp:coreProperties>
</file>